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152C84" w:rsidTr="00C219BE">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152C84" w:rsidRDefault="00152C84" w:rsidP="00C219BE">
            <w:pPr>
              <w:pStyle w:val="ConsPlusTitlePage"/>
              <w:rPr>
                <w:sz w:val="20"/>
                <w:szCs w:val="20"/>
              </w:rPr>
            </w:pPr>
            <w:r>
              <w:rPr>
                <w:position w:val="-6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152C84" w:rsidTr="00C219BE">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152C84" w:rsidRDefault="00152C84" w:rsidP="00C219BE">
            <w:pPr>
              <w:pStyle w:val="ConsPlusTitlePage"/>
              <w:jc w:val="center"/>
              <w:rPr>
                <w:sz w:val="48"/>
                <w:szCs w:val="48"/>
              </w:rPr>
            </w:pPr>
            <w:r>
              <w:rPr>
                <w:sz w:val="48"/>
                <w:szCs w:val="48"/>
              </w:rPr>
              <w:t>Приказ Минпросвещения России от 24.11.2022 N 1025</w:t>
            </w:r>
            <w:r>
              <w:rPr>
                <w:sz w:val="48"/>
                <w:szCs w:val="48"/>
              </w:rPr>
              <w:b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Pr>
                <w:sz w:val="48"/>
                <w:szCs w:val="48"/>
              </w:rPr>
              <w:br/>
              <w:t>(Зарегистрировано в Минюсте России 21.03.2023 N 72653)</w:t>
            </w:r>
          </w:p>
        </w:tc>
      </w:tr>
      <w:tr w:rsidR="00152C84" w:rsidTr="00C219BE">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152C84" w:rsidRDefault="00152C84" w:rsidP="00C219BE">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30.04.2023</w:t>
            </w:r>
            <w:r>
              <w:rPr>
                <w:sz w:val="28"/>
                <w:szCs w:val="28"/>
              </w:rPr>
              <w:br/>
              <w:t> </w:t>
            </w:r>
          </w:p>
        </w:tc>
      </w:tr>
    </w:tbl>
    <w:p w:rsidR="00152C84" w:rsidRDefault="00152C84" w:rsidP="005358E5">
      <w:pPr>
        <w:pStyle w:val="ConsPlusNormal"/>
        <w:rPr>
          <w:rFonts w:ascii="Tahoma" w:hAnsi="Tahoma" w:cs="Tahoma"/>
          <w:sz w:val="28"/>
          <w:szCs w:val="28"/>
        </w:rPr>
        <w:sectPr w:rsidR="00152C84">
          <w:pgSz w:w="11906" w:h="16838"/>
          <w:pgMar w:top="1440" w:right="566" w:bottom="1440" w:left="1133" w:header="0" w:footer="0" w:gutter="0"/>
          <w:cols w:space="720"/>
          <w:noEndnote/>
        </w:sectPr>
      </w:pPr>
    </w:p>
    <w:p w:rsidR="00152C84" w:rsidRDefault="00152C84" w:rsidP="005358E5">
      <w:pPr>
        <w:pStyle w:val="ConsPlusNormal"/>
        <w:jc w:val="both"/>
        <w:outlineLvl w:val="0"/>
      </w:pPr>
    </w:p>
    <w:p w:rsidR="00152C84" w:rsidRDefault="00152C84" w:rsidP="005358E5">
      <w:pPr>
        <w:pStyle w:val="ConsPlusNormal"/>
        <w:outlineLvl w:val="0"/>
      </w:pPr>
      <w:r>
        <w:t xml:space="preserve">Зарегистрировано в Минюсте России 21 марта </w:t>
      </w:r>
      <w:smartTag w:uri="urn:schemas-microsoft-com:office:smarttags" w:element="metricconverter">
        <w:smartTagPr>
          <w:attr w:name="ProductID" w:val="2023 г"/>
        </w:smartTagPr>
        <w:r>
          <w:t>2023 г</w:t>
        </w:r>
      </w:smartTag>
      <w:r>
        <w:t>. N 72653</w:t>
      </w:r>
    </w:p>
    <w:p w:rsidR="00152C84" w:rsidRDefault="00152C84" w:rsidP="005358E5">
      <w:pPr>
        <w:pStyle w:val="ConsPlusNormal"/>
        <w:pBdr>
          <w:top w:val="single" w:sz="6" w:space="0" w:color="auto"/>
        </w:pBdr>
        <w:spacing w:before="100" w:after="100"/>
        <w:jc w:val="both"/>
        <w:rPr>
          <w:sz w:val="2"/>
          <w:szCs w:val="2"/>
        </w:rPr>
      </w:pPr>
    </w:p>
    <w:p w:rsidR="00152C84" w:rsidRDefault="00152C84" w:rsidP="005358E5">
      <w:pPr>
        <w:pStyle w:val="ConsPlusNormal"/>
      </w:pPr>
    </w:p>
    <w:p w:rsidR="00152C84" w:rsidRDefault="00152C84" w:rsidP="005358E5">
      <w:pPr>
        <w:pStyle w:val="ConsPlusTitle"/>
        <w:jc w:val="center"/>
      </w:pPr>
      <w:r>
        <w:t>МИНИСТЕРСТВО ПРОСВЕЩЕНИЯ РОССИЙСКОЙ ФЕДЕРАЦИИ</w:t>
      </w:r>
    </w:p>
    <w:p w:rsidR="00152C84" w:rsidRDefault="00152C84" w:rsidP="005358E5">
      <w:pPr>
        <w:pStyle w:val="ConsPlusTitle"/>
        <w:jc w:val="center"/>
      </w:pPr>
    </w:p>
    <w:p w:rsidR="00152C84" w:rsidRDefault="00152C84" w:rsidP="005358E5">
      <w:pPr>
        <w:pStyle w:val="ConsPlusTitle"/>
        <w:jc w:val="center"/>
      </w:pPr>
      <w:r>
        <w:t>ПРИКАЗ</w:t>
      </w:r>
    </w:p>
    <w:p w:rsidR="00152C84" w:rsidRDefault="00152C84" w:rsidP="005358E5">
      <w:pPr>
        <w:pStyle w:val="ConsPlusTitle"/>
        <w:jc w:val="center"/>
      </w:pPr>
      <w:r>
        <w:t xml:space="preserve">от 24 ноября </w:t>
      </w:r>
      <w:smartTag w:uri="urn:schemas-microsoft-com:office:smarttags" w:element="metricconverter">
        <w:smartTagPr>
          <w:attr w:name="ProductID" w:val="2022 г"/>
        </w:smartTagPr>
        <w:r>
          <w:t>2022 г</w:t>
        </w:r>
      </w:smartTag>
      <w:r>
        <w:t>. N 1025</w:t>
      </w:r>
    </w:p>
    <w:p w:rsidR="00152C84" w:rsidRDefault="00152C84" w:rsidP="005358E5">
      <w:pPr>
        <w:pStyle w:val="ConsPlusTitle"/>
        <w:jc w:val="center"/>
      </w:pPr>
    </w:p>
    <w:p w:rsidR="00152C84" w:rsidRDefault="00152C84" w:rsidP="005358E5">
      <w:pPr>
        <w:pStyle w:val="ConsPlusTitle"/>
        <w:jc w:val="center"/>
      </w:pPr>
      <w:r>
        <w:t>ОБ УТВЕРЖДЕНИИ</w:t>
      </w:r>
    </w:p>
    <w:p w:rsidR="00152C84" w:rsidRDefault="00152C84" w:rsidP="005358E5">
      <w:pPr>
        <w:pStyle w:val="ConsPlusTitle"/>
        <w:jc w:val="center"/>
      </w:pPr>
      <w:r>
        <w:t>ФЕДЕРАЛЬНОЙ АДАПТИРОВАННОЙ ОБРАЗОВАТЕЛЬНОЙ ПРОГРАММЫ</w:t>
      </w:r>
    </w:p>
    <w:p w:rsidR="00152C84" w:rsidRDefault="00152C84" w:rsidP="005358E5">
      <w:pPr>
        <w:pStyle w:val="ConsPlusTitle"/>
        <w:jc w:val="center"/>
      </w:pPr>
      <w:r>
        <w:t>ОСНОВНОГО ОБЩЕГО ОБРАЗОВАНИЯ ДЛЯ ОБУЧАЮЩИХСЯ</w:t>
      </w:r>
    </w:p>
    <w:p w:rsidR="00152C84" w:rsidRDefault="00152C84" w:rsidP="005358E5">
      <w:pPr>
        <w:pStyle w:val="ConsPlusTitle"/>
        <w:jc w:val="center"/>
      </w:pPr>
      <w:r>
        <w:t>С ОГРАНИЧЕННЫМИ ВОЗМОЖНОСТЯМИ ЗДОРОВЬЯ</w:t>
      </w:r>
    </w:p>
    <w:p w:rsidR="00152C84" w:rsidRDefault="00152C84" w:rsidP="005358E5">
      <w:pPr>
        <w:pStyle w:val="ConsPlusNormal"/>
        <w:jc w:val="center"/>
      </w:pPr>
    </w:p>
    <w:p w:rsidR="00152C84" w:rsidRDefault="00152C84" w:rsidP="005358E5">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w:t>
      </w:r>
      <w:smartTag w:uri="urn:schemas-microsoft-com:office:smarttags" w:element="metricconverter">
        <w:smartTagPr>
          <w:attr w:name="ProductID" w:val="2018 г"/>
        </w:smartTagPr>
        <w:r>
          <w:t>2018 г</w:t>
        </w:r>
      </w:smartTag>
      <w:r>
        <w:t>. N 884 (Собрание законодательства Российской Федерации, 2018, N 32, ст. 5343; 2022, N 46, ст. 8024), приказываю:</w:t>
      </w:r>
    </w:p>
    <w:p w:rsidR="00152C84" w:rsidRDefault="00152C84" w:rsidP="005358E5">
      <w:pPr>
        <w:pStyle w:val="ConsPlusNormal"/>
        <w:spacing w:before="240"/>
        <w:ind w:firstLine="540"/>
        <w:jc w:val="both"/>
      </w:pPr>
      <w:r>
        <w:t xml:space="preserve">Утвердить прилагаемую федеральную адаптированную образовательную </w:t>
      </w:r>
      <w:hyperlink w:anchor="Par29" w:tooltip="ФЕДЕРАЛЬНАЯ АДАПТИРОВАННАЯ ОБРАЗОВАТЕЛЬНАЯ ПРОГРАММА" w:history="1">
        <w:r>
          <w:rPr>
            <w:color w:val="0000FF"/>
          </w:rPr>
          <w:t>программу</w:t>
        </w:r>
      </w:hyperlink>
      <w:r>
        <w:t xml:space="preserve"> основного общего образования для обучающихся с ограниченными возможностями здоровья.</w:t>
      </w:r>
    </w:p>
    <w:p w:rsidR="00152C84" w:rsidRDefault="00152C84" w:rsidP="005358E5">
      <w:pPr>
        <w:pStyle w:val="ConsPlusNormal"/>
        <w:ind w:firstLine="540"/>
        <w:jc w:val="both"/>
      </w:pPr>
    </w:p>
    <w:p w:rsidR="00152C84" w:rsidRDefault="00152C84" w:rsidP="005358E5">
      <w:pPr>
        <w:pStyle w:val="ConsPlusNormal"/>
        <w:jc w:val="right"/>
      </w:pPr>
      <w:r>
        <w:t>Министр</w:t>
      </w:r>
    </w:p>
    <w:p w:rsidR="00152C84" w:rsidRDefault="00152C84" w:rsidP="005358E5">
      <w:pPr>
        <w:pStyle w:val="ConsPlusNormal"/>
        <w:jc w:val="right"/>
      </w:pPr>
      <w:r>
        <w:t>С.С.КРАВЦОВ</w:t>
      </w: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jc w:val="right"/>
        <w:outlineLvl w:val="0"/>
      </w:pPr>
      <w:r>
        <w:t>Утверждена</w:t>
      </w:r>
    </w:p>
    <w:p w:rsidR="00152C84" w:rsidRDefault="00152C84" w:rsidP="005358E5">
      <w:pPr>
        <w:pStyle w:val="ConsPlusNormal"/>
        <w:jc w:val="right"/>
      </w:pPr>
      <w:r>
        <w:t>приказом Министерства просвещения</w:t>
      </w:r>
    </w:p>
    <w:p w:rsidR="00152C84" w:rsidRDefault="00152C84" w:rsidP="005358E5">
      <w:pPr>
        <w:pStyle w:val="ConsPlusNormal"/>
        <w:jc w:val="right"/>
      </w:pPr>
      <w:r>
        <w:t>Российской Федерации</w:t>
      </w:r>
    </w:p>
    <w:p w:rsidR="00152C84" w:rsidRDefault="00152C84" w:rsidP="005358E5">
      <w:pPr>
        <w:pStyle w:val="ConsPlusNormal"/>
        <w:jc w:val="right"/>
      </w:pPr>
      <w:r>
        <w:t xml:space="preserve">от 24 ноября </w:t>
      </w:r>
      <w:smartTag w:uri="urn:schemas-microsoft-com:office:smarttags" w:element="metricconverter">
        <w:smartTagPr>
          <w:attr w:name="ProductID" w:val="2022 г"/>
        </w:smartTagPr>
        <w:r>
          <w:t>2022 г</w:t>
        </w:r>
      </w:smartTag>
      <w:r>
        <w:t>. N 1025</w:t>
      </w:r>
    </w:p>
    <w:p w:rsidR="00152C84" w:rsidRDefault="00152C84" w:rsidP="005358E5">
      <w:pPr>
        <w:pStyle w:val="ConsPlusNormal"/>
        <w:jc w:val="both"/>
      </w:pPr>
    </w:p>
    <w:p w:rsidR="00152C84" w:rsidRDefault="00152C84" w:rsidP="005358E5">
      <w:pPr>
        <w:pStyle w:val="ConsPlusTitle"/>
        <w:jc w:val="center"/>
      </w:pPr>
      <w:bookmarkStart w:id="0" w:name="Par29"/>
      <w:bookmarkEnd w:id="0"/>
      <w:r>
        <w:t>ФЕДЕРАЛЬНАЯ АДАПТИРОВАННАЯ ОБРАЗОВАТЕЛЬНАЯ ПРОГРАММА</w:t>
      </w:r>
    </w:p>
    <w:p w:rsidR="00152C84" w:rsidRDefault="00152C84" w:rsidP="005358E5">
      <w:pPr>
        <w:pStyle w:val="ConsPlusTitle"/>
        <w:jc w:val="center"/>
      </w:pPr>
      <w:r>
        <w:t>ОСНОВНОГО ОБЩЕГО ОБРАЗОВАНИЯ ДЛЯ ОБУЧАЮЩИХСЯ</w:t>
      </w:r>
    </w:p>
    <w:p w:rsidR="00152C84" w:rsidRDefault="00152C84" w:rsidP="005358E5">
      <w:pPr>
        <w:pStyle w:val="ConsPlusTitle"/>
        <w:jc w:val="center"/>
      </w:pPr>
      <w:r>
        <w:t>С ОГРАНИЧЕННЫМИ ВОЗМОЖНОСТЯМИ ЗДОРОВЬЯ</w:t>
      </w:r>
    </w:p>
    <w:p w:rsidR="00152C84" w:rsidRDefault="00152C84" w:rsidP="005358E5">
      <w:pPr>
        <w:pStyle w:val="ConsPlusNormal"/>
        <w:jc w:val="both"/>
      </w:pPr>
    </w:p>
    <w:p w:rsidR="00152C84" w:rsidRDefault="00152C84" w:rsidP="005358E5">
      <w:pPr>
        <w:pStyle w:val="ConsPlusTitle"/>
        <w:jc w:val="center"/>
        <w:outlineLvl w:val="1"/>
      </w:pPr>
      <w:r>
        <w:t>I. Общие положения</w:t>
      </w:r>
    </w:p>
    <w:p w:rsidR="00152C84" w:rsidRDefault="00152C84" w:rsidP="005358E5">
      <w:pPr>
        <w:pStyle w:val="ConsPlusNormal"/>
        <w:jc w:val="both"/>
      </w:pPr>
    </w:p>
    <w:p w:rsidR="00152C84" w:rsidRDefault="00152C84" w:rsidP="005358E5">
      <w:pPr>
        <w:pStyle w:val="ConsPlusNormal"/>
        <w:ind w:firstLine="540"/>
        <w:jc w:val="both"/>
      </w:pPr>
      <w: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12"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w:t>
      </w:r>
      <w:smartTag w:uri="urn:schemas-microsoft-com:office:smarttags" w:element="metricconverter">
        <w:smartTagPr>
          <w:attr w:name="ProductID" w:val="2022 г"/>
        </w:smartTagPr>
        <w:r>
          <w:t>2022 г</w:t>
        </w:r>
      </w:smartTag>
      <w:r>
        <w:t xml:space="preserve">. N 874 (зарегистрирован Министерством юстиции Российской Федерации 2 ноября </w:t>
      </w:r>
      <w:smartTag w:uri="urn:schemas-microsoft-com:office:smarttags" w:element="metricconverter">
        <w:smartTagPr>
          <w:attr w:name="ProductID" w:val="2022 г"/>
        </w:smartTagPr>
        <w:r>
          <w:t>2022 г</w:t>
        </w:r>
      </w:smartTag>
      <w:r>
        <w:t>., регистрационный N 70809).</w:t>
      </w:r>
    </w:p>
    <w:p w:rsidR="00152C84" w:rsidRDefault="00152C84" w:rsidP="005358E5">
      <w:pPr>
        <w:pStyle w:val="ConsPlusNormal"/>
        <w:spacing w:before="240"/>
        <w:ind w:firstLine="540"/>
        <w:jc w:val="both"/>
      </w:pPr>
      <w:r>
        <w:t>2. ФАОП ООО имеет варианты.</w:t>
      </w:r>
    </w:p>
    <w:p w:rsidR="00152C84" w:rsidRDefault="00152C84" w:rsidP="005358E5">
      <w:pPr>
        <w:pStyle w:val="ConsPlusNormal"/>
        <w:spacing w:before="240"/>
        <w:ind w:firstLine="540"/>
        <w:jc w:val="both"/>
      </w:pPr>
      <w:r>
        <w:t>2.1. ФАОП ООО для обучающихся с нарушениями слуха включает:</w:t>
      </w:r>
    </w:p>
    <w:p w:rsidR="00152C84" w:rsidRDefault="00152C84" w:rsidP="005358E5">
      <w:pPr>
        <w:pStyle w:val="ConsPlusNormal"/>
        <w:spacing w:before="240"/>
        <w:ind w:firstLine="540"/>
        <w:jc w:val="both"/>
      </w:pPr>
      <w:r>
        <w:t>а) ФАОП ООО для обучающихся с нарушениями слуха (вариант 1.1);</w:t>
      </w:r>
    </w:p>
    <w:p w:rsidR="00152C84" w:rsidRDefault="00152C84" w:rsidP="005358E5">
      <w:pPr>
        <w:pStyle w:val="ConsPlusNormal"/>
        <w:spacing w:before="240"/>
        <w:ind w:firstLine="540"/>
        <w:jc w:val="both"/>
      </w:pPr>
      <w:r>
        <w:t>б) ФАОП ООО для обучающихся с нарушениями слуха (вариант 1.2);</w:t>
      </w:r>
    </w:p>
    <w:p w:rsidR="00152C84" w:rsidRDefault="00152C84" w:rsidP="005358E5">
      <w:pPr>
        <w:pStyle w:val="ConsPlusNormal"/>
        <w:spacing w:before="240"/>
        <w:ind w:firstLine="540"/>
        <w:jc w:val="both"/>
      </w:pPr>
      <w:r>
        <w:t>в) ФАОП ООО для обучающихся с нарушениями слуха (вариант 2.2.1);</w:t>
      </w:r>
    </w:p>
    <w:p w:rsidR="00152C84" w:rsidRDefault="00152C84" w:rsidP="005358E5">
      <w:pPr>
        <w:pStyle w:val="ConsPlusNormal"/>
        <w:spacing w:before="240"/>
        <w:ind w:firstLine="540"/>
        <w:jc w:val="both"/>
      </w:pPr>
      <w:r>
        <w:t>г) ФАОП ООО для обучающихся с нарушениями слуха (вариант 2.2.2).</w:t>
      </w:r>
    </w:p>
    <w:p w:rsidR="00152C84" w:rsidRDefault="00152C84" w:rsidP="005358E5">
      <w:pPr>
        <w:pStyle w:val="ConsPlusNormal"/>
        <w:spacing w:before="240"/>
        <w:ind w:firstLine="540"/>
        <w:jc w:val="both"/>
      </w:pPr>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152C84" w:rsidRDefault="00152C84" w:rsidP="005358E5">
      <w:pPr>
        <w:pStyle w:val="ConsPlusNormal"/>
        <w:spacing w:before="240"/>
        <w:ind w:firstLine="540"/>
        <w:jc w:val="both"/>
      </w:pPr>
      <w:r>
        <w:t xml:space="preserve">Глухие, слабослышащие, позднооглохшие и КИ обучающиеся, освоившие основные, в том числе федеральную адаптированную образовательную </w:t>
      </w:r>
      <w:hyperlink r:id="rId13" w:history="1">
        <w:r>
          <w:rPr>
            <w:color w:val="0000FF"/>
          </w:rPr>
          <w:t>программу</w:t>
        </w:r>
      </w:hyperlink>
      <w:r>
        <w:t xml:space="preserve">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152C84" w:rsidRDefault="00152C84" w:rsidP="005358E5">
      <w:pPr>
        <w:pStyle w:val="ConsPlusNormal"/>
        <w:spacing w:before="240"/>
        <w:ind w:firstLine="540"/>
        <w:jc w:val="both"/>
      </w:pPr>
      <w:r>
        <w:t>2.2. ФАОП ООО для слепых обучающихся включает:</w:t>
      </w:r>
    </w:p>
    <w:p w:rsidR="00152C84" w:rsidRDefault="00152C84" w:rsidP="005358E5">
      <w:pPr>
        <w:pStyle w:val="ConsPlusNormal"/>
        <w:spacing w:before="240"/>
        <w:ind w:firstLine="540"/>
        <w:jc w:val="both"/>
      </w:pPr>
      <w:r>
        <w:t>а) ФАОП ООО для слепых обучающихся (вариант 3.1);</w:t>
      </w:r>
    </w:p>
    <w:p w:rsidR="00152C84" w:rsidRDefault="00152C84" w:rsidP="005358E5">
      <w:pPr>
        <w:pStyle w:val="ConsPlusNormal"/>
        <w:spacing w:before="240"/>
        <w:ind w:firstLine="540"/>
        <w:jc w:val="both"/>
      </w:pPr>
      <w:r>
        <w:t>б) ФАОП ООО для слепых обучающихся (вариант 3.2).</w:t>
      </w:r>
    </w:p>
    <w:p w:rsidR="00152C84" w:rsidRDefault="00152C84" w:rsidP="005358E5">
      <w:pPr>
        <w:pStyle w:val="ConsPlusNormal"/>
        <w:spacing w:before="240"/>
        <w:ind w:firstLine="540"/>
        <w:jc w:val="both"/>
      </w:pPr>
      <w:r>
        <w:t>2.3. ФАОП ООО для слабовидящих обучающихся включает:</w:t>
      </w:r>
    </w:p>
    <w:p w:rsidR="00152C84" w:rsidRDefault="00152C84" w:rsidP="005358E5">
      <w:pPr>
        <w:pStyle w:val="ConsPlusNormal"/>
        <w:spacing w:before="240"/>
        <w:ind w:firstLine="540"/>
        <w:jc w:val="both"/>
      </w:pPr>
      <w:r>
        <w:t>а) ФАОП ООО для слабовидящих обучающихся (вариант 4.1);</w:t>
      </w:r>
    </w:p>
    <w:p w:rsidR="00152C84" w:rsidRDefault="00152C84" w:rsidP="005358E5">
      <w:pPr>
        <w:pStyle w:val="ConsPlusNormal"/>
        <w:spacing w:before="240"/>
        <w:ind w:firstLine="540"/>
        <w:jc w:val="both"/>
      </w:pPr>
      <w:r>
        <w:t>б) ФАОП ООО для слабовидящих обучающихся (вариант 4.2).</w:t>
      </w:r>
    </w:p>
    <w:p w:rsidR="00152C84" w:rsidRDefault="00152C84" w:rsidP="005358E5">
      <w:pPr>
        <w:pStyle w:val="ConsPlusNormal"/>
        <w:spacing w:before="240"/>
        <w:ind w:firstLine="540"/>
        <w:jc w:val="both"/>
      </w:pPr>
      <w:r>
        <w:t>2.4. ФАОП ООО для обучающихся с тяжелыми нарушениями речи (далее - ТНР) включает:</w:t>
      </w:r>
    </w:p>
    <w:p w:rsidR="00152C84" w:rsidRDefault="00152C84" w:rsidP="005358E5">
      <w:pPr>
        <w:pStyle w:val="ConsPlusNormal"/>
        <w:spacing w:before="240"/>
        <w:ind w:firstLine="540"/>
        <w:jc w:val="both"/>
      </w:pPr>
      <w:r>
        <w:t>а) ФАОП ООО для обучающихся с ТНР (вариант 5.1);</w:t>
      </w:r>
    </w:p>
    <w:p w:rsidR="00152C84" w:rsidRDefault="00152C84" w:rsidP="005358E5">
      <w:pPr>
        <w:pStyle w:val="ConsPlusNormal"/>
        <w:spacing w:before="240"/>
        <w:ind w:firstLine="540"/>
        <w:jc w:val="both"/>
      </w:pPr>
      <w:r>
        <w:t>б) ФАОП ООО для обучающихся с ТНР (вариант 5.2).</w:t>
      </w:r>
    </w:p>
    <w:p w:rsidR="00152C84" w:rsidRDefault="00152C84" w:rsidP="005358E5">
      <w:pPr>
        <w:pStyle w:val="ConsPlusNormal"/>
        <w:spacing w:before="240"/>
        <w:ind w:firstLine="540"/>
        <w:jc w:val="both"/>
      </w:pPr>
      <w:r>
        <w:t>2.5. ФАОП ООО для обучающихся с нарушениями опорно-двигательного аппарата (далее - НОДА) включает:</w:t>
      </w:r>
    </w:p>
    <w:p w:rsidR="00152C84" w:rsidRDefault="00152C84" w:rsidP="005358E5">
      <w:pPr>
        <w:pStyle w:val="ConsPlusNormal"/>
        <w:spacing w:before="240"/>
        <w:ind w:firstLine="540"/>
        <w:jc w:val="both"/>
      </w:pPr>
      <w:r>
        <w:t>а) ФАОП ООО для обучающихся с НОДА (вариант 6.1);</w:t>
      </w:r>
    </w:p>
    <w:p w:rsidR="00152C84" w:rsidRDefault="00152C84" w:rsidP="005358E5">
      <w:pPr>
        <w:pStyle w:val="ConsPlusNormal"/>
        <w:spacing w:before="240"/>
        <w:ind w:firstLine="540"/>
        <w:jc w:val="both"/>
      </w:pPr>
      <w:r>
        <w:t>б) ФАОП ООО для обучающихся с НОДА (вариант 6.2).</w:t>
      </w:r>
    </w:p>
    <w:p w:rsidR="00152C84" w:rsidRDefault="00152C84" w:rsidP="005358E5">
      <w:pPr>
        <w:pStyle w:val="ConsPlusNormal"/>
        <w:spacing w:before="240"/>
        <w:ind w:firstLine="540"/>
        <w:jc w:val="both"/>
      </w:pPr>
      <w:r>
        <w:t xml:space="preserve">2.5.1. По ФАОП ООО для обучающихся с НОДА (варианты 6.1 и 6.2) могут получать образование обучающиеся, успешно освоившие варианты 6.1 и 6.2 </w:t>
      </w:r>
      <w:hyperlink r:id="rId14" w:history="1">
        <w:r>
          <w:rPr>
            <w:color w:val="0000FF"/>
          </w:rPr>
          <w:t>ФАОП</w:t>
        </w:r>
      </w:hyperlink>
      <w:r>
        <w:t xml:space="preserve"> НОО или освоившие федеральную образовательную </w:t>
      </w:r>
      <w:hyperlink r:id="rId15" w:history="1">
        <w:r>
          <w:rPr>
            <w:color w:val="0000FF"/>
          </w:rPr>
          <w:t>программу</w:t>
        </w:r>
      </w:hyperlink>
      <w:r>
        <w:t xml:space="preserve"> начального общего образования (далее - ФОП НОО).</w:t>
      </w:r>
    </w:p>
    <w:p w:rsidR="00152C84" w:rsidRDefault="00152C84" w:rsidP="005358E5">
      <w:pPr>
        <w:pStyle w:val="ConsPlusNormal"/>
        <w:spacing w:before="240"/>
        <w:ind w:firstLine="540"/>
        <w:jc w:val="both"/>
      </w:pPr>
      <w:r>
        <w:t>2.6. ФАОП ООО для обучающихся с задержкой психического развития (далее - ЗПР) включает:</w:t>
      </w:r>
    </w:p>
    <w:p w:rsidR="00152C84" w:rsidRDefault="00152C84" w:rsidP="005358E5">
      <w:pPr>
        <w:pStyle w:val="ConsPlusNormal"/>
        <w:spacing w:before="240"/>
        <w:ind w:firstLine="540"/>
        <w:jc w:val="both"/>
      </w:pPr>
      <w:r>
        <w:t>ФАОП ООО для обучающихся с ЗПР (вариант 7).</w:t>
      </w:r>
    </w:p>
    <w:p w:rsidR="00152C84" w:rsidRDefault="00152C84" w:rsidP="005358E5">
      <w:pPr>
        <w:pStyle w:val="ConsPlusNormal"/>
        <w:spacing w:before="240"/>
        <w:ind w:firstLine="540"/>
        <w:jc w:val="both"/>
      </w:pPr>
      <w:r>
        <w:t>2.7. ФАОП ООО для обучающихся с расстройствами аутистического спектра (далее - РАС) включает:</w:t>
      </w:r>
    </w:p>
    <w:p w:rsidR="00152C84" w:rsidRDefault="00152C84" w:rsidP="005358E5">
      <w:pPr>
        <w:pStyle w:val="ConsPlusNormal"/>
        <w:spacing w:before="240"/>
        <w:ind w:firstLine="540"/>
        <w:jc w:val="both"/>
      </w:pPr>
      <w:r>
        <w:t>а) ФАОП ООО для обучающихся с РАС (вариант 8.1);</w:t>
      </w:r>
    </w:p>
    <w:p w:rsidR="00152C84" w:rsidRDefault="00152C84" w:rsidP="005358E5">
      <w:pPr>
        <w:pStyle w:val="ConsPlusNormal"/>
        <w:spacing w:before="240"/>
        <w:ind w:firstLine="540"/>
        <w:jc w:val="both"/>
      </w:pPr>
      <w:r>
        <w:t>б) ФАОП ООО для обучающихся с РАС (вариант 8.2).</w:t>
      </w:r>
    </w:p>
    <w:p w:rsidR="00152C84" w:rsidRDefault="00152C84" w:rsidP="005358E5">
      <w:pPr>
        <w:pStyle w:val="ConsPlusNormal"/>
        <w:spacing w:before="240"/>
        <w:ind w:firstLine="540"/>
        <w:jc w:val="both"/>
      </w:pPr>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&lt;1&gt; </w:t>
      </w:r>
      <w:hyperlink r:id="rId16" w:history="1">
        <w:r>
          <w:rPr>
            <w:color w:val="0000FF"/>
          </w:rPr>
          <w:t>Пункт 10.1 статьи 2</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2022, N 39, ст. 6541).</w:t>
      </w:r>
    </w:p>
    <w:p w:rsidR="00152C84" w:rsidRDefault="00152C84" w:rsidP="005358E5">
      <w:pPr>
        <w:pStyle w:val="ConsPlusNormal"/>
        <w:jc w:val="both"/>
      </w:pPr>
    </w:p>
    <w:p w:rsidR="00152C84" w:rsidRDefault="00152C84" w:rsidP="005358E5">
      <w:pPr>
        <w:pStyle w:val="ConsPlusNormal"/>
        <w:ind w:firstLine="540"/>
        <w:jc w:val="both"/>
      </w:pPr>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152C84" w:rsidRDefault="00152C84" w:rsidP="005358E5">
      <w:pPr>
        <w:pStyle w:val="ConsPlusNormal"/>
        <w:spacing w:before="24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 &lt;2&gt;.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&lt;2&gt; </w:t>
      </w:r>
      <w:hyperlink r:id="rId17"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52C84" w:rsidRDefault="00152C84" w:rsidP="005358E5">
      <w:pPr>
        <w:pStyle w:val="ConsPlusNormal"/>
        <w:jc w:val="both"/>
      </w:pPr>
    </w:p>
    <w:p w:rsidR="00152C84" w:rsidRDefault="00152C84" w:rsidP="005358E5">
      <w:pPr>
        <w:pStyle w:val="ConsPlusNormal"/>
        <w:ind w:firstLine="540"/>
        <w:jc w:val="both"/>
      </w:pPr>
      <w:r>
        <w:t>4.1. В соответствии с вариантами ФАОП ООО образовательная организация может разрабатывать один или несколько вариантов:</w:t>
      </w:r>
    </w:p>
    <w:p w:rsidR="00152C84" w:rsidRDefault="00152C84" w:rsidP="005358E5">
      <w:pPr>
        <w:pStyle w:val="ConsPlusNormal"/>
        <w:spacing w:before="240"/>
        <w:ind w:firstLine="540"/>
        <w:jc w:val="both"/>
      </w:pPr>
      <w:r>
        <w:t>АООП ООО для обучающихся с нарушениями слуха;</w:t>
      </w:r>
    </w:p>
    <w:p w:rsidR="00152C84" w:rsidRDefault="00152C84" w:rsidP="005358E5">
      <w:pPr>
        <w:pStyle w:val="ConsPlusNormal"/>
        <w:spacing w:before="240"/>
        <w:ind w:firstLine="540"/>
        <w:jc w:val="both"/>
      </w:pPr>
      <w:r>
        <w:t>АООП ООО для слепых обучающихся;</w:t>
      </w:r>
    </w:p>
    <w:p w:rsidR="00152C84" w:rsidRDefault="00152C84" w:rsidP="005358E5">
      <w:pPr>
        <w:pStyle w:val="ConsPlusNormal"/>
        <w:spacing w:before="240"/>
        <w:ind w:firstLine="540"/>
        <w:jc w:val="both"/>
      </w:pPr>
      <w:r>
        <w:t>АООП ООО для слабовидящих обучающихся;</w:t>
      </w:r>
    </w:p>
    <w:p w:rsidR="00152C84" w:rsidRDefault="00152C84" w:rsidP="005358E5">
      <w:pPr>
        <w:pStyle w:val="ConsPlusNormal"/>
        <w:spacing w:before="240"/>
        <w:ind w:firstLine="540"/>
        <w:jc w:val="both"/>
      </w:pPr>
      <w:r>
        <w:t>АООП ООО для обучающихся с ТНР;</w:t>
      </w:r>
    </w:p>
    <w:p w:rsidR="00152C84" w:rsidRDefault="00152C84" w:rsidP="005358E5">
      <w:pPr>
        <w:pStyle w:val="ConsPlusNormal"/>
        <w:spacing w:before="240"/>
        <w:ind w:firstLine="540"/>
        <w:jc w:val="both"/>
      </w:pPr>
      <w:r>
        <w:t>АООП ООО для обучающихся с НОДА;</w:t>
      </w:r>
    </w:p>
    <w:p w:rsidR="00152C84" w:rsidRDefault="00152C84" w:rsidP="005358E5">
      <w:pPr>
        <w:pStyle w:val="ConsPlusNormal"/>
        <w:spacing w:before="240"/>
        <w:ind w:firstLine="540"/>
        <w:jc w:val="both"/>
      </w:pPr>
      <w:r>
        <w:t>АООП ООО для обучающихся с ЗПР;</w:t>
      </w:r>
    </w:p>
    <w:p w:rsidR="00152C84" w:rsidRDefault="00152C84" w:rsidP="005358E5">
      <w:pPr>
        <w:pStyle w:val="ConsPlusNormal"/>
        <w:spacing w:before="240"/>
        <w:ind w:firstLine="540"/>
        <w:jc w:val="both"/>
      </w:pPr>
      <w:r>
        <w:t>АООП ООО для обучающихся с РАС.</w:t>
      </w:r>
    </w:p>
    <w:p w:rsidR="00152C84" w:rsidRDefault="00152C84" w:rsidP="005358E5">
      <w:pPr>
        <w:pStyle w:val="ConsPlusNormal"/>
        <w:spacing w:before="240"/>
        <w:ind w:firstLine="540"/>
        <w:jc w:val="both"/>
      </w:pPr>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&lt;3&gt;.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&lt;3&gt; </w:t>
      </w:r>
      <w:hyperlink r:id="rId18"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52C84" w:rsidRDefault="00152C84" w:rsidP="005358E5">
      <w:pPr>
        <w:pStyle w:val="ConsPlusNormal"/>
        <w:jc w:val="both"/>
      </w:pPr>
    </w:p>
    <w:p w:rsidR="00152C84" w:rsidRDefault="00152C84" w:rsidP="005358E5">
      <w:pPr>
        <w:pStyle w:val="ConsPlusNormal"/>
        <w:ind w:firstLine="540"/>
        <w:jc w:val="both"/>
      </w:pPr>
      <w:r>
        <w:t>6. Каждый вариант ФАОП ООО включает три раздела: целевой, содержательный, организационный &lt;4&gt;.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&lt;4&gt; </w:t>
      </w:r>
      <w:hyperlink r:id="rId19" w:history="1">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20" w:history="1">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rsidR="00152C84" w:rsidRDefault="00152C84" w:rsidP="005358E5">
      <w:pPr>
        <w:pStyle w:val="ConsPlusNormal"/>
        <w:jc w:val="both"/>
      </w:pPr>
    </w:p>
    <w:p w:rsidR="00152C84" w:rsidRDefault="00152C84" w:rsidP="005358E5">
      <w:pPr>
        <w:pStyle w:val="ConsPlusNormal"/>
        <w:ind w:firstLine="540"/>
        <w:jc w:val="both"/>
      </w:pPr>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 &lt;5&gt;.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&lt;5&gt; </w:t>
      </w:r>
      <w:hyperlink r:id="rId21" w:history="1">
        <w:r>
          <w:rPr>
            <w:color w:val="0000FF"/>
          </w:rPr>
          <w:t>Пункт 31</w:t>
        </w:r>
      </w:hyperlink>
      <w:r>
        <w:t xml:space="preserve"> ФГОС ООО, утвержденного приказом N 287; </w:t>
      </w:r>
      <w:hyperlink r:id="rId22" w:history="1">
        <w:r>
          <w:rPr>
            <w:color w:val="0000FF"/>
          </w:rPr>
          <w:t>пункт 14</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8. Целевой раздел ФАОП ООО включает:</w:t>
      </w:r>
    </w:p>
    <w:p w:rsidR="00152C84" w:rsidRDefault="00152C84" w:rsidP="005358E5">
      <w:pPr>
        <w:pStyle w:val="ConsPlusNormal"/>
        <w:spacing w:before="240"/>
        <w:ind w:firstLine="540"/>
        <w:jc w:val="both"/>
      </w:pPr>
      <w:r>
        <w:t>пояснительную записку;</w:t>
      </w:r>
    </w:p>
    <w:p w:rsidR="00152C84" w:rsidRDefault="00152C84" w:rsidP="005358E5">
      <w:pPr>
        <w:pStyle w:val="ConsPlusNormal"/>
        <w:spacing w:before="240"/>
        <w:ind w:firstLine="540"/>
        <w:jc w:val="both"/>
      </w:pPr>
      <w:r>
        <w:t>планируемые результаты освоения обучающимися ФАОП ООО;</w:t>
      </w:r>
    </w:p>
    <w:p w:rsidR="00152C84" w:rsidRDefault="00152C84" w:rsidP="005358E5">
      <w:pPr>
        <w:pStyle w:val="ConsPlusNormal"/>
        <w:spacing w:before="240"/>
        <w:ind w:firstLine="540"/>
        <w:jc w:val="both"/>
      </w:pPr>
      <w:r>
        <w:t>систему оценки достижения планируемых результатов освоения ФАОП ООО &lt;6&gt;.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&lt;6&gt; </w:t>
      </w:r>
      <w:hyperlink r:id="rId23" w:history="1">
        <w:r>
          <w:rPr>
            <w:color w:val="0000FF"/>
          </w:rPr>
          <w:t>Пункт 31</w:t>
        </w:r>
      </w:hyperlink>
      <w:r>
        <w:t xml:space="preserve"> ФГОС ООО, утвержденного приказом N 287; </w:t>
      </w:r>
      <w:hyperlink r:id="rId24" w:history="1">
        <w:r>
          <w:rPr>
            <w:color w:val="0000FF"/>
          </w:rPr>
          <w:t>пункт 14</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9. Содержательный раздел ФАОП ООО включает программы, ориентированные на достижение предметных, метапредметных и личностных результатов:</w:t>
      </w:r>
    </w:p>
    <w:p w:rsidR="00152C84" w:rsidRDefault="00152C84" w:rsidP="005358E5">
      <w:pPr>
        <w:pStyle w:val="ConsPlusNormal"/>
        <w:spacing w:before="240"/>
        <w:ind w:firstLine="540"/>
        <w:jc w:val="both"/>
      </w:pPr>
      <w:r>
        <w:t>федеральные рабочие программы учебных предметов;</w:t>
      </w:r>
    </w:p>
    <w:p w:rsidR="00152C84" w:rsidRDefault="00152C84" w:rsidP="005358E5">
      <w:pPr>
        <w:pStyle w:val="ConsPlusNormal"/>
        <w:spacing w:before="240"/>
        <w:ind w:firstLine="540"/>
        <w:jc w:val="both"/>
      </w:pPr>
      <w:r>
        <w:t>программу формирования универсальных учебных действий у обучающихся &lt;7&gt;;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&lt;7&gt; </w:t>
      </w:r>
      <w:hyperlink r:id="rId25" w:history="1">
        <w:r>
          <w:rPr>
            <w:color w:val="0000FF"/>
          </w:rPr>
          <w:t>Пункт 32</w:t>
        </w:r>
      </w:hyperlink>
      <w:r>
        <w:t xml:space="preserve"> ФГОС ООО, утвержденного приказом N 287; </w:t>
      </w:r>
      <w:hyperlink r:id="rId26" w:history="1">
        <w:r>
          <w:rPr>
            <w:color w:val="0000FF"/>
          </w:rPr>
          <w:t>пункт 14</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программу коррекционной работы;</w:t>
      </w:r>
    </w:p>
    <w:p w:rsidR="00152C84" w:rsidRDefault="00152C84" w:rsidP="005358E5">
      <w:pPr>
        <w:pStyle w:val="ConsPlusNormal"/>
        <w:spacing w:before="240"/>
        <w:ind w:firstLine="540"/>
        <w:jc w:val="both"/>
      </w:pPr>
      <w:r>
        <w:t>федеральную рабочую программу воспитания.</w:t>
      </w:r>
    </w:p>
    <w:p w:rsidR="00152C84" w:rsidRDefault="00152C84" w:rsidP="005358E5">
      <w:pPr>
        <w:pStyle w:val="ConsPlusNormal"/>
        <w:spacing w:before="240"/>
        <w:ind w:firstLine="540"/>
        <w:jc w:val="both"/>
      </w:pPr>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152C84" w:rsidRDefault="00152C84" w:rsidP="005358E5">
      <w:pPr>
        <w:pStyle w:val="ConsPlusNormal"/>
        <w:spacing w:before="240"/>
        <w:ind w:firstLine="540"/>
        <w:jc w:val="both"/>
      </w:pPr>
      <w:r>
        <w:t>11. Программа формирования универсальных учебных действий у обучающихся содержит:</w:t>
      </w:r>
    </w:p>
    <w:p w:rsidR="00152C84" w:rsidRDefault="00152C84" w:rsidP="005358E5">
      <w:pPr>
        <w:pStyle w:val="ConsPlusNormal"/>
        <w:spacing w:before="240"/>
        <w:ind w:firstLine="540"/>
        <w:jc w:val="both"/>
      </w:pPr>
      <w:r>
        <w:t>описание взаимосвязи универсальных учебных действий с содержанием учебных предметов;</w:t>
      </w:r>
    </w:p>
    <w:p w:rsidR="00152C84" w:rsidRDefault="00152C84" w:rsidP="005358E5">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 &lt;8&gt;.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&lt;8&gt; </w:t>
      </w:r>
      <w:hyperlink r:id="rId27" w:history="1">
        <w:r>
          <w:rPr>
            <w:color w:val="0000FF"/>
          </w:rPr>
          <w:t>Пункт 32.2</w:t>
        </w:r>
      </w:hyperlink>
      <w:r>
        <w:t xml:space="preserve"> ФГОС ООО, утвержденного приказом N 287; </w:t>
      </w:r>
      <w:hyperlink r:id="rId28" w:history="1">
        <w:r>
          <w:rPr>
            <w:color w:val="0000FF"/>
          </w:rPr>
          <w:t>пункт 18.2.1</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&lt;9&gt; </w:t>
      </w:r>
      <w:hyperlink r:id="rId29"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http:илиили(www.pravo.gov.ru), 2022, 9 ноября, N 0001202211090019).</w:t>
      </w:r>
    </w:p>
    <w:p w:rsidR="00152C84" w:rsidRDefault="00152C84" w:rsidP="005358E5">
      <w:pPr>
        <w:pStyle w:val="ConsPlusNormal"/>
        <w:jc w:val="both"/>
      </w:pPr>
    </w:p>
    <w:p w:rsidR="00152C84" w:rsidRDefault="00152C84" w:rsidP="005358E5">
      <w:pPr>
        <w:pStyle w:val="ConsPlusNormal"/>
        <w:ind w:firstLine="540"/>
        <w:jc w:val="both"/>
      </w:pPr>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&lt;10&gt; </w:t>
      </w:r>
      <w:hyperlink r:id="rId30" w:history="1">
        <w:r>
          <w:rPr>
            <w:color w:val="0000FF"/>
          </w:rPr>
          <w:t>Пункт 32.3</w:t>
        </w:r>
      </w:hyperlink>
      <w:r>
        <w:t xml:space="preserve"> ФГОС ООО, утвержденного приказом N 287; </w:t>
      </w:r>
      <w:hyperlink r:id="rId31" w:history="1">
        <w:r>
          <w:rPr>
            <w:color w:val="0000FF"/>
          </w:rPr>
          <w:t>пункт 18.2.3</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&lt;11&gt; </w:t>
      </w:r>
      <w:hyperlink r:id="rId32" w:history="1">
        <w:r>
          <w:rPr>
            <w:color w:val="0000FF"/>
          </w:rPr>
          <w:t>Пункт 32.3</w:t>
        </w:r>
      </w:hyperlink>
      <w:r>
        <w:t xml:space="preserve"> ФГОС ООО, утвержденного приказом N 287; </w:t>
      </w:r>
      <w:hyperlink r:id="rId33" w:history="1">
        <w:r>
          <w:rPr>
            <w:color w:val="0000FF"/>
          </w:rPr>
          <w:t>пункт 18.2.3</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&lt;12&gt; </w:t>
      </w:r>
      <w:hyperlink r:id="rId34" w:history="1">
        <w:r>
          <w:rPr>
            <w:color w:val="0000FF"/>
          </w:rPr>
          <w:t>Пункт 32.3</w:t>
        </w:r>
      </w:hyperlink>
      <w:r>
        <w:t xml:space="preserve"> ФГОС ООО, утвержденного приказом N 287; </w:t>
      </w:r>
      <w:hyperlink r:id="rId35" w:history="1">
        <w:r>
          <w:rPr>
            <w:color w:val="0000FF"/>
          </w:rPr>
          <w:t>пункт 18.2.3</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&lt;13&gt; </w:t>
      </w:r>
      <w:hyperlink r:id="rId36" w:history="1">
        <w:r>
          <w:rPr>
            <w:color w:val="0000FF"/>
          </w:rPr>
          <w:t>Пункт 33</w:t>
        </w:r>
      </w:hyperlink>
      <w:r>
        <w:t xml:space="preserve"> ФГОС ООО, утвержденного приказом N 287; </w:t>
      </w:r>
      <w:hyperlink r:id="rId37" w:history="1">
        <w:r>
          <w:rPr>
            <w:color w:val="0000FF"/>
          </w:rPr>
          <w:t>пункт 14</w:t>
        </w:r>
      </w:hyperlink>
      <w:r>
        <w:t xml:space="preserve"> ФГОС ООО, утвержденного приказом N 1897.</w:t>
      </w:r>
    </w:p>
    <w:p w:rsidR="00152C84" w:rsidRDefault="00152C84" w:rsidP="005358E5">
      <w:pPr>
        <w:pStyle w:val="ConsPlusNormal"/>
        <w:jc w:val="both"/>
      </w:pPr>
    </w:p>
    <w:p w:rsidR="00152C84" w:rsidRDefault="00152C84" w:rsidP="005358E5">
      <w:pPr>
        <w:pStyle w:val="ConsPlusNormal"/>
        <w:ind w:firstLine="540"/>
        <w:jc w:val="both"/>
      </w:pPr>
      <w:r>
        <w:t>федеральный учебный план;</w:t>
      </w:r>
    </w:p>
    <w:p w:rsidR="00152C84" w:rsidRDefault="00152C84" w:rsidP="005358E5">
      <w:pPr>
        <w:pStyle w:val="ConsPlusNormal"/>
        <w:spacing w:before="240"/>
        <w:ind w:firstLine="540"/>
        <w:jc w:val="both"/>
      </w:pPr>
      <w:r>
        <w:t>федеральный план внеурочной деятельности;</w:t>
      </w:r>
    </w:p>
    <w:p w:rsidR="00152C84" w:rsidRDefault="00152C84" w:rsidP="005358E5">
      <w:pPr>
        <w:pStyle w:val="ConsPlusNormal"/>
        <w:spacing w:before="240"/>
        <w:ind w:firstLine="540"/>
        <w:jc w:val="both"/>
      </w:pPr>
      <w:r>
        <w:t>федеральный календарный учебный график;</w:t>
      </w:r>
    </w:p>
    <w:p w:rsidR="00152C84" w:rsidRDefault="00152C84" w:rsidP="005358E5">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52C84" w:rsidRDefault="00152C84" w:rsidP="005358E5">
      <w:pPr>
        <w:pStyle w:val="ConsPlusNormal"/>
        <w:jc w:val="both"/>
      </w:pPr>
    </w:p>
    <w:p w:rsidR="00152C84" w:rsidRDefault="00152C84" w:rsidP="005358E5">
      <w:pPr>
        <w:pStyle w:val="ConsPlusTitle"/>
        <w:jc w:val="center"/>
        <w:outlineLvl w:val="1"/>
      </w:pPr>
      <w:r>
        <w:t>II. Целевой раздел ФАОП ООО для обучающихся с нарушениями</w:t>
      </w:r>
    </w:p>
    <w:p w:rsidR="00152C84" w:rsidRDefault="00152C84" w:rsidP="005358E5">
      <w:pPr>
        <w:pStyle w:val="ConsPlusTitle"/>
        <w:jc w:val="center"/>
      </w:pPr>
      <w:r>
        <w:t>слуха (вариант 1.1)</w:t>
      </w:r>
    </w:p>
    <w:p w:rsidR="00152C84" w:rsidRDefault="00152C84" w:rsidP="005358E5">
      <w:pPr>
        <w:pStyle w:val="ConsPlusNormal"/>
        <w:jc w:val="both"/>
      </w:pPr>
    </w:p>
    <w:p w:rsidR="00152C84" w:rsidRDefault="00152C84" w:rsidP="005358E5">
      <w:pPr>
        <w:pStyle w:val="ConsPlusTitle"/>
        <w:ind w:firstLine="540"/>
        <w:jc w:val="both"/>
        <w:outlineLvl w:val="2"/>
      </w:pPr>
      <w:r>
        <w:t>17. Пояснительная записка.</w:t>
      </w:r>
    </w:p>
    <w:p w:rsidR="00152C84" w:rsidRDefault="00152C84" w:rsidP="005358E5">
      <w:pPr>
        <w:pStyle w:val="ConsPlusNormal"/>
        <w:spacing w:before="240"/>
        <w:ind w:firstLine="540"/>
        <w:jc w:val="both"/>
      </w:pPr>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 xml:space="preserve">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w:t>
      </w:r>
      <w:hyperlink r:id="rId38" w:history="1">
        <w:r>
          <w:rPr>
            <w:color w:val="0000FF"/>
          </w:rPr>
          <w:t>ФАОП</w:t>
        </w:r>
      </w:hyperlink>
      <w:r>
        <w:t xml:space="preserve"> НОО.</w:t>
      </w:r>
    </w:p>
    <w:p w:rsidR="00152C84" w:rsidRDefault="00152C84" w:rsidP="005358E5">
      <w:pPr>
        <w:pStyle w:val="ConsPlusNormal"/>
        <w:spacing w:before="240"/>
        <w:ind w:firstLine="540"/>
        <w:jc w:val="both"/>
      </w:pPr>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152C84" w:rsidRDefault="00152C84" w:rsidP="005358E5">
      <w:pPr>
        <w:pStyle w:val="ConsPlusNormal"/>
        <w:spacing w:before="240"/>
        <w:ind w:firstLine="540"/>
        <w:jc w:val="both"/>
      </w:pPr>
      <w:r>
        <w:t>17.3. Целями реализации ФАОП ООО для обучающихся с нарушениями слуха (вариант 1.1) являются:</w:t>
      </w:r>
    </w:p>
    <w:p w:rsidR="00152C84" w:rsidRDefault="00152C84" w:rsidP="005358E5">
      <w:pPr>
        <w:pStyle w:val="ConsPlusNormal"/>
        <w:spacing w:before="240"/>
        <w:ind w:firstLine="540"/>
        <w:jc w:val="both"/>
      </w:pPr>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152C84" w:rsidRDefault="00152C84" w:rsidP="005358E5">
      <w:pPr>
        <w:pStyle w:val="ConsPlusNormal"/>
        <w:spacing w:before="240"/>
        <w:ind w:firstLine="540"/>
        <w:jc w:val="both"/>
      </w:pPr>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17.5. ФАОП ООО для обучающихся с нарушениями слуха (вариант 1.1)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w:t>
      </w:r>
      <w:hyperlink r:id="rId39" w:history="1">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w:t>
      </w:r>
      <w:hyperlink r:id="rId40"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152C84" w:rsidRDefault="00152C84" w:rsidP="005358E5">
      <w:pPr>
        <w:pStyle w:val="ConsPlusNormal"/>
        <w:spacing w:before="240"/>
        <w:ind w:firstLine="540"/>
        <w:jc w:val="both"/>
      </w:pPr>
      <w:r>
        <w:t>17.6. ФАОП ООО для обучающихся с нарушениями слуха (вариант 1.1)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(5 - 9 классы).</w:t>
      </w:r>
    </w:p>
    <w:p w:rsidR="00152C84" w:rsidRDefault="00152C84" w:rsidP="005358E5">
      <w:pPr>
        <w:pStyle w:val="ConsPlusNormal"/>
        <w:spacing w:before="240"/>
        <w:ind w:firstLine="540"/>
        <w:jc w:val="both"/>
      </w:pPr>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&lt;14&gt; </w:t>
      </w:r>
      <w:hyperlink r:id="rId41"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18. Планируемые результаты освоения ФАОП ООО.</w:t>
      </w:r>
    </w:p>
    <w:p w:rsidR="00152C84" w:rsidRDefault="00152C84" w:rsidP="005358E5">
      <w:pPr>
        <w:pStyle w:val="ConsPlusNormal"/>
        <w:spacing w:before="240"/>
        <w:ind w:firstLine="540"/>
        <w:jc w:val="both"/>
      </w:pPr>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18.2. Планируемые результаты освоения обучающимися с нарушениями слуха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осуществлением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rsidR="00152C84" w:rsidRDefault="00152C84" w:rsidP="005358E5">
      <w:pPr>
        <w:pStyle w:val="ConsPlusNormal"/>
        <w:spacing w:before="240"/>
        <w:ind w:firstLine="540"/>
        <w:jc w:val="both"/>
      </w:pPr>
      <w:r>
        <w:t>использованием 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152C84" w:rsidRDefault="00152C84" w:rsidP="005358E5">
      <w:pPr>
        <w:pStyle w:val="ConsPlusNormal"/>
        <w:spacing w:before="240"/>
        <w:ind w:firstLine="540"/>
        <w:jc w:val="both"/>
      </w:pPr>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152C84" w:rsidRDefault="00152C84" w:rsidP="005358E5">
      <w:pPr>
        <w:pStyle w:val="ConsPlusNormal"/>
        <w:spacing w:before="240"/>
        <w:ind w:firstLine="540"/>
        <w:jc w:val="both"/>
      </w:pPr>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152C84" w:rsidRDefault="00152C84" w:rsidP="005358E5">
      <w:pPr>
        <w:pStyle w:val="ConsPlusNormal"/>
        <w:spacing w:before="240"/>
        <w:ind w:firstLine="540"/>
        <w:jc w:val="both"/>
      </w:pPr>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152C84" w:rsidRDefault="00152C84" w:rsidP="005358E5">
      <w:pPr>
        <w:pStyle w:val="ConsPlusNormal"/>
        <w:spacing w:before="240"/>
        <w:ind w:firstLine="540"/>
        <w:jc w:val="both"/>
      </w:pPr>
      <w:r>
        <w:t>реализацией сформированных произносительных умений при чтении и в самостоятельных устных высказываниях;</w:t>
      </w:r>
    </w:p>
    <w:p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19.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19.2.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152C84" w:rsidRDefault="00152C84" w:rsidP="005358E5">
      <w:pPr>
        <w:pStyle w:val="ConsPlusNormal"/>
        <w:spacing w:before="240"/>
        <w:ind w:firstLine="540"/>
        <w:jc w:val="both"/>
      </w:pPr>
      <w:r>
        <w:t>19.4.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19.5.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&lt;15&gt;;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&lt;15&gt; </w:t>
      </w:r>
      <w:hyperlink r:id="rId42"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19.10.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19.16.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19.17.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19.19.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19.20.1. Выбор темы проекта осуществляется обучающимися.</w:t>
      </w:r>
    </w:p>
    <w:p w:rsidR="00152C84" w:rsidRDefault="00152C84" w:rsidP="005358E5">
      <w:pPr>
        <w:pStyle w:val="ConsPlusNormal"/>
        <w:spacing w:before="240"/>
        <w:ind w:firstLine="540"/>
        <w:jc w:val="both"/>
      </w:pPr>
      <w:r>
        <w:t>19.20.2.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19.20.3.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19.20.4.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19.24.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19.24.2.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19.26.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19.28.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19.28.4.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19.30.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152C84" w:rsidRDefault="00152C84" w:rsidP="005358E5">
      <w:pPr>
        <w:pStyle w:val="ConsPlusNormal"/>
        <w:spacing w:before="240"/>
        <w:ind w:firstLine="540"/>
        <w:jc w:val="both"/>
      </w:pPr>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152C84" w:rsidRDefault="00152C84" w:rsidP="005358E5">
      <w:pPr>
        <w:pStyle w:val="ConsPlusNormal"/>
        <w:spacing w:before="240"/>
        <w:ind w:firstLine="540"/>
        <w:jc w:val="both"/>
      </w:pPr>
      <w:r>
        <w:t>19.31.2.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152C84" w:rsidRDefault="00152C84" w:rsidP="005358E5">
      <w:pPr>
        <w:pStyle w:val="ConsPlusNormal"/>
        <w:spacing w:before="240"/>
        <w:ind w:firstLine="540"/>
        <w:jc w:val="both"/>
      </w:pPr>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ind w:firstLine="540"/>
        <w:jc w:val="both"/>
      </w:pPr>
    </w:p>
    <w:p w:rsidR="00152C84" w:rsidRDefault="00152C84" w:rsidP="005358E5">
      <w:pPr>
        <w:pStyle w:val="ConsPlusTitle"/>
        <w:jc w:val="center"/>
        <w:outlineLvl w:val="1"/>
      </w:pPr>
      <w:r>
        <w:t>III. Содержательный раздел ФАОП ООО для обучающихся</w:t>
      </w:r>
    </w:p>
    <w:p w:rsidR="00152C84" w:rsidRDefault="00152C84" w:rsidP="005358E5">
      <w:pPr>
        <w:pStyle w:val="ConsPlusTitle"/>
        <w:jc w:val="center"/>
      </w:pPr>
      <w:r>
        <w:t>с нарушениями слуха (вариант 1.1)</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20. Федеральные рабочие программы учебных предметов.</w:t>
      </w:r>
    </w:p>
    <w:p w:rsidR="00152C84" w:rsidRDefault="00152C84" w:rsidP="005358E5">
      <w:pPr>
        <w:pStyle w:val="ConsPlusNormal"/>
        <w:spacing w:before="240"/>
        <w:ind w:firstLine="540"/>
        <w:jc w:val="both"/>
      </w:pPr>
      <w:r>
        <w:t xml:space="preserve">20.1. При реализации ФАОП ООО для обучающихся с нарушениями слуха (вариант 1.1) используются федеральные рабочие программы учебных предметов </w:t>
      </w:r>
      <w:hyperlink r:id="rId43" w:history="1">
        <w:r>
          <w:rPr>
            <w:color w:val="0000FF"/>
          </w:rPr>
          <w:t>"Русский язык"</w:t>
        </w:r>
      </w:hyperlink>
      <w:r>
        <w:t xml:space="preserve">, </w:t>
      </w:r>
      <w:hyperlink r:id="rId44" w:history="1">
        <w:r>
          <w:rPr>
            <w:color w:val="0000FF"/>
          </w:rPr>
          <w:t>"Литература"</w:t>
        </w:r>
      </w:hyperlink>
      <w:r>
        <w:t xml:space="preserve">, </w:t>
      </w:r>
      <w:hyperlink r:id="rId45" w:history="1">
        <w:r>
          <w:rPr>
            <w:color w:val="0000FF"/>
          </w:rPr>
          <w:t>"История"</w:t>
        </w:r>
      </w:hyperlink>
      <w:r>
        <w:t xml:space="preserve">, </w:t>
      </w:r>
      <w:hyperlink r:id="rId46" w:history="1">
        <w:r>
          <w:rPr>
            <w:color w:val="0000FF"/>
          </w:rPr>
          <w:t>"Обществознание"</w:t>
        </w:r>
      </w:hyperlink>
      <w:r>
        <w:t xml:space="preserve">, </w:t>
      </w:r>
      <w:hyperlink r:id="rId47" w:history="1">
        <w:r>
          <w:rPr>
            <w:color w:val="0000FF"/>
          </w:rPr>
          <w:t>"География"</w:t>
        </w:r>
      </w:hyperlink>
      <w:r>
        <w:t xml:space="preserve">, </w:t>
      </w:r>
      <w:hyperlink r:id="rId48" w:history="1">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ФОП ООО) &lt;16&gt;.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&lt;16&gt; </w:t>
      </w:r>
      <w:hyperlink r:id="rId49" w:history="1">
        <w:r>
          <w:rPr>
            <w:color w:val="0000FF"/>
          </w:rPr>
          <w:t>Приказ</w:t>
        </w:r>
      </w:hyperlink>
      <w:r>
        <w:t xml:space="preserve"> Министерства просвещения Российской Федерации от 16 ноября 2022 г. N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N 71764).</w:t>
      </w:r>
    </w:p>
    <w:p w:rsidR="00152C84" w:rsidRDefault="00152C84" w:rsidP="005358E5">
      <w:pPr>
        <w:pStyle w:val="ConsPlusNormal"/>
        <w:jc w:val="both"/>
      </w:pPr>
    </w:p>
    <w:p w:rsidR="00152C84" w:rsidRDefault="00152C84" w:rsidP="005358E5">
      <w:pPr>
        <w:pStyle w:val="ConsPlusNormal"/>
        <w:ind w:firstLine="540"/>
        <w:jc w:val="both"/>
      </w:pPr>
      <w:r>
        <w:t>20.2.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21. Программа формирования универсальных учебных действий.</w:t>
      </w:r>
    </w:p>
    <w:p w:rsidR="00152C84" w:rsidRDefault="00152C84" w:rsidP="005358E5">
      <w:pPr>
        <w:pStyle w:val="ConsPlusNormal"/>
        <w:spacing w:before="240"/>
        <w:ind w:firstLine="540"/>
        <w:jc w:val="both"/>
      </w:pPr>
      <w:r>
        <w:t xml:space="preserve">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 Программа коррекционной работы.</w:t>
      </w:r>
    </w:p>
    <w:p w:rsidR="00152C84" w:rsidRDefault="00152C84" w:rsidP="005358E5">
      <w:pPr>
        <w:pStyle w:val="ConsPlusNormal"/>
        <w:spacing w:before="240"/>
        <w:ind w:firstLine="540"/>
        <w:jc w:val="both"/>
      </w:pPr>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22.2.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22.3.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152C84" w:rsidRDefault="00152C84" w:rsidP="005358E5">
      <w:pPr>
        <w:pStyle w:val="ConsPlusNormal"/>
        <w:spacing w:before="240"/>
        <w:ind w:firstLine="540"/>
        <w:jc w:val="both"/>
      </w:pPr>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152C84" w:rsidRDefault="00152C84" w:rsidP="005358E5">
      <w:pPr>
        <w:pStyle w:val="ConsPlusNormal"/>
        <w:spacing w:before="240"/>
        <w:ind w:firstLine="540"/>
        <w:jc w:val="both"/>
      </w:pPr>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22.9.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22.10. ПКР представлена в </w:t>
      </w:r>
      <w:hyperlink w:anchor="Par31912" w:tooltip="ПРОГРАММА" w:history="1">
        <w:r>
          <w:rPr>
            <w:color w:val="0000FF"/>
          </w:rPr>
          <w:t>приложении N 3</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23. Федеральная рабочая программа воспитания.</w:t>
      </w:r>
    </w:p>
    <w:p w:rsidR="00152C84" w:rsidRDefault="00152C84" w:rsidP="005358E5">
      <w:pPr>
        <w:pStyle w:val="ConsPlusNormal"/>
        <w:spacing w:before="240"/>
        <w:ind w:firstLine="540"/>
        <w:jc w:val="both"/>
      </w:pPr>
      <w:r>
        <w:t xml:space="preserve">23.1.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jc w:val="center"/>
        <w:outlineLvl w:val="1"/>
      </w:pPr>
      <w:r>
        <w:t>IV. Организационный раздел ФАОП ООО для обучающихся</w:t>
      </w:r>
    </w:p>
    <w:p w:rsidR="00152C84" w:rsidRDefault="00152C84" w:rsidP="005358E5">
      <w:pPr>
        <w:pStyle w:val="ConsPlusTitle"/>
        <w:jc w:val="center"/>
      </w:pPr>
      <w:r>
        <w:t>с нарушениями слуха (вариант 1.1)</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152C84" w:rsidRDefault="00152C84" w:rsidP="005358E5">
      <w:pPr>
        <w:pStyle w:val="ConsPlusNormal"/>
        <w:spacing w:before="240"/>
        <w:ind w:firstLine="540"/>
        <w:jc w:val="both"/>
      </w:pPr>
      <w: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5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spacing w:before="240"/>
        <w:ind w:firstLine="540"/>
        <w:jc w:val="both"/>
      </w:pPr>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25. Федеральный календарный учебный график:</w:t>
      </w:r>
    </w:p>
    <w:p w:rsidR="00152C84" w:rsidRDefault="00152C84" w:rsidP="005358E5">
      <w:pPr>
        <w:pStyle w:val="ConsPlusNormal"/>
        <w:spacing w:before="240"/>
        <w:ind w:firstLine="540"/>
        <w:jc w:val="both"/>
      </w:pPr>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&lt;17&gt;.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&lt;17&gt; </w:t>
      </w:r>
      <w:hyperlink r:id="rId51"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25.2.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25.6.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25.7.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25.8. Продолжительность урока не должна превышать 45 минут.</w:t>
      </w:r>
    </w:p>
    <w:p w:rsidR="00152C84" w:rsidRDefault="00152C84" w:rsidP="005358E5">
      <w:pPr>
        <w:pStyle w:val="ConsPlusNormal"/>
        <w:spacing w:before="240"/>
        <w:ind w:firstLine="540"/>
        <w:jc w:val="both"/>
      </w:pPr>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25.12.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26. План внеурочной деятельности.</w:t>
      </w:r>
    </w:p>
    <w:p w:rsidR="00152C84" w:rsidRDefault="00152C84" w:rsidP="005358E5">
      <w:pPr>
        <w:pStyle w:val="ConsPlusNormal"/>
        <w:spacing w:before="240"/>
        <w:ind w:firstLine="540"/>
        <w:jc w:val="both"/>
      </w:pPr>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26.2. Внеурочная деятельность является неотъемлемой частью АООП ООО.</w:t>
      </w:r>
    </w:p>
    <w:p w:rsidR="00152C84" w:rsidRDefault="00152C84" w:rsidP="005358E5">
      <w:pPr>
        <w:pStyle w:val="ConsPlusNormal"/>
        <w:spacing w:before="240"/>
        <w:ind w:firstLine="540"/>
        <w:jc w:val="both"/>
      </w:pPr>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26.8.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26.11.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27. Федеральный календарный план воспитательной работы.</w:t>
      </w:r>
    </w:p>
    <w:p w:rsidR="00152C84" w:rsidRDefault="00152C84" w:rsidP="005358E5">
      <w:pPr>
        <w:pStyle w:val="ConsPlusNormal"/>
        <w:spacing w:before="240"/>
        <w:ind w:firstLine="540"/>
        <w:jc w:val="both"/>
      </w:pPr>
      <w:r>
        <w:t>27.1.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27.2.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ind w:firstLine="540"/>
        <w:jc w:val="both"/>
      </w:pPr>
    </w:p>
    <w:p w:rsidR="00152C84" w:rsidRDefault="00152C84" w:rsidP="005358E5">
      <w:pPr>
        <w:pStyle w:val="ConsPlusTitle"/>
        <w:jc w:val="center"/>
        <w:outlineLvl w:val="1"/>
      </w:pPr>
      <w:r>
        <w:t>V. Целевой раздел ФАОП ООО для обучающихся с нарушениями</w:t>
      </w:r>
    </w:p>
    <w:p w:rsidR="00152C84" w:rsidRDefault="00152C84" w:rsidP="005358E5">
      <w:pPr>
        <w:pStyle w:val="ConsPlusTitle"/>
        <w:jc w:val="center"/>
      </w:pPr>
      <w:r>
        <w:t>слуха (вариант 1.2)</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28. Пояснительная записка.</w:t>
      </w:r>
    </w:p>
    <w:p w:rsidR="00152C84" w:rsidRDefault="00152C84" w:rsidP="005358E5">
      <w:pPr>
        <w:pStyle w:val="ConsPlusNormal"/>
        <w:spacing w:before="240"/>
        <w:ind w:firstLine="540"/>
        <w:jc w:val="both"/>
      </w:pPr>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152C84" w:rsidRDefault="00152C84" w:rsidP="005358E5">
      <w:pPr>
        <w:pStyle w:val="ConsPlusNormal"/>
        <w:spacing w:before="240"/>
        <w:ind w:firstLine="540"/>
        <w:jc w:val="both"/>
      </w:pPr>
      <w:r>
        <w:t>ФАОП ООО для обучающихся с нарушениями слуха (вариант 1.2) предполагает увеличение сроков освоения АООП ООО на один год - шесть лет обучения (5 - 10 классы).</w:t>
      </w:r>
    </w:p>
    <w:p w:rsidR="00152C84" w:rsidRDefault="00152C84" w:rsidP="005358E5">
      <w:pPr>
        <w:pStyle w:val="ConsPlusNormal"/>
        <w:spacing w:before="240"/>
        <w:ind w:firstLine="540"/>
        <w:jc w:val="both"/>
      </w:pPr>
      <w:r>
        <w:t>28.3. Целями реализации ФАОП ООО для обучающихся с нарушениями слуха (вариант 1.2) являются:</w:t>
      </w:r>
    </w:p>
    <w:p w:rsidR="00152C84" w:rsidRDefault="00152C84" w:rsidP="005358E5">
      <w:pPr>
        <w:pStyle w:val="ConsPlusNormal"/>
        <w:spacing w:before="240"/>
        <w:ind w:firstLine="540"/>
        <w:jc w:val="both"/>
      </w:pPr>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152C84" w:rsidRDefault="00152C84" w:rsidP="005358E5">
      <w:pPr>
        <w:pStyle w:val="ConsPlusNormal"/>
        <w:spacing w:before="240"/>
        <w:ind w:firstLine="540"/>
        <w:jc w:val="both"/>
      </w:pPr>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28.5. ФАОП ООО для обучающихся с нарушениями слуха (вариант 1.2)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52" w:history="1">
        <w:r>
          <w:rPr>
            <w:color w:val="0000FF"/>
          </w:rPr>
          <w:t>нормативов</w:t>
        </w:r>
      </w:hyperlink>
      <w:r>
        <w:t xml:space="preserve"> и Санитарно-эпидемиологических </w:t>
      </w:r>
      <w:hyperlink r:id="rId53" w:history="1">
        <w:r>
          <w:rPr>
            <w:color w:val="0000FF"/>
          </w:rPr>
          <w:t>требований</w:t>
        </w:r>
      </w:hyperlink>
      <w:r>
        <w:t>.</w:t>
      </w:r>
    </w:p>
    <w:p w:rsidR="00152C84" w:rsidRDefault="00152C84" w:rsidP="005358E5">
      <w:pPr>
        <w:pStyle w:val="ConsPlusNormal"/>
        <w:spacing w:before="240"/>
        <w:ind w:firstLine="540"/>
        <w:jc w:val="both"/>
      </w:pPr>
      <w:r>
        <w:t>28.6. ФАОП ООО для обучающихся с нарушениями слуха (вариант 1.2)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&lt;18&gt; </w:t>
      </w:r>
      <w:hyperlink r:id="rId54"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29. Планируемые результаты освоения ФАОП ООО.</w:t>
      </w:r>
    </w:p>
    <w:p w:rsidR="00152C84" w:rsidRDefault="00152C84" w:rsidP="005358E5">
      <w:pPr>
        <w:pStyle w:val="ConsPlusNormal"/>
        <w:spacing w:before="240"/>
        <w:ind w:firstLine="540"/>
        <w:jc w:val="both"/>
      </w:pPr>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152C84" w:rsidRDefault="00152C84" w:rsidP="005358E5">
      <w:pPr>
        <w:pStyle w:val="ConsPlusNormal"/>
        <w:spacing w:before="240"/>
        <w:ind w:firstLine="540"/>
        <w:jc w:val="both"/>
      </w:pPr>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152C84" w:rsidRDefault="00152C84" w:rsidP="005358E5">
      <w:pPr>
        <w:pStyle w:val="ConsPlusNormal"/>
        <w:spacing w:before="240"/>
        <w:ind w:firstLine="540"/>
        <w:jc w:val="both"/>
      </w:pPr>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152C84" w:rsidRDefault="00152C84" w:rsidP="005358E5">
      <w:pPr>
        <w:pStyle w:val="ConsPlusNormal"/>
        <w:spacing w:before="240"/>
        <w:ind w:firstLine="540"/>
        <w:jc w:val="both"/>
      </w:pPr>
      <w:r>
        <w:t>29.2. Планируемые результаты освоения обучающимися с нарушениями слуха (глухих)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rsidR="00152C84" w:rsidRDefault="00152C84" w:rsidP="005358E5">
      <w:pPr>
        <w:pStyle w:val="ConsPlusNormal"/>
        <w:spacing w:before="240"/>
        <w:ind w:firstLine="540"/>
        <w:jc w:val="both"/>
      </w:pPr>
      <w:r>
        <w:t>использованием 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152C84" w:rsidRDefault="00152C84" w:rsidP="005358E5">
      <w:pPr>
        <w:pStyle w:val="ConsPlusNormal"/>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152C84" w:rsidRDefault="00152C84" w:rsidP="005358E5">
      <w:pPr>
        <w:pStyle w:val="ConsPlusNormal"/>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30.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30.2.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152C84" w:rsidRDefault="00152C84" w:rsidP="005358E5">
      <w:pPr>
        <w:pStyle w:val="ConsPlusNormal"/>
        <w:spacing w:before="240"/>
        <w:ind w:firstLine="540"/>
        <w:jc w:val="both"/>
      </w:pPr>
      <w:r>
        <w:t>30.4.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30.5.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&lt;19&gt;;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&lt;19&gt; </w:t>
      </w:r>
      <w:hyperlink r:id="rId55"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30.10.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30.16.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30.17.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30.19.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30.20.1. Выбор темы проекта осуществляется обучающимися.</w:t>
      </w:r>
    </w:p>
    <w:p w:rsidR="00152C84" w:rsidRDefault="00152C84" w:rsidP="005358E5">
      <w:pPr>
        <w:pStyle w:val="ConsPlusNormal"/>
        <w:spacing w:before="240"/>
        <w:ind w:firstLine="540"/>
        <w:jc w:val="both"/>
      </w:pPr>
      <w:r>
        <w:t>30.20.2.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30.20.4.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30.24.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30.24.2.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30.26.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152C84" w:rsidRDefault="00152C84" w:rsidP="005358E5">
      <w:pPr>
        <w:pStyle w:val="ConsPlusNormal"/>
        <w:spacing w:before="240"/>
        <w:ind w:firstLine="540"/>
        <w:jc w:val="both"/>
      </w:pPr>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30.28.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30.28.3.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30.28.4.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30.30.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152C84" w:rsidRDefault="00152C84" w:rsidP="005358E5">
      <w:pPr>
        <w:pStyle w:val="ConsPlusNormal"/>
        <w:spacing w:before="240"/>
        <w:ind w:firstLine="540"/>
        <w:jc w:val="both"/>
      </w:pPr>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152C84" w:rsidRDefault="00152C84" w:rsidP="005358E5">
      <w:pPr>
        <w:pStyle w:val="ConsPlusNormal"/>
        <w:spacing w:before="240"/>
        <w:ind w:firstLine="540"/>
        <w:jc w:val="both"/>
      </w:pPr>
      <w:r>
        <w:t>30.31.2.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ind w:firstLine="540"/>
        <w:jc w:val="both"/>
      </w:pPr>
    </w:p>
    <w:p w:rsidR="00152C84" w:rsidRDefault="00152C84" w:rsidP="005358E5">
      <w:pPr>
        <w:pStyle w:val="ConsPlusTitle"/>
        <w:jc w:val="center"/>
        <w:outlineLvl w:val="1"/>
      </w:pPr>
      <w:r>
        <w:t>VI. Содержательный раздел ФАОП ООО для обучающихся</w:t>
      </w:r>
    </w:p>
    <w:p w:rsidR="00152C84" w:rsidRDefault="00152C84" w:rsidP="005358E5">
      <w:pPr>
        <w:pStyle w:val="ConsPlusTitle"/>
        <w:jc w:val="center"/>
      </w:pPr>
      <w:r>
        <w:t>с нарушениями слуха (вариант 1.2)</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31. Федеральная рабочая программа по учебному предмету "Русский язык".</w:t>
      </w:r>
    </w:p>
    <w:p w:rsidR="00152C84" w:rsidRDefault="00152C84" w:rsidP="005358E5">
      <w:pPr>
        <w:pStyle w:val="ConsPlusNormal"/>
        <w:spacing w:before="240"/>
        <w:ind w:firstLine="540"/>
        <w:jc w:val="both"/>
      </w:pPr>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31.5. Пояснительная записка.</w:t>
      </w:r>
    </w:p>
    <w:p w:rsidR="00152C84" w:rsidRDefault="00152C84" w:rsidP="005358E5">
      <w:pPr>
        <w:pStyle w:val="ConsPlusNormal"/>
        <w:spacing w:before="240"/>
        <w:ind w:firstLine="540"/>
        <w:jc w:val="both"/>
      </w:pPr>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152C84" w:rsidRDefault="00152C84" w:rsidP="005358E5">
      <w:pPr>
        <w:pStyle w:val="ConsPlusNormal"/>
        <w:spacing w:before="240"/>
        <w:ind w:firstLine="540"/>
        <w:jc w:val="both"/>
      </w:pPr>
      <w:r>
        <w:t>31.5.2. Программа по русскому языку позволит педагогическому работнику:</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31.5.6.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31.6.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Богатство и выразительность русского языка.</w:t>
            </w:r>
          </w:p>
          <w:p w:rsidR="00152C84" w:rsidRDefault="00152C84" w:rsidP="00C219BE">
            <w:pPr>
              <w:pStyle w:val="ConsPlusNormal"/>
              <w:jc w:val="both"/>
            </w:pPr>
            <w:r>
              <w:t>Лингвистика как наука о языке.</w:t>
            </w:r>
          </w:p>
          <w:p w:rsidR="00152C84" w:rsidRDefault="00152C84" w:rsidP="00C219BE">
            <w:pPr>
              <w:pStyle w:val="ConsPlusNormal"/>
              <w:jc w:val="both"/>
            </w:pPr>
            <w:r>
              <w:t>Основные разделы лингвистики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Графика. Орфоэпия.</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Фонетика и графика как разделы лингвистики.</w:t>
            </w:r>
          </w:p>
          <w:p w:rsidR="00152C84" w:rsidRDefault="00152C84" w:rsidP="00C219BE">
            <w:pPr>
              <w:pStyle w:val="ConsPlusNormal"/>
              <w:jc w:val="both"/>
            </w:pPr>
            <w:r>
              <w:t>Звук как единица языка. Смыслоразличительная роль звука.</w:t>
            </w:r>
          </w:p>
          <w:p w:rsidR="00152C84" w:rsidRDefault="00152C84" w:rsidP="00C219BE">
            <w:pPr>
              <w:pStyle w:val="ConsPlusNormal"/>
              <w:jc w:val="both"/>
            </w:pPr>
            <w:r>
              <w:t>Система гласных звуков.</w:t>
            </w:r>
          </w:p>
          <w:p w:rsidR="00152C84" w:rsidRDefault="00152C84" w:rsidP="00C219BE">
            <w:pPr>
              <w:pStyle w:val="ConsPlusNormal"/>
              <w:jc w:val="both"/>
            </w:pPr>
            <w:r>
              <w:t>Система согласных звуков.</w:t>
            </w:r>
          </w:p>
          <w:p w:rsidR="00152C84" w:rsidRDefault="00152C84" w:rsidP="00C219BE">
            <w:pPr>
              <w:pStyle w:val="ConsPlusNormal"/>
              <w:jc w:val="both"/>
            </w:pPr>
            <w:r>
              <w:t>Изменение звуков в речевом потоке. Элементы фонетической транскрипции.</w:t>
            </w:r>
          </w:p>
          <w:p w:rsidR="00152C84" w:rsidRDefault="00152C84" w:rsidP="00C219BE">
            <w:pPr>
              <w:pStyle w:val="ConsPlusNormal"/>
              <w:jc w:val="both"/>
            </w:pPr>
            <w:r>
              <w:t>Слог. Ударение. Свойства русского ударения.</w:t>
            </w:r>
          </w:p>
          <w:p w:rsidR="00152C84" w:rsidRDefault="00152C84" w:rsidP="00C219BE">
            <w:pPr>
              <w:pStyle w:val="ConsPlusNormal"/>
              <w:jc w:val="both"/>
            </w:pPr>
            <w:r>
              <w:t>Соотношение звуков и букв.</w:t>
            </w:r>
          </w:p>
          <w:p w:rsidR="00152C84" w:rsidRDefault="00152C84" w:rsidP="00C219BE">
            <w:pPr>
              <w:pStyle w:val="ConsPlusNormal"/>
              <w:jc w:val="both"/>
            </w:pPr>
            <w:r>
              <w:t>Фонетический анализ слова.</w:t>
            </w:r>
          </w:p>
          <w:p w:rsidR="00152C84" w:rsidRDefault="00152C84" w:rsidP="00C219BE">
            <w:pPr>
              <w:pStyle w:val="ConsPlusNormal"/>
              <w:jc w:val="both"/>
            </w:pPr>
            <w:r>
              <w:t>Способы обозначения [й'], мягкости согласных.</w:t>
            </w:r>
          </w:p>
          <w:p w:rsidR="00152C84" w:rsidRDefault="00152C84" w:rsidP="00C219BE">
            <w:pPr>
              <w:pStyle w:val="ConsPlusNormal"/>
              <w:jc w:val="both"/>
            </w:pPr>
            <w:r>
              <w:t>Основные выразительные средства фонетики.</w:t>
            </w:r>
          </w:p>
          <w:p w:rsidR="00152C84" w:rsidRDefault="00152C84" w:rsidP="00C219BE">
            <w:pPr>
              <w:pStyle w:val="ConsPlusNormal"/>
              <w:jc w:val="both"/>
            </w:pPr>
            <w:r>
              <w:t>Прописные и строчные буквы.</w:t>
            </w:r>
          </w:p>
          <w:p w:rsidR="00152C84" w:rsidRDefault="00152C84" w:rsidP="00C219BE">
            <w:pPr>
              <w:pStyle w:val="ConsPlusNormal"/>
              <w:jc w:val="both"/>
            </w:pPr>
            <w:r>
              <w:t>Интонация, ее функции. Основные элементы интонации.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Орфография как раздел лингвистики.</w:t>
            </w:r>
          </w:p>
          <w:p w:rsidR="00152C84" w:rsidRDefault="00152C84" w:rsidP="00C219BE">
            <w:pPr>
              <w:pStyle w:val="ConsPlusNormal"/>
              <w:jc w:val="both"/>
            </w:pPr>
            <w:r>
              <w:t>Понятие "орфограмма". Буквенные и небуквенные орфограммы.</w:t>
            </w:r>
          </w:p>
          <w:p w:rsidR="00152C84" w:rsidRDefault="00152C84" w:rsidP="00C219BE">
            <w:pPr>
              <w:pStyle w:val="ConsPlusNormal"/>
              <w:jc w:val="both"/>
            </w:pPr>
            <w:r>
              <w:t>Правописание разделительных "ъ" и "ь".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как раздел лингвистики.</w:t>
            </w:r>
          </w:p>
          <w:p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C219BE">
            <w:pPr>
              <w:pStyle w:val="ConsPlusNormal"/>
              <w:jc w:val="both"/>
            </w:pPr>
            <w:r>
              <w:t>Синонимы. Антонимы. Омонимы. Паронимы.</w:t>
            </w:r>
          </w:p>
          <w:p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C219BE">
            <w:pPr>
              <w:pStyle w:val="ConsPlusNormal"/>
              <w:jc w:val="both"/>
            </w:pPr>
            <w:r>
              <w:t>Лексический анализ слов (в рамках изученного).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Орфография.</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Морфемика как раздел лингвистики.</w:t>
            </w:r>
          </w:p>
          <w:p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rsidR="00152C84" w:rsidRDefault="00152C84" w:rsidP="00C219BE">
            <w:pPr>
              <w:pStyle w:val="ConsPlusNormal"/>
              <w:jc w:val="both"/>
            </w:pPr>
            <w:r>
              <w:t>Чередование звуков в морфемах (в том числе чередование гласных с нулем звука).</w:t>
            </w:r>
          </w:p>
          <w:p w:rsidR="00152C84" w:rsidRDefault="00152C84" w:rsidP="00C219BE">
            <w:pPr>
              <w:pStyle w:val="ConsPlusNormal"/>
              <w:jc w:val="both"/>
            </w:pPr>
            <w:r>
              <w:t>Морфемный анализ слов.</w:t>
            </w:r>
          </w:p>
          <w:p w:rsidR="00152C84" w:rsidRDefault="00152C84" w:rsidP="00C219BE">
            <w:pPr>
              <w:pStyle w:val="ConsPlusNormal"/>
              <w:jc w:val="both"/>
            </w:pPr>
            <w:r>
              <w:t>Уместное использование слов с суффиксами оценки в собственной речи.</w:t>
            </w:r>
          </w:p>
          <w:p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rsidR="00152C84" w:rsidRDefault="00152C84" w:rsidP="00C219BE">
            <w:pPr>
              <w:pStyle w:val="ConsPlusNormal"/>
              <w:jc w:val="both"/>
            </w:pPr>
            <w:r>
              <w:t>Правописание "ё" - "о" после шипящих в корне слова.</w:t>
            </w:r>
          </w:p>
          <w:p w:rsidR="00152C84" w:rsidRDefault="00152C84" w:rsidP="00C219BE">
            <w:pPr>
              <w:pStyle w:val="ConsPlusNormal"/>
              <w:jc w:val="both"/>
            </w:pPr>
            <w:r>
              <w:t>Правописание неизменяемых на письме приставок и приставок на "-з (-с)".</w:t>
            </w:r>
          </w:p>
          <w:p w:rsidR="00152C84" w:rsidRDefault="00152C84" w:rsidP="00C219BE">
            <w:pPr>
              <w:pStyle w:val="ConsPlusNormal"/>
              <w:jc w:val="both"/>
            </w:pPr>
            <w:r>
              <w:t>Правописание "ы - и" после приставок. Правописание "ы - и" после "ц".</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Морфология как раздел грамматики. Грамматическое значение слова.</w:t>
            </w:r>
          </w:p>
          <w:p w:rsidR="00152C84" w:rsidRDefault="00152C84" w:rsidP="00C219B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C219BE">
            <w:pPr>
              <w:pStyle w:val="ConsPlusNormal"/>
              <w:jc w:val="both"/>
            </w:pPr>
            <w:r>
              <w:t>Род, число, падеж имени существительного.</w:t>
            </w:r>
          </w:p>
          <w:p w:rsidR="00152C84" w:rsidRDefault="00152C84" w:rsidP="00C219BE">
            <w:pPr>
              <w:pStyle w:val="ConsPlusNormal"/>
              <w:jc w:val="both"/>
            </w:pPr>
            <w:r>
              <w:t>Имена существительные общего рода.</w:t>
            </w:r>
          </w:p>
          <w:p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152C84" w:rsidRDefault="00152C84" w:rsidP="00C219BE">
            <w:pPr>
              <w:pStyle w:val="ConsPlusNormal"/>
              <w:jc w:val="both"/>
            </w:pPr>
            <w:r>
              <w:t>Морфологический анализ имен существительных.</w:t>
            </w:r>
          </w:p>
          <w:p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rsidR="00152C84" w:rsidRDefault="00152C84" w:rsidP="00C219BE">
            <w:pPr>
              <w:pStyle w:val="ConsPlusNormal"/>
              <w:jc w:val="both"/>
            </w:pPr>
            <w:r>
              <w:t>Правописание собственных имен существительных.</w:t>
            </w:r>
          </w:p>
          <w:p w:rsidR="00152C84" w:rsidRDefault="00152C84" w:rsidP="00C219BE">
            <w:pPr>
              <w:pStyle w:val="ConsPlusNormal"/>
              <w:jc w:val="both"/>
            </w:pPr>
            <w:r>
              <w:t>Правописание "ь" на конце имен существительных после шипящих.</w:t>
            </w:r>
          </w:p>
          <w:p w:rsidR="00152C84" w:rsidRDefault="00152C84" w:rsidP="00C219BE">
            <w:pPr>
              <w:pStyle w:val="ConsPlusNormal"/>
              <w:jc w:val="both"/>
            </w:pPr>
            <w:r>
              <w:t>Правописание безударных окончаний имен существительных.</w:t>
            </w:r>
          </w:p>
          <w:p w:rsidR="00152C84" w:rsidRDefault="00152C84" w:rsidP="00C219BE">
            <w:pPr>
              <w:pStyle w:val="ConsPlusNormal"/>
              <w:jc w:val="both"/>
            </w:pPr>
            <w:r>
              <w:t>Правописание "о - е (ё)" после шипящих и "ц" в суффиксах и окончаниях имен существительных.</w:t>
            </w:r>
          </w:p>
          <w:p w:rsidR="00152C84" w:rsidRDefault="00152C84" w:rsidP="00C219BE">
            <w:pPr>
              <w:pStyle w:val="ConsPlusNormal"/>
              <w:jc w:val="both"/>
            </w:pPr>
            <w:r>
              <w:t>Правописание суффиксов "-чик- - -щик-; -ек- - -ик- (-чик-)" имен существительных.</w:t>
            </w:r>
          </w:p>
          <w:p w:rsidR="00152C84" w:rsidRDefault="00152C84" w:rsidP="00C219BE">
            <w:pPr>
              <w:pStyle w:val="ConsPlusNormal"/>
              <w:jc w:val="both"/>
            </w:pPr>
            <w:r>
              <w:t>Правописание корней с чередованием "а // о": "-лаг- - -лож-; -раст- - -ращ- - -рос-; -гар- - -гор-, -зар- - -зор-; -клан- - -клон-, -скак- - -скоч-".</w:t>
            </w:r>
          </w:p>
          <w:p w:rsidR="00152C84" w:rsidRDefault="00152C84" w:rsidP="00C219BE">
            <w:pPr>
              <w:pStyle w:val="ConsPlusNormal"/>
              <w:jc w:val="both"/>
            </w:pPr>
            <w:r>
              <w:t>Слитное и раздельное написание "не" с именами существительными.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Имя прилагательное.</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52C84" w:rsidRDefault="00152C84" w:rsidP="00C219BE">
            <w:pPr>
              <w:pStyle w:val="ConsPlusNormal"/>
              <w:jc w:val="both"/>
            </w:pPr>
            <w:r>
              <w:t>Имена прилагательные полные и краткие, их синтаксические функции.</w:t>
            </w:r>
          </w:p>
          <w:p w:rsidR="00152C84" w:rsidRDefault="00152C84" w:rsidP="00C219BE">
            <w:pPr>
              <w:pStyle w:val="ConsPlusNormal"/>
              <w:jc w:val="both"/>
            </w:pPr>
            <w:r>
              <w:t>Склонение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rsidR="00152C84" w:rsidRDefault="00152C84" w:rsidP="00C219BE">
            <w:pPr>
              <w:pStyle w:val="ConsPlusNormal"/>
              <w:jc w:val="both"/>
            </w:pPr>
            <w:r>
              <w:t>Правописание безударных окончаний имен прилагательных.</w:t>
            </w:r>
          </w:p>
          <w:p w:rsidR="00152C84" w:rsidRDefault="00152C84" w:rsidP="00C219BE">
            <w:pPr>
              <w:pStyle w:val="ConsPlusNormal"/>
              <w:jc w:val="both"/>
            </w:pPr>
            <w:r>
              <w:t>Правописание "о - е" после шипящих и "ц" в суффиксах и окончаниях имен прилагательных.</w:t>
            </w:r>
          </w:p>
          <w:p w:rsidR="00152C84" w:rsidRDefault="00152C84" w:rsidP="00C219BE">
            <w:pPr>
              <w:pStyle w:val="ConsPlusNormal"/>
              <w:jc w:val="both"/>
            </w:pPr>
            <w:r>
              <w:t>Правописание кратких форм имен прилагательных с основой на шипящий.</w:t>
            </w:r>
          </w:p>
          <w:p w:rsidR="00152C84" w:rsidRDefault="00152C84" w:rsidP="00C219BE">
            <w:pPr>
              <w:pStyle w:val="ConsPlusNormal"/>
              <w:jc w:val="both"/>
            </w:pPr>
            <w:r>
              <w:t>Слитное и раздельное написание "не" с именами прилагательными.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Глагол.</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C219BE">
            <w:pPr>
              <w:pStyle w:val="ConsPlusNormal"/>
              <w:jc w:val="both"/>
            </w:pPr>
            <w:r>
              <w:t>Глаголы совершенного и несовершенного вида, возвратные и невозвратные.</w:t>
            </w:r>
          </w:p>
          <w:p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C219BE">
            <w:pPr>
              <w:pStyle w:val="ConsPlusNormal"/>
              <w:jc w:val="both"/>
            </w:pPr>
            <w:r>
              <w:t>Спряжение глагола.</w:t>
            </w:r>
          </w:p>
          <w:p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rsidR="00152C84" w:rsidRDefault="00152C84" w:rsidP="00C219BE">
            <w:pPr>
              <w:pStyle w:val="ConsPlusNormal"/>
              <w:jc w:val="both"/>
            </w:pPr>
            <w:r>
              <w:t>Правописание корней с чередованием "е // и": "-бер- - -бир-, -блест- - -блист-, -дер- - -дир-, -жег- - -жиг-, -мер- - -мир-, -пер- - -пир-, -стел- - -стил-, -тер- - -тир-".</w:t>
            </w:r>
          </w:p>
          <w:p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p>
          <w:p w:rsidR="00152C84" w:rsidRDefault="00152C84" w:rsidP="00C219BE">
            <w:pPr>
              <w:pStyle w:val="ConsPlusNormal"/>
              <w:jc w:val="both"/>
            </w:pPr>
            <w:r>
              <w:t>Правописание безударных личных окончаний глагола.</w:t>
            </w:r>
          </w:p>
          <w:p w:rsidR="00152C84" w:rsidRDefault="00152C84" w:rsidP="00C219BE">
            <w:pPr>
              <w:pStyle w:val="ConsPlusNormal"/>
              <w:jc w:val="both"/>
            </w:pPr>
            <w:r>
              <w:t>Правописание гласной перед суффиксом "-л-" в формах прошедшего времени глагола.</w:t>
            </w:r>
          </w:p>
          <w:p w:rsidR="00152C84" w:rsidRDefault="00152C84" w:rsidP="00C219BE">
            <w:pPr>
              <w:pStyle w:val="ConsPlusNormal"/>
              <w:jc w:val="both"/>
            </w:pPr>
            <w:r>
              <w:t>Слитное и раздельное написание "не" с глаголами.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грамматики. Словосочетание и предложение как единицы синтаксиса.</w:t>
            </w:r>
          </w:p>
          <w:p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52C84" w:rsidRDefault="00152C84" w:rsidP="00C219BE">
            <w:pPr>
              <w:pStyle w:val="ConsPlusNormal"/>
              <w:jc w:val="both"/>
            </w:pPr>
            <w:r>
              <w:t>Синтаксический анализ словосочетания.</w:t>
            </w:r>
          </w:p>
          <w:p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52C84" w:rsidRDefault="00152C84" w:rsidP="00C219BE">
            <w:pPr>
              <w:pStyle w:val="ConsPlusNormal"/>
              <w:jc w:val="both"/>
            </w:pPr>
            <w:r>
              <w:t>Предложения с обращением, особенности интонации. Обращение и средства его выражения.</w:t>
            </w:r>
          </w:p>
          <w:p w:rsidR="00152C84" w:rsidRDefault="00152C84" w:rsidP="00C219BE">
            <w:pPr>
              <w:pStyle w:val="ConsPlusNormal"/>
              <w:jc w:val="both"/>
            </w:pPr>
            <w:r>
              <w:t>Синтаксический анализ простого и простого осложненного предложений.</w:t>
            </w:r>
          </w:p>
          <w:p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C219BE">
            <w:pPr>
              <w:pStyle w:val="ConsPlusNormal"/>
              <w:jc w:val="both"/>
            </w:pPr>
            <w:r>
              <w:t>Предложения с прямой речью.</w:t>
            </w:r>
          </w:p>
          <w:p w:rsidR="00152C84" w:rsidRDefault="00152C84" w:rsidP="00C219BE">
            <w:pPr>
              <w:pStyle w:val="ConsPlusNormal"/>
              <w:jc w:val="both"/>
            </w:pPr>
            <w:r>
              <w:t>Пунктуационное оформление предложений с прямой речью.</w:t>
            </w:r>
          </w:p>
          <w:p w:rsidR="00152C84" w:rsidRDefault="00152C84" w:rsidP="00C219BE">
            <w:pPr>
              <w:pStyle w:val="ConsPlusNormal"/>
              <w:jc w:val="both"/>
            </w:pPr>
            <w:r>
              <w:t>Диалог.</w:t>
            </w:r>
          </w:p>
          <w:p w:rsidR="00152C84" w:rsidRDefault="00152C84" w:rsidP="00C219BE">
            <w:pPr>
              <w:pStyle w:val="ConsPlusNormal"/>
              <w:jc w:val="both"/>
            </w:pPr>
            <w:r>
              <w:t>Пунктуационное оформление диалога на письме.</w:t>
            </w:r>
          </w:p>
          <w:p w:rsidR="00152C84" w:rsidRDefault="00152C84" w:rsidP="00C219BE">
            <w:pPr>
              <w:pStyle w:val="ConsPlusNormal"/>
              <w:jc w:val="both"/>
            </w:pPr>
            <w:r>
              <w:t>Пунктуация как раздел лингвистики.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Виды речевой деятельности (говорение, слушание, чтение, письмо, слухозрительное восприятие), их особенности.</w:t>
            </w:r>
          </w:p>
          <w:p w:rsidR="00152C84" w:rsidRDefault="00152C84" w:rsidP="00C219BE">
            <w:pPr>
              <w:pStyle w:val="ConsPlusNormal"/>
              <w:jc w:val="both"/>
            </w:pPr>
            <w:r>
              <w:t>Виды аудирования: выборочное, ознакомительное, детальное (на отработанном речевом материале).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Восприятие и воспроизведение речевого материала.</w:t>
            </w:r>
          </w:p>
          <w:p w:rsidR="00152C84" w:rsidRDefault="00152C84" w:rsidP="00C219BE">
            <w:pPr>
              <w:pStyle w:val="ConsPlusNormal"/>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rsidR="00152C84" w:rsidRDefault="00152C84" w:rsidP="00C219BE">
            <w:pPr>
              <w:pStyle w:val="ConsPlusNormal"/>
              <w:jc w:val="both"/>
            </w:pPr>
            <w:r>
              <w:t>Содержание диалогов.</w:t>
            </w:r>
          </w:p>
        </w:tc>
      </w:tr>
    </w:tbl>
    <w:p w:rsidR="00152C84" w:rsidRDefault="00152C84" w:rsidP="005358E5">
      <w:pPr>
        <w:pStyle w:val="ConsPlusNormal"/>
        <w:jc w:val="both"/>
      </w:pPr>
    </w:p>
    <w:p w:rsidR="00152C84" w:rsidRDefault="00152C84" w:rsidP="005358E5">
      <w:pPr>
        <w:pStyle w:val="ConsPlusNormal"/>
        <w:ind w:firstLine="540"/>
        <w:jc w:val="both"/>
      </w:pPr>
      <w:r>
        <w:t>31.7.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 государственный язык Российской Федерации и язык межнационального общения.</w:t>
            </w:r>
          </w:p>
          <w:p w:rsidR="00152C84" w:rsidRDefault="00152C84" w:rsidP="00C219BE">
            <w:pPr>
              <w:pStyle w:val="ConsPlusNormal"/>
              <w:jc w:val="both"/>
            </w:pPr>
            <w:r>
              <w:t>Понятие о литературном языке.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Культура речи.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52C84" w:rsidRDefault="00152C84" w:rsidP="00C219BE">
            <w:pPr>
              <w:pStyle w:val="ConsPlusNormal"/>
              <w:jc w:val="both"/>
            </w:pPr>
            <w:r>
              <w:t>Стилистические пласты лексики: стилистически нейтральная, высокая и сниженная лексика.</w:t>
            </w:r>
          </w:p>
          <w:p w:rsidR="00152C84" w:rsidRDefault="00152C84" w:rsidP="00C219BE">
            <w:pPr>
              <w:pStyle w:val="ConsPlusNormal"/>
              <w:jc w:val="both"/>
            </w:pPr>
            <w:r>
              <w:t>Лексический анализ слов.</w:t>
            </w:r>
          </w:p>
          <w:p w:rsidR="00152C84" w:rsidRDefault="00152C84" w:rsidP="00C219BE">
            <w:pPr>
              <w:pStyle w:val="ConsPlusNormal"/>
              <w:jc w:val="both"/>
            </w:pPr>
            <w:r>
              <w:t>Фразеологизмы. Их признаки и значение.</w:t>
            </w:r>
          </w:p>
          <w:p w:rsidR="00152C84" w:rsidRDefault="00152C84" w:rsidP="00C219BE">
            <w:pPr>
              <w:pStyle w:val="ConsPlusNormal"/>
              <w:jc w:val="both"/>
            </w:pPr>
            <w:r>
              <w:t>Употребление лексических средств в соответствии с ситуацией общения.</w:t>
            </w:r>
          </w:p>
          <w:p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rsidR="00152C84" w:rsidRDefault="00152C84" w:rsidP="00C219BE">
            <w:pPr>
              <w:pStyle w:val="ConsPlusNormal"/>
              <w:jc w:val="both"/>
            </w:pPr>
            <w:r>
              <w:t>Эпитеты, метафоры, олицетворения.</w:t>
            </w:r>
          </w:p>
          <w:p w:rsidR="00152C84" w:rsidRDefault="00152C84" w:rsidP="00C219BE">
            <w:pPr>
              <w:pStyle w:val="ConsPlusNormal"/>
              <w:jc w:val="both"/>
            </w:pPr>
            <w:r>
              <w:t>Лексические словари.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Словообразование.</w:t>
            </w:r>
          </w:p>
          <w:p w:rsidR="00152C84" w:rsidRDefault="00152C84" w:rsidP="00C219BE">
            <w:pPr>
              <w:pStyle w:val="ConsPlusNormal"/>
              <w:jc w:val="both"/>
            </w:pPr>
            <w:r>
              <w:t>Культура речи. Орфография.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Формообразующие и словообразующие морфемы.</w:t>
            </w:r>
          </w:p>
          <w:p w:rsidR="00152C84" w:rsidRDefault="00152C84" w:rsidP="00C219BE">
            <w:pPr>
              <w:pStyle w:val="ConsPlusNormal"/>
              <w:jc w:val="both"/>
            </w:pPr>
            <w:r>
              <w:t>Производящая основа.</w:t>
            </w:r>
          </w:p>
          <w:p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152C84" w:rsidRDefault="00152C84" w:rsidP="00C219BE">
            <w:pPr>
              <w:pStyle w:val="ConsPlusNormal"/>
              <w:jc w:val="both"/>
            </w:pPr>
            <w:r>
              <w:t>Морфемный и словообразовательный анализ слов.</w:t>
            </w:r>
          </w:p>
          <w:p w:rsidR="00152C84" w:rsidRDefault="00152C84" w:rsidP="00C219BE">
            <w:pPr>
              <w:pStyle w:val="ConsPlusNormal"/>
              <w:jc w:val="both"/>
            </w:pPr>
            <w:r>
              <w:t>Правописание сложных и сложносокращенных слов.</w:t>
            </w:r>
          </w:p>
          <w:p w:rsidR="00152C84" w:rsidRDefault="00152C84" w:rsidP="00C219BE">
            <w:pPr>
              <w:pStyle w:val="ConsPlusNormal"/>
              <w:jc w:val="both"/>
            </w:pPr>
            <w:r>
              <w:t>Нормы правописания корня "-кас- - -кос-" с чередованием "а // о", гласных в приставках "пре- и при-".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p w:rsidR="00152C84" w:rsidRDefault="00152C84" w:rsidP="00C219BE">
            <w:pPr>
              <w:pStyle w:val="ConsPlusNormal"/>
              <w:jc w:val="both"/>
            </w:pPr>
            <w:r>
              <w:t>Имя существительное.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Особенности словообразования.</w:t>
            </w:r>
          </w:p>
          <w:p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rsidR="00152C84" w:rsidRDefault="00152C84" w:rsidP="00C219BE">
            <w:pPr>
              <w:pStyle w:val="ConsPlusNormal"/>
              <w:jc w:val="both"/>
            </w:pPr>
            <w:r>
              <w:t>Нормы словоизменения имен существительных.</w:t>
            </w:r>
          </w:p>
          <w:p w:rsidR="00152C84" w:rsidRDefault="00152C84" w:rsidP="00C219BE">
            <w:pPr>
              <w:pStyle w:val="ConsPlusNormal"/>
              <w:jc w:val="both"/>
            </w:pPr>
            <w:r>
              <w:t>Нормы слитного и дефисного написания "пол- и полу-" со словами.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Качественные, относительные и притяжательные имена прилагательные.</w:t>
            </w:r>
          </w:p>
          <w:p w:rsidR="00152C84" w:rsidRDefault="00152C84" w:rsidP="00C219BE">
            <w:pPr>
              <w:pStyle w:val="ConsPlusNormal"/>
              <w:jc w:val="both"/>
            </w:pPr>
            <w:r>
              <w:t>Степени сравнения качественных имен прилагательных.</w:t>
            </w:r>
          </w:p>
          <w:p w:rsidR="00152C84" w:rsidRDefault="00152C84" w:rsidP="00C219BE">
            <w:pPr>
              <w:pStyle w:val="ConsPlusNormal"/>
              <w:jc w:val="both"/>
            </w:pPr>
            <w:r>
              <w:t>Словообразование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Правописание н и нн в именах прилагательных.</w:t>
            </w:r>
          </w:p>
          <w:p w:rsidR="00152C84" w:rsidRDefault="00152C84" w:rsidP="00C219BE">
            <w:pPr>
              <w:pStyle w:val="ConsPlusNormal"/>
              <w:jc w:val="both"/>
            </w:pPr>
            <w:r>
              <w:t>Правописание суффиксов "-к- и -ск-" имен прилагательных.</w:t>
            </w:r>
          </w:p>
          <w:p w:rsidR="00152C84" w:rsidRDefault="00152C84" w:rsidP="00C219BE">
            <w:pPr>
              <w:pStyle w:val="ConsPlusNormal"/>
              <w:jc w:val="both"/>
            </w:pPr>
            <w:r>
              <w:t>Правописание сложных имен прилагательных.</w:t>
            </w:r>
          </w:p>
          <w:p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числительное.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rsidR="00152C84" w:rsidRDefault="00152C84" w:rsidP="00C219BE">
            <w:pPr>
              <w:pStyle w:val="ConsPlusNormal"/>
              <w:jc w:val="both"/>
            </w:pPr>
            <w:r>
              <w:t>Разряды имен числительных по строению: простые, сложные, составные числительные.</w:t>
            </w:r>
          </w:p>
          <w:p w:rsidR="00152C84" w:rsidRDefault="00152C84" w:rsidP="00C219BE">
            <w:pPr>
              <w:pStyle w:val="ConsPlusNormal"/>
              <w:jc w:val="both"/>
            </w:pPr>
            <w:r>
              <w:t>Словообразование имен числительных.</w:t>
            </w:r>
          </w:p>
          <w:p w:rsidR="00152C84" w:rsidRDefault="00152C84" w:rsidP="00C219BE">
            <w:pPr>
              <w:pStyle w:val="ConsPlusNormal"/>
              <w:jc w:val="both"/>
            </w:pPr>
            <w:r>
              <w:t>Склонение количественных и порядковых имен числительных.</w:t>
            </w:r>
          </w:p>
          <w:p w:rsidR="00152C84" w:rsidRDefault="00152C84" w:rsidP="00C219BE">
            <w:pPr>
              <w:pStyle w:val="ConsPlusNormal"/>
              <w:jc w:val="both"/>
            </w:pPr>
            <w:r>
              <w:t>Правильное образование форм имен числительных.</w:t>
            </w:r>
          </w:p>
          <w:p w:rsidR="00152C84" w:rsidRDefault="00152C84" w:rsidP="00C219BE">
            <w:pPr>
              <w:pStyle w:val="ConsPlusNormal"/>
              <w:jc w:val="both"/>
            </w:pPr>
            <w:r>
              <w:t>Правильное употребление собирательных имен числительных.</w:t>
            </w:r>
          </w:p>
          <w:p w:rsidR="00152C84" w:rsidRDefault="00152C84" w:rsidP="00C219BE">
            <w:pPr>
              <w:pStyle w:val="ConsPlusNormal"/>
              <w:jc w:val="both"/>
            </w:pPr>
            <w:r>
              <w:t>Употребление имен числительных в научных текстах, деловой речи.</w:t>
            </w:r>
          </w:p>
          <w:p w:rsidR="00152C84" w:rsidRDefault="00152C84" w:rsidP="00C219BE">
            <w:pPr>
              <w:pStyle w:val="ConsPlusNormal"/>
              <w:jc w:val="both"/>
            </w:pPr>
            <w:r>
              <w:t>Морфологический анализ имен числительных.</w:t>
            </w:r>
          </w:p>
          <w:p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Местоимение.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местоимения. Синтаксические функции местоимений.</w:t>
            </w:r>
          </w:p>
          <w:p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C219BE">
            <w:pPr>
              <w:pStyle w:val="ConsPlusNormal"/>
              <w:jc w:val="both"/>
            </w:pPr>
            <w:r>
              <w:t>Склонение местоимений.</w:t>
            </w:r>
          </w:p>
          <w:p w:rsidR="00152C84" w:rsidRDefault="00152C84" w:rsidP="00C219BE">
            <w:pPr>
              <w:pStyle w:val="ConsPlusNormal"/>
              <w:jc w:val="both"/>
            </w:pPr>
            <w:r>
              <w:t>Словообразование местоимений.</w:t>
            </w:r>
          </w:p>
          <w:p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52C84" w:rsidRDefault="00152C84" w:rsidP="00C219BE">
            <w:pPr>
              <w:pStyle w:val="ConsPlusNormal"/>
              <w:jc w:val="both"/>
            </w:pPr>
            <w:r>
              <w:t>Морфологический анализ местоимений.</w:t>
            </w:r>
          </w:p>
          <w:p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p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152C84" w:rsidRDefault="00152C84" w:rsidP="005358E5">
      <w:pPr>
        <w:pStyle w:val="ConsPlusNormal"/>
        <w:jc w:val="both"/>
      </w:pPr>
    </w:p>
    <w:p w:rsidR="00152C84" w:rsidRDefault="00152C84" w:rsidP="005358E5">
      <w:pPr>
        <w:pStyle w:val="ConsPlusNormal"/>
        <w:ind w:firstLine="540"/>
        <w:jc w:val="both"/>
      </w:pPr>
      <w:r>
        <w:t>31.8.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науки о языке (обобщение).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52C84" w:rsidRDefault="00152C84" w:rsidP="00C219BE">
            <w:pPr>
              <w:pStyle w:val="ConsPlusNormal"/>
              <w:jc w:val="both"/>
            </w:pPr>
            <w:r>
              <w:t>Причастие в составе словосочетаний. Причастный оборот.</w:t>
            </w:r>
          </w:p>
          <w:p w:rsidR="00152C84" w:rsidRDefault="00152C84" w:rsidP="00C219BE">
            <w:pPr>
              <w:pStyle w:val="ConsPlusNormal"/>
              <w:jc w:val="both"/>
            </w:pPr>
            <w:r>
              <w:t>Морфологический анализ причастий.</w:t>
            </w:r>
          </w:p>
          <w:p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152C84" w:rsidRDefault="00152C84" w:rsidP="00C219BE">
            <w:pPr>
              <w:pStyle w:val="ConsPlusNormal"/>
              <w:jc w:val="both"/>
            </w:pPr>
            <w:r>
              <w:t>Ударение в некоторых формах причастий.</w:t>
            </w:r>
          </w:p>
          <w:p w:rsidR="00152C84" w:rsidRDefault="00152C84" w:rsidP="00C219BE">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152C84" w:rsidRDefault="00152C84" w:rsidP="00C219BE">
            <w:pPr>
              <w:pStyle w:val="ConsPlusNormal"/>
              <w:jc w:val="both"/>
            </w:pPr>
            <w:r>
              <w:t>Знаки препинания в предложениях с причастным оборотом.</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C219BE">
            <w:pPr>
              <w:pStyle w:val="ConsPlusNormal"/>
              <w:jc w:val="both"/>
            </w:pPr>
            <w:r>
              <w:t>Деепричастия совершенного и несовершенного вида. Деепричастие в составе словосочетаний. Деепричастный оборот.</w:t>
            </w:r>
          </w:p>
          <w:p w:rsidR="00152C84" w:rsidRDefault="00152C84" w:rsidP="00C219BE">
            <w:pPr>
              <w:pStyle w:val="ConsPlusNormal"/>
              <w:jc w:val="both"/>
            </w:pPr>
            <w:r>
              <w:t>Морфологический анализ деепричастий.</w:t>
            </w:r>
          </w:p>
          <w:p w:rsidR="00152C84" w:rsidRDefault="00152C84" w:rsidP="00C219BE">
            <w:pPr>
              <w:pStyle w:val="ConsPlusNormal"/>
              <w:jc w:val="both"/>
            </w:pPr>
            <w:r>
              <w:t>Постановка ударения в деепричастиях.</w:t>
            </w:r>
          </w:p>
          <w:p w:rsidR="00152C84" w:rsidRDefault="00152C84" w:rsidP="00C219BE">
            <w:pPr>
              <w:pStyle w:val="ConsPlusNormal"/>
              <w:jc w:val="both"/>
            </w:pPr>
            <w:r>
              <w:t>Правописание гласных в суффиксах деепричастий. Слитное и раздельное написание "не" с деепричастиями.</w:t>
            </w:r>
          </w:p>
          <w:p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Наречие.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наречий.</w:t>
            </w:r>
          </w:p>
          <w:p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C219BE">
            <w:pPr>
              <w:pStyle w:val="ConsPlusNormal"/>
              <w:jc w:val="both"/>
            </w:pPr>
            <w:r>
              <w:t>Словообразование наречий.</w:t>
            </w:r>
          </w:p>
          <w:p w:rsidR="00152C84" w:rsidRDefault="00152C84" w:rsidP="00C219BE">
            <w:pPr>
              <w:pStyle w:val="ConsPlusNormal"/>
              <w:jc w:val="both"/>
            </w:pPr>
            <w:r>
              <w:t>Синтаксические свойства наречий.</w:t>
            </w:r>
          </w:p>
          <w:p w:rsidR="00152C84" w:rsidRDefault="00152C84" w:rsidP="00C219BE">
            <w:pPr>
              <w:pStyle w:val="ConsPlusNormal"/>
              <w:jc w:val="both"/>
            </w:pPr>
            <w:r>
              <w:t>Морфологический анализ наречий.</w:t>
            </w:r>
          </w:p>
          <w:p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C219BE">
            <w:pPr>
              <w:pStyle w:val="ConsPlusNormal"/>
              <w:jc w:val="both"/>
            </w:pPr>
            <w:r>
              <w:t>Роль наречий в тексте.</w:t>
            </w:r>
          </w:p>
          <w:p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Слова категории состояния.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 и его виды. Информационная переработка текста. Смысловой анализ текста. Диалог и его виды.</w:t>
            </w:r>
          </w:p>
        </w:tc>
      </w:tr>
    </w:tbl>
    <w:p w:rsidR="00152C84" w:rsidRDefault="00152C84" w:rsidP="005358E5">
      <w:pPr>
        <w:pStyle w:val="ConsPlusNormal"/>
        <w:jc w:val="both"/>
      </w:pPr>
    </w:p>
    <w:p w:rsidR="00152C84" w:rsidRDefault="00152C84" w:rsidP="005358E5">
      <w:pPr>
        <w:pStyle w:val="ConsPlusNormal"/>
        <w:ind w:firstLine="540"/>
        <w:jc w:val="both"/>
      </w:pPr>
      <w:r>
        <w:t>31.9.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в кругу других славянских языков.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w:t>
            </w:r>
          </w:p>
          <w:p w:rsidR="00152C84" w:rsidRDefault="00152C84" w:rsidP="00C219BE">
            <w:pPr>
              <w:pStyle w:val="ConsPlusNormal"/>
              <w:jc w:val="both"/>
            </w:pPr>
            <w:r>
              <w:t>Служебные части речи.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 как служебная часть речи. Грамматические функции предлогов.</w:t>
            </w:r>
          </w:p>
          <w:p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152C84" w:rsidRDefault="00152C84" w:rsidP="00C219BE">
            <w:pPr>
              <w:pStyle w:val="ConsPlusNormal"/>
              <w:jc w:val="both"/>
            </w:pPr>
            <w:r>
              <w:t>Морфологический анализ предлогов.</w:t>
            </w:r>
          </w:p>
          <w:p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152C84" w:rsidRDefault="00152C84" w:rsidP="00C219BE">
            <w:pPr>
              <w:pStyle w:val="ConsPlusNormal"/>
              <w:jc w:val="both"/>
            </w:pPr>
            <w:r>
              <w:t>Правописание производных предлогов.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152C84" w:rsidRDefault="00152C84" w:rsidP="00C219BE">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52C84" w:rsidRDefault="00152C84" w:rsidP="00C219BE">
            <w:pPr>
              <w:pStyle w:val="ConsPlusNormal"/>
              <w:jc w:val="both"/>
            </w:pPr>
            <w:r>
              <w:t>Морфологический анализ союзов.</w:t>
            </w:r>
          </w:p>
          <w:p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C219BE">
            <w:pPr>
              <w:pStyle w:val="ConsPlusNormal"/>
              <w:jc w:val="both"/>
            </w:pPr>
            <w:r>
              <w:t>Правописание союзов.</w:t>
            </w:r>
          </w:p>
          <w:p w:rsidR="00152C84" w:rsidRDefault="00152C84" w:rsidP="00C219BE">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 как служебная часть речи.</w:t>
            </w:r>
          </w:p>
          <w:p w:rsidR="00152C84" w:rsidRDefault="00152C84" w:rsidP="00C219BE">
            <w:pPr>
              <w:pStyle w:val="ConsPlusNormal"/>
              <w:jc w:val="both"/>
            </w:pPr>
            <w:r>
              <w:t>Разряды частиц по значению и употреблению: формообразующие, отрицательные, модальные.</w:t>
            </w:r>
          </w:p>
          <w:p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C219BE">
            <w:pPr>
              <w:pStyle w:val="ConsPlusNormal"/>
              <w:jc w:val="both"/>
            </w:pPr>
            <w:r>
              <w:t>Морфологический анализ частиц.</w:t>
            </w:r>
          </w:p>
          <w:p w:rsidR="00152C84" w:rsidRDefault="00152C84" w:rsidP="00C219BE">
            <w:pPr>
              <w:pStyle w:val="ConsPlusNormal"/>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и звукоподражательные слова.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как особая группа слов.</w:t>
            </w:r>
          </w:p>
          <w:p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C219BE">
            <w:pPr>
              <w:pStyle w:val="ConsPlusNormal"/>
              <w:jc w:val="both"/>
            </w:pPr>
            <w:r>
              <w:t>Морфологический анализ междометий.</w:t>
            </w:r>
          </w:p>
          <w:p w:rsidR="00152C84" w:rsidRDefault="00152C84" w:rsidP="00C219BE">
            <w:pPr>
              <w:pStyle w:val="ConsPlusNormal"/>
              <w:jc w:val="both"/>
            </w:pPr>
            <w:r>
              <w:t>Звукоподражательные слова.</w:t>
            </w:r>
          </w:p>
          <w:p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лингвистики.</w:t>
            </w:r>
          </w:p>
          <w:p w:rsidR="00152C84" w:rsidRDefault="00152C84" w:rsidP="00C219BE">
            <w:pPr>
              <w:pStyle w:val="ConsPlusNormal"/>
              <w:jc w:val="both"/>
            </w:pPr>
            <w:r>
              <w:t>Словосочетание и предложение как единицы синтаксиса.</w:t>
            </w:r>
          </w:p>
          <w:p w:rsidR="00152C84" w:rsidRDefault="00152C84" w:rsidP="00C219BE">
            <w:pPr>
              <w:pStyle w:val="ConsPlusNormal"/>
              <w:jc w:val="both"/>
            </w:pPr>
            <w:r>
              <w:t>Пунктуация. Функции знаков препинания.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признаки словосочетания.</w:t>
            </w:r>
          </w:p>
          <w:p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rsidR="00152C84" w:rsidRDefault="00152C84" w:rsidP="00C219BE">
            <w:pPr>
              <w:pStyle w:val="ConsPlusNormal"/>
              <w:jc w:val="both"/>
            </w:pPr>
            <w:r>
              <w:t>Типы подчинительной связи слов в словосочетании: согласование, управление, примыкание.</w:t>
            </w:r>
          </w:p>
          <w:p w:rsidR="00152C84" w:rsidRDefault="00152C84" w:rsidP="00C219BE">
            <w:pPr>
              <w:pStyle w:val="ConsPlusNormal"/>
              <w:jc w:val="both"/>
            </w:pPr>
            <w:r>
              <w:t>Синтаксический анализ словосочетаний.</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Нормы построения словосочетаний.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52C84" w:rsidRDefault="00152C84" w:rsidP="00C219BE">
            <w:pPr>
              <w:pStyle w:val="ConsPlusNormal"/>
              <w:jc w:val="both"/>
            </w:pPr>
            <w:r>
              <w:t>Употребление языковых форм выражения побуждения в побудительных предложениях.</w:t>
            </w:r>
          </w:p>
          <w:p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rsidR="00152C84" w:rsidRDefault="00152C84" w:rsidP="00C219BE">
            <w:pPr>
              <w:pStyle w:val="ConsPlusNormal"/>
              <w:jc w:val="both"/>
            </w:pPr>
            <w:r>
              <w:t>Виды предложений по количеству грамматических основ (простые, сложные).</w:t>
            </w:r>
          </w:p>
          <w:p w:rsidR="00152C84" w:rsidRDefault="00152C84" w:rsidP="00C219BE">
            <w:pPr>
              <w:pStyle w:val="ConsPlusNormal"/>
              <w:jc w:val="both"/>
            </w:pPr>
            <w:r>
              <w:t>Виды простых предложений по наличию главных членов (двусоставные, односоставные).</w:t>
            </w:r>
          </w:p>
          <w:p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rsidR="00152C84" w:rsidRDefault="00152C84" w:rsidP="00C219BE">
            <w:pPr>
              <w:pStyle w:val="ConsPlusNormal"/>
              <w:jc w:val="both"/>
            </w:pPr>
            <w:r>
              <w:t>Предложения полные и неполные.</w:t>
            </w:r>
          </w:p>
          <w:p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rsidR="00152C84" w:rsidRDefault="00152C84" w:rsidP="00C219BE">
            <w:pPr>
              <w:pStyle w:val="ConsPlusNormal"/>
              <w:jc w:val="both"/>
            </w:pPr>
            <w:r>
              <w:t>Нормы построения простого предложения, использования инверсии.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Двусоставное предложение. Главные члены предложения.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Подлежащее и сказуемое как главные члены предложения.</w:t>
            </w:r>
          </w:p>
          <w:p w:rsidR="00152C84" w:rsidRDefault="00152C84" w:rsidP="00C219BE">
            <w:pPr>
              <w:pStyle w:val="ConsPlusNormal"/>
              <w:jc w:val="both"/>
            </w:pPr>
            <w:r>
              <w:t>Способы выражения подлежащего.</w:t>
            </w:r>
          </w:p>
          <w:p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 их виды.</w:t>
            </w:r>
          </w:p>
          <w:p w:rsidR="00152C84" w:rsidRDefault="00152C84" w:rsidP="00C219BE">
            <w:pPr>
              <w:pStyle w:val="ConsPlusNormal"/>
              <w:jc w:val="both"/>
            </w:pPr>
            <w:r>
              <w:t>Определение как второстепенный член предложения. Определения согласованные и несогласованные.</w:t>
            </w:r>
          </w:p>
          <w:p w:rsidR="00152C84" w:rsidRDefault="00152C84" w:rsidP="00C219BE">
            <w:pPr>
              <w:pStyle w:val="ConsPlusNormal"/>
              <w:jc w:val="both"/>
            </w:pPr>
            <w:r>
              <w:t>Приложение как особый вид определения.</w:t>
            </w:r>
          </w:p>
          <w:p w:rsidR="00152C84" w:rsidRDefault="00152C84" w:rsidP="00C219BE">
            <w:pPr>
              <w:pStyle w:val="ConsPlusNormal"/>
              <w:jc w:val="both"/>
            </w:pPr>
            <w:r>
              <w:t>Дополнение как второстепенный член предложения.</w:t>
            </w:r>
          </w:p>
          <w:p w:rsidR="00152C84" w:rsidRDefault="00152C84" w:rsidP="00C219BE">
            <w:pPr>
              <w:pStyle w:val="ConsPlusNormal"/>
              <w:jc w:val="both"/>
            </w:pPr>
            <w:r>
              <w:t>Дополнения прямые и косвенные.</w:t>
            </w:r>
          </w:p>
          <w:p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 (обзор).</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rsidR="00152C84" w:rsidRDefault="00152C84" w:rsidP="005358E5">
      <w:pPr>
        <w:pStyle w:val="ConsPlusNormal"/>
        <w:jc w:val="both"/>
      </w:pPr>
    </w:p>
    <w:p w:rsidR="00152C84" w:rsidRDefault="00152C84" w:rsidP="005358E5">
      <w:pPr>
        <w:pStyle w:val="ConsPlusNormal"/>
        <w:ind w:firstLine="540"/>
        <w:jc w:val="both"/>
      </w:pPr>
      <w:r>
        <w:t>31.10.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Роль русского языка в Российской Федерации.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 Односоставные предложения.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w:t>
            </w:r>
          </w:p>
          <w:p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152C84" w:rsidRDefault="00152C84" w:rsidP="00C219BE">
            <w:pPr>
              <w:pStyle w:val="ConsPlusNormal"/>
              <w:jc w:val="both"/>
            </w:pPr>
            <w:r>
              <w:t>Синтаксическая синонимия односоставных и двусоставных предложений.</w:t>
            </w:r>
          </w:p>
          <w:p w:rsidR="00152C84" w:rsidRDefault="00152C84" w:rsidP="00C219BE">
            <w:pPr>
              <w:pStyle w:val="ConsPlusNormal"/>
              <w:jc w:val="both"/>
            </w:pPr>
            <w:r>
              <w:t>Употребление односоставных предложений в речи.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Простое осложненное предложение.</w:t>
            </w:r>
          </w:p>
          <w:p w:rsidR="00152C84" w:rsidRDefault="00152C84" w:rsidP="00C219BE">
            <w:pPr>
              <w:pStyle w:val="ConsPlusNormal"/>
              <w:jc w:val="both"/>
            </w:pPr>
            <w:r>
              <w:t>Предложения с однородными членами.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C219BE">
            <w:pPr>
              <w:pStyle w:val="ConsPlusNormal"/>
              <w:jc w:val="both"/>
            </w:pPr>
            <w:r>
              <w:t>Однородные и неоднородные определения.</w:t>
            </w:r>
          </w:p>
          <w:p w:rsidR="00152C84" w:rsidRDefault="00152C84" w:rsidP="00C219BE">
            <w:pPr>
              <w:pStyle w:val="ConsPlusNormal"/>
              <w:jc w:val="both"/>
            </w:pPr>
            <w:r>
              <w:t>Предложения с обобщающими словами при однородных членах.</w:t>
            </w:r>
          </w:p>
          <w:p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обособленными членами.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52C84" w:rsidRDefault="00152C84" w:rsidP="00C219BE">
            <w:pPr>
              <w:pStyle w:val="ConsPlusNormal"/>
              <w:jc w:val="both"/>
            </w:pPr>
            <w:r>
              <w:t>Уточняющие члены предложения, пояснительные и присоединительные конструкции.</w:t>
            </w:r>
          </w:p>
          <w:p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обращениями, вводными и вставными конструкциями.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C219BE">
            <w:pPr>
              <w:pStyle w:val="ConsPlusNormal"/>
              <w:jc w:val="both"/>
            </w:pPr>
            <w:r>
              <w:t>Вставные конструкции.</w:t>
            </w:r>
          </w:p>
          <w:p w:rsidR="00152C84" w:rsidRDefault="00152C84" w:rsidP="00C219BE">
            <w:pPr>
              <w:pStyle w:val="ConsPlusNormal"/>
              <w:jc w:val="both"/>
            </w:pPr>
            <w:r>
              <w:t>Омонимия членов предложения и вводных слов, словосочетаний и предложений.</w:t>
            </w:r>
          </w:p>
          <w:p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Рассуждение на дискуссионную тему. Диалог и монолог. Рассказ. Устная и письменная речь.</w:t>
            </w:r>
          </w:p>
        </w:tc>
      </w:tr>
    </w:tbl>
    <w:p w:rsidR="00152C84" w:rsidRDefault="00152C84" w:rsidP="005358E5">
      <w:pPr>
        <w:pStyle w:val="ConsPlusNormal"/>
        <w:jc w:val="both"/>
      </w:pPr>
    </w:p>
    <w:p w:rsidR="00152C84" w:rsidRDefault="00152C84" w:rsidP="005358E5">
      <w:pPr>
        <w:pStyle w:val="ConsPlusNormal"/>
        <w:ind w:firstLine="540"/>
        <w:jc w:val="both"/>
      </w:pPr>
      <w:r>
        <w:t>31.11.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в современном мире.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Сложное предложение.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w:t>
            </w:r>
          </w:p>
          <w:p w:rsidR="00152C84" w:rsidRDefault="00152C84" w:rsidP="00C219BE">
            <w:pPr>
              <w:pStyle w:val="ConsPlusNormal"/>
              <w:jc w:val="both"/>
            </w:pPr>
            <w:r>
              <w:t>Классификация сложных предложений.</w:t>
            </w:r>
          </w:p>
          <w:p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Сложносочиненное предложение.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сложносочиненном предложении, его строении.</w:t>
            </w:r>
          </w:p>
          <w:p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C219BE">
            <w:pPr>
              <w:pStyle w:val="ConsPlusNormal"/>
              <w:jc w:val="both"/>
            </w:pPr>
            <w:r>
              <w:t>Синтаксический и пунктуационный анализ сложносочиненных предложений.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Сложноподчиненное предложение.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сложноподчиненном предложении. Главная и придаточная части предложения.</w:t>
            </w:r>
          </w:p>
          <w:p w:rsidR="00152C84" w:rsidRDefault="00152C84" w:rsidP="00C219BE">
            <w:pPr>
              <w:pStyle w:val="ConsPlusNormal"/>
              <w:jc w:val="both"/>
            </w:pPr>
            <w:r>
              <w:t>Союзы и союзные слова. Различия подчинительных союзов и союзных слов.</w:t>
            </w:r>
          </w:p>
          <w:p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152C84" w:rsidRDefault="00152C84" w:rsidP="00C219BE">
            <w:pPr>
              <w:pStyle w:val="ConsPlusNormal"/>
              <w:jc w:val="both"/>
            </w:pPr>
            <w:r>
              <w:t>Нормы постановки знаков препинания в сложноподчиненных предложениях.</w:t>
            </w:r>
          </w:p>
          <w:p w:rsidR="00152C84" w:rsidRDefault="00152C84" w:rsidP="00C219BE">
            <w:pPr>
              <w:pStyle w:val="ConsPlusNormal"/>
              <w:jc w:val="both"/>
            </w:pPr>
            <w:r>
              <w:t>Синтаксический и пунктуационный анализ сложноподчиненных предложений.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Бессоюзное сложное предложение.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бессоюзном сложном предложении.</w:t>
            </w:r>
          </w:p>
          <w:p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52C84" w:rsidRDefault="00152C84" w:rsidP="00C219BE">
            <w:pPr>
              <w:pStyle w:val="ConsPlusNormal"/>
              <w:jc w:val="both"/>
            </w:pPr>
            <w:r>
              <w:t>Синтаксический и пунктуационный анализ бессоюзных сложных предложений.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Сложные предложения с разными видами союзной и бессоюзной связи.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Типы сложных предложений с разными видами связи.</w:t>
            </w:r>
          </w:p>
          <w:p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 Синонимия предложений с прямой и косвенной речью.</w:t>
            </w:r>
          </w:p>
          <w:p w:rsidR="00152C84" w:rsidRDefault="00152C84" w:rsidP="00C219BE">
            <w:pPr>
              <w:pStyle w:val="ConsPlusNormal"/>
              <w:jc w:val="both"/>
            </w:pPr>
            <w:r>
              <w:t>Цитирование. Способы включения цитат в высказывание.</w:t>
            </w:r>
          </w:p>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C219BE">
            <w:pPr>
              <w:pStyle w:val="ConsPlusNormal"/>
              <w:jc w:val="both"/>
            </w:pPr>
            <w:r>
              <w:t>Применение знаний по синтаксису и пунктуации в практике правописания.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Повторение и систематизация изученного.</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Диалог. Монолог. Значение толкового словаря. Афоризмы, их использование в составе текстов.</w:t>
            </w:r>
          </w:p>
        </w:tc>
      </w:tr>
    </w:tbl>
    <w:p w:rsidR="00152C84" w:rsidRDefault="00152C84" w:rsidP="005358E5">
      <w:pPr>
        <w:pStyle w:val="ConsPlusNormal"/>
        <w:jc w:val="both"/>
      </w:pPr>
    </w:p>
    <w:p w:rsidR="00152C84" w:rsidRDefault="00152C84" w:rsidP="005358E5">
      <w:pPr>
        <w:pStyle w:val="ConsPlusTitle"/>
        <w:ind w:firstLine="540"/>
        <w:jc w:val="both"/>
        <w:outlineLvl w:val="3"/>
      </w:pPr>
      <w:r>
        <w:t>31.12. Планируемые результаты освоения программы по русскому языку.</w:t>
      </w:r>
    </w:p>
    <w:p w:rsidR="00152C84" w:rsidRDefault="00152C84" w:rsidP="005358E5">
      <w:pPr>
        <w:pStyle w:val="ConsPlusNormal"/>
        <w:spacing w:before="240"/>
        <w:ind w:firstLine="540"/>
        <w:jc w:val="both"/>
      </w:pPr>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31.12.2. В результате изучения русского языка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31.12.3.1.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31.12.3.3.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31.12.3.4.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31.12.3.5.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31.12.3.7.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31.12.4.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31.12.4.1.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31.12.4.2.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2 реплик.</w:t>
      </w:r>
    </w:p>
    <w:p w:rsidR="00152C84" w:rsidRDefault="00152C84" w:rsidP="005358E5">
      <w:pPr>
        <w:pStyle w:val="ConsPlusNormal"/>
        <w:spacing w:before="240"/>
        <w:ind w:firstLine="540"/>
        <w:jc w:val="both"/>
      </w:pPr>
      <w:r>
        <w:t>Устно пересказывать прочитанный текст объемом не менее 70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rsidR="00152C84" w:rsidRDefault="00152C84" w:rsidP="005358E5">
      <w:pPr>
        <w:pStyle w:val="ConsPlusNormal"/>
        <w:spacing w:before="240"/>
        <w:ind w:firstLine="540"/>
        <w:jc w:val="both"/>
      </w:pPr>
      <w:r>
        <w:t>31.12.4.3.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Применять знание основных признаков текста в практике его создания.</w:t>
      </w:r>
    </w:p>
    <w:p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152C84" w:rsidRDefault="00152C84" w:rsidP="005358E5">
      <w:pPr>
        <w:pStyle w:val="ConsPlusNormal"/>
        <w:spacing w:before="240"/>
        <w:ind w:firstLine="540"/>
        <w:jc w:val="both"/>
      </w:pPr>
      <w:r>
        <w:t>31.12.4.4. Функциональные разновидности языка.</w:t>
      </w:r>
    </w:p>
    <w:p w:rsidR="00152C84" w:rsidRDefault="00152C84" w:rsidP="005358E5">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52C84" w:rsidRDefault="00152C84" w:rsidP="005358E5">
      <w:pPr>
        <w:pStyle w:val="ConsPlusNormal"/>
        <w:spacing w:before="24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52C84" w:rsidRDefault="00152C84" w:rsidP="005358E5">
      <w:pPr>
        <w:pStyle w:val="ConsPlusNormal"/>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152C84" w:rsidRDefault="00152C84" w:rsidP="005358E5">
      <w:pPr>
        <w:pStyle w:val="ConsPlusNormal"/>
        <w:spacing w:before="240"/>
        <w:ind w:firstLine="540"/>
        <w:jc w:val="both"/>
      </w:pPr>
      <w:r>
        <w:t>31.12.4.5.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31.12.4.6.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31.12.4.7.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31.12.4.8.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31.12.4.9.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31.12.4.10.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31.12.4.11.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31.12.4.12.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31.12.4.13.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31.12.5.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31.12.5.1. Общие сведения о языке.</w:t>
      </w:r>
    </w:p>
    <w:p w:rsidR="00152C84" w:rsidRDefault="00152C84" w:rsidP="005358E5">
      <w:pPr>
        <w:pStyle w:val="ConsPlusNormal"/>
        <w:spacing w:before="24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31.12.5.2.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2 реплик.</w:t>
      </w:r>
    </w:p>
    <w:p w:rsidR="00152C84" w:rsidRDefault="00152C84" w:rsidP="005358E5">
      <w:pPr>
        <w:pStyle w:val="ConsPlusNormal"/>
        <w:spacing w:before="240"/>
        <w:ind w:firstLine="540"/>
        <w:jc w:val="both"/>
      </w:pPr>
      <w:r>
        <w:t>Устно пересказывать прочитанный текст объемом не менее 80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70 - 80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rsidR="00152C84" w:rsidRDefault="00152C84" w:rsidP="005358E5">
      <w:pPr>
        <w:pStyle w:val="ConsPlusNormal"/>
        <w:spacing w:before="240"/>
        <w:ind w:firstLine="540"/>
        <w:jc w:val="both"/>
      </w:pPr>
      <w:r>
        <w:t>31.12.5.3.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31.12.5.4.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 при-".</w:t>
      </w:r>
    </w:p>
    <w:p w:rsidR="00152C84" w:rsidRDefault="00152C84" w:rsidP="005358E5">
      <w:pPr>
        <w:pStyle w:val="ConsPlusNormal"/>
        <w:spacing w:before="240"/>
        <w:ind w:firstLine="540"/>
        <w:jc w:val="both"/>
      </w:pPr>
      <w:r>
        <w:t>31.12.5.5. 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 ск-" имен прилагательных, сложных имен прилагательных.</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31.12.6.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31.12.6.1.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152C84" w:rsidRDefault="00152C84" w:rsidP="005358E5">
      <w:pPr>
        <w:pStyle w:val="ConsPlusNormal"/>
        <w:spacing w:before="240"/>
        <w:ind w:firstLine="540"/>
        <w:jc w:val="both"/>
      </w:pPr>
      <w:r>
        <w:t>31.12.6.2.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Устно пересказывать прочитанный текст, объем которого составляет не менее 90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списывания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rsidR="00152C84" w:rsidRDefault="00152C84" w:rsidP="005358E5">
      <w:pPr>
        <w:pStyle w:val="ConsPlusNormal"/>
        <w:spacing w:before="240"/>
        <w:ind w:firstLine="540"/>
        <w:jc w:val="both"/>
      </w:pPr>
      <w:r>
        <w:t>31.12.6.3.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31.12.6.4.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31.12.6.5. Глагол.</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 Проводить морфологический анализ глаголов.</w:t>
      </w:r>
    </w:p>
    <w:p w:rsidR="00152C84" w:rsidRDefault="00152C84" w:rsidP="005358E5">
      <w:pPr>
        <w:pStyle w:val="ConsPlusNormal"/>
        <w:spacing w:before="240"/>
        <w:ind w:firstLine="540"/>
        <w:jc w:val="both"/>
      </w:pPr>
      <w:r>
        <w:t>31.12.6.6.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31.12.6.7.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31.12.6.8.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31.12.6.9.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31.12.7.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31.12.7.1.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31.12.7.2.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p>
    <w:p w:rsidR="00152C84" w:rsidRDefault="00152C84" w:rsidP="005358E5">
      <w:pPr>
        <w:pStyle w:val="ConsPlusNormal"/>
        <w:spacing w:before="240"/>
        <w:ind w:firstLine="540"/>
        <w:jc w:val="both"/>
      </w:pPr>
      <w:r>
        <w:t>Устно пересказывать прочитанный текст объемом не менее 100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20 - 25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31.12.7.3.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31.12.7.4. 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31.12.7.5. 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31.12.7.6. 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31.12.7.7. 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31.12.7.8.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w:t>
      </w:r>
    </w:p>
    <w:p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31.12.7.9. 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31.12.7.10. 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31.12.8.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31.12.8.1.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152C84" w:rsidRDefault="00152C84" w:rsidP="005358E5">
      <w:pPr>
        <w:pStyle w:val="ConsPlusNormal"/>
        <w:spacing w:before="240"/>
        <w:ind w:firstLine="540"/>
        <w:jc w:val="both"/>
      </w:pPr>
      <w:r>
        <w:t>31.12.8.2.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110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rsidR="00152C84" w:rsidRDefault="00152C84" w:rsidP="005358E5">
      <w:pPr>
        <w:pStyle w:val="ConsPlusNormal"/>
        <w:spacing w:before="240"/>
        <w:ind w:firstLine="540"/>
        <w:jc w:val="both"/>
      </w:pPr>
      <w:r>
        <w:t>31.12.8.3. Синтаксис. Культура речи. Пунктуация.</w:t>
      </w:r>
    </w:p>
    <w:p w:rsidR="00152C84" w:rsidRDefault="00152C84" w:rsidP="005358E5">
      <w:pPr>
        <w:pStyle w:val="ConsPlusNormal"/>
        <w:spacing w:before="240"/>
        <w:ind w:firstLine="540"/>
        <w:jc w:val="both"/>
      </w:pPr>
      <w:r>
        <w:t>Предложение.</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31.12.9. К концу обучения в 10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31.12.9.1.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152C84" w:rsidRDefault="00152C84" w:rsidP="005358E5">
      <w:pPr>
        <w:pStyle w:val="ConsPlusNormal"/>
        <w:spacing w:before="240"/>
        <w:ind w:firstLine="540"/>
        <w:jc w:val="both"/>
      </w:pPr>
      <w:r>
        <w:t>31.12.9.2.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rsidR="00152C84" w:rsidRDefault="00152C84" w:rsidP="005358E5">
      <w:pPr>
        <w:pStyle w:val="ConsPlusNormal"/>
        <w:spacing w:before="240"/>
        <w:ind w:firstLine="540"/>
        <w:jc w:val="both"/>
      </w:pPr>
      <w:r>
        <w:t>31.12.9.3. Синтаксис. Культура речи. Пунктуация.</w:t>
      </w:r>
    </w:p>
    <w:p w:rsidR="00152C84" w:rsidRDefault="00152C84" w:rsidP="005358E5">
      <w:pPr>
        <w:pStyle w:val="ConsPlusNormal"/>
        <w:spacing w:before="240"/>
        <w:ind w:firstLine="540"/>
        <w:jc w:val="both"/>
      </w:pPr>
      <w:r>
        <w:t>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31.12.9.4. 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w:t>
      </w:r>
    </w:p>
    <w:p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31.12.9.5. 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31.12.9.6. 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31.12.9.7.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32. Федеральная рабочая программа по учебному предмету "Литература".</w:t>
      </w:r>
    </w:p>
    <w:p w:rsidR="00152C84" w:rsidRDefault="00152C84" w:rsidP="005358E5">
      <w:pPr>
        <w:pStyle w:val="ConsPlusNormal"/>
        <w:spacing w:before="240"/>
        <w:ind w:firstLine="540"/>
        <w:jc w:val="both"/>
      </w:pPr>
      <w:r>
        <w:t>32.1.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32.2. Пояснительная записка.</w:t>
      </w:r>
    </w:p>
    <w:p w:rsidR="00152C84" w:rsidRDefault="00152C84" w:rsidP="005358E5">
      <w:pPr>
        <w:pStyle w:val="ConsPlusNormal"/>
        <w:spacing w:before="240"/>
        <w:ind w:firstLine="540"/>
        <w:jc w:val="both"/>
      </w:pPr>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32.2.2. Программа по литературе позволит педагогическому работнику:</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32.2.10. Достижение целей изучения литературы возможно при решении учебных задач, которые постепенно усложняются от 5 к 10 классу.</w:t>
      </w:r>
    </w:p>
    <w:p w:rsidR="00152C84" w:rsidRDefault="00152C84" w:rsidP="005358E5">
      <w:pPr>
        <w:pStyle w:val="ConsPlusNormal"/>
        <w:spacing w:before="240"/>
        <w:ind w:firstLine="540"/>
        <w:jc w:val="both"/>
      </w:pPr>
      <w: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32.3.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в курс литературы. Роль книги в жизни человека.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Малые жанры: пословицы, поговорки, загадки. Сказки.</w:t>
            </w:r>
          </w:p>
          <w:p w:rsidR="00152C84" w:rsidRDefault="00152C84" w:rsidP="00C219BE">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rsidR="00152C84" w:rsidRDefault="00152C84" w:rsidP="00C219BE">
            <w:pPr>
              <w:pStyle w:val="ConsPlusNormal"/>
              <w:jc w:val="both"/>
            </w:pPr>
            <w:r>
              <w:t>Сказки о животных. "Журавль и цапля". Народное представление о справедливости.</w:t>
            </w:r>
          </w:p>
          <w:p w:rsidR="00152C84" w:rsidRDefault="00152C84" w:rsidP="00C219BE">
            <w:pPr>
              <w:pStyle w:val="ConsPlusNormal"/>
              <w:jc w:val="both"/>
            </w:pPr>
            <w:r>
              <w:t>Бытовые сказки. "Солдатская шинель". Народное представление о добре и зле.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Слово о баснописце. Басни: "Свинья под Дубом", "Ворона и Лисица".</w:t>
            </w:r>
          </w:p>
          <w:p w:rsidR="00152C84" w:rsidRDefault="00152C84" w:rsidP="00C219BE">
            <w:pPr>
              <w:pStyle w:val="ConsPlusNormal"/>
              <w:jc w:val="both"/>
            </w:pPr>
            <w:r>
              <w:t>А.С. Пушкин. Слово о поэте. Стихотворения "Няне", "У лукоморья дуб зеленый...". "Сказка о мертвой царевне и о семи богатырях".</w:t>
            </w:r>
          </w:p>
          <w:p w:rsidR="00152C84" w:rsidRDefault="00152C84" w:rsidP="00C219BE">
            <w:pPr>
              <w:pStyle w:val="ConsPlusNormal"/>
              <w:jc w:val="both"/>
            </w:pPr>
            <w:r>
              <w:t>М.Ю. Лермонтов. Слово о поэте. Стихотворение "Бородино".</w:t>
            </w:r>
          </w:p>
          <w:p w:rsidR="00152C84" w:rsidRDefault="00152C84" w:rsidP="00C219BE">
            <w:pPr>
              <w:pStyle w:val="ConsPlusNormal"/>
              <w:jc w:val="both"/>
            </w:pPr>
            <w:r>
              <w:t>Н.В. Гоголь. Слово о писателе. Повесть "Ночь перед Рождеством" из сборника "Вечера на хуторе близ Диканьки".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 Рассказ "Муму".</w:t>
            </w:r>
          </w:p>
          <w:p w:rsidR="00152C84" w:rsidRDefault="00152C84" w:rsidP="00C219BE">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rsidR="00152C84" w:rsidRDefault="00152C84" w:rsidP="00C219BE">
            <w:pPr>
              <w:pStyle w:val="ConsPlusNormal"/>
              <w:jc w:val="both"/>
            </w:pPr>
            <w:r>
              <w:t>Л.Н. Толстой. Слово о писателе. Рассказ "Кавказский пленник".</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XIX - XX веков.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XIX - XX веков о родной природе и о связи человека с Родиной.</w:t>
            </w:r>
          </w:p>
          <w:p w:rsidR="00152C84" w:rsidRDefault="00152C84" w:rsidP="00C219BE">
            <w:pPr>
              <w:pStyle w:val="ConsPlusNormal"/>
              <w:jc w:val="both"/>
            </w:pPr>
            <w:r>
              <w:t>Ф.И. Тютчев. "Зима недаром злится...".</w:t>
            </w:r>
          </w:p>
          <w:p w:rsidR="00152C84" w:rsidRDefault="00152C84" w:rsidP="00C219BE">
            <w:pPr>
              <w:pStyle w:val="ConsPlusNormal"/>
              <w:jc w:val="both"/>
            </w:pPr>
            <w:r>
              <w:t>А.А. Фет "Весенний дождь".</w:t>
            </w:r>
          </w:p>
          <w:p w:rsidR="00152C84" w:rsidRDefault="00152C84" w:rsidP="00C219BE">
            <w:pPr>
              <w:pStyle w:val="ConsPlusNormal"/>
              <w:jc w:val="both"/>
            </w:pPr>
            <w:r>
              <w:t>И.А. Бунин. "Помню - долгий зимний вечер...".</w:t>
            </w:r>
          </w:p>
          <w:p w:rsidR="00152C84" w:rsidRDefault="00152C84" w:rsidP="00C219BE">
            <w:pPr>
              <w:pStyle w:val="ConsPlusNormal"/>
              <w:jc w:val="both"/>
            </w:pPr>
            <w:r>
              <w:t>Н.М. Рубцов. "Родная деревня".</w:t>
            </w:r>
          </w:p>
          <w:p w:rsidR="00152C84" w:rsidRDefault="00152C84" w:rsidP="00C219BE">
            <w:pPr>
              <w:pStyle w:val="ConsPlusNormal"/>
              <w:jc w:val="both"/>
            </w:pPr>
            <w:r>
              <w:t>С.А. Есенин "Я покинул родимый дом...".</w:t>
            </w:r>
          </w:p>
          <w:p w:rsidR="00152C84" w:rsidRDefault="00152C84" w:rsidP="00C219BE">
            <w:pPr>
              <w:pStyle w:val="ConsPlusNormal"/>
              <w:jc w:val="both"/>
            </w:pPr>
            <w:r>
              <w:t>И.А. Бунин. Слово о писателе. Рассказ "Лапти".</w:t>
            </w:r>
          </w:p>
          <w:p w:rsidR="00152C84" w:rsidRDefault="00152C84" w:rsidP="00C219BE">
            <w:pPr>
              <w:pStyle w:val="ConsPlusNormal"/>
              <w:jc w:val="both"/>
            </w:pPr>
            <w:r>
              <w:t>Юмористические рассказы отечественных писателей XIX - XX веков.</w:t>
            </w:r>
          </w:p>
          <w:p w:rsidR="00152C84" w:rsidRDefault="00152C84" w:rsidP="00C219BE">
            <w:pPr>
              <w:pStyle w:val="ConsPlusNormal"/>
              <w:jc w:val="both"/>
            </w:pPr>
            <w:r>
              <w:t>А.П. Чехов. Слово о писателе. Рассказ "Хирургия".</w:t>
            </w:r>
          </w:p>
          <w:p w:rsidR="00152C84" w:rsidRDefault="00152C84" w:rsidP="00C219BE">
            <w:pPr>
              <w:pStyle w:val="ConsPlusNormal"/>
              <w:jc w:val="both"/>
            </w:pPr>
            <w:r>
              <w:t>Произведения отечественной литературы о природе и животных.</w:t>
            </w:r>
          </w:p>
          <w:p w:rsidR="00152C84" w:rsidRDefault="00152C84" w:rsidP="00C219BE">
            <w:pPr>
              <w:pStyle w:val="ConsPlusNormal"/>
              <w:jc w:val="both"/>
            </w:pPr>
            <w:r>
              <w:t>К.Г. Паустовский. Слово о писателе. Сказка "Теплый хлеб".</w:t>
            </w:r>
          </w:p>
          <w:p w:rsidR="00152C84" w:rsidRDefault="00152C84" w:rsidP="00C219BE">
            <w:pPr>
              <w:pStyle w:val="ConsPlusNormal"/>
              <w:jc w:val="both"/>
            </w:pPr>
            <w:r>
              <w:t>А.П. Платонов. Слово о писателе. Рассказ "Никита".</w:t>
            </w:r>
          </w:p>
          <w:p w:rsidR="00152C84" w:rsidRDefault="00152C84" w:rsidP="00C219BE">
            <w:pPr>
              <w:pStyle w:val="ConsPlusNormal"/>
              <w:jc w:val="both"/>
            </w:pPr>
            <w:r>
              <w:t>В.П. Астафьев. Слово о писателе. Рассказ "Васюткино озеро".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писателей XIX - XXI веков на тему детства.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 XXI веков.</w:t>
            </w:r>
          </w:p>
          <w:p w:rsidR="00152C84" w:rsidRDefault="00152C84" w:rsidP="00C219BE">
            <w:pPr>
              <w:pStyle w:val="ConsPlusNormal"/>
              <w:jc w:val="both"/>
            </w:pPr>
            <w:r>
              <w:t>В.Г. Короленко. Слово о писателе.</w:t>
            </w:r>
          </w:p>
          <w:p w:rsidR="00152C84" w:rsidRDefault="00152C84" w:rsidP="00C219BE">
            <w:pPr>
              <w:pStyle w:val="ConsPlusNormal"/>
              <w:jc w:val="both"/>
            </w:pPr>
            <w:r>
              <w:t>Рассказ "В дурном обществе".</w:t>
            </w:r>
          </w:p>
          <w:p w:rsidR="00152C84" w:rsidRDefault="00152C84" w:rsidP="00C219BE">
            <w:pPr>
              <w:pStyle w:val="ConsPlusNormal"/>
              <w:jc w:val="both"/>
            </w:pPr>
            <w:r>
              <w:t>Произведения отечественной прозы на тему "Человек на войне".</w:t>
            </w:r>
          </w:p>
          <w:p w:rsidR="00152C84" w:rsidRDefault="00152C84" w:rsidP="00C219BE">
            <w:pPr>
              <w:pStyle w:val="ConsPlusNormal"/>
              <w:jc w:val="both"/>
            </w:pPr>
            <w:r>
              <w:t>В.П. Катаев. "Сын полка".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Х.К. Андерсен. Слово о писателе. Сказка "Снежная королева".</w:t>
            </w:r>
          </w:p>
          <w:p w:rsidR="00152C84" w:rsidRDefault="00152C84" w:rsidP="00C219BE">
            <w:pPr>
              <w:pStyle w:val="ConsPlusNormal"/>
              <w:jc w:val="both"/>
            </w:pPr>
            <w:r>
              <w:t>Зарубежная проза о детях и подростках.</w:t>
            </w:r>
          </w:p>
          <w:p w:rsidR="00152C84" w:rsidRDefault="00152C84" w:rsidP="00C219BE">
            <w:pPr>
              <w:pStyle w:val="ConsPlusNormal"/>
              <w:jc w:val="both"/>
            </w:pPr>
            <w:r>
              <w:t>М. Твен. Слово о писателе. "Приключения Тома Сойера" (глава по выбору).</w:t>
            </w:r>
          </w:p>
          <w:p w:rsidR="00152C84" w:rsidRDefault="00152C84" w:rsidP="00C219BE">
            <w:pPr>
              <w:pStyle w:val="ConsPlusNormal"/>
              <w:jc w:val="both"/>
            </w:pPr>
            <w:r>
              <w:t>Дж. Лондон. Слово о писателе. "Сказание о Кише".</w:t>
            </w:r>
          </w:p>
        </w:tc>
      </w:tr>
    </w:tbl>
    <w:p w:rsidR="00152C84" w:rsidRDefault="00152C84" w:rsidP="005358E5">
      <w:pPr>
        <w:pStyle w:val="ConsPlusNormal"/>
        <w:jc w:val="both"/>
      </w:pPr>
    </w:p>
    <w:p w:rsidR="00152C84" w:rsidRDefault="00152C84" w:rsidP="005358E5">
      <w:pPr>
        <w:pStyle w:val="ConsPlusNormal"/>
        <w:ind w:firstLine="540"/>
        <w:jc w:val="both"/>
      </w:pPr>
      <w:r>
        <w:t>32.4.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Писатели - создатели, хранители и любители книг.</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Мифология.</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Мифы народов России и мира.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Обрядовый фольклор. Малые жанры фольклора: пословицы, поговорки, загадки.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"Повесть временных лет": фрагмент "Сказание о белгородском киселе".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И.А. Крылов. Слово о баснописце. Басни: "Волк на псарне", "Листы и Корни".</w:t>
            </w:r>
          </w:p>
          <w:p w:rsidR="00152C84" w:rsidRDefault="00152C84" w:rsidP="00C219BE">
            <w:pPr>
              <w:pStyle w:val="ConsPlusNormal"/>
              <w:jc w:val="both"/>
            </w:pPr>
            <w:r>
              <w:t>А.С. Пушкин. Слово о писателе. Стихотворения "Узник", "Зимнее утро", "Зимний вечер". Роман "Дубровский".</w:t>
            </w:r>
          </w:p>
          <w:p w:rsidR="00152C84" w:rsidRDefault="00152C84" w:rsidP="00C219BE">
            <w:pPr>
              <w:pStyle w:val="ConsPlusNormal"/>
              <w:jc w:val="both"/>
            </w:pPr>
            <w:r>
              <w:t>М.Ю. Лермонтов. Слово о поэте. Стихотворения "Тучи", "Листок", "Утес".</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Ф.И. Тютчев. Слово о поэте. Стихотворения "Есть в осени первоначальной...", "С поляны коршун поднялся...".</w:t>
            </w:r>
          </w:p>
          <w:p w:rsidR="00152C84" w:rsidRDefault="00152C84" w:rsidP="00C219BE">
            <w:pPr>
              <w:pStyle w:val="ConsPlusNormal"/>
              <w:jc w:val="both"/>
            </w:pPr>
            <w:r>
              <w:t>А.А. Фет. Слово о поэте. Стихотворения "Учись у них - у дуба, у березы...", "Я пришел к тебе с приветом...".</w:t>
            </w:r>
          </w:p>
          <w:p w:rsidR="00152C84" w:rsidRDefault="00152C84" w:rsidP="00C219BE">
            <w:pPr>
              <w:pStyle w:val="ConsPlusNormal"/>
              <w:jc w:val="both"/>
            </w:pPr>
            <w:r>
              <w:t>И.С. Тургенев. Слово о писателе. Рассказ "Бежин луг".</w:t>
            </w:r>
          </w:p>
          <w:p w:rsidR="00152C84" w:rsidRDefault="00152C84" w:rsidP="00C219BE">
            <w:pPr>
              <w:pStyle w:val="ConsPlusNormal"/>
              <w:jc w:val="both"/>
            </w:pPr>
            <w:r>
              <w:t>Н.С. Лесков. Слово о писателе. Сказ "Левша".</w:t>
            </w:r>
          </w:p>
          <w:p w:rsidR="00152C84" w:rsidRDefault="00152C84" w:rsidP="00C219BE">
            <w:pPr>
              <w:pStyle w:val="ConsPlusNormal"/>
              <w:jc w:val="both"/>
            </w:pPr>
            <w:r>
              <w:t>А.П. Чехов. Слово о писателе. Рассказы "Толстый и тонкий", "Пересолил".</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Юмористические рассказы отечественных писателей XIX - XX веков.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М.М. Зощенко. Слово о писателе.</w:t>
            </w:r>
          </w:p>
          <w:p w:rsidR="00152C84" w:rsidRDefault="00152C84" w:rsidP="00C219BE">
            <w:pPr>
              <w:pStyle w:val="ConsPlusNormal"/>
              <w:jc w:val="both"/>
            </w:pPr>
            <w:r>
              <w:t>Рассказы "Леля и Минька", "Елка".</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Литература XX века.</w:t>
            </w:r>
          </w:p>
          <w:p w:rsidR="00152C84" w:rsidRDefault="00152C84" w:rsidP="00C219BE">
            <w:pPr>
              <w:pStyle w:val="ConsPlusNormal"/>
              <w:jc w:val="both"/>
            </w:pPr>
            <w:r>
              <w:t>Стихотворения отечественных поэтов начала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А.А. Блок "Летний вечер".</w:t>
            </w:r>
          </w:p>
          <w:p w:rsidR="00152C84" w:rsidRDefault="00152C84" w:rsidP="00C219BE">
            <w:pPr>
              <w:pStyle w:val="ConsPlusNormal"/>
              <w:jc w:val="both"/>
            </w:pPr>
            <w:r>
              <w:t>С.А. Есенин "Пороша".</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Стихотворения отечественных поэтов XX века.</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Произведения отечественной литературы о природе и животных.</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А.И. Куприн. Слово о писателе.</w:t>
            </w:r>
          </w:p>
          <w:p w:rsidR="00152C84" w:rsidRDefault="00152C84" w:rsidP="00C219BE">
            <w:pPr>
              <w:pStyle w:val="ConsPlusNormal"/>
              <w:jc w:val="both"/>
            </w:pPr>
            <w:r>
              <w:t>Рассказ "Чудесный доктор".</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Б.Л. Васильев. Слово о писателе. Рассказ "Экспонат N...".</w:t>
            </w:r>
          </w:p>
          <w:p w:rsidR="00152C84" w:rsidRDefault="00152C84" w:rsidP="00C219BE">
            <w:pPr>
              <w:pStyle w:val="ConsPlusNormal"/>
              <w:jc w:val="both"/>
            </w:pPr>
            <w:r>
              <w:t>В.Г. Распутин. Слово о писателе. Рассказ "Уроки французского".</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Произведения отечественных писателей на тему взросления человека.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В.П. Астафьев. Слово о писателе. Рассказ "Конь с розовой гривой".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 Дефо. "Робинзон Крузо" (главы по выбору).</w:t>
            </w:r>
          </w:p>
          <w:p w:rsidR="00152C84" w:rsidRDefault="00152C84" w:rsidP="00C219BE">
            <w:pPr>
              <w:pStyle w:val="ConsPlusNormal"/>
              <w:jc w:val="both"/>
            </w:pPr>
            <w:r>
              <w:t>Дж. Свифт. "Путешествия Гулливера" (главы по выбору).</w:t>
            </w:r>
          </w:p>
        </w:tc>
      </w:tr>
    </w:tbl>
    <w:p w:rsidR="00152C84" w:rsidRDefault="00152C84" w:rsidP="005358E5">
      <w:pPr>
        <w:pStyle w:val="ConsPlusNormal"/>
        <w:jc w:val="both"/>
      </w:pPr>
    </w:p>
    <w:p w:rsidR="00152C84" w:rsidRDefault="00152C84" w:rsidP="005358E5">
      <w:pPr>
        <w:pStyle w:val="ConsPlusNormal"/>
        <w:ind w:firstLine="540"/>
        <w:jc w:val="both"/>
      </w:pPr>
      <w:r>
        <w:t>32.5.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человека должны быть любимые произведения ...</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Древнерусские повести: "Поучение" Владимира Мономаха (в сокращении).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rsidR="00152C84" w:rsidRDefault="00152C84" w:rsidP="00C219BE">
            <w:pPr>
              <w:pStyle w:val="ConsPlusNormal"/>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rsidR="00152C84" w:rsidRDefault="00152C84" w:rsidP="00C219BE">
            <w:pPr>
              <w:pStyle w:val="ConsPlusNormal"/>
              <w:jc w:val="both"/>
            </w:pPr>
            <w:r>
              <w:t>Н.В. Гоголь. Слово о писателе. Повесть "Тарас Бульба".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rsidR="00152C84" w:rsidRDefault="00152C84" w:rsidP="00C219BE">
            <w:pPr>
              <w:pStyle w:val="ConsPlusNormal"/>
              <w:jc w:val="both"/>
            </w:pPr>
            <w:r>
              <w:t>Н.А. Некрасов. Слово о поэте. Стихотворения "Размышления у парадного подъезда", "Железная дорога".</w:t>
            </w:r>
          </w:p>
          <w:p w:rsidR="00152C84" w:rsidRDefault="00152C84" w:rsidP="00C219BE">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А.А. Фет, А.К. Толстой (не менее двух стихотворений по выбору).</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на историческую тему.</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А.К. Толстой. Слово о поэте. Историческая баллада "Князь Михайло Репнин".</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конца XIX - начала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Слово о писателе. Рассказ "Хамелеон".</w:t>
            </w:r>
          </w:p>
          <w:p w:rsidR="00152C84" w:rsidRDefault="00152C84" w:rsidP="00C219BE">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Грин. Слово о писателе. Феерия "Алые паруса".</w:t>
            </w:r>
          </w:p>
          <w:p w:rsidR="00152C84" w:rsidRDefault="00152C84" w:rsidP="00C219BE">
            <w:pPr>
              <w:pStyle w:val="ConsPlusNormal"/>
              <w:jc w:val="both"/>
            </w:pPr>
            <w:r>
              <w:t>А.П. Платонов. Слово о писателе. Рассказ "Юшка".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А.А. Блока, Н.С. Гумилева, М.И. Цветаевой - два - три по выбору.</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Ю.П. Казаков. Слово о писателе. Рассказ "Тихое утро".</w:t>
            </w:r>
          </w:p>
          <w:p w:rsidR="00152C84" w:rsidRDefault="00152C84" w:rsidP="00C219BE">
            <w:pPr>
              <w:pStyle w:val="ConsPlusNormal"/>
              <w:jc w:val="both"/>
            </w:pPr>
            <w:r>
              <w:t>В.М. Шукшин. Слово о писателе. Рассказ "Критики".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 XXI веков.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М.И. Цветаевой, Е.А. Евтушенко, Б.А. Ахмадулиной, Ю.Д. Левитанского - 3 - 4 стихотворения на выбор.</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начала XXI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Ф.А. Абрамов. Слово о писателе. Рассказ "О чем плачут лошади".</w:t>
            </w:r>
          </w:p>
          <w:p w:rsidR="00152C84" w:rsidRDefault="00152C84" w:rsidP="00C219BE">
            <w:pPr>
              <w:pStyle w:val="ConsPlusNormal"/>
              <w:jc w:val="both"/>
            </w:pPr>
            <w:r>
              <w:t>Ф.А. Искандер. Слово о писателе. Рассказ "Тринадцатый подвиг Геракла".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современных отечественных писателей-фантастов.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А.В. Жвалевский и Е.Б. Пастернак. "Время всегда хорошее".</w:t>
            </w:r>
          </w:p>
          <w:p w:rsidR="00152C84" w:rsidRDefault="00152C84" w:rsidP="00C219BE">
            <w:pPr>
              <w:pStyle w:val="ConsPlusNormal"/>
              <w:jc w:val="both"/>
            </w:pPr>
            <w:r>
              <w:t>С.В. Лукьяненко. "Мальчик и Тьма".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новеллистика.</w:t>
            </w:r>
          </w:p>
          <w:p w:rsidR="00152C84" w:rsidRDefault="00152C84" w:rsidP="00C219BE">
            <w:pPr>
              <w:pStyle w:val="ConsPlusNormal"/>
              <w:jc w:val="both"/>
            </w:pPr>
            <w:r>
              <w:t>П. Мериме. "Маттео Фальконе".</w:t>
            </w:r>
          </w:p>
          <w:p w:rsidR="00152C84" w:rsidRDefault="00152C84" w:rsidP="00C219BE">
            <w:pPr>
              <w:pStyle w:val="ConsPlusNormal"/>
              <w:jc w:val="both"/>
            </w:pPr>
            <w:r>
              <w:t>О. Генри. "Дары волхвов".</w:t>
            </w:r>
          </w:p>
          <w:p w:rsidR="00152C84" w:rsidRDefault="00152C84" w:rsidP="00C219BE">
            <w:pPr>
              <w:pStyle w:val="ConsPlusNormal"/>
              <w:jc w:val="both"/>
            </w:pPr>
            <w:r>
              <w:t>А. де Сент-Экзюпери. Повесть-сказка "Маленький принц".</w:t>
            </w:r>
          </w:p>
        </w:tc>
      </w:tr>
    </w:tbl>
    <w:p w:rsidR="00152C84" w:rsidRDefault="00152C84" w:rsidP="005358E5">
      <w:pPr>
        <w:pStyle w:val="ConsPlusNormal"/>
        <w:jc w:val="both"/>
      </w:pPr>
    </w:p>
    <w:p w:rsidR="00152C84" w:rsidRDefault="00152C84" w:rsidP="005358E5">
      <w:pPr>
        <w:pStyle w:val="ConsPlusNormal"/>
        <w:ind w:firstLine="540"/>
        <w:jc w:val="both"/>
      </w:pPr>
      <w:r>
        <w:t>32.6.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Русская литература и история.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 Русские былины.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"Илья Муромец и Соловей-разбойник", "Садко".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Народные песни и баллады народов России и мира.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"Песнь о Роланде" (фрагменты).</w:t>
            </w:r>
          </w:p>
          <w:p w:rsidR="00152C84" w:rsidRDefault="00152C84" w:rsidP="00C219BE">
            <w:pPr>
              <w:pStyle w:val="ConsPlusNormal"/>
              <w:jc w:val="both"/>
            </w:pPr>
            <w:r>
              <w:t>Баллада "Аника-воин".</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Житийная литература. "Житие Сергия Радонежского".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 Фонвизин. Слово о писателе. Комедия "Недоросль".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152C84" w:rsidRDefault="00152C84" w:rsidP="00C219BE">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rsidR="00152C84" w:rsidRDefault="00152C84" w:rsidP="00C219BE">
            <w:pPr>
              <w:pStyle w:val="ConsPlusNormal"/>
              <w:jc w:val="both"/>
            </w:pPr>
            <w:r>
              <w:t>Н.В. Гоголь. Слово о писателе. Комедия "Ревизор".</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w:t>
            </w:r>
          </w:p>
          <w:p w:rsidR="00152C84" w:rsidRDefault="00152C84" w:rsidP="00C219BE">
            <w:pPr>
              <w:pStyle w:val="ConsPlusNormal"/>
              <w:jc w:val="both"/>
            </w:pPr>
            <w:r>
              <w:t>Повесть "Ася".</w:t>
            </w:r>
          </w:p>
          <w:p w:rsidR="00152C84" w:rsidRDefault="00152C84" w:rsidP="00C219BE">
            <w:pPr>
              <w:pStyle w:val="ConsPlusNormal"/>
              <w:jc w:val="both"/>
            </w:pPr>
            <w:r>
              <w:t>М.Е. Салтыков-Щедрин. Слово о писателе.</w:t>
            </w:r>
          </w:p>
          <w:p w:rsidR="00152C84" w:rsidRDefault="00152C84" w:rsidP="00C219BE">
            <w:pPr>
              <w:pStyle w:val="ConsPlusNormal"/>
              <w:jc w:val="both"/>
            </w:pPr>
            <w:r>
              <w:t>Сказки "Повесть о том, как один мужик двух генералов прокормил", "Премудрый пискарь".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Шмелев. Рассказ "Как я стал писателем".</w:t>
            </w:r>
          </w:p>
          <w:p w:rsidR="00152C84" w:rsidRDefault="00152C84" w:rsidP="00C219BE">
            <w:pPr>
              <w:pStyle w:val="ConsPlusNormal"/>
              <w:jc w:val="both"/>
            </w:pPr>
            <w:r>
              <w:t>М.А. Осоргин. Слово о писателе. Рассказ "Пенсне".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 Маяковский. "Необычайное приключение, бывшее с Владимиром Маяковским летом на даче".</w:t>
            </w:r>
          </w:p>
          <w:p w:rsidR="00152C84" w:rsidRDefault="00152C84" w:rsidP="00C219BE">
            <w:pPr>
              <w:pStyle w:val="ConsPlusNormal"/>
              <w:jc w:val="both"/>
            </w:pPr>
            <w:r>
              <w:t>Б.Л. Пастернак. "Красавица моя, вся стать...", "Весна в лесу" (1 - 2 на выбор).</w:t>
            </w:r>
          </w:p>
          <w:p w:rsidR="00152C84" w:rsidRDefault="00152C84" w:rsidP="00C219BE">
            <w:pPr>
              <w:pStyle w:val="ConsPlusNormal"/>
              <w:jc w:val="both"/>
            </w:pPr>
            <w:r>
              <w:t>М.И. Цветаева. "Идешь, на меня похожий...", "Бабушке".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XXI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Е.И. Носов. Слово о писателе. Рассказ "Кукла" ("Акимыч").</w:t>
            </w:r>
          </w:p>
          <w:p w:rsidR="00152C84" w:rsidRDefault="00152C84" w:rsidP="00C219BE">
            <w:pPr>
              <w:pStyle w:val="ConsPlusNormal"/>
              <w:jc w:val="both"/>
            </w:pPr>
            <w:r>
              <w:t>Тема взаимоотношения поколений, становления человека, выбора им жизненного пути.</w:t>
            </w:r>
          </w:p>
          <w:p w:rsidR="00152C84" w:rsidRDefault="00152C84" w:rsidP="00C219BE">
            <w:pPr>
              <w:pStyle w:val="ConsPlusNormal"/>
              <w:jc w:val="both"/>
            </w:pPr>
            <w:r>
              <w:t>Л.Л. Волкова. Слово о писателе. Рассказ "Всем выйти из кадра".</w:t>
            </w:r>
          </w:p>
          <w:p w:rsidR="00152C84" w:rsidRDefault="00152C84" w:rsidP="00C219BE">
            <w:pPr>
              <w:pStyle w:val="ConsPlusNormal"/>
              <w:jc w:val="both"/>
            </w:pPr>
            <w:r>
              <w:t>Л.Н. Андреев. Слово о писателе. Рассказ "Кусака".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 (не менее трех стихотворений).</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Заболоцкий. "Русское поле", "Вечер на Оке", "Уступи мне, скворец, уголок...".</w:t>
            </w:r>
          </w:p>
          <w:p w:rsidR="00152C84" w:rsidRDefault="00152C84" w:rsidP="00C219BE">
            <w:pPr>
              <w:pStyle w:val="ConsPlusNormal"/>
              <w:jc w:val="both"/>
            </w:pPr>
            <w:r>
              <w:t>М.В. Исаковский. "Катюша", "Враги сожгли родную хату".</w:t>
            </w:r>
          </w:p>
          <w:p w:rsidR="00152C84" w:rsidRDefault="00152C84" w:rsidP="00C219BE">
            <w:pPr>
              <w:pStyle w:val="ConsPlusNormal"/>
              <w:jc w:val="both"/>
            </w:pPr>
            <w:r>
              <w:t>Е.А. Евтушенко. "Людей неинтересных в мире нет...".</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Шекспир. Трагедия "Ромео и Джульетта"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32.7.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литературы в духовной жизни человека.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М.В. Ломоносов: жизнь и творчество (обзор).</w:t>
            </w:r>
          </w:p>
          <w:p w:rsidR="00152C84" w:rsidRDefault="00152C84" w:rsidP="00C219BE">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Грибоедов: жизнь и творчество (обзор). Комедия "Горе от ума".</w:t>
            </w:r>
          </w:p>
          <w:p w:rsidR="00152C84" w:rsidRDefault="00152C84" w:rsidP="00C219BE">
            <w:pPr>
              <w:pStyle w:val="ConsPlusNormal"/>
              <w:jc w:val="both"/>
            </w:pPr>
            <w:r>
              <w:t>Поэзия пушкинской эпохи.</w:t>
            </w:r>
          </w:p>
          <w:p w:rsidR="00152C84" w:rsidRDefault="00152C84" w:rsidP="00C219BE">
            <w:pPr>
              <w:pStyle w:val="ConsPlusNormal"/>
              <w:jc w:val="both"/>
            </w:pPr>
            <w:r>
              <w:t>К.Н. Батюшков, А.А. Дельвиг, Н.М. Языков, Е.А. Баратынский (не менее трех стихотворений по выбору).</w:t>
            </w:r>
          </w:p>
          <w:p w:rsidR="00152C84" w:rsidRDefault="00152C84" w:rsidP="00C219BE">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rsidR="00152C84" w:rsidRDefault="00152C84" w:rsidP="00C219BE">
            <w:pPr>
              <w:pStyle w:val="ConsPlusNormal"/>
              <w:jc w:val="both"/>
            </w:pPr>
            <w:r>
              <w:t>М.Ю. Лермонтов. Слово о поэте. Стихотворения "Я не хочу, чтоб свет узнал...", "Из-под таинственной, холодной полумаски...", "Нищий".</w:t>
            </w:r>
          </w:p>
          <w:p w:rsidR="00152C84" w:rsidRDefault="00152C84" w:rsidP="00C219BE">
            <w:pPr>
              <w:pStyle w:val="ConsPlusNormal"/>
              <w:jc w:val="both"/>
            </w:pPr>
            <w:r>
              <w:t>Н.В. Гоголь. Слово о писателе. Повесть "Шинель". Поэма "Мертвые души".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Л.Н. Толстой. Слово о писателе. Рассказ "После бала". "Отрочество" (главы).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p w:rsidR="00152C84" w:rsidRDefault="00152C84" w:rsidP="00C219BE">
            <w:pPr>
              <w:pStyle w:val="ConsPlusNormal"/>
              <w:jc w:val="both"/>
            </w:pPr>
            <w:r>
              <w:t>Поэзия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С.А. Есенин. Слово о поэте.</w:t>
            </w:r>
          </w:p>
          <w:p w:rsidR="00152C84" w:rsidRDefault="00152C84" w:rsidP="00C219BE">
            <w:pPr>
              <w:pStyle w:val="ConsPlusNormal"/>
              <w:jc w:val="both"/>
            </w:pPr>
            <w:r>
              <w:t>"Вот уж вечер...", "Гой ты, Русь моя родная...", "Край ты мой заброшенный...", "Разбуди меня завтра рано..." (2 - 3 стихотворения на выбор).</w:t>
            </w:r>
          </w:p>
          <w:p w:rsidR="00152C84" w:rsidRDefault="00152C84" w:rsidP="00C219BE">
            <w:pPr>
              <w:pStyle w:val="ConsPlusNormal"/>
              <w:jc w:val="both"/>
            </w:pPr>
            <w:r>
              <w:t>"Отговорила роща золотая...", "Не жалею, не зову, не плачу..." (на выбор).</w:t>
            </w:r>
          </w:p>
          <w:p w:rsidR="00152C84" w:rsidRDefault="00152C84" w:rsidP="00C219BE">
            <w:pPr>
              <w:pStyle w:val="ConsPlusNormal"/>
              <w:jc w:val="both"/>
            </w:pPr>
            <w:r>
              <w:t>"Письмо к женщине", "Шаганэ ты моя, Шаганэ..." (на выбор).</w:t>
            </w:r>
          </w:p>
          <w:p w:rsidR="00152C84" w:rsidRDefault="00152C84" w:rsidP="00C219BE">
            <w:pPr>
              <w:pStyle w:val="ConsPlusNormal"/>
              <w:jc w:val="both"/>
            </w:pPr>
            <w:r>
              <w:t>В.В. Маяковский. Слово о поэте. "А вы могли бы?", "Послушайте!" (на выбор); "Люблю" (отрывок), "Прощанье" (на выбор).</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А.Т. Твардовский. Слово о поэте. Поэма "Василий Теркин" (главы "Переправа", "Гармонь", "Два солдата", "Поединок" и другие).</w:t>
            </w:r>
          </w:p>
          <w:p w:rsidR="00152C84" w:rsidRDefault="00152C84" w:rsidP="00C219BE">
            <w:pPr>
              <w:pStyle w:val="ConsPlusNormal"/>
              <w:jc w:val="both"/>
            </w:pPr>
            <w:r>
              <w:t>М.А. Шолохов. Слово о писателе. Рассказ "Судьба человека".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прозаиков второй половины XX - XXI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М.М. Зощенко. Слово о писателе. Рассказ "История болезни".</w:t>
            </w:r>
          </w:p>
          <w:p w:rsidR="00152C84" w:rsidRDefault="00152C84" w:rsidP="00C219BE">
            <w:pPr>
              <w:pStyle w:val="ConsPlusNormal"/>
              <w:jc w:val="both"/>
            </w:pPr>
            <w:r>
              <w:t>А.П. Платонов. Слово о писателе. Рассказ "Возвращение" (в сокращении).</w:t>
            </w:r>
          </w:p>
          <w:p w:rsidR="00152C84" w:rsidRDefault="00152C84" w:rsidP="00C219BE">
            <w:pPr>
              <w:pStyle w:val="ConsPlusNormal"/>
              <w:jc w:val="both"/>
            </w:pPr>
            <w:r>
              <w:t>У. Старк. Слово о писателе. "Умеешь ли ты свистеть, Йоханна?"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Ж.-Б. Мольер. Слово о писателе. Комедия "Мещанин во дворянстве"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32.8.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полку Игореве".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 Державин. Стихотворения "Властителям и судиям", "Памятник".</w:t>
            </w:r>
          </w:p>
          <w:p w:rsidR="00152C84" w:rsidRDefault="00152C84" w:rsidP="00C219BE">
            <w:pPr>
              <w:pStyle w:val="ConsPlusNormal"/>
              <w:jc w:val="both"/>
            </w:pPr>
            <w:r>
              <w:t>Н.М. Карамзин. Повесть "Бедная Лиза".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В.А. Жуковский. Слово о поэте. Баллады, элегии (одна - две по выбору). Например, "Светлана", "Море" и другие.</w:t>
            </w:r>
          </w:p>
          <w:p w:rsidR="00152C84" w:rsidRDefault="00152C84" w:rsidP="00C219BE">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rsidR="00152C84" w:rsidRDefault="00152C84" w:rsidP="00C219BE">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А.И. Куприн. Слово о писателе. Рассказ "Куст сирени".</w:t>
            </w:r>
          </w:p>
          <w:p w:rsidR="00152C84" w:rsidRDefault="00152C84" w:rsidP="00C219BE">
            <w:pPr>
              <w:pStyle w:val="ConsPlusNormal"/>
              <w:jc w:val="both"/>
            </w:pPr>
            <w:r>
              <w:t>Ф.М. Достоевский. Слово о писателе. Роман "Бедные люди".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p w:rsidR="00152C84" w:rsidRDefault="00152C84" w:rsidP="00C219BE">
            <w:pPr>
              <w:pStyle w:val="ConsPlusNormal"/>
              <w:jc w:val="both"/>
            </w:pPr>
            <w:r>
              <w:t>Поэзия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М.И. Цветаевой, О.Э. Мандельштама, Б.Л. Пастернака (не менее двух стихотворений по выбору).</w:t>
            </w:r>
          </w:p>
          <w:p w:rsidR="00152C84" w:rsidRDefault="00152C84" w:rsidP="00C219BE">
            <w:pPr>
              <w:pStyle w:val="ConsPlusNormal"/>
              <w:jc w:val="both"/>
            </w:pPr>
            <w:r>
              <w:t>М.А. Булгаков. Слово о писателе. Повесть "Собачье сердце" (в сокращении).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А.И. Солженицын. Слово о писателе. Рассказ "Матренин двор".</w:t>
            </w:r>
          </w:p>
          <w:p w:rsidR="00152C84" w:rsidRDefault="00152C84" w:rsidP="00C219BE">
            <w:pPr>
              <w:pStyle w:val="ConsPlusNormal"/>
              <w:jc w:val="both"/>
            </w:pPr>
            <w:r>
              <w:t>В.П. Астафьев. Слово о писателе. Рассказ "Фотография, на которой меня нет".</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К.М. Симонова, Б.Ш. Окуджавы, В.С. Высоцкого, А.А. Вознесенского, Е.А. Евтушенко, Р.И. Рождественского, И.А. Бродского (не менее двух стихотворений).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прозаиков XXI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Н.С. Дашевская. Слово о писателе. Рассказ "Чек".</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И.-В. Гете. Слово о писателе. Трагедия "Фауст" (1 - 2 фрагмента по выбору).</w:t>
            </w:r>
          </w:p>
        </w:tc>
      </w:tr>
    </w:tbl>
    <w:p w:rsidR="00152C84" w:rsidRDefault="00152C84" w:rsidP="005358E5">
      <w:pPr>
        <w:pStyle w:val="ConsPlusNormal"/>
        <w:jc w:val="both"/>
      </w:pPr>
    </w:p>
    <w:p w:rsidR="00152C84" w:rsidRDefault="00152C84" w:rsidP="005358E5">
      <w:pPr>
        <w:pStyle w:val="ConsPlusTitle"/>
        <w:ind w:firstLine="540"/>
        <w:jc w:val="both"/>
        <w:outlineLvl w:val="3"/>
      </w:pPr>
      <w:r>
        <w:t>32.9.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152C84" w:rsidRDefault="00152C84" w:rsidP="005358E5">
      <w:pPr>
        <w:pStyle w:val="ConsPlusNormal"/>
        <w:spacing w:before="240"/>
        <w:ind w:firstLine="540"/>
        <w:jc w:val="both"/>
      </w:pPr>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32.9.4.1.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32.9.4.3.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32.9.4.4.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32.9.4.5.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32.9.4.7.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32.9.5.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w:t>
      </w:r>
      <w:hyperlink r:id="rId56" w:history="1">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 &lt;20&gt;,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&lt;20&gt; </w:t>
      </w:r>
      <w:hyperlink r:id="rId57" w:history="1">
        <w:r>
          <w:rPr>
            <w:color w:val="0000FF"/>
          </w:rPr>
          <w:t>Приказ</w:t>
        </w:r>
      </w:hyperlink>
      <w:r>
        <w:t xml:space="preserve"> Министерства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rsidR="00152C84" w:rsidRDefault="00152C84" w:rsidP="005358E5">
      <w:pPr>
        <w:pStyle w:val="ConsPlusNormal"/>
        <w:ind w:firstLine="540"/>
        <w:jc w:val="both"/>
      </w:pPr>
    </w:p>
    <w:p w:rsidR="00152C84" w:rsidRDefault="00152C84" w:rsidP="005358E5">
      <w:pPr>
        <w:pStyle w:val="ConsPlusNormal"/>
        <w:ind w:firstLine="540"/>
        <w:jc w:val="both"/>
      </w:pPr>
      <w:r>
        <w:t>32.9.6.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глухих обучающихся);</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152C84" w:rsidRDefault="00152C84" w:rsidP="005358E5">
      <w:pPr>
        <w:pStyle w:val="ConsPlusNormal"/>
        <w:spacing w:before="240"/>
        <w:ind w:firstLine="540"/>
        <w:jc w:val="both"/>
      </w:pPr>
      <w:r>
        <w:t>устно пересказывать прочитанный текст объемом не менее 70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152C84" w:rsidRDefault="00152C84" w:rsidP="005358E5">
      <w:pPr>
        <w:pStyle w:val="ConsPlusNormal"/>
        <w:spacing w:before="240"/>
        <w:ind w:firstLine="540"/>
        <w:jc w:val="both"/>
      </w:pPr>
      <w:r>
        <w:t>И.А. Крылов. 1 басня (по выбору);</w:t>
      </w:r>
    </w:p>
    <w:p w:rsidR="00152C84" w:rsidRDefault="00152C84" w:rsidP="005358E5">
      <w:pPr>
        <w:pStyle w:val="ConsPlusNormal"/>
        <w:spacing w:before="240"/>
        <w:ind w:firstLine="540"/>
        <w:jc w:val="both"/>
      </w:pPr>
      <w:r>
        <w:t>А.С. Пушкин. "У лукоморья дуб зеленый...";</w:t>
      </w:r>
    </w:p>
    <w:p w:rsidR="00152C84" w:rsidRDefault="00152C84" w:rsidP="005358E5">
      <w:pPr>
        <w:pStyle w:val="ConsPlusNormal"/>
        <w:spacing w:before="240"/>
        <w:ind w:firstLine="540"/>
        <w:jc w:val="both"/>
      </w:pPr>
      <w:r>
        <w:t>М.Ю. Лермонтов. "Бородино";</w:t>
      </w:r>
    </w:p>
    <w:p w:rsidR="00152C84" w:rsidRDefault="00152C84" w:rsidP="005358E5">
      <w:pPr>
        <w:pStyle w:val="ConsPlusNormal"/>
        <w:spacing w:before="240"/>
        <w:ind w:firstLine="540"/>
        <w:jc w:val="both"/>
      </w:pPr>
      <w:r>
        <w:t>Н.А. Некрасов. "Однажды в студеную зимнюю пору...";</w:t>
      </w:r>
    </w:p>
    <w:p w:rsidR="00152C84" w:rsidRDefault="00152C84" w:rsidP="005358E5">
      <w:pPr>
        <w:pStyle w:val="ConsPlusNormal"/>
        <w:spacing w:before="240"/>
        <w:ind w:firstLine="540"/>
        <w:jc w:val="both"/>
      </w:pPr>
      <w:r>
        <w:t>А.А. Фет. "Весенний дождь";</w:t>
      </w:r>
    </w:p>
    <w:p w:rsidR="00152C84" w:rsidRDefault="00152C84" w:rsidP="005358E5">
      <w:pPr>
        <w:pStyle w:val="ConsPlusNormal"/>
        <w:spacing w:before="240"/>
        <w:ind w:firstLine="540"/>
        <w:jc w:val="both"/>
      </w:pPr>
      <w:r>
        <w:t>Ф.И. Тютчев. "Зима недаром злится...".</w:t>
      </w:r>
    </w:p>
    <w:p w:rsidR="00152C84" w:rsidRDefault="00152C84" w:rsidP="005358E5">
      <w:pPr>
        <w:pStyle w:val="ConsPlusNormal"/>
        <w:spacing w:before="240"/>
        <w:ind w:firstLine="540"/>
        <w:jc w:val="both"/>
      </w:pPr>
      <w:r>
        <w:t>32.9.7.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50 слов (с учетом особых образовательных потребностей глухих обучающихся);</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152C84" w:rsidRDefault="00152C84" w:rsidP="005358E5">
      <w:pPr>
        <w:pStyle w:val="ConsPlusNormal"/>
        <w:spacing w:before="240"/>
        <w:ind w:firstLine="540"/>
        <w:jc w:val="both"/>
      </w:pPr>
      <w:r>
        <w:t>устно пересказывать прочитанный текст объемом не менее 80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152C84" w:rsidRDefault="00152C84" w:rsidP="005358E5">
      <w:pPr>
        <w:pStyle w:val="ConsPlusNormal"/>
        <w:spacing w:before="240"/>
        <w:ind w:firstLine="540"/>
        <w:jc w:val="both"/>
      </w:pPr>
      <w:r>
        <w:t>И.А. Крылов. 1 - 2 басни;</w:t>
      </w:r>
    </w:p>
    <w:p w:rsidR="00152C84" w:rsidRDefault="00152C84" w:rsidP="005358E5">
      <w:pPr>
        <w:pStyle w:val="ConsPlusNormal"/>
        <w:spacing w:before="240"/>
        <w:ind w:firstLine="540"/>
        <w:jc w:val="both"/>
      </w:pPr>
      <w:r>
        <w:t>А.С. Пушкин. "Зимнее утро";</w:t>
      </w:r>
    </w:p>
    <w:p w:rsidR="00152C84" w:rsidRDefault="00152C84" w:rsidP="005358E5">
      <w:pPr>
        <w:pStyle w:val="ConsPlusNormal"/>
        <w:spacing w:before="240"/>
        <w:ind w:firstLine="540"/>
        <w:jc w:val="both"/>
      </w:pPr>
      <w:r>
        <w:t>М.Ю. Лермонтов. "Тучи";</w:t>
      </w:r>
    </w:p>
    <w:p w:rsidR="00152C84" w:rsidRDefault="00152C84" w:rsidP="005358E5">
      <w:pPr>
        <w:pStyle w:val="ConsPlusNormal"/>
        <w:spacing w:before="240"/>
        <w:ind w:firstLine="540"/>
        <w:jc w:val="both"/>
      </w:pPr>
      <w:r>
        <w:t>М.Ю. Лермонтов. "Утес";</w:t>
      </w:r>
    </w:p>
    <w:p w:rsidR="00152C84" w:rsidRDefault="00152C84" w:rsidP="005358E5">
      <w:pPr>
        <w:pStyle w:val="ConsPlusNormal"/>
        <w:spacing w:before="240"/>
        <w:ind w:firstLine="540"/>
        <w:jc w:val="both"/>
      </w:pPr>
      <w:r>
        <w:t>А.А. Фет. "Учись у них - у дуба, у березы...";</w:t>
      </w:r>
    </w:p>
    <w:p w:rsidR="00152C84" w:rsidRDefault="00152C84" w:rsidP="005358E5">
      <w:pPr>
        <w:pStyle w:val="ConsPlusNormal"/>
        <w:spacing w:before="240"/>
        <w:ind w:firstLine="540"/>
        <w:jc w:val="both"/>
      </w:pPr>
      <w:r>
        <w:t>стихотворение о Великой Отечественной войне (1 - 2 на выбор).</w:t>
      </w:r>
    </w:p>
    <w:p w:rsidR="00152C84" w:rsidRDefault="00152C84" w:rsidP="005358E5">
      <w:pPr>
        <w:pStyle w:val="ConsPlusNormal"/>
        <w:spacing w:before="240"/>
        <w:ind w:firstLine="540"/>
        <w:jc w:val="both"/>
      </w:pPr>
      <w:r>
        <w:t>32.9.8.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глухих обучающихся);</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устно пересказывать прочитанный текст объемом не менее 90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152C84" w:rsidRDefault="00152C84" w:rsidP="005358E5">
      <w:pPr>
        <w:pStyle w:val="ConsPlusNormal"/>
        <w:spacing w:before="240"/>
        <w:ind w:firstLine="540"/>
        <w:jc w:val="both"/>
      </w:pPr>
      <w:r>
        <w:t>М.Ю. Лермонтов. Стихотворения "Когда волнуется желтеющая нива...";</w:t>
      </w:r>
    </w:p>
    <w:p w:rsidR="00152C84" w:rsidRDefault="00152C84" w:rsidP="005358E5">
      <w:pPr>
        <w:pStyle w:val="ConsPlusNormal"/>
        <w:spacing w:before="240"/>
        <w:ind w:firstLine="540"/>
        <w:jc w:val="both"/>
      </w:pPr>
      <w:r>
        <w:t>М.Ю. Лермонтов. "Песня про царя Ивана Васильевича, молодого опричника и удалого купца Калашникова" (отрывок на выбор);</w:t>
      </w:r>
    </w:p>
    <w:p w:rsidR="00152C84" w:rsidRDefault="00152C84" w:rsidP="005358E5">
      <w:pPr>
        <w:pStyle w:val="ConsPlusNormal"/>
        <w:spacing w:before="240"/>
        <w:ind w:firstLine="540"/>
        <w:jc w:val="both"/>
      </w:pPr>
      <w:r>
        <w:t>Н.В. Гоголь. Речь Тараса о товариществе (из произведения "Тарас Бульба");</w:t>
      </w:r>
    </w:p>
    <w:p w:rsidR="00152C84" w:rsidRDefault="00152C84" w:rsidP="005358E5">
      <w:pPr>
        <w:pStyle w:val="ConsPlusNormal"/>
        <w:spacing w:before="240"/>
        <w:ind w:firstLine="540"/>
        <w:jc w:val="both"/>
      </w:pPr>
      <w:r>
        <w:t>И.С. Тургенев. "Русский язык";</w:t>
      </w:r>
    </w:p>
    <w:p w:rsidR="00152C84" w:rsidRDefault="00152C84" w:rsidP="005358E5">
      <w:pPr>
        <w:pStyle w:val="ConsPlusNormal"/>
        <w:spacing w:before="240"/>
        <w:ind w:firstLine="540"/>
        <w:jc w:val="both"/>
      </w:pPr>
      <w:r>
        <w:t>Н.А. Некрасов. "Железная дорога" (отрывок);</w:t>
      </w:r>
    </w:p>
    <w:p w:rsidR="00152C84" w:rsidRDefault="00152C84" w:rsidP="005358E5">
      <w:pPr>
        <w:pStyle w:val="ConsPlusNormal"/>
        <w:spacing w:before="240"/>
        <w:ind w:firstLine="540"/>
        <w:jc w:val="both"/>
      </w:pPr>
      <w:r>
        <w:t>стихотворения из числа поэтических произведений второй половины XIX века - первой половины XX века (1 - 2 на выбор).</w:t>
      </w:r>
    </w:p>
    <w:p w:rsidR="00152C84" w:rsidRDefault="00152C84" w:rsidP="005358E5">
      <w:pPr>
        <w:pStyle w:val="ConsPlusNormal"/>
        <w:spacing w:before="240"/>
        <w:ind w:firstLine="540"/>
        <w:jc w:val="both"/>
      </w:pPr>
      <w:r>
        <w:t>32.9.9.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глухих обучающихся);</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rsidR="00152C84" w:rsidRDefault="00152C84" w:rsidP="005358E5">
      <w:pPr>
        <w:pStyle w:val="ConsPlusNormal"/>
        <w:spacing w:before="240"/>
        <w:ind w:firstLine="540"/>
        <w:jc w:val="both"/>
      </w:pPr>
      <w:r>
        <w:t>устно пересказывать прочитанный текст объемом не менее 100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152C84" w:rsidRDefault="00152C84" w:rsidP="005358E5">
      <w:pPr>
        <w:pStyle w:val="ConsPlusNormal"/>
        <w:spacing w:before="240"/>
        <w:ind w:firstLine="540"/>
        <w:jc w:val="both"/>
      </w:pPr>
      <w:r>
        <w:t>А.С. Пушкин. Два стихотворения по выбору;</w:t>
      </w:r>
    </w:p>
    <w:p w:rsidR="00152C84" w:rsidRDefault="00152C84" w:rsidP="005358E5">
      <w:pPr>
        <w:pStyle w:val="ConsPlusNormal"/>
        <w:spacing w:before="240"/>
        <w:ind w:firstLine="540"/>
        <w:jc w:val="both"/>
      </w:pPr>
      <w:r>
        <w:t>М.Ю. Лермонтов. Два стихотворения по выбору;</w:t>
      </w:r>
    </w:p>
    <w:p w:rsidR="00152C84" w:rsidRDefault="00152C84" w:rsidP="005358E5">
      <w:pPr>
        <w:pStyle w:val="ConsPlusNormal"/>
        <w:spacing w:before="240"/>
        <w:ind w:firstLine="540"/>
        <w:jc w:val="both"/>
      </w:pPr>
      <w:r>
        <w:t>поэзия первой половины XX века. Одно стихотворения по выбору;</w:t>
      </w:r>
    </w:p>
    <w:p w:rsidR="00152C84" w:rsidRDefault="00152C84" w:rsidP="005358E5">
      <w:pPr>
        <w:pStyle w:val="ConsPlusNormal"/>
        <w:spacing w:before="240"/>
        <w:ind w:firstLine="540"/>
        <w:jc w:val="both"/>
      </w:pPr>
      <w:r>
        <w:t>поэзия второй половины XX - начала XXI века. Одно стихотворение по выбору;</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32.9.10.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160 слов (с учетом особых образовательных потребностей глухих обучающихся);</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110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152C84" w:rsidRDefault="00152C84" w:rsidP="005358E5">
      <w:pPr>
        <w:pStyle w:val="ConsPlusNormal"/>
        <w:spacing w:before="240"/>
        <w:ind w:firstLine="540"/>
        <w:jc w:val="both"/>
      </w:pPr>
      <w:r>
        <w:t>А.С. Грибоедов. "Горе от ума" (отрывок на выбор);</w:t>
      </w:r>
    </w:p>
    <w:p w:rsidR="00152C84" w:rsidRDefault="00152C84" w:rsidP="005358E5">
      <w:pPr>
        <w:pStyle w:val="ConsPlusNormal"/>
        <w:spacing w:before="240"/>
        <w:ind w:firstLine="540"/>
        <w:jc w:val="both"/>
      </w:pPr>
      <w:r>
        <w:t>А.С. Пушкин. "Анчар";</w:t>
      </w:r>
    </w:p>
    <w:p w:rsidR="00152C84" w:rsidRDefault="00152C84" w:rsidP="005358E5">
      <w:pPr>
        <w:pStyle w:val="ConsPlusNormal"/>
        <w:spacing w:before="240"/>
        <w:ind w:firstLine="540"/>
        <w:jc w:val="both"/>
      </w:pPr>
      <w:r>
        <w:t>А.С. Пушкин. "Евгений Онегин" (отрывок на выбор);</w:t>
      </w:r>
    </w:p>
    <w:p w:rsidR="00152C84" w:rsidRDefault="00152C84" w:rsidP="005358E5">
      <w:pPr>
        <w:pStyle w:val="ConsPlusNormal"/>
        <w:spacing w:before="240"/>
        <w:ind w:firstLine="540"/>
        <w:jc w:val="both"/>
      </w:pPr>
      <w:r>
        <w:t>М.Ю. Лермонтов. Одно стихотворение на выбор;</w:t>
      </w:r>
    </w:p>
    <w:p w:rsidR="00152C84" w:rsidRDefault="00152C84" w:rsidP="005358E5">
      <w:pPr>
        <w:pStyle w:val="ConsPlusNormal"/>
        <w:spacing w:before="240"/>
        <w:ind w:firstLine="540"/>
        <w:jc w:val="both"/>
      </w:pPr>
      <w:r>
        <w:t>С.А. Есенин. Одно стихотворение на выбор;</w:t>
      </w:r>
    </w:p>
    <w:p w:rsidR="00152C84" w:rsidRDefault="00152C84" w:rsidP="005358E5">
      <w:pPr>
        <w:pStyle w:val="ConsPlusNormal"/>
        <w:spacing w:before="240"/>
        <w:ind w:firstLine="540"/>
        <w:jc w:val="both"/>
      </w:pPr>
      <w:r>
        <w:t>В.В. Маяковский. Одно стихотворение на выбор;</w:t>
      </w:r>
    </w:p>
    <w:p w:rsidR="00152C84" w:rsidRDefault="00152C84" w:rsidP="005358E5">
      <w:pPr>
        <w:pStyle w:val="ConsPlusNormal"/>
        <w:spacing w:before="240"/>
        <w:ind w:firstLine="540"/>
        <w:jc w:val="both"/>
      </w:pPr>
      <w:r>
        <w:t>А.Т. Твардовский. "Василий Теркин" (отрывок на выбор);</w:t>
      </w:r>
    </w:p>
    <w:p w:rsidR="00152C84" w:rsidRDefault="00152C84" w:rsidP="005358E5">
      <w:pPr>
        <w:pStyle w:val="ConsPlusNormal"/>
        <w:spacing w:before="240"/>
        <w:ind w:firstLine="540"/>
        <w:jc w:val="both"/>
      </w:pPr>
      <w:r>
        <w:t>стихотворение из числа поэтических произведений второй половины XX - начала XXI века (одно стихотворение на выбор);</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32.9.11. Предметные результаты изучения литературы. К концу обучения в 10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170 слов (с учетом особых образовательных потребностей глухих обучающихся);</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rsidR="00152C84" w:rsidRDefault="00152C84" w:rsidP="005358E5">
      <w:pPr>
        <w:pStyle w:val="ConsPlusNormal"/>
        <w:spacing w:before="240"/>
        <w:ind w:firstLine="540"/>
        <w:jc w:val="both"/>
      </w:pPr>
      <w:r>
        <w:t>Г.Р. Державин. "Властителям и судиям", "Памятник" (на выбор);</w:t>
      </w:r>
    </w:p>
    <w:p w:rsidR="00152C84" w:rsidRDefault="00152C84" w:rsidP="005358E5">
      <w:pPr>
        <w:pStyle w:val="ConsPlusNormal"/>
        <w:spacing w:before="240"/>
        <w:ind w:firstLine="540"/>
        <w:jc w:val="both"/>
      </w:pPr>
      <w:r>
        <w:t>А.С. Пушкин. "Пророк", "Я вас любил...";</w:t>
      </w:r>
    </w:p>
    <w:p w:rsidR="00152C84" w:rsidRDefault="00152C84" w:rsidP="005358E5">
      <w:pPr>
        <w:pStyle w:val="ConsPlusNormal"/>
        <w:spacing w:before="240"/>
        <w:ind w:firstLine="540"/>
        <w:jc w:val="both"/>
      </w:pPr>
      <w:r>
        <w:t>М.Ю. Лермонтов (два стихотворения на выбор);</w:t>
      </w:r>
    </w:p>
    <w:p w:rsidR="00152C84" w:rsidRDefault="00152C84" w:rsidP="005358E5">
      <w:pPr>
        <w:pStyle w:val="ConsPlusNormal"/>
        <w:spacing w:before="240"/>
        <w:ind w:firstLine="540"/>
        <w:jc w:val="both"/>
      </w:pPr>
      <w:r>
        <w:t>поэзия первой половины XX века (два стихотворения на выбор);</w:t>
      </w:r>
    </w:p>
    <w:p w:rsidR="00152C84" w:rsidRDefault="00152C84" w:rsidP="005358E5">
      <w:pPr>
        <w:pStyle w:val="ConsPlusNormal"/>
        <w:spacing w:before="240"/>
        <w:ind w:firstLine="540"/>
        <w:jc w:val="both"/>
      </w:pPr>
      <w:r>
        <w:t>поэзия второй половины XX - начала XXI века (два стихотворения на выбор);</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33. Федеральная рабочая программа по учебному предмету "История".</w:t>
      </w:r>
    </w:p>
    <w:p w:rsidR="00152C84" w:rsidRDefault="00152C84" w:rsidP="005358E5">
      <w:pPr>
        <w:pStyle w:val="ConsPlusNormal"/>
        <w:spacing w:before="240"/>
        <w:ind w:firstLine="540"/>
        <w:jc w:val="both"/>
      </w:pPr>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33.2. Пояснительная записка.</w:t>
      </w:r>
    </w:p>
    <w:p w:rsidR="00152C84" w:rsidRDefault="00152C84" w:rsidP="005358E5">
      <w:pPr>
        <w:pStyle w:val="ConsPlusNormal"/>
        <w:spacing w:before="240"/>
        <w:ind w:firstLine="540"/>
        <w:jc w:val="both"/>
      </w:pPr>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33.2.5.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33.2.6.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33.3.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w:t>
            </w:r>
          </w:p>
          <w:p w:rsidR="00152C84" w:rsidRDefault="00152C84" w:rsidP="00C219BE">
            <w:pPr>
              <w:pStyle w:val="ConsPlusNormal"/>
              <w:jc w:val="both"/>
            </w:pPr>
            <w:r>
              <w:t>История Древнего мира.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w:t>
            </w:r>
          </w:p>
          <w:p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 Древнейшая Греция.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33.4.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w:t>
            </w:r>
          </w:p>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средневековой Европы.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Средние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доколумбовой Америки в Средние века.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От Руси к Российскому Государству.</w:t>
            </w:r>
          </w:p>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 э.</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152C84" w:rsidRDefault="00152C84" w:rsidP="00C219BE">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IX - начале XII в.</w:t>
            </w:r>
          </w:p>
          <w:p w:rsidR="00152C84" w:rsidRDefault="00152C84" w:rsidP="00C219BE">
            <w:pPr>
              <w:pStyle w:val="ConsPlusNormal"/>
              <w:jc w:val="both"/>
            </w:pPr>
            <w:r>
              <w:t>Образование государства Русь.</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конце X - начале XII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 - XIV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XIII - XV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с древнейших времен до конца XV в.</w:t>
            </w:r>
          </w:p>
        </w:tc>
      </w:tr>
    </w:tbl>
    <w:p w:rsidR="00152C84" w:rsidRDefault="00152C84" w:rsidP="005358E5">
      <w:pPr>
        <w:pStyle w:val="ConsPlusNormal"/>
        <w:jc w:val="both"/>
      </w:pPr>
    </w:p>
    <w:p w:rsidR="00152C84" w:rsidRDefault="00152C84" w:rsidP="005358E5">
      <w:pPr>
        <w:pStyle w:val="ConsPlusNormal"/>
        <w:ind w:firstLine="540"/>
        <w:jc w:val="both"/>
      </w:pPr>
      <w:r>
        <w:t>33.5.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w:t>
            </w:r>
          </w:p>
          <w:p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152C84" w:rsidRDefault="00152C84" w:rsidP="00C219BE">
            <w:pPr>
              <w:pStyle w:val="ConsPlusNormal"/>
              <w:jc w:val="both"/>
            </w:pPr>
            <w:r>
              <w:t>Международные отношения в XVI - XVII вв.</w:t>
            </w:r>
          </w:p>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w:t>
            </w:r>
          </w:p>
          <w:p w:rsidR="00152C84" w:rsidRDefault="00152C84" w:rsidP="00C219BE">
            <w:pPr>
              <w:pStyle w:val="ConsPlusNormal"/>
              <w:jc w:val="both"/>
            </w:pPr>
            <w:r>
              <w:t>Россия в XVI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152C84" w:rsidRDefault="00152C84" w:rsidP="00C219BE">
            <w:pPr>
              <w:pStyle w:val="ConsPlusNormal"/>
              <w:jc w:val="both"/>
            </w:pPr>
            <w:r>
              <w:t>Смута в России</w:t>
            </w:r>
          </w:p>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XVII веке.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 - XVII вв.</w:t>
            </w:r>
          </w:p>
        </w:tc>
      </w:tr>
    </w:tbl>
    <w:p w:rsidR="00152C84" w:rsidRDefault="00152C84" w:rsidP="005358E5">
      <w:pPr>
        <w:pStyle w:val="ConsPlusNormal"/>
        <w:jc w:val="both"/>
      </w:pPr>
    </w:p>
    <w:p w:rsidR="00152C84" w:rsidRDefault="00152C84" w:rsidP="005358E5">
      <w:pPr>
        <w:pStyle w:val="ConsPlusNormal"/>
        <w:ind w:firstLine="540"/>
        <w:jc w:val="both"/>
      </w:pPr>
      <w:r>
        <w:t>33.6.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w:t>
            </w:r>
          </w:p>
          <w:p w:rsidR="00152C84" w:rsidRDefault="00152C84" w:rsidP="00C219BE">
            <w:pPr>
              <w:pStyle w:val="ConsPlusNormal"/>
              <w:jc w:val="both"/>
            </w:pPr>
            <w:r>
              <w:t>Введение.</w:t>
            </w:r>
          </w:p>
          <w:p w:rsidR="00152C84" w:rsidRDefault="00152C84" w:rsidP="00C219BE">
            <w:pPr>
              <w:pStyle w:val="ConsPlusNormal"/>
              <w:jc w:val="both"/>
            </w:pPr>
            <w:r>
              <w:t>Век Просвещения.</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52C84" w:rsidRDefault="00152C84" w:rsidP="00C219BE">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152C84" w:rsidRDefault="00152C84" w:rsidP="00C219BE">
            <w:pPr>
              <w:pStyle w:val="ConsPlusNormal"/>
              <w:jc w:val="both"/>
            </w:pPr>
            <w:r>
              <w:t>Европейская культура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52C84" w:rsidRDefault="00152C84" w:rsidP="00C219BE">
            <w:pPr>
              <w:pStyle w:val="ConsPlusNormal"/>
              <w:jc w:val="both"/>
            </w:pPr>
            <w:r>
              <w:t>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конце XVII - XVIII вв.:</w:t>
            </w:r>
          </w:p>
          <w:p w:rsidR="00152C84" w:rsidRDefault="00152C84" w:rsidP="00C219BE">
            <w:pPr>
              <w:pStyle w:val="ConsPlusNormal"/>
              <w:jc w:val="both"/>
            </w:pPr>
            <w:r>
              <w:t>От царства к империи.</w:t>
            </w:r>
          </w:p>
          <w:p w:rsidR="00152C84" w:rsidRDefault="00152C84" w:rsidP="00C219BE">
            <w:pPr>
              <w:pStyle w:val="ConsPlusNormal"/>
              <w:jc w:val="both"/>
            </w:pPr>
            <w:r>
              <w:t>Введение.</w:t>
            </w:r>
          </w:p>
          <w:p w:rsidR="00152C84" w:rsidRDefault="00152C84" w:rsidP="00C219BE">
            <w:pPr>
              <w:pStyle w:val="ConsPlusNormal"/>
              <w:jc w:val="both"/>
            </w:pPr>
            <w:r>
              <w:t>Россия в эпоху преобразований Петра I.</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52C84" w:rsidRDefault="00152C84" w:rsidP="00C219B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rsidR="00152C84" w:rsidRDefault="00152C84" w:rsidP="00C219BE">
            <w:pPr>
              <w:pStyle w:val="ConsPlusNormal"/>
              <w:jc w:val="both"/>
            </w:pPr>
            <w:r>
              <w:t>Россия после Петра I. Дворцовые перевороты.</w:t>
            </w:r>
          </w:p>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w:t>
            </w:r>
          </w:p>
          <w:p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1760-х - 1790-х гг.</w:t>
            </w:r>
          </w:p>
          <w:p w:rsidR="00152C84" w:rsidRDefault="00152C84" w:rsidP="00C219BE">
            <w:pPr>
              <w:pStyle w:val="ConsPlusNormal"/>
              <w:jc w:val="both"/>
            </w:pPr>
            <w:r>
              <w:t>Правление Екатерины II и Павла I.</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152C84" w:rsidRDefault="00152C84" w:rsidP="00C219BE">
            <w:pPr>
              <w:pStyle w:val="ConsPlusNormal"/>
              <w:jc w:val="both"/>
            </w:pPr>
            <w:r>
              <w:t>В.И. Баженов, М.Ф. Казаков, Ф.Ф. Растрелли.</w:t>
            </w:r>
          </w:p>
          <w:p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XVIII в.</w:t>
            </w:r>
          </w:p>
        </w:tc>
      </w:tr>
    </w:tbl>
    <w:p w:rsidR="00152C84" w:rsidRDefault="00152C84" w:rsidP="005358E5">
      <w:pPr>
        <w:pStyle w:val="ConsPlusNormal"/>
        <w:jc w:val="both"/>
      </w:pPr>
    </w:p>
    <w:p w:rsidR="00152C84" w:rsidRDefault="00152C84" w:rsidP="005358E5">
      <w:pPr>
        <w:pStyle w:val="ConsPlusNormal"/>
        <w:ind w:firstLine="540"/>
        <w:jc w:val="both"/>
      </w:pPr>
      <w:r>
        <w:t>33.7.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w:t>
            </w:r>
          </w:p>
          <w:p w:rsidR="00152C84" w:rsidRDefault="00152C84" w:rsidP="00C219BE">
            <w:pPr>
              <w:pStyle w:val="ConsPlusNormal"/>
              <w:jc w:val="both"/>
            </w:pPr>
            <w:r>
              <w:t>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Европа в начале XIX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52C84" w:rsidRDefault="00152C84" w:rsidP="00C219BE">
            <w:pPr>
              <w:pStyle w:val="ConsPlusNormal"/>
              <w:jc w:val="both"/>
            </w:pPr>
            <w:r>
              <w:t>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Европы и Северной Америки в середине XIX - начале XX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152C84" w:rsidRDefault="00152C84" w:rsidP="00C219BE">
            <w:pPr>
              <w:pStyle w:val="ConsPlusNormal"/>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152C84" w:rsidRDefault="00152C84" w:rsidP="00C219BE">
            <w:pPr>
              <w:pStyle w:val="ConsPlusNormal"/>
              <w:jc w:val="both"/>
            </w:pPr>
            <w:r>
              <w:t>Экономическое и социально-политическое развитие стран Европы и США в конце XIX - начале XX вв.</w:t>
            </w:r>
          </w:p>
          <w:p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52C84" w:rsidRDefault="00152C84" w:rsidP="00C219BE">
            <w:pPr>
              <w:pStyle w:val="ConsPlusNormal"/>
              <w:jc w:val="both"/>
            </w:pPr>
            <w:r>
              <w:t>Страны Латинской Америки в XIX - начале XX в.</w:t>
            </w:r>
          </w:p>
          <w:p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152C84" w:rsidRDefault="00152C84" w:rsidP="00C219BE">
            <w:pPr>
              <w:pStyle w:val="ConsPlusNormal"/>
              <w:jc w:val="both"/>
            </w:pPr>
            <w:r>
              <w:t>Революция 1905 - 1911 гг.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первой половине XIX в.</w:t>
            </w:r>
          </w:p>
          <w:p w:rsidR="00152C84" w:rsidRDefault="00152C84" w:rsidP="00C219BE">
            <w:pPr>
              <w:pStyle w:val="ConsPlusNormal"/>
              <w:jc w:val="both"/>
            </w:pPr>
            <w:r>
              <w:t>Введение.</w:t>
            </w:r>
          </w:p>
          <w:p w:rsidR="00152C84" w:rsidRDefault="00152C84" w:rsidP="00C219BE">
            <w:pPr>
              <w:pStyle w:val="ConsPlusNormal"/>
              <w:jc w:val="both"/>
            </w:pPr>
            <w:r>
              <w:t>Александровская эпоха: государственный либерализм.</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 государственный консерватизм.</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первой половине XIX в.</w:t>
            </w:r>
          </w:p>
        </w:tc>
      </w:tr>
    </w:tbl>
    <w:p w:rsidR="00152C84" w:rsidRDefault="00152C84" w:rsidP="005358E5">
      <w:pPr>
        <w:pStyle w:val="ConsPlusNormal"/>
        <w:jc w:val="both"/>
      </w:pPr>
    </w:p>
    <w:p w:rsidR="00152C84" w:rsidRDefault="00152C84" w:rsidP="005358E5">
      <w:pPr>
        <w:pStyle w:val="ConsPlusNormal"/>
        <w:ind w:firstLine="540"/>
        <w:jc w:val="both"/>
      </w:pPr>
      <w:r>
        <w:t>33.8.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w:t>
            </w:r>
          </w:p>
          <w:p w:rsidR="00152C84" w:rsidRDefault="00152C84" w:rsidP="00C219BE">
            <w:pPr>
              <w:pStyle w:val="ConsPlusNormal"/>
              <w:jc w:val="both"/>
            </w:pPr>
            <w:r>
              <w:t>Вторая половина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История России. Российская империя во второй половине XIX - начале XX вв.</w:t>
            </w:r>
          </w:p>
          <w:p w:rsidR="00152C84" w:rsidRDefault="00152C84" w:rsidP="00C219BE">
            <w:pPr>
              <w:pStyle w:val="ConsPlusNormal"/>
              <w:jc w:val="both"/>
            </w:pPr>
            <w:r>
              <w:t>Социальная и правовая модернизация страны при Александре II.</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1880 - 1890-х гг.</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rsidR="00152C84" w:rsidRDefault="00152C84" w:rsidP="00C219BE">
            <w:pPr>
              <w:pStyle w:val="ConsPlusNormal"/>
              <w:jc w:val="both"/>
            </w:pPr>
            <w: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1905 - 1907 гг. Начало парламентаризма в России.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152C84" w:rsidRDefault="00152C84" w:rsidP="00C219BE">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Обобщающее повторение по курсу.</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второй половине XIX - начале XX в.</w:t>
            </w:r>
          </w:p>
        </w:tc>
      </w:tr>
    </w:tbl>
    <w:p w:rsidR="00152C84" w:rsidRDefault="00152C84" w:rsidP="005358E5">
      <w:pPr>
        <w:pStyle w:val="ConsPlusNormal"/>
        <w:jc w:val="both"/>
      </w:pPr>
    </w:p>
    <w:p w:rsidR="00152C84" w:rsidRDefault="00152C84" w:rsidP="005358E5">
      <w:pPr>
        <w:pStyle w:val="ConsPlusTitle"/>
        <w:ind w:firstLine="540"/>
        <w:jc w:val="both"/>
        <w:outlineLvl w:val="3"/>
      </w:pPr>
      <w:r>
        <w:t>33.9.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33.9.1.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33.9.2.1.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33.9.2.3.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33.9.2.4.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152C84" w:rsidRDefault="00152C84" w:rsidP="005358E5">
      <w:pPr>
        <w:pStyle w:val="ConsPlusNormal"/>
        <w:spacing w:before="240"/>
        <w:ind w:firstLine="540"/>
        <w:jc w:val="both"/>
      </w:pPr>
      <w:r>
        <w:t>33.9.2.5.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33.9.2.6.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проекты по истории, в том числе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33.9.3.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33.9.4.1.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152C84" w:rsidRDefault="00152C84" w:rsidP="005358E5">
      <w:pPr>
        <w:pStyle w:val="ConsPlusNormal"/>
        <w:spacing w:before="240"/>
        <w:ind w:firstLine="540"/>
        <w:jc w:val="both"/>
      </w:pPr>
      <w:r>
        <w:t xml:space="preserve">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58" w:history="1">
        <w:r>
          <w:rPr>
            <w:color w:val="0000FF"/>
          </w:rPr>
          <w:t>ФОП</w:t>
        </w:r>
      </w:hyperlink>
      <w:r>
        <w:t xml:space="preserve">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33.9.9. Предметные результаты изучения истории в 5 классе.</w:t>
      </w:r>
    </w:p>
    <w:p w:rsidR="00152C84" w:rsidRDefault="00152C84" w:rsidP="005358E5">
      <w:pPr>
        <w:pStyle w:val="ConsPlusNormal"/>
        <w:spacing w:before="240"/>
        <w:ind w:firstLine="540"/>
        <w:jc w:val="both"/>
      </w:pPr>
      <w:r>
        <w:t>33.9.9.1.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33.9.9.2.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33.9.9.3.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33.9.9.4.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33.9.9.5.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33.9.9.6.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152C84" w:rsidRDefault="00152C84" w:rsidP="005358E5">
      <w:pPr>
        <w:pStyle w:val="ConsPlusNormal"/>
        <w:spacing w:before="240"/>
        <w:ind w:firstLine="540"/>
        <w:jc w:val="both"/>
      </w:pPr>
      <w:r>
        <w:t>33.9.9.7.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33.9.9.8.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33.9.10. Предметные результаты изучения истории в 6 классе.</w:t>
      </w:r>
    </w:p>
    <w:p w:rsidR="00152C84" w:rsidRDefault="00152C84" w:rsidP="005358E5">
      <w:pPr>
        <w:pStyle w:val="ConsPlusNormal"/>
        <w:spacing w:before="240"/>
        <w:ind w:firstLine="540"/>
        <w:jc w:val="both"/>
      </w:pPr>
      <w:r>
        <w:t>33.9.10.1.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33.9.10.2.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33.9.10.3.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w:t>
      </w:r>
    </w:p>
    <w:p w:rsidR="00152C84" w:rsidRDefault="00152C84" w:rsidP="005358E5">
      <w:pPr>
        <w:pStyle w:val="ConsPlusNormal"/>
        <w:spacing w:before="240"/>
        <w:ind w:firstLine="540"/>
        <w:jc w:val="both"/>
      </w:pPr>
      <w:r>
        <w:t>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33.9.10.4.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33.9.10.5.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33.9.10.6. Анализ, объяснение исторических событий, явлений:</w:t>
      </w:r>
    </w:p>
    <w:p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экономических и социальных отношений и политического строя на Руси и в других государствах;</w:t>
      </w:r>
    </w:p>
    <w:p w:rsidR="00152C84" w:rsidRDefault="00152C84" w:rsidP="005358E5">
      <w:pPr>
        <w:pStyle w:val="ConsPlusNormal"/>
        <w:spacing w:before="240"/>
        <w:ind w:firstLine="540"/>
        <w:jc w:val="both"/>
      </w:pPr>
      <w:r>
        <w:t>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находить в учебнике и излагать суждения о причинах и следствиях исторических событий;</w:t>
      </w:r>
    </w:p>
    <w:p w:rsidR="00152C84" w:rsidRDefault="00152C84" w:rsidP="005358E5">
      <w:pPr>
        <w:pStyle w:val="ConsPlusNormal"/>
        <w:spacing w:before="240"/>
        <w:ind w:firstLine="540"/>
        <w:jc w:val="both"/>
      </w:pPr>
      <w:r>
        <w:t>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33.9.10.7.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33.9.10.8.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33.9.11. Предметные результаты изучения истории в 7 классе.</w:t>
      </w:r>
    </w:p>
    <w:p w:rsidR="00152C84" w:rsidRDefault="00152C84" w:rsidP="005358E5">
      <w:pPr>
        <w:pStyle w:val="ConsPlusNormal"/>
        <w:spacing w:before="240"/>
        <w:ind w:firstLine="540"/>
        <w:jc w:val="both"/>
      </w:pPr>
      <w:r>
        <w:t>33.9.11.1.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w:t>
      </w:r>
    </w:p>
    <w:p w:rsidR="00152C84" w:rsidRDefault="00152C84" w:rsidP="005358E5">
      <w:pPr>
        <w:pStyle w:val="ConsPlusNormal"/>
        <w:spacing w:before="240"/>
        <w:ind w:firstLine="540"/>
        <w:jc w:val="both"/>
      </w:pPr>
      <w:r>
        <w:t>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33.9.11.2.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33.9.11.3.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33.9.11.4.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152C84" w:rsidRDefault="00152C84" w:rsidP="005358E5">
      <w:pPr>
        <w:pStyle w:val="ConsPlusNormal"/>
        <w:spacing w:before="240"/>
        <w:ind w:firstLine="540"/>
        <w:jc w:val="both"/>
      </w:pPr>
      <w:r>
        <w:t>33.9.11.5.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33.9.11.6. Анализ, объяснение исторических событий, явлений:</w:t>
      </w:r>
    </w:p>
    <w:p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в XVI - XVII вв.;</w:t>
      </w:r>
    </w:p>
    <w:p w:rsidR="00152C84" w:rsidRDefault="00152C84" w:rsidP="005358E5">
      <w:pPr>
        <w:pStyle w:val="ConsPlusNormal"/>
        <w:spacing w:before="240"/>
        <w:ind w:firstLine="540"/>
        <w:jc w:val="both"/>
      </w:pPr>
      <w:r>
        <w:t>европейской реформации;</w:t>
      </w:r>
    </w:p>
    <w:p w:rsidR="00152C84" w:rsidRDefault="00152C84" w:rsidP="005358E5">
      <w:pPr>
        <w:pStyle w:val="ConsPlusNormal"/>
        <w:spacing w:before="240"/>
        <w:ind w:firstLine="540"/>
        <w:jc w:val="both"/>
      </w:pPr>
      <w:r>
        <w:t>новых веяний в духовной жизни общества, культуре;</w:t>
      </w:r>
    </w:p>
    <w:p w:rsidR="00152C84" w:rsidRDefault="00152C84" w:rsidP="005358E5">
      <w:pPr>
        <w:pStyle w:val="ConsPlusNormal"/>
        <w:spacing w:before="240"/>
        <w:ind w:firstLine="540"/>
        <w:jc w:val="both"/>
      </w:pPr>
      <w:r>
        <w:t>революций XVI - XVII вв. в европейских странах;</w:t>
      </w:r>
    </w:p>
    <w:p w:rsidR="00152C84" w:rsidRDefault="00152C84" w:rsidP="005358E5">
      <w:pPr>
        <w:pStyle w:val="ConsPlusNormal"/>
        <w:spacing w:before="24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 - XVII вв.:</w:t>
      </w:r>
    </w:p>
    <w:p w:rsidR="00152C84" w:rsidRDefault="00152C84" w:rsidP="005358E5">
      <w:pPr>
        <w:pStyle w:val="ConsPlusNormal"/>
        <w:spacing w:before="240"/>
        <w:ind w:firstLine="540"/>
        <w:jc w:val="both"/>
      </w:pPr>
      <w:r>
        <w:t>выявлять в историческом тексте и излагать суждения о причинах и следствиях событий;</w:t>
      </w:r>
    </w:p>
    <w:p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г) проводить (с опорой на алгоритм или иные визуальные опоры) сопоставление однотипных событий и процессов отечественной и всеобщей истории:</w:t>
      </w:r>
    </w:p>
    <w:p w:rsidR="00152C84" w:rsidRDefault="00152C84" w:rsidP="005358E5">
      <w:pPr>
        <w:pStyle w:val="ConsPlusNormal"/>
        <w:spacing w:before="240"/>
        <w:ind w:firstLine="540"/>
        <w:jc w:val="both"/>
      </w:pPr>
      <w:r>
        <w:t>раскрывать повторяющиеся черты исторических ситуаций;</w:t>
      </w:r>
    </w:p>
    <w:p w:rsidR="00152C84" w:rsidRDefault="00152C84" w:rsidP="005358E5">
      <w:pPr>
        <w:pStyle w:val="ConsPlusNormal"/>
        <w:spacing w:before="240"/>
        <w:ind w:firstLine="540"/>
        <w:jc w:val="both"/>
      </w:pPr>
      <w:r>
        <w:t>выделять черты сходства и различия.</w:t>
      </w:r>
    </w:p>
    <w:p w:rsidR="00152C84" w:rsidRDefault="00152C84" w:rsidP="005358E5">
      <w:pPr>
        <w:pStyle w:val="ConsPlusNormal"/>
        <w:spacing w:before="240"/>
        <w:ind w:firstLine="540"/>
        <w:jc w:val="both"/>
      </w:pPr>
      <w:r>
        <w:t>33.9.11.7.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33.9.11.8.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33.9.12. Предметные результаты изучения истории в 8 классе.</w:t>
      </w:r>
    </w:p>
    <w:p w:rsidR="00152C84" w:rsidRDefault="00152C84" w:rsidP="005358E5">
      <w:pPr>
        <w:pStyle w:val="ConsPlusNormal"/>
        <w:spacing w:before="240"/>
        <w:ind w:firstLine="540"/>
        <w:jc w:val="both"/>
      </w:pPr>
      <w:r>
        <w:t>33.9.12.1.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w:t>
      </w:r>
    </w:p>
    <w:p w:rsidR="00152C84" w:rsidRDefault="00152C84" w:rsidP="005358E5">
      <w:pPr>
        <w:pStyle w:val="ConsPlusNormal"/>
        <w:spacing w:before="240"/>
        <w:ind w:firstLine="540"/>
        <w:jc w:val="both"/>
      </w:pPr>
      <w:r>
        <w:t>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33.9.12.2.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152C84" w:rsidRDefault="00152C84" w:rsidP="005358E5">
      <w:pPr>
        <w:pStyle w:val="ConsPlusNormal"/>
        <w:spacing w:before="240"/>
        <w:ind w:firstLine="540"/>
        <w:jc w:val="both"/>
      </w:pPr>
      <w:r>
        <w:t>33.9.12.3.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33.9.12.4.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33.9.12.5.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33.9.12.6. Анализ, объяснение исторических событий, явлений:</w:t>
      </w:r>
    </w:p>
    <w:p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в XVIII в.;</w:t>
      </w:r>
    </w:p>
    <w:p w:rsidR="00152C84" w:rsidRDefault="00152C84" w:rsidP="005358E5">
      <w:pPr>
        <w:pStyle w:val="ConsPlusNormal"/>
        <w:spacing w:before="240"/>
        <w:ind w:firstLine="540"/>
        <w:jc w:val="both"/>
      </w:pPr>
      <w:r>
        <w:t>изменений, происшедших в XVIII в. в разных сферах жизни российского общества;</w:t>
      </w:r>
    </w:p>
    <w:p w:rsidR="00152C84" w:rsidRDefault="00152C84" w:rsidP="005358E5">
      <w:pPr>
        <w:pStyle w:val="ConsPlusNormal"/>
        <w:spacing w:before="240"/>
        <w:ind w:firstLine="540"/>
        <w:jc w:val="both"/>
      </w:pPr>
      <w:r>
        <w:t>промышленного переворота в европейских странах;</w:t>
      </w:r>
    </w:p>
    <w:p w:rsidR="00152C84" w:rsidRDefault="00152C84" w:rsidP="005358E5">
      <w:pPr>
        <w:pStyle w:val="ConsPlusNormal"/>
        <w:spacing w:before="240"/>
        <w:ind w:firstLine="540"/>
        <w:jc w:val="both"/>
      </w:pPr>
      <w:r>
        <w:t>абсолютизма как формы правления;</w:t>
      </w:r>
    </w:p>
    <w:p w:rsidR="00152C84" w:rsidRDefault="00152C84" w:rsidP="005358E5">
      <w:pPr>
        <w:pStyle w:val="ConsPlusNormal"/>
        <w:spacing w:before="240"/>
        <w:ind w:firstLine="540"/>
        <w:jc w:val="both"/>
      </w:pPr>
      <w:r>
        <w:t>идеологии Просвещения;</w:t>
      </w:r>
    </w:p>
    <w:p w:rsidR="00152C84" w:rsidRDefault="00152C84" w:rsidP="005358E5">
      <w:pPr>
        <w:pStyle w:val="ConsPlusNormal"/>
        <w:spacing w:before="240"/>
        <w:ind w:firstLine="540"/>
        <w:jc w:val="both"/>
      </w:pPr>
      <w:r>
        <w:t>революций XVIII в.;</w:t>
      </w:r>
    </w:p>
    <w:p w:rsidR="00152C84" w:rsidRDefault="00152C84" w:rsidP="005358E5">
      <w:pPr>
        <w:pStyle w:val="ConsPlusNormal"/>
        <w:spacing w:before="240"/>
        <w:ind w:firstLine="540"/>
        <w:jc w:val="both"/>
      </w:pPr>
      <w:r>
        <w:t>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152C84" w:rsidRDefault="00152C84" w:rsidP="005358E5">
      <w:pPr>
        <w:pStyle w:val="ConsPlusNormal"/>
        <w:spacing w:before="240"/>
        <w:ind w:firstLine="540"/>
        <w:jc w:val="both"/>
      </w:pPr>
      <w:r>
        <w:t>выявлять в историческом тексте суждения о причинах и следствиях событий;</w:t>
      </w:r>
    </w:p>
    <w:p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152C84" w:rsidRDefault="00152C84" w:rsidP="005358E5">
      <w:pPr>
        <w:pStyle w:val="ConsPlusNormal"/>
        <w:spacing w:before="240"/>
        <w:ind w:firstLine="540"/>
        <w:jc w:val="both"/>
      </w:pPr>
      <w:r>
        <w:t>раскрывать повторяющиеся черты исторических ситуаций;</w:t>
      </w:r>
    </w:p>
    <w:p w:rsidR="00152C84" w:rsidRDefault="00152C84" w:rsidP="005358E5">
      <w:pPr>
        <w:pStyle w:val="ConsPlusNormal"/>
        <w:spacing w:before="240"/>
        <w:ind w:firstLine="540"/>
        <w:jc w:val="both"/>
      </w:pPr>
      <w:r>
        <w:t>выделять черты сходства и различия.</w:t>
      </w:r>
    </w:p>
    <w:p w:rsidR="00152C84" w:rsidRDefault="00152C84" w:rsidP="005358E5">
      <w:pPr>
        <w:pStyle w:val="ConsPlusNormal"/>
        <w:spacing w:before="240"/>
        <w:ind w:firstLine="540"/>
        <w:jc w:val="both"/>
      </w:pPr>
      <w:r>
        <w:t>33.9.12.7.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33.9.12.8. Применение исторических знаний:</w:t>
      </w:r>
    </w:p>
    <w:p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33.9.13. Предметные результаты изучения истории в 9 классе.</w:t>
      </w:r>
    </w:p>
    <w:p w:rsidR="00152C84" w:rsidRDefault="00152C84" w:rsidP="005358E5">
      <w:pPr>
        <w:pStyle w:val="ConsPlusNormal"/>
        <w:spacing w:before="240"/>
        <w:ind w:firstLine="540"/>
        <w:jc w:val="both"/>
      </w:pPr>
      <w:r>
        <w:t>33.9.13.1.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либо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33.9.13.2.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33.9.13.3.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33.9.13.4. Работа с историческими источниками:</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33.9.13.5.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33.9.13.6. Анализ, объяснение исторических событий, явлений:</w:t>
      </w:r>
    </w:p>
    <w:p w:rsidR="00152C84" w:rsidRDefault="00152C84" w:rsidP="005358E5">
      <w:pPr>
        <w:pStyle w:val="ConsPlusNormal"/>
        <w:spacing w:before="240"/>
        <w:ind w:firstLine="540"/>
        <w:jc w:val="both"/>
      </w:pPr>
      <w:r>
        <w:t>а) раскрывать (с использованием визуальных опор) существенные черты:</w:t>
      </w:r>
    </w:p>
    <w:p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в изучаемый период;</w:t>
      </w:r>
    </w:p>
    <w:p w:rsidR="00152C84" w:rsidRDefault="00152C84" w:rsidP="005358E5">
      <w:pPr>
        <w:pStyle w:val="ConsPlusNormal"/>
        <w:spacing w:before="240"/>
        <w:ind w:firstLine="540"/>
        <w:jc w:val="both"/>
      </w:pPr>
      <w:r>
        <w:t>процессов модернизации в мире и России;</w:t>
      </w:r>
    </w:p>
    <w:p w:rsidR="00152C84" w:rsidRDefault="00152C84" w:rsidP="005358E5">
      <w:pPr>
        <w:pStyle w:val="ConsPlusNormal"/>
        <w:spacing w:before="240"/>
        <w:ind w:firstLine="540"/>
        <w:jc w:val="both"/>
      </w:pPr>
      <w:r>
        <w:t>масштабных социальных движений и революций в рассматриваемый период;</w:t>
      </w:r>
    </w:p>
    <w:p w:rsidR="00152C84" w:rsidRDefault="00152C84" w:rsidP="005358E5">
      <w:pPr>
        <w:pStyle w:val="ConsPlusNormal"/>
        <w:spacing w:before="240"/>
        <w:ind w:firstLine="540"/>
        <w:jc w:val="both"/>
      </w:pPr>
      <w:r>
        <w:t>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б)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выявлять в историческом тексте суждения о причинах и следствиях событий;</w:t>
      </w:r>
    </w:p>
    <w:p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152C84" w:rsidRDefault="00152C84" w:rsidP="005358E5">
      <w:pPr>
        <w:pStyle w:val="ConsPlusNormal"/>
        <w:spacing w:before="240"/>
        <w:ind w:firstLine="540"/>
        <w:jc w:val="both"/>
      </w:pPr>
      <w:r>
        <w:t>указывать повторяющиеся черты исторических ситуаций;</w:t>
      </w:r>
    </w:p>
    <w:p w:rsidR="00152C84" w:rsidRDefault="00152C84" w:rsidP="005358E5">
      <w:pPr>
        <w:pStyle w:val="ConsPlusNormal"/>
        <w:spacing w:before="240"/>
        <w:ind w:firstLine="540"/>
        <w:jc w:val="both"/>
      </w:pPr>
      <w:r>
        <w:t>выделять черты сходства и различия;</w:t>
      </w:r>
    </w:p>
    <w:p w:rsidR="00152C84" w:rsidRDefault="00152C84" w:rsidP="005358E5">
      <w:pPr>
        <w:pStyle w:val="ConsPlusNormal"/>
        <w:spacing w:before="240"/>
        <w:ind w:firstLine="540"/>
        <w:jc w:val="both"/>
      </w:pPr>
      <w:r>
        <w:t>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33.9.13.7.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33.9.13.8.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w:t>
      </w:r>
    </w:p>
    <w:p w:rsidR="00152C84" w:rsidRDefault="00152C84" w:rsidP="005358E5">
      <w:pPr>
        <w:pStyle w:val="ConsPlusNormal"/>
        <w:spacing w:before="240"/>
        <w:ind w:firstLine="540"/>
        <w:jc w:val="both"/>
      </w:pPr>
      <w:r>
        <w:t>33.9.14. Предметные результаты изучения истории в 10 классе.</w:t>
      </w:r>
    </w:p>
    <w:p w:rsidR="00152C84" w:rsidRDefault="00152C84" w:rsidP="005358E5">
      <w:pPr>
        <w:pStyle w:val="ConsPlusNormal"/>
        <w:spacing w:before="240"/>
        <w:ind w:firstLine="540"/>
        <w:jc w:val="both"/>
      </w:pPr>
      <w:r>
        <w:t>33.9.14.1.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33.9.14.2.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33.9.14.3.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33.9.14.4. Работа с историческими источниками:</w:t>
      </w:r>
    </w:p>
    <w:p w:rsidR="00152C84" w:rsidRDefault="00152C84" w:rsidP="005358E5">
      <w:pPr>
        <w:pStyle w:val="ConsPlusNormal"/>
        <w:spacing w:before="240"/>
        <w:ind w:firstLine="540"/>
        <w:jc w:val="both"/>
      </w:pPr>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152C84" w:rsidRDefault="00152C84" w:rsidP="005358E5">
      <w:pPr>
        <w:pStyle w:val="ConsPlusNormal"/>
        <w:spacing w:before="240"/>
        <w:ind w:firstLine="540"/>
        <w:jc w:val="both"/>
      </w:pPr>
      <w:r>
        <w:t>выявлять принадлежность источника определенному лицу, социальной группе, общественному течению и так далее;</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33.9.14.5.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33.9.14.6. Анализ, объяснение исторических событий, явлений:</w:t>
      </w:r>
    </w:p>
    <w:p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изучаемого периода;</w:t>
      </w:r>
    </w:p>
    <w:p w:rsidR="00152C84" w:rsidRDefault="00152C84" w:rsidP="005358E5">
      <w:pPr>
        <w:pStyle w:val="ConsPlusNormal"/>
        <w:spacing w:before="240"/>
        <w:ind w:firstLine="540"/>
        <w:jc w:val="both"/>
      </w:pPr>
      <w:r>
        <w:t>процессов модернизации в мире и России;</w:t>
      </w:r>
    </w:p>
    <w:p w:rsidR="00152C84" w:rsidRDefault="00152C84" w:rsidP="005358E5">
      <w:pPr>
        <w:pStyle w:val="ConsPlusNormal"/>
        <w:spacing w:before="240"/>
        <w:ind w:firstLine="540"/>
        <w:jc w:val="both"/>
      </w:pPr>
      <w:r>
        <w:t>масштабных социальных движений и революций в рассматриваемый период;</w:t>
      </w:r>
    </w:p>
    <w:p w:rsidR="00152C84" w:rsidRDefault="00152C84" w:rsidP="005358E5">
      <w:pPr>
        <w:pStyle w:val="ConsPlusNormal"/>
        <w:spacing w:before="240"/>
        <w:ind w:firstLine="540"/>
        <w:jc w:val="both"/>
      </w:pPr>
      <w:r>
        <w:t>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выявлять в историческом тексте суждения о причинах и следствиях событий;</w:t>
      </w:r>
    </w:p>
    <w:p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указывать повторяющиеся черты исторических ситуаций;</w:t>
      </w:r>
    </w:p>
    <w:p w:rsidR="00152C84" w:rsidRDefault="00152C84" w:rsidP="005358E5">
      <w:pPr>
        <w:pStyle w:val="ConsPlusNormal"/>
        <w:spacing w:before="240"/>
        <w:ind w:firstLine="540"/>
        <w:jc w:val="both"/>
      </w:pPr>
      <w:r>
        <w:t>выделять черты сходства и различия;</w:t>
      </w:r>
    </w:p>
    <w:p w:rsidR="00152C84" w:rsidRDefault="00152C84" w:rsidP="005358E5">
      <w:pPr>
        <w:pStyle w:val="ConsPlusNormal"/>
        <w:spacing w:before="240"/>
        <w:ind w:firstLine="540"/>
        <w:jc w:val="both"/>
      </w:pPr>
      <w:r>
        <w:t>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33.9.14.7.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152C84" w:rsidRDefault="00152C84" w:rsidP="005358E5">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33.9.14.8.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34.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34.2. Пояснительная записка.</w:t>
      </w:r>
    </w:p>
    <w:p w:rsidR="00152C84" w:rsidRDefault="00152C84" w:rsidP="005358E5">
      <w:pPr>
        <w:pStyle w:val="ConsPlusNormal"/>
        <w:spacing w:before="240"/>
        <w:ind w:firstLine="540"/>
        <w:jc w:val="both"/>
      </w:pPr>
      <w: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152C84" w:rsidRDefault="00152C84" w:rsidP="005358E5">
      <w:pPr>
        <w:pStyle w:val="ConsPlusNormal"/>
        <w:spacing w:before="240"/>
        <w:ind w:firstLine="540"/>
        <w:jc w:val="both"/>
      </w:pPr>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34.2.5.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59"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152C84" w:rsidRDefault="00152C84" w:rsidP="005358E5">
      <w:pPr>
        <w:pStyle w:val="ConsPlusNormal"/>
        <w:spacing w:before="240"/>
        <w:ind w:firstLine="540"/>
        <w:jc w:val="both"/>
      </w:pPr>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152C84" w:rsidRDefault="00152C84" w:rsidP="005358E5">
      <w:pPr>
        <w:pStyle w:val="ConsPlusNormal"/>
        <w:spacing w:before="240"/>
        <w:ind w:firstLine="540"/>
        <w:jc w:val="both"/>
      </w:pPr>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34.3.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Социальное становление человека.</w:t>
            </w:r>
          </w:p>
          <w:p w:rsidR="00152C84" w:rsidRDefault="00152C84" w:rsidP="00C219BE">
            <w:pPr>
              <w:pStyle w:val="ConsPlusNormal"/>
              <w:jc w:val="both"/>
            </w:pPr>
            <w:r>
              <w:t>Деятельность человека. Учебная деятельность обучающегося.</w:t>
            </w:r>
          </w:p>
          <w:p w:rsidR="00152C84" w:rsidRDefault="00152C84" w:rsidP="00C219BE">
            <w:pPr>
              <w:pStyle w:val="ConsPlusNormal"/>
              <w:jc w:val="both"/>
            </w:pPr>
            <w:r>
              <w:t>Общение и его роль в жизни человека.</w:t>
            </w:r>
          </w:p>
          <w:p w:rsidR="00152C84" w:rsidRDefault="00152C84" w:rsidP="00C219BE">
            <w:pPr>
              <w:pStyle w:val="ConsPlusNormal"/>
              <w:jc w:val="both"/>
            </w:pPr>
            <w:r>
              <w:t>Человек в малой группе.</w:t>
            </w:r>
          </w:p>
          <w:p w:rsidR="00152C84" w:rsidRDefault="00152C84" w:rsidP="00C219BE">
            <w:pPr>
              <w:pStyle w:val="ConsPlusNormal"/>
              <w:jc w:val="both"/>
            </w:pPr>
            <w:r>
              <w:t>Общество - совместная жизнь людей.</w:t>
            </w:r>
          </w:p>
          <w:p w:rsidR="00152C84" w:rsidRDefault="00152C84" w:rsidP="00C219BE">
            <w:pPr>
              <w:pStyle w:val="ConsPlusNormal"/>
              <w:jc w:val="both"/>
            </w:pPr>
            <w:r>
              <w:t>Положение человека в обществе.</w:t>
            </w:r>
          </w:p>
          <w:p w:rsidR="00152C84" w:rsidRDefault="00152C84" w:rsidP="00C219BE">
            <w:pPr>
              <w:pStyle w:val="ConsPlusNormal"/>
              <w:jc w:val="both"/>
            </w:pPr>
            <w:r>
              <w:t>Роль экономики в жизни общества. Основные участники экономики.</w:t>
            </w:r>
          </w:p>
          <w:p w:rsidR="00152C84" w:rsidRDefault="00152C84" w:rsidP="00C219BE">
            <w:pPr>
              <w:pStyle w:val="ConsPlusNormal"/>
              <w:jc w:val="both"/>
            </w:pPr>
            <w:r>
              <w:t>Политическая жизнь.</w:t>
            </w:r>
          </w:p>
          <w:p w:rsidR="00152C84" w:rsidRDefault="00152C84" w:rsidP="00C219BE">
            <w:pPr>
              <w:pStyle w:val="ConsPlusNormal"/>
              <w:jc w:val="both"/>
            </w:pPr>
            <w:r>
              <w:t>Развитие общества.</w:t>
            </w:r>
          </w:p>
        </w:tc>
      </w:tr>
    </w:tbl>
    <w:p w:rsidR="00152C84" w:rsidRDefault="00152C84" w:rsidP="005358E5">
      <w:pPr>
        <w:pStyle w:val="ConsPlusNormal"/>
        <w:jc w:val="both"/>
      </w:pPr>
    </w:p>
    <w:p w:rsidR="00152C84" w:rsidRDefault="00152C84" w:rsidP="005358E5">
      <w:pPr>
        <w:pStyle w:val="ConsPlusNormal"/>
        <w:ind w:firstLine="540"/>
        <w:jc w:val="both"/>
      </w:pPr>
      <w:r>
        <w:t>34.4.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w:t>
            </w:r>
          </w:p>
          <w:p w:rsidR="00152C84" w:rsidRDefault="00152C84" w:rsidP="00C219BE">
            <w:pPr>
              <w:pStyle w:val="ConsPlusNormal"/>
              <w:jc w:val="both"/>
            </w:pPr>
            <w:r>
              <w:t>Социальные нормы.</w:t>
            </w:r>
          </w:p>
          <w:p w:rsidR="00152C84" w:rsidRDefault="00152C84" w:rsidP="00C219BE">
            <w:pPr>
              <w:pStyle w:val="ConsPlusNormal"/>
              <w:jc w:val="both"/>
            </w:pPr>
            <w:r>
              <w:t>Мораль и моральный выбор. Право и мораль.</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Правоотношения.</w:t>
            </w:r>
          </w:p>
          <w:p w:rsidR="00152C84" w:rsidRDefault="00152C84" w:rsidP="00C219BE">
            <w:pPr>
              <w:pStyle w:val="ConsPlusNormal"/>
              <w:jc w:val="both"/>
            </w:pPr>
            <w:r>
              <w:t>Правонарушения и их опасность для личности и общества.</w:t>
            </w:r>
          </w:p>
          <w:p w:rsidR="00152C84" w:rsidRDefault="00152C84" w:rsidP="00C219BE">
            <w:pPr>
              <w:pStyle w:val="ConsPlusNormal"/>
              <w:jc w:val="both"/>
            </w:pPr>
            <w:r>
              <w:t>Защита прав и свобод человека и гражданина.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Как устроено российское право.</w:t>
            </w:r>
          </w:p>
          <w:p w:rsidR="00152C84" w:rsidRDefault="00152C84" w:rsidP="00C219BE">
            <w:pPr>
              <w:pStyle w:val="ConsPlusNormal"/>
              <w:jc w:val="both"/>
            </w:pPr>
            <w:r>
              <w:t>Основы гражданского права.</w:t>
            </w:r>
          </w:p>
          <w:p w:rsidR="00152C84" w:rsidRDefault="00152C84" w:rsidP="00C219BE">
            <w:pPr>
              <w:pStyle w:val="ConsPlusNormal"/>
              <w:jc w:val="both"/>
            </w:pPr>
            <w:r>
              <w:t>Основы семейного права.</w:t>
            </w:r>
          </w:p>
          <w:p w:rsidR="00152C84" w:rsidRDefault="00152C84" w:rsidP="00C219BE">
            <w:pPr>
              <w:pStyle w:val="ConsPlusNormal"/>
              <w:jc w:val="both"/>
            </w:pPr>
            <w:r>
              <w:t>Основы трудового права.</w:t>
            </w:r>
          </w:p>
          <w:p w:rsidR="00152C84" w:rsidRDefault="00152C84" w:rsidP="00C219BE">
            <w:pPr>
              <w:pStyle w:val="ConsPlusNormal"/>
              <w:jc w:val="both"/>
            </w:pPr>
            <w:r>
              <w:t>Виды юридической ответственности.</w:t>
            </w:r>
          </w:p>
          <w:p w:rsidR="00152C84" w:rsidRDefault="00152C84" w:rsidP="00C219BE">
            <w:pPr>
              <w:pStyle w:val="ConsPlusNormal"/>
              <w:jc w:val="both"/>
            </w:pPr>
            <w:r>
              <w:t>Правоохранительные органы в Российской Федерации.</w:t>
            </w:r>
          </w:p>
        </w:tc>
      </w:tr>
    </w:tbl>
    <w:p w:rsidR="00152C84" w:rsidRDefault="00152C84" w:rsidP="005358E5">
      <w:pPr>
        <w:pStyle w:val="ConsPlusNormal"/>
        <w:jc w:val="both"/>
      </w:pPr>
    </w:p>
    <w:p w:rsidR="00152C84" w:rsidRDefault="00152C84" w:rsidP="005358E5">
      <w:pPr>
        <w:pStyle w:val="ConsPlusNormal"/>
        <w:ind w:firstLine="540"/>
        <w:jc w:val="both"/>
      </w:pPr>
      <w:r>
        <w:t>34.5.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Экономика - основа жизнедеятельности человека.</w:t>
            </w:r>
          </w:p>
          <w:p w:rsidR="00152C84" w:rsidRDefault="00152C84" w:rsidP="00C219BE">
            <w:pPr>
              <w:pStyle w:val="ConsPlusNormal"/>
            </w:pPr>
            <w:r>
              <w:t>Рыночные отношения в экономике.</w:t>
            </w:r>
          </w:p>
          <w:p w:rsidR="00152C84" w:rsidRDefault="00152C84" w:rsidP="00C219BE">
            <w:pPr>
              <w:pStyle w:val="ConsPlusNormal"/>
            </w:pPr>
            <w:r>
              <w:t>Финансовые отношения в экономике.</w:t>
            </w:r>
          </w:p>
          <w:p w:rsidR="00152C84" w:rsidRDefault="00152C84" w:rsidP="00C219BE">
            <w:pPr>
              <w:pStyle w:val="ConsPlusNormal"/>
            </w:pPr>
            <w:r>
              <w:t>Домашнее хозяйство.</w:t>
            </w:r>
          </w:p>
          <w:p w:rsidR="00152C84" w:rsidRDefault="00152C84" w:rsidP="00C219BE">
            <w:pPr>
              <w:pStyle w:val="ConsPlusNormal"/>
            </w:pPr>
            <w:r>
              <w:t>Экономические цели и функции государства.</w:t>
            </w:r>
          </w:p>
        </w:tc>
      </w:tr>
    </w:tbl>
    <w:p w:rsidR="00152C84" w:rsidRDefault="00152C84" w:rsidP="005358E5">
      <w:pPr>
        <w:pStyle w:val="ConsPlusNormal"/>
        <w:jc w:val="both"/>
      </w:pPr>
    </w:p>
    <w:p w:rsidR="00152C84" w:rsidRDefault="00152C84" w:rsidP="005358E5">
      <w:pPr>
        <w:pStyle w:val="ConsPlusNormal"/>
        <w:ind w:firstLine="540"/>
        <w:jc w:val="both"/>
      </w:pPr>
      <w:r>
        <w:t>34.6.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мире культуры.</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Культура, ее многообразие и формы.</w:t>
            </w:r>
          </w:p>
          <w:p w:rsidR="00152C84" w:rsidRDefault="00152C84" w:rsidP="00C219BE">
            <w:pPr>
              <w:pStyle w:val="ConsPlusNormal"/>
              <w:jc w:val="both"/>
            </w:pPr>
            <w:r>
              <w:t>Наука и образование в Российской Федерации.</w:t>
            </w:r>
          </w:p>
          <w:p w:rsidR="00152C84" w:rsidRDefault="00152C84" w:rsidP="00C219BE">
            <w:pPr>
              <w:pStyle w:val="ConsPlusNormal"/>
              <w:jc w:val="both"/>
            </w:pPr>
            <w:r>
              <w:t>Роль религии в жизни общества.</w:t>
            </w:r>
          </w:p>
          <w:p w:rsidR="00152C84" w:rsidRDefault="00152C84" w:rsidP="00C219BE">
            <w:pPr>
              <w:pStyle w:val="ConsPlusNormal"/>
              <w:jc w:val="both"/>
            </w:pPr>
            <w:r>
              <w:t>Роль искусства в жизни человека.</w:t>
            </w:r>
          </w:p>
          <w:p w:rsidR="00152C84" w:rsidRDefault="00152C84" w:rsidP="00C219BE">
            <w:pPr>
              <w:pStyle w:val="ConsPlusNormal"/>
              <w:jc w:val="both"/>
            </w:pPr>
            <w:r>
              <w:t>Роль информации в современном мире.</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Человек в политическом измерении.</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Политика и политическая власть.</w:t>
            </w:r>
          </w:p>
          <w:p w:rsidR="00152C84" w:rsidRDefault="00152C84" w:rsidP="00C219BE">
            <w:pPr>
              <w:pStyle w:val="ConsPlusNormal"/>
              <w:jc w:val="both"/>
            </w:pPr>
            <w:r>
              <w:t>Участие граждан в политике.</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Основы конституционного строя Российской Федерации.</w:t>
            </w:r>
          </w:p>
          <w:p w:rsidR="00152C84" w:rsidRDefault="00152C84" w:rsidP="00C219BE">
            <w:pPr>
              <w:pStyle w:val="ConsPlusNormal"/>
              <w:jc w:val="both"/>
            </w:pPr>
            <w:r>
              <w:t>Высшие органы государственной власти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w:t>
            </w:r>
          </w:p>
          <w:p w:rsidR="00152C84" w:rsidRDefault="00152C84" w:rsidP="00C219BE">
            <w:pPr>
              <w:pStyle w:val="ConsPlusNormal"/>
              <w:jc w:val="both"/>
            </w:pPr>
            <w:hyperlink r:id="rId60" w:history="1">
              <w:r>
                <w:rPr>
                  <w:color w:val="0000FF"/>
                </w:rPr>
                <w:t>Конституция</w:t>
              </w:r>
            </w:hyperlink>
            <w:r>
              <w:t xml:space="preserve"> Российской Федерации о правовом статусе человека и гражданина.</w:t>
            </w:r>
          </w:p>
        </w:tc>
      </w:tr>
    </w:tbl>
    <w:p w:rsidR="00152C84" w:rsidRDefault="00152C84" w:rsidP="005358E5">
      <w:pPr>
        <w:pStyle w:val="ConsPlusNormal"/>
        <w:jc w:val="both"/>
      </w:pPr>
    </w:p>
    <w:p w:rsidR="00152C84" w:rsidRDefault="00152C84" w:rsidP="005358E5">
      <w:pPr>
        <w:pStyle w:val="ConsPlusNormal"/>
        <w:ind w:firstLine="540"/>
        <w:jc w:val="both"/>
      </w:pPr>
      <w:r>
        <w:t>34.7.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Социальные общности и группы.</w:t>
            </w:r>
          </w:p>
          <w:p w:rsidR="00152C84" w:rsidRDefault="00152C84" w:rsidP="00C219BE">
            <w:pPr>
              <w:pStyle w:val="ConsPlusNormal"/>
              <w:jc w:val="both"/>
            </w:pPr>
            <w:r>
              <w:t>Статусы и роли. Социализация личности. Семья и ее функции.</w:t>
            </w:r>
          </w:p>
          <w:p w:rsidR="00152C84" w:rsidRDefault="00152C84" w:rsidP="00C219BE">
            <w:pPr>
              <w:pStyle w:val="ConsPlusNormal"/>
              <w:jc w:val="both"/>
            </w:pPr>
            <w:r>
              <w:t>Этносы и нации в современном обществе. Социальная политика Российского государства.</w:t>
            </w:r>
          </w:p>
          <w:p w:rsidR="00152C84" w:rsidRDefault="00152C84" w:rsidP="00C219BE">
            <w:pPr>
              <w:pStyle w:val="ConsPlusNormal"/>
              <w:jc w:val="both"/>
            </w:pPr>
            <w:r>
              <w:t>Отклоняющееся поведение и здоровый образ жизни.</w:t>
            </w:r>
          </w:p>
        </w:tc>
      </w:tr>
      <w:tr w:rsidR="00152C84" w:rsidTr="00C219BE">
        <w:tc>
          <w:tcPr>
            <w:tcW w:w="315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Человек в современном изменяющемся мире.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r>
    </w:tbl>
    <w:p w:rsidR="00152C84" w:rsidRDefault="00152C84" w:rsidP="005358E5">
      <w:pPr>
        <w:pStyle w:val="ConsPlusNormal"/>
        <w:jc w:val="both"/>
      </w:pPr>
    </w:p>
    <w:p w:rsidR="00152C84" w:rsidRDefault="00152C84" w:rsidP="005358E5">
      <w:pPr>
        <w:pStyle w:val="ConsPlusTitle"/>
        <w:ind w:firstLine="540"/>
        <w:jc w:val="both"/>
        <w:outlineLvl w:val="3"/>
      </w:pPr>
      <w:r>
        <w:t>34.8. Планируемые результаты освоения программы по обществознанию.</w:t>
      </w:r>
    </w:p>
    <w:p w:rsidR="00152C84" w:rsidRDefault="00152C84" w:rsidP="005358E5">
      <w:pPr>
        <w:pStyle w:val="ConsPlusNormal"/>
        <w:spacing w:before="240"/>
        <w:ind w:firstLine="540"/>
        <w:jc w:val="both"/>
      </w:pPr>
      <w: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34.8.2.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34.8.3.1.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34.8.3.3.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34.8.3.4.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34.8.3.5.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принятое решение.</w:t>
      </w:r>
    </w:p>
    <w:p w:rsidR="00152C84" w:rsidRDefault="00152C84" w:rsidP="005358E5">
      <w:pPr>
        <w:pStyle w:val="ConsPlusNormal"/>
        <w:spacing w:before="240"/>
        <w:ind w:firstLine="540"/>
        <w:jc w:val="both"/>
      </w:pPr>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34.8.3.7.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34.8.4.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61"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(с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34.8.5.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34.8.5.1.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w:t>
      </w:r>
    </w:p>
    <w:p w:rsidR="00152C84" w:rsidRDefault="00152C84" w:rsidP="005358E5">
      <w:pPr>
        <w:pStyle w:val="ConsPlusNormal"/>
        <w:spacing w:before="240"/>
        <w:ind w:firstLine="540"/>
        <w:jc w:val="both"/>
      </w:pPr>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34.8.5.2.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w:t>
      </w:r>
    </w:p>
    <w:p w:rsidR="00152C84" w:rsidRDefault="00152C84" w:rsidP="005358E5">
      <w:pPr>
        <w:pStyle w:val="ConsPlusNormal"/>
        <w:spacing w:before="240"/>
        <w:ind w:firstLine="540"/>
        <w:jc w:val="both"/>
      </w:pPr>
      <w:r>
        <w:t>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152C84" w:rsidRDefault="00152C84" w:rsidP="005358E5">
      <w:pPr>
        <w:pStyle w:val="ConsPlusNormal"/>
        <w:spacing w:before="240"/>
        <w:ind w:firstLine="540"/>
        <w:jc w:val="both"/>
      </w:pPr>
      <w:r>
        <w:t>осознавать ценность культуры и традиций народов России.</w:t>
      </w:r>
    </w:p>
    <w:p w:rsidR="00152C84" w:rsidRDefault="00152C84" w:rsidP="005358E5">
      <w:pPr>
        <w:pStyle w:val="ConsPlusNormal"/>
        <w:spacing w:before="240"/>
        <w:ind w:firstLine="540"/>
        <w:jc w:val="both"/>
      </w:pPr>
      <w:r>
        <w:t>34.8.6.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34.8.6.1.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rsidR="00152C84" w:rsidRDefault="00152C84" w:rsidP="005358E5">
      <w:pPr>
        <w:pStyle w:val="ConsPlusNormal"/>
        <w:spacing w:before="240"/>
        <w:ind w:firstLine="540"/>
        <w:jc w:val="both"/>
      </w:pPr>
      <w:r>
        <w:t>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34.8.6.2.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62" w:history="1">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w:t>
      </w:r>
    </w:p>
    <w:p w:rsidR="00152C84" w:rsidRDefault="00152C84" w:rsidP="005358E5">
      <w:pPr>
        <w:pStyle w:val="ConsPlusNormal"/>
        <w:spacing w:before="240"/>
        <w:ind w:firstLine="540"/>
        <w:jc w:val="both"/>
      </w:pPr>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34.8.6.3.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63"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64"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65" w:history="1">
        <w:r>
          <w:rPr>
            <w:color w:val="0000FF"/>
          </w:rPr>
          <w:t>кодекс</w:t>
        </w:r>
      </w:hyperlink>
      <w:r>
        <w:t xml:space="preserve"> Российской Федерации, Семейный </w:t>
      </w:r>
      <w:hyperlink r:id="rId66" w:history="1">
        <w:r>
          <w:rPr>
            <w:color w:val="0000FF"/>
          </w:rPr>
          <w:t>кодекс</w:t>
        </w:r>
      </w:hyperlink>
      <w:r>
        <w:t xml:space="preserve"> Российской Федерации, Трудовой </w:t>
      </w:r>
      <w:hyperlink r:id="rId67" w:history="1">
        <w:r>
          <w:rPr>
            <w:color w:val="0000FF"/>
          </w:rPr>
          <w:t>кодекс</w:t>
        </w:r>
      </w:hyperlink>
      <w:r>
        <w:t xml:space="preserve"> Российской Федерации, </w:t>
      </w:r>
      <w:hyperlink r:id="rId68" w:history="1">
        <w:r>
          <w:rPr>
            <w:color w:val="0000FF"/>
          </w:rPr>
          <w:t>Кодекс</w:t>
        </w:r>
      </w:hyperlink>
      <w:r>
        <w:t xml:space="preserve"> Российской Федерации об административных правонарушениях, Уголовный </w:t>
      </w:r>
      <w:hyperlink r:id="rId69"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34.8.7.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34.8.7.1.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152C84" w:rsidRDefault="00152C84" w:rsidP="005358E5">
      <w:pPr>
        <w:pStyle w:val="ConsPlusNormal"/>
        <w:spacing w:before="240"/>
        <w:ind w:firstLine="540"/>
        <w:jc w:val="both"/>
      </w:pPr>
      <w:r>
        <w:t>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34.8.8.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34.8.8.1.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34.8.8.2.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70"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34.8.8.3.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противодействия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71"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2"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34.8.9. К концу обучения в 10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34.8.9.1.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34.8.9.2.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w:t>
      </w:r>
    </w:p>
    <w:p w:rsidR="00152C84" w:rsidRDefault="00152C84" w:rsidP="005358E5">
      <w:pPr>
        <w:pStyle w:val="ConsPlusNormal"/>
        <w:spacing w:before="240"/>
        <w:ind w:firstLine="540"/>
        <w:jc w:val="both"/>
      </w:pPr>
      <w:r>
        <w:t>устанавливать и объяснять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35. Федеральная рабочая программа по учебному предмету "География".</w:t>
      </w:r>
    </w:p>
    <w:p w:rsidR="00152C84" w:rsidRDefault="00152C84" w:rsidP="005358E5">
      <w:pPr>
        <w:pStyle w:val="ConsPlusNormal"/>
        <w:spacing w:before="240"/>
        <w:ind w:firstLine="540"/>
        <w:jc w:val="both"/>
      </w:pPr>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35.2. Пояснительная записка.</w:t>
      </w:r>
    </w:p>
    <w:p w:rsidR="00152C84" w:rsidRDefault="00152C84" w:rsidP="005358E5">
      <w:pPr>
        <w:pStyle w:val="ConsPlusNormal"/>
        <w:spacing w:before="240"/>
        <w:ind w:firstLine="540"/>
        <w:jc w:val="both"/>
      </w:pPr>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35.2.5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35.3.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География - наука о планете Земля.</w:t>
            </w:r>
          </w:p>
          <w:p w:rsidR="00152C84" w:rsidRDefault="00152C84" w:rsidP="00C219BE">
            <w:pPr>
              <w:pStyle w:val="ConsPlusNormal"/>
              <w:jc w:val="both"/>
            </w:pPr>
            <w:r>
              <w:t>История географических открытий.</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Планы местности.</w:t>
            </w:r>
          </w:p>
          <w:p w:rsidR="00152C84" w:rsidRDefault="00152C84" w:rsidP="00C219BE">
            <w:pPr>
              <w:pStyle w:val="ConsPlusNormal"/>
              <w:jc w:val="both"/>
            </w:pPr>
            <w:r>
              <w:t>Географические карты.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Литосфера - каменная оболочка Земли.</w:t>
            </w:r>
          </w:p>
          <w:p w:rsidR="00152C84" w:rsidRDefault="00152C84" w:rsidP="00C219BE">
            <w:pPr>
              <w:pStyle w:val="ConsPlusNormal"/>
              <w:jc w:val="both"/>
            </w:pPr>
            <w:r>
              <w:t>Гидросфера - водная оболочка Земли.</w:t>
            </w:r>
          </w:p>
          <w:p w:rsidR="00152C84" w:rsidRDefault="00152C84" w:rsidP="00C219BE">
            <w:pPr>
              <w:pStyle w:val="ConsPlusNormal"/>
              <w:jc w:val="both"/>
            </w:pPr>
            <w:r>
              <w:t>Атмосфера - воздушная оболочка.</w:t>
            </w:r>
          </w:p>
          <w:p w:rsidR="00152C84" w:rsidRDefault="00152C84" w:rsidP="00C219BE">
            <w:pPr>
              <w:pStyle w:val="ConsPlusNormal"/>
              <w:jc w:val="both"/>
            </w:pPr>
            <w:r>
              <w:t>Биосфера - оболочка жизни.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35.4.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Географическая оболочка.</w:t>
            </w:r>
          </w:p>
          <w:p w:rsidR="00152C84" w:rsidRDefault="00152C84" w:rsidP="00C219BE">
            <w:pPr>
              <w:pStyle w:val="ConsPlusNormal"/>
              <w:jc w:val="both"/>
            </w:pPr>
            <w:r>
              <w:t>Литосфера и рельеф Земли.</w:t>
            </w:r>
          </w:p>
          <w:p w:rsidR="00152C84" w:rsidRDefault="00152C84" w:rsidP="00C219BE">
            <w:pPr>
              <w:pStyle w:val="ConsPlusNormal"/>
              <w:jc w:val="both"/>
            </w:pPr>
            <w:r>
              <w:t>Атмосфера и климаты Земли.</w:t>
            </w:r>
          </w:p>
          <w:p w:rsidR="00152C84" w:rsidRDefault="00152C84" w:rsidP="00C219BE">
            <w:pPr>
              <w:pStyle w:val="ConsPlusNormal"/>
              <w:jc w:val="both"/>
            </w:pPr>
            <w:r>
              <w:t>Мировой океан - основная часть гидросферы.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w:t>
            </w:r>
          </w:p>
          <w:p w:rsidR="00152C84" w:rsidRDefault="00152C84" w:rsidP="00C219BE">
            <w:pPr>
              <w:pStyle w:val="ConsPlusNormal"/>
              <w:jc w:val="both"/>
            </w:pPr>
            <w:r>
              <w:t>Страны и народы мира.</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Южные материки.</w:t>
            </w:r>
          </w:p>
          <w:p w:rsidR="00152C84" w:rsidRDefault="00152C84" w:rsidP="00C219BE">
            <w:pPr>
              <w:pStyle w:val="ConsPlusNormal"/>
              <w:jc w:val="both"/>
            </w:pPr>
            <w:r>
              <w:t>Северные материки.</w:t>
            </w:r>
          </w:p>
          <w:p w:rsidR="00152C84" w:rsidRDefault="00152C84" w:rsidP="00C219BE">
            <w:pPr>
              <w:pStyle w:val="ConsPlusNormal"/>
              <w:jc w:val="both"/>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35.5.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пространство России.</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Климат и климатические ресурсы.</w:t>
            </w:r>
          </w:p>
        </w:tc>
      </w:tr>
    </w:tbl>
    <w:p w:rsidR="00152C84" w:rsidRDefault="00152C84" w:rsidP="005358E5">
      <w:pPr>
        <w:pStyle w:val="ConsPlusNormal"/>
        <w:jc w:val="both"/>
      </w:pPr>
    </w:p>
    <w:p w:rsidR="00152C84" w:rsidRDefault="00152C84" w:rsidP="005358E5">
      <w:pPr>
        <w:pStyle w:val="ConsPlusNormal"/>
        <w:ind w:firstLine="540"/>
        <w:jc w:val="both"/>
      </w:pPr>
      <w:r>
        <w:t>35.6.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591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Моря России. Внутренние воды и водные ресурсы.</w:t>
            </w:r>
          </w:p>
          <w:p w:rsidR="00152C84" w:rsidRDefault="00152C84" w:rsidP="00C219BE">
            <w:pPr>
              <w:pStyle w:val="ConsPlusNormal"/>
              <w:jc w:val="both"/>
            </w:pPr>
            <w:r>
              <w:t>Природно-хозяйственные зоны.</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Население России.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России.</w:t>
            </w:r>
          </w:p>
          <w:p w:rsidR="00152C84" w:rsidRDefault="00152C84" w:rsidP="00C219BE">
            <w:pPr>
              <w:pStyle w:val="ConsPlusNormal"/>
              <w:jc w:val="both"/>
            </w:pPr>
            <w:r>
              <w:t>Территориальные особенности размещения населения России.</w:t>
            </w:r>
          </w:p>
          <w:p w:rsidR="00152C84" w:rsidRDefault="00152C84" w:rsidP="00C219BE">
            <w:pPr>
              <w:pStyle w:val="ConsPlusNormal"/>
              <w:jc w:val="both"/>
            </w:pPr>
            <w:r>
              <w:t>Народы и религии России.</w:t>
            </w:r>
          </w:p>
          <w:p w:rsidR="00152C84" w:rsidRDefault="00152C84" w:rsidP="00C219BE">
            <w:pPr>
              <w:pStyle w:val="ConsPlusNormal"/>
              <w:jc w:val="both"/>
            </w:pPr>
            <w:r>
              <w:t>Половой и возрастной состав населения России.</w:t>
            </w:r>
          </w:p>
          <w:p w:rsidR="00152C84" w:rsidRDefault="00152C84" w:rsidP="00C219BE">
            <w:pPr>
              <w:pStyle w:val="ConsPlusNormal"/>
              <w:jc w:val="both"/>
            </w:pPr>
            <w:r>
              <w:t>Человеческий капитал России.</w:t>
            </w:r>
          </w:p>
        </w:tc>
      </w:tr>
    </w:tbl>
    <w:p w:rsidR="00152C84" w:rsidRDefault="00152C84" w:rsidP="005358E5">
      <w:pPr>
        <w:pStyle w:val="ConsPlusNormal"/>
        <w:jc w:val="both"/>
      </w:pPr>
    </w:p>
    <w:p w:rsidR="00152C84" w:rsidRDefault="00152C84" w:rsidP="005358E5">
      <w:pPr>
        <w:pStyle w:val="ConsPlusNormal"/>
        <w:ind w:firstLine="540"/>
        <w:jc w:val="both"/>
      </w:pPr>
      <w:r>
        <w:t>35.7.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Хозяйство России.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Общая характеристика хозяйства России.</w:t>
            </w:r>
          </w:p>
          <w:p w:rsidR="00152C84" w:rsidRDefault="00152C84" w:rsidP="00C219BE">
            <w:pPr>
              <w:pStyle w:val="ConsPlusNormal"/>
            </w:pPr>
            <w:r>
              <w:t>Топливно-энергетический комплекс (ТЭК).</w:t>
            </w:r>
          </w:p>
          <w:p w:rsidR="00152C84" w:rsidRDefault="00152C84" w:rsidP="00C219BE">
            <w:pPr>
              <w:pStyle w:val="ConsPlusNormal"/>
            </w:pPr>
            <w:r>
              <w:t>Металлургический комплекс.</w:t>
            </w:r>
          </w:p>
          <w:p w:rsidR="00152C84" w:rsidRDefault="00152C84" w:rsidP="00C219BE">
            <w:pPr>
              <w:pStyle w:val="ConsPlusNormal"/>
            </w:pPr>
            <w:r>
              <w:t>Машиностроительный комплекс.</w:t>
            </w:r>
          </w:p>
          <w:p w:rsidR="00152C84" w:rsidRDefault="00152C84" w:rsidP="00C219BE">
            <w:pPr>
              <w:pStyle w:val="ConsPlusNormal"/>
            </w:pPr>
            <w:r>
              <w:t>Химико-лесной комплекс.</w:t>
            </w:r>
          </w:p>
          <w:p w:rsidR="00152C84" w:rsidRDefault="00152C84" w:rsidP="00C219BE">
            <w:pPr>
              <w:pStyle w:val="ConsPlusNormal"/>
            </w:pPr>
            <w:r>
              <w:t>Агропромышленный комплекс (АПК).</w:t>
            </w:r>
          </w:p>
          <w:p w:rsidR="00152C84" w:rsidRDefault="00152C84" w:rsidP="00C219BE">
            <w:pPr>
              <w:pStyle w:val="ConsPlusNormal"/>
            </w:pPr>
            <w:r>
              <w:t>Инфраструктурный комплекс.</w:t>
            </w:r>
          </w:p>
          <w:p w:rsidR="00152C84" w:rsidRDefault="00152C84" w:rsidP="00C219BE">
            <w:pPr>
              <w:pStyle w:val="ConsPlusNormal"/>
            </w:pPr>
            <w:r>
              <w:t>Обобщение знаний.</w:t>
            </w:r>
          </w:p>
        </w:tc>
      </w:tr>
    </w:tbl>
    <w:p w:rsidR="00152C84" w:rsidRDefault="00152C84" w:rsidP="005358E5">
      <w:pPr>
        <w:pStyle w:val="ConsPlusNormal"/>
        <w:jc w:val="both"/>
      </w:pPr>
    </w:p>
    <w:p w:rsidR="00152C84" w:rsidRDefault="00152C84" w:rsidP="005358E5">
      <w:pPr>
        <w:pStyle w:val="ConsPlusNormal"/>
        <w:ind w:firstLine="540"/>
        <w:jc w:val="both"/>
      </w:pPr>
      <w:r>
        <w:t>35.8.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150"/>
        <w:gridCol w:w="5910"/>
      </w:tblGrid>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Регионы России.</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Западный макрорегион (Европейская часть) России.</w:t>
            </w:r>
          </w:p>
          <w:p w:rsidR="00152C84" w:rsidRDefault="00152C84" w:rsidP="00C219BE">
            <w:pPr>
              <w:pStyle w:val="ConsPlusNormal"/>
              <w:jc w:val="both"/>
            </w:pPr>
            <w:r>
              <w:t>Восточный макрорегион (Азиатская часть) России.</w:t>
            </w:r>
          </w:p>
        </w:tc>
      </w:tr>
      <w:tr w:rsidR="00152C84" w:rsidTr="00C219BE">
        <w:tc>
          <w:tcPr>
            <w:tcW w:w="31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c>
          <w:tcPr>
            <w:tcW w:w="59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r>
      <w:tr w:rsidR="00152C84" w:rsidTr="00C219BE">
        <w:tc>
          <w:tcPr>
            <w:tcW w:w="9060"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и систематизация изученного материала.</w:t>
            </w:r>
          </w:p>
        </w:tc>
      </w:tr>
    </w:tbl>
    <w:p w:rsidR="00152C84" w:rsidRDefault="00152C84" w:rsidP="005358E5">
      <w:pPr>
        <w:pStyle w:val="ConsPlusNormal"/>
        <w:jc w:val="both"/>
      </w:pPr>
    </w:p>
    <w:p w:rsidR="00152C84" w:rsidRDefault="00152C84" w:rsidP="005358E5">
      <w:pPr>
        <w:pStyle w:val="ConsPlusTitle"/>
        <w:ind w:firstLine="540"/>
        <w:jc w:val="both"/>
        <w:outlineLvl w:val="3"/>
      </w:pPr>
      <w:r>
        <w:t>35.9. Планируемые результаты освоения географии.</w:t>
      </w:r>
    </w:p>
    <w:p w:rsidR="00152C84" w:rsidRDefault="00152C84" w:rsidP="005358E5">
      <w:pPr>
        <w:pStyle w:val="ConsPlusNormal"/>
        <w:spacing w:before="240"/>
        <w:ind w:firstLine="540"/>
        <w:jc w:val="both"/>
      </w:pPr>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35.9.2.1.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35.9.2.3.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35.9.2.4.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35.9.2.5.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35.9.2.7.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35.9.3.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w:t>
      </w:r>
    </w:p>
    <w:p w:rsidR="00152C84" w:rsidRDefault="00152C84" w:rsidP="005358E5">
      <w:pPr>
        <w:pStyle w:val="ConsPlusNormal"/>
        <w:spacing w:before="24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rsidR="00152C84" w:rsidRDefault="00152C84" w:rsidP="005358E5">
      <w:pPr>
        <w:pStyle w:val="ConsPlusNormal"/>
        <w:spacing w:before="240"/>
        <w:ind w:firstLine="540"/>
        <w:jc w:val="both"/>
      </w:pPr>
      <w:r>
        <w:t>описывать и сравнивать маршруты их путешествий (с использованием визуальных опор);</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w:t>
      </w:r>
    </w:p>
    <w:p w:rsidR="00152C84" w:rsidRDefault="00152C84" w:rsidP="005358E5">
      <w:pPr>
        <w:pStyle w:val="ConsPlusNormal"/>
        <w:spacing w:before="240"/>
        <w:ind w:firstLine="540"/>
        <w:jc w:val="both"/>
      </w:pPr>
      <w:r>
        <w:t>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горы и равнины;</w:t>
      </w:r>
    </w:p>
    <w:p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rsidR="00152C84" w:rsidRDefault="00152C84" w:rsidP="005358E5">
      <w:pPr>
        <w:pStyle w:val="ConsPlusNormal"/>
        <w:spacing w:before="240"/>
        <w:ind w:firstLine="540"/>
        <w:jc w:val="both"/>
      </w:pPr>
      <w:r>
        <w:t>называть причины землетрясений и вулканических извержений;</w:t>
      </w:r>
    </w:p>
    <w:p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35.9.4.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35.9.5.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Российской Федерации с использованием информации из одного или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Российской Федерации;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w:t>
      </w:r>
    </w:p>
    <w:p w:rsidR="00152C84" w:rsidRDefault="00152C84" w:rsidP="005358E5">
      <w:pPr>
        <w:pStyle w:val="ConsPlusNormal"/>
        <w:spacing w:before="240"/>
        <w:ind w:firstLine="540"/>
        <w:jc w:val="both"/>
      </w:pPr>
      <w:r>
        <w:t>распознавать типы природопользования;</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погоду территории по карте погоды;</w:t>
      </w:r>
    </w:p>
    <w:p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35.9.6.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проводить классификацию типов климата и почв России;</w:t>
      </w:r>
    </w:p>
    <w:p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35.9.7.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35.9.8. Предметные результаты освоения программы по географии. К концу 10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36.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36.2. Пояснительная записка.</w:t>
      </w:r>
    </w:p>
    <w:p w:rsidR="00152C84" w:rsidRDefault="00152C84" w:rsidP="005358E5">
      <w:pPr>
        <w:pStyle w:val="ConsPlusNormal"/>
        <w:spacing w:before="240"/>
        <w:ind w:firstLine="540"/>
        <w:jc w:val="both"/>
      </w:pPr>
      <w:r>
        <w:t xml:space="preserve">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73"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36.2.3.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152C84" w:rsidRDefault="00152C84" w:rsidP="005358E5">
      <w:pPr>
        <w:pStyle w:val="ConsPlusNormal"/>
        <w:spacing w:before="240"/>
        <w:ind w:firstLine="540"/>
        <w:jc w:val="both"/>
      </w:pPr>
      <w:r>
        <w:t>36.2.6.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152C84" w:rsidRDefault="00152C84" w:rsidP="005358E5">
      <w:pPr>
        <w:pStyle w:val="ConsPlusNormal"/>
        <w:spacing w:before="240"/>
        <w:ind w:firstLine="540"/>
        <w:jc w:val="both"/>
      </w:pPr>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74" w:history="1">
        <w:r>
          <w:rPr>
            <w:color w:val="0000FF"/>
          </w:rPr>
          <w:t>Стратегия</w:t>
        </w:r>
      </w:hyperlink>
      <w:r>
        <w:t xml:space="preserve"> национальной безопасности Российской Федерации &lt;21&gt;, </w:t>
      </w:r>
      <w:hyperlink r:id="rId75" w:history="1">
        <w:r>
          <w:rPr>
            <w:color w:val="0000FF"/>
          </w:rPr>
          <w:t>Доктрина</w:t>
        </w:r>
      </w:hyperlink>
      <w:r>
        <w:t xml:space="preserve"> информационной безопасности Российской Федерации &lt;22&gt;, Национальные </w:t>
      </w:r>
      <w:hyperlink r:id="rId76" w:history="1">
        <w:r>
          <w:rPr>
            <w:color w:val="0000FF"/>
          </w:rPr>
          <w:t>цели</w:t>
        </w:r>
      </w:hyperlink>
      <w:r>
        <w:t xml:space="preserve"> развития Российской Федерации на период до 2030 года &lt;23&gt;, государственная </w:t>
      </w:r>
      <w:hyperlink r:id="rId77" w:history="1">
        <w:r>
          <w:rPr>
            <w:color w:val="0000FF"/>
          </w:rPr>
          <w:t>программа</w:t>
        </w:r>
      </w:hyperlink>
      <w:r>
        <w:t xml:space="preserve"> Российской Федерации "Развитие образования" &lt;24&gt;.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&lt;21&gt; </w:t>
      </w:r>
      <w:hyperlink r:id="rId78" w:history="1">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rsidR="00152C84" w:rsidRDefault="00152C84" w:rsidP="005358E5">
      <w:pPr>
        <w:pStyle w:val="ConsPlusNormal"/>
        <w:spacing w:before="240"/>
        <w:ind w:firstLine="540"/>
        <w:jc w:val="both"/>
      </w:pPr>
      <w:r>
        <w:t xml:space="preserve">&lt;22&gt; </w:t>
      </w:r>
      <w:hyperlink r:id="rId79" w:history="1">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 (Собрание законодательства Российской Федерации, 2016, N 50, ст. 7074).</w:t>
      </w:r>
    </w:p>
    <w:p w:rsidR="00152C84" w:rsidRDefault="00152C84" w:rsidP="005358E5">
      <w:pPr>
        <w:pStyle w:val="ConsPlusNormal"/>
        <w:spacing w:before="240"/>
        <w:ind w:firstLine="540"/>
        <w:jc w:val="both"/>
      </w:pPr>
      <w:r>
        <w:t xml:space="preserve">&lt;23&gt; </w:t>
      </w:r>
      <w:hyperlink r:id="rId80" w:history="1">
        <w:r>
          <w:rPr>
            <w:color w:val="0000FF"/>
          </w:rPr>
          <w:t>Указ</w:t>
        </w:r>
      </w:hyperlink>
      <w:r>
        <w:t xml:space="preserve">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rsidR="00152C84" w:rsidRDefault="00152C84" w:rsidP="005358E5">
      <w:pPr>
        <w:pStyle w:val="ConsPlusNormal"/>
        <w:spacing w:before="240"/>
        <w:ind w:firstLine="540"/>
        <w:jc w:val="both"/>
      </w:pPr>
      <w:r>
        <w:t xml:space="preserve">&lt;24&gt; </w:t>
      </w:r>
      <w:hyperlink r:id="rId81" w:history="1">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2022, N 40, ст. 6821).</w:t>
      </w:r>
    </w:p>
    <w:p w:rsidR="00152C84" w:rsidRDefault="00152C84" w:rsidP="005358E5">
      <w:pPr>
        <w:pStyle w:val="ConsPlusNormal"/>
        <w:jc w:val="both"/>
      </w:pPr>
    </w:p>
    <w:p w:rsidR="00152C84" w:rsidRDefault="00152C84" w:rsidP="005358E5">
      <w:pPr>
        <w:pStyle w:val="ConsPlusNormal"/>
        <w:ind w:firstLine="540"/>
        <w:jc w:val="both"/>
      </w:pPr>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36.4. Планируемые результаты освоения программы ОБЖ.</w:t>
      </w:r>
    </w:p>
    <w:p w:rsidR="00152C84" w:rsidRDefault="00152C84" w:rsidP="005358E5">
      <w:pPr>
        <w:pStyle w:val="ConsPlusNormal"/>
        <w:spacing w:before="240"/>
        <w:ind w:firstLine="540"/>
        <w:jc w:val="both"/>
      </w:pPr>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36.4.3.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w:t>
      </w:r>
    </w:p>
    <w:p w:rsidR="00152C84" w:rsidRDefault="00152C84" w:rsidP="005358E5">
      <w:pPr>
        <w:pStyle w:val="ConsPlusNormal"/>
        <w:spacing w:before="240"/>
        <w:ind w:firstLine="540"/>
        <w:jc w:val="both"/>
      </w:pPr>
      <w: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36.4.4.1.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36.4.4.3.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36.4.4.4.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36.4.4.5.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36.4.4.7.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36.4.5.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36.4.5.2.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36.4.5.4.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36.4.5.5.1.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36.4.5.5.2.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36.4.5.5.3.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36.4.5.5.4.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36.4.5.5.5.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36.4.5.5.6.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36.4.5.5.7.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36.4.5.5.8.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w:t>
      </w:r>
    </w:p>
    <w:p w:rsidR="00152C84" w:rsidRDefault="00152C84" w:rsidP="005358E5">
      <w:pPr>
        <w:pStyle w:val="ConsPlusNormal"/>
        <w:spacing w:before="24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w:t>
      </w:r>
    </w:p>
    <w:p w:rsidR="00152C84" w:rsidRDefault="00152C84" w:rsidP="005358E5">
      <w:pPr>
        <w:pStyle w:val="ConsPlusNormal"/>
        <w:spacing w:before="240"/>
        <w:ind w:firstLine="540"/>
        <w:jc w:val="both"/>
      </w:pPr>
      <w:r>
        <w:t>деструктивные сообщества в социальных сетях);</w:t>
      </w:r>
    </w:p>
    <w:p w:rsidR="00152C84" w:rsidRDefault="00152C84" w:rsidP="005358E5">
      <w:pPr>
        <w:pStyle w:val="ConsPlusNormal"/>
        <w:spacing w:before="240"/>
        <w:ind w:firstLine="540"/>
        <w:jc w:val="both"/>
      </w:pPr>
      <w:r>
        <w:t>36.4.5.5.9.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36.4.5.5.10.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37. Программа формирования универсальных учебных действий.</w:t>
      </w:r>
    </w:p>
    <w:p w:rsidR="00152C84" w:rsidRDefault="00152C84" w:rsidP="005358E5">
      <w:pPr>
        <w:pStyle w:val="ConsPlusNormal"/>
        <w:spacing w:before="240"/>
        <w:ind w:firstLine="540"/>
        <w:jc w:val="both"/>
      </w:pPr>
      <w:r>
        <w:t xml:space="preserve">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38. Программа коррекционной работы.</w:t>
      </w:r>
    </w:p>
    <w:p w:rsidR="00152C84" w:rsidRDefault="00152C84" w:rsidP="005358E5">
      <w:pPr>
        <w:pStyle w:val="ConsPlusNormal"/>
        <w:spacing w:before="240"/>
        <w:ind w:firstLine="540"/>
        <w:jc w:val="both"/>
      </w:pPr>
      <w:r>
        <w:t>38.1. ПКР является неотъемлемым структурным компонентом ФАОП ООО для обучающихся с нарушениями слуха (вариант 1.2).</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38.2.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глухих обучающихся,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38.3.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152C84" w:rsidRDefault="00152C84" w:rsidP="005358E5">
      <w:pPr>
        <w:pStyle w:val="ConsPlusNormal"/>
        <w:spacing w:before="240"/>
        <w:ind w:firstLine="540"/>
        <w:jc w:val="both"/>
      </w:pPr>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152C84" w:rsidRDefault="00152C84" w:rsidP="005358E5">
      <w:pPr>
        <w:pStyle w:val="ConsPlusNormal"/>
        <w:spacing w:before="240"/>
        <w:ind w:firstLine="540"/>
        <w:jc w:val="both"/>
      </w:pPr>
      <w:r>
        <w:t>38.9.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38.10. ПКР представлена в </w:t>
      </w:r>
      <w:hyperlink w:anchor="Par32175" w:tooltip="ПРОГРАММА" w:history="1">
        <w:r>
          <w:rPr>
            <w:color w:val="0000FF"/>
          </w:rPr>
          <w:t>приложении N 4</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39. Федеральная рабочая программа воспитания.</w:t>
      </w:r>
    </w:p>
    <w:p w:rsidR="00152C84" w:rsidRDefault="00152C84" w:rsidP="005358E5">
      <w:pPr>
        <w:pStyle w:val="ConsPlusNormal"/>
        <w:spacing w:before="240"/>
        <w:ind w:firstLine="540"/>
        <w:jc w:val="both"/>
      </w:pPr>
      <w:r>
        <w:t xml:space="preserve">39.1.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VII. Организационный раздел ФАОП ООО для обучающихся</w:t>
      </w:r>
    </w:p>
    <w:p w:rsidR="00152C84" w:rsidRDefault="00152C84" w:rsidP="005358E5">
      <w:pPr>
        <w:pStyle w:val="ConsPlusTitle"/>
        <w:jc w:val="center"/>
      </w:pPr>
      <w:r>
        <w:t>с нарушениями слуха (вариант 1.2)</w:t>
      </w:r>
    </w:p>
    <w:p w:rsidR="00152C84" w:rsidRDefault="00152C84" w:rsidP="005358E5">
      <w:pPr>
        <w:pStyle w:val="ConsPlusNormal"/>
        <w:jc w:val="both"/>
      </w:pPr>
    </w:p>
    <w:p w:rsidR="00152C84" w:rsidRDefault="00152C84" w:rsidP="005358E5">
      <w:pPr>
        <w:pStyle w:val="ConsPlusTitle"/>
        <w:ind w:firstLine="540"/>
        <w:jc w:val="both"/>
        <w:outlineLvl w:val="2"/>
      </w:pPr>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152C84" w:rsidRDefault="00152C84" w:rsidP="005358E5">
      <w:pPr>
        <w:pStyle w:val="ConsPlusNormal"/>
        <w:spacing w:before="240"/>
        <w:ind w:firstLine="540"/>
        <w:jc w:val="both"/>
      </w:pPr>
      <w:r>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82"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rsidR="00152C84" w:rsidRDefault="00152C84" w:rsidP="005358E5">
      <w:pPr>
        <w:pStyle w:val="ConsPlusNormal"/>
        <w:spacing w:before="240"/>
        <w:ind w:firstLine="540"/>
        <w:jc w:val="both"/>
      </w:pPr>
      <w:r>
        <w:t>40.2.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40.5.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40.6. Для обучающихся по ФАОП ООО для обучающихся с нарушениями слуха (вариант 1.2)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11"/>
        <w:gridCol w:w="2381"/>
        <w:gridCol w:w="619"/>
        <w:gridCol w:w="619"/>
        <w:gridCol w:w="619"/>
        <w:gridCol w:w="619"/>
        <w:gridCol w:w="619"/>
        <w:gridCol w:w="623"/>
        <w:gridCol w:w="737"/>
      </w:tblGrid>
      <w:tr w:rsidR="00152C84" w:rsidTr="00C219BE">
        <w:tc>
          <w:tcPr>
            <w:tcW w:w="221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предметы</w:t>
            </w:r>
          </w:p>
        </w:tc>
        <w:tc>
          <w:tcPr>
            <w:tcW w:w="4455"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right"/>
            </w:pPr>
            <w:r>
              <w:t>Классы</w:t>
            </w:r>
          </w:p>
        </w:tc>
        <w:tc>
          <w:tcPr>
            <w:tcW w:w="61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61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61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61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61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62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099"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Обязательная часть</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22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w:t>
            </w:r>
          </w:p>
        </w:tc>
      </w:tr>
      <w:tr w:rsidR="00152C84" w:rsidTr="00C219BE">
        <w:tc>
          <w:tcPr>
            <w:tcW w:w="221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литература</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Литература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19</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Развитие речи</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2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Иностранный язык, второй иностранный язык</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Иностранный язык</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r>
      <w:tr w:rsidR="00152C84" w:rsidTr="00C219BE">
        <w:tc>
          <w:tcPr>
            <w:tcW w:w="221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 и информатика</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Алгебра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11</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Геометрия</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Вероятность и статистика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Информатика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21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Общественно-научные предметы</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История</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11</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Обществознание</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География</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21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Естественно-научные предметы</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Физика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Химия</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Биология</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2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Основы духовно-нравственной культуры народов России</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ОДНКНР</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r>
      <w:tr w:rsidR="00152C84" w:rsidTr="00C219BE">
        <w:tc>
          <w:tcPr>
            <w:tcW w:w="22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Искусство</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Изобразительное искусство</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2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Технология</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Технология</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12</w:t>
            </w:r>
          </w:p>
        </w:tc>
      </w:tr>
      <w:tr w:rsidR="00152C84" w:rsidTr="00C219BE">
        <w:tc>
          <w:tcPr>
            <w:tcW w:w="221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Физическая культура и Основы безопасности жизнедеятельности</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безопасности жизнедеятельности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21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Адаптивная физическая культура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12</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Итого</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28</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171</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Часть, формируемая участниками образовательных отношений</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Максимально допустимая недельная нагрузка</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179</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60</w:t>
            </w:r>
          </w:p>
        </w:tc>
      </w:tr>
      <w:tr w:rsidR="00152C84" w:rsidTr="00C219BE">
        <w:tc>
          <w:tcPr>
            <w:tcW w:w="9047" w:type="dxa"/>
            <w:gridSpan w:val="9"/>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Коррекционно-развивающие курсы по "Программе коррекционной работы" АООП ООО</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восприятия и воспроизведения устной речи</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14</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учебно-познавательной 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16</w:t>
            </w:r>
          </w:p>
        </w:tc>
      </w:tr>
      <w:tr w:rsidR="00152C84" w:rsidTr="00C219BE">
        <w:tc>
          <w:tcPr>
            <w:tcW w:w="9047" w:type="dxa"/>
            <w:gridSpan w:val="9"/>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Занятия по различным направлениям внеурочной деятельности</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Занятия по направлениям внеурочной 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2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r>
    </w:tbl>
    <w:p w:rsidR="00152C84" w:rsidRDefault="00152C84" w:rsidP="005358E5">
      <w:pPr>
        <w:pStyle w:val="ConsPlusNormal"/>
        <w:jc w:val="both"/>
      </w:pPr>
    </w:p>
    <w:p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41. Федеральный календарный учебный график:</w:t>
      </w:r>
    </w:p>
    <w:p w:rsidR="00152C84" w:rsidRDefault="00152C84" w:rsidP="005358E5">
      <w:pPr>
        <w:pStyle w:val="ConsPlusNormal"/>
        <w:spacing w:before="240"/>
        <w:ind w:firstLine="540"/>
        <w:jc w:val="both"/>
      </w:pPr>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&lt;25&gt;.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&lt;25&gt; </w:t>
      </w:r>
      <w:hyperlink r:id="rId83"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41.2.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41.6.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41.7.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41.8. Продолжительность урока не должна превышать 40 минут.</w:t>
      </w:r>
    </w:p>
    <w:p w:rsidR="00152C84" w:rsidRDefault="00152C84" w:rsidP="005358E5">
      <w:pPr>
        <w:pStyle w:val="ConsPlusNormal"/>
        <w:spacing w:before="240"/>
        <w:ind w:firstLine="540"/>
        <w:jc w:val="both"/>
      </w:pPr>
      <w:r>
        <w:t>41.9.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5 - 10 классов - не более 6 уроков.</w:t>
      </w:r>
    </w:p>
    <w:p w:rsidR="00152C84" w:rsidRDefault="00152C84" w:rsidP="005358E5">
      <w:pPr>
        <w:pStyle w:val="ConsPlusNormal"/>
        <w:spacing w:before="240"/>
        <w:ind w:firstLine="540"/>
        <w:jc w:val="both"/>
      </w:pPr>
      <w:r>
        <w:t>41.12.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42. План внеурочной деятельности.</w:t>
      </w:r>
    </w:p>
    <w:p w:rsidR="00152C84" w:rsidRDefault="00152C84" w:rsidP="005358E5">
      <w:pPr>
        <w:pStyle w:val="ConsPlusNormal"/>
        <w:spacing w:before="240"/>
        <w:ind w:firstLine="540"/>
        <w:jc w:val="both"/>
      </w:pPr>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42.2. Внеурочная деятельность является неотъемлемой частью АООП ООО.</w:t>
      </w:r>
    </w:p>
    <w:p w:rsidR="00152C84" w:rsidRDefault="00152C84" w:rsidP="005358E5">
      <w:pPr>
        <w:pStyle w:val="ConsPlusNormal"/>
        <w:spacing w:before="240"/>
        <w:ind w:firstLine="540"/>
        <w:jc w:val="both"/>
      </w:pPr>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152C84" w:rsidRDefault="00152C84" w:rsidP="005358E5">
      <w:pPr>
        <w:pStyle w:val="ConsPlusNormal"/>
        <w:spacing w:before="240"/>
        <w:ind w:firstLine="540"/>
        <w:jc w:val="both"/>
      </w:pPr>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152C84" w:rsidRDefault="00152C84" w:rsidP="005358E5">
      <w:pPr>
        <w:pStyle w:val="ConsPlusNormal"/>
        <w:spacing w:before="240"/>
        <w:ind w:firstLine="540"/>
        <w:jc w:val="both"/>
      </w:pPr>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42.8.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42.11.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43. Федеральный календарный план воспитательной работы.</w:t>
      </w:r>
    </w:p>
    <w:p w:rsidR="00152C84" w:rsidRDefault="00152C84" w:rsidP="005358E5">
      <w:pPr>
        <w:pStyle w:val="ConsPlusNormal"/>
        <w:spacing w:before="240"/>
        <w:ind w:firstLine="540"/>
        <w:jc w:val="both"/>
      </w:pPr>
      <w:r>
        <w:t>43.1.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43.2.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VIII. Целевой раздел ФАОП ООО для обучающихся с нарушениями</w:t>
      </w:r>
    </w:p>
    <w:p w:rsidR="00152C84" w:rsidRDefault="00152C84" w:rsidP="005358E5">
      <w:pPr>
        <w:pStyle w:val="ConsPlusTitle"/>
        <w:jc w:val="center"/>
      </w:pPr>
      <w:r>
        <w:t>слуха (вариант 2.2.1)</w:t>
      </w:r>
    </w:p>
    <w:p w:rsidR="00152C84" w:rsidRDefault="00152C84" w:rsidP="005358E5">
      <w:pPr>
        <w:pStyle w:val="ConsPlusNormal"/>
        <w:jc w:val="both"/>
      </w:pPr>
    </w:p>
    <w:p w:rsidR="00152C84" w:rsidRDefault="00152C84" w:rsidP="005358E5">
      <w:pPr>
        <w:pStyle w:val="ConsPlusTitle"/>
        <w:ind w:firstLine="540"/>
        <w:jc w:val="both"/>
        <w:outlineLvl w:val="2"/>
      </w:pPr>
      <w:r>
        <w:t>44. Пояснительная записка.</w:t>
      </w:r>
    </w:p>
    <w:p w:rsidR="00152C84" w:rsidRDefault="00152C84" w:rsidP="005358E5">
      <w:pPr>
        <w:pStyle w:val="ConsPlusNormal"/>
        <w:spacing w:before="240"/>
        <w:ind w:firstLine="540"/>
        <w:jc w:val="both"/>
      </w:pPr>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152C84" w:rsidRDefault="00152C84" w:rsidP="005358E5">
      <w:pPr>
        <w:pStyle w:val="ConsPlusNormal"/>
        <w:spacing w:before="240"/>
        <w:ind w:firstLine="540"/>
        <w:jc w:val="both"/>
      </w:pPr>
      <w:r>
        <w:t xml:space="preserve">ФАОП ООО (вариант 2.2.1) предусматривает пятилетний срок обучения (5 - 9 классы). Структура и содержание образовательной программы, планируемые результаты в целом соответствуют требованиям, отраженным в </w:t>
      </w:r>
      <w:hyperlink r:id="rId84" w:history="1">
        <w:r>
          <w:rPr>
            <w:color w:val="0000FF"/>
          </w:rPr>
          <w:t>ФОП</w:t>
        </w:r>
      </w:hyperlink>
      <w:r>
        <w:t xml:space="preserve">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152C84" w:rsidRDefault="00152C84" w:rsidP="005358E5">
      <w:pPr>
        <w:pStyle w:val="ConsPlusNormal"/>
        <w:spacing w:before="240"/>
        <w:ind w:firstLine="540"/>
        <w:jc w:val="both"/>
      </w:pPr>
      <w:r>
        <w:t>44.3. Целями реализации ФАОП ООО для обучающихся с нарушениями слуха (вариант 2.2.1) являются:</w:t>
      </w:r>
    </w:p>
    <w:p w:rsidR="00152C84" w:rsidRDefault="00152C84" w:rsidP="005358E5">
      <w:pPr>
        <w:pStyle w:val="ConsPlusNormal"/>
        <w:spacing w:before="24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152C84" w:rsidRDefault="00152C84" w:rsidP="005358E5">
      <w:pPr>
        <w:pStyle w:val="ConsPlusNormal"/>
        <w:spacing w:before="240"/>
        <w:ind w:firstLine="540"/>
        <w:jc w:val="both"/>
      </w:pPr>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44.5. ФАОП ООО для обучающихся с нарушениями слуха (вариант 2.2.1)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85" w:history="1">
        <w:r>
          <w:rPr>
            <w:color w:val="0000FF"/>
          </w:rPr>
          <w:t>нормативов</w:t>
        </w:r>
      </w:hyperlink>
      <w:r>
        <w:t xml:space="preserve"> и Санитарно-эпидемиологических </w:t>
      </w:r>
      <w:hyperlink r:id="rId86" w:history="1">
        <w:r>
          <w:rPr>
            <w:color w:val="0000FF"/>
          </w:rPr>
          <w:t>требований</w:t>
        </w:r>
      </w:hyperlink>
      <w:r>
        <w:t>.</w:t>
      </w:r>
    </w:p>
    <w:p w:rsidR="00152C84" w:rsidRDefault="00152C84" w:rsidP="005358E5">
      <w:pPr>
        <w:pStyle w:val="ConsPlusNormal"/>
        <w:spacing w:before="240"/>
        <w:ind w:firstLine="540"/>
        <w:jc w:val="both"/>
      </w:pPr>
      <w:r>
        <w:t>44.6. ФАОП ООО для обучающихся с нарушениями слуха (вариант 2.2.1)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(5 - 9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 &lt;26&gt;.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&lt;26&gt; </w:t>
      </w:r>
      <w:hyperlink r:id="rId87"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45. Планируемые результаты освоения ФАОП ООО для обучающихся с нарушениями слуха (вариант 2.2.1).</w:t>
      </w:r>
    </w:p>
    <w:p w:rsidR="00152C84" w:rsidRDefault="00152C84" w:rsidP="005358E5">
      <w:pPr>
        <w:pStyle w:val="ConsPlusNormal"/>
        <w:spacing w:before="240"/>
        <w:ind w:firstLine="540"/>
        <w:jc w:val="both"/>
      </w:pPr>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152C84" w:rsidRDefault="00152C84" w:rsidP="005358E5">
      <w:pPr>
        <w:pStyle w:val="ConsPlusNormal"/>
        <w:spacing w:before="240"/>
        <w:ind w:firstLine="540"/>
        <w:jc w:val="both"/>
      </w:pPr>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152C84" w:rsidRDefault="00152C84" w:rsidP="005358E5">
      <w:pPr>
        <w:pStyle w:val="ConsPlusNormal"/>
        <w:spacing w:before="240"/>
        <w:ind w:firstLine="540"/>
        <w:jc w:val="both"/>
      </w:pPr>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152C84" w:rsidRDefault="00152C84" w:rsidP="005358E5">
      <w:pPr>
        <w:pStyle w:val="ConsPlusNormal"/>
        <w:spacing w:before="240"/>
        <w:ind w:firstLine="540"/>
        <w:jc w:val="both"/>
      </w:pPr>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rsidR="00152C84" w:rsidRDefault="00152C84" w:rsidP="005358E5">
      <w:pPr>
        <w:pStyle w:val="ConsPlusNormal"/>
        <w:spacing w:before="240"/>
        <w:ind w:firstLine="540"/>
        <w:jc w:val="both"/>
      </w:pPr>
      <w:r>
        <w:t>использованием 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 нравственных норм и правил; кратким и полным изложением полученной информации;</w:t>
      </w:r>
    </w:p>
    <w:p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152C84" w:rsidRDefault="00152C84" w:rsidP="005358E5">
      <w:pPr>
        <w:pStyle w:val="ConsPlusNormal"/>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152C84" w:rsidRDefault="00152C84" w:rsidP="005358E5">
      <w:pPr>
        <w:pStyle w:val="ConsPlusNormal"/>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46.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нарушением слуха;</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46.2.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152C84" w:rsidRDefault="00152C84" w:rsidP="005358E5">
      <w:pPr>
        <w:pStyle w:val="ConsPlusNormal"/>
        <w:spacing w:before="240"/>
        <w:ind w:firstLine="540"/>
        <w:jc w:val="both"/>
      </w:pPr>
      <w:r>
        <w:t>46.4.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46.5.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&lt;27&gt;;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&lt;27&gt; </w:t>
      </w:r>
      <w:hyperlink r:id="rId88"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46.10.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46.16.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46.17.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46.19.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46.20.1. Выбор темы проекта осуществляется обучающимися.</w:t>
      </w:r>
    </w:p>
    <w:p w:rsidR="00152C84" w:rsidRDefault="00152C84" w:rsidP="005358E5">
      <w:pPr>
        <w:pStyle w:val="ConsPlusNormal"/>
        <w:spacing w:before="240"/>
        <w:ind w:firstLine="540"/>
        <w:jc w:val="both"/>
      </w:pPr>
      <w:r>
        <w:t>46.20.2.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46.20.4.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46.24.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46.24.2.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46.26.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46.28.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46.28.4.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46.30.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152C84" w:rsidRDefault="00152C84" w:rsidP="005358E5">
      <w:pPr>
        <w:pStyle w:val="ConsPlusNormal"/>
        <w:spacing w:before="240"/>
        <w:ind w:firstLine="540"/>
        <w:jc w:val="both"/>
      </w:pPr>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152C84" w:rsidRDefault="00152C84" w:rsidP="005358E5">
      <w:pPr>
        <w:pStyle w:val="ConsPlusNormal"/>
        <w:spacing w:before="240"/>
        <w:ind w:firstLine="540"/>
        <w:jc w:val="both"/>
      </w:pPr>
      <w:r>
        <w:t>46.31.2.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IX. Содержательный раздел ФАОП ООО для обучающихся</w:t>
      </w:r>
    </w:p>
    <w:p w:rsidR="00152C84" w:rsidRDefault="00152C84" w:rsidP="005358E5">
      <w:pPr>
        <w:pStyle w:val="ConsPlusTitle"/>
        <w:jc w:val="center"/>
      </w:pPr>
      <w:r>
        <w:t>с нарушениями слуха (вариант 2.2.1)</w:t>
      </w:r>
    </w:p>
    <w:p w:rsidR="00152C84" w:rsidRDefault="00152C84" w:rsidP="005358E5">
      <w:pPr>
        <w:pStyle w:val="ConsPlusNormal"/>
        <w:jc w:val="both"/>
      </w:pPr>
    </w:p>
    <w:p w:rsidR="00152C84" w:rsidRDefault="00152C84" w:rsidP="005358E5">
      <w:pPr>
        <w:pStyle w:val="ConsPlusTitle"/>
        <w:ind w:firstLine="540"/>
        <w:jc w:val="both"/>
        <w:outlineLvl w:val="2"/>
      </w:pPr>
      <w:r>
        <w:t>47. Федеральная рабочая программа по учебному предмету "Русский язык".</w:t>
      </w:r>
    </w:p>
    <w:p w:rsidR="00152C84" w:rsidRDefault="00152C84" w:rsidP="005358E5">
      <w:pPr>
        <w:pStyle w:val="ConsPlusNormal"/>
        <w:spacing w:before="240"/>
        <w:ind w:firstLine="540"/>
        <w:jc w:val="both"/>
      </w:pPr>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47.5. Пояснительная записка.</w:t>
      </w:r>
    </w:p>
    <w:p w:rsidR="00152C84" w:rsidRDefault="00152C84" w:rsidP="005358E5">
      <w:pPr>
        <w:pStyle w:val="ConsPlusNormal"/>
        <w:spacing w:before="240"/>
        <w:ind w:firstLine="540"/>
        <w:jc w:val="both"/>
      </w:pPr>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152C84" w:rsidRDefault="00152C84" w:rsidP="005358E5">
      <w:pPr>
        <w:pStyle w:val="ConsPlusNormal"/>
        <w:spacing w:before="240"/>
        <w:ind w:firstLine="540"/>
        <w:jc w:val="both"/>
      </w:pPr>
      <w:r>
        <w:t>47.5.2. Программа по русскому языку позволит педагогическому работнику:</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47.5.6.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 xml:space="preserve">47.6. Содержание обучения в 5 - 9 классах полностью соответствует </w:t>
      </w:r>
      <w:hyperlink r:id="rId89" w:history="1">
        <w:r>
          <w:rPr>
            <w:color w:val="0000FF"/>
          </w:rPr>
          <w:t>ФОП</w:t>
        </w:r>
      </w:hyperlink>
      <w:r>
        <w:t xml:space="preserve"> ООО.</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47.7. Планируемые результаты освоения программы по русскому языку основного общего образования.</w:t>
      </w:r>
    </w:p>
    <w:p w:rsidR="00152C84" w:rsidRDefault="00152C84" w:rsidP="005358E5">
      <w:pPr>
        <w:pStyle w:val="ConsPlusNormal"/>
        <w:spacing w:before="240"/>
        <w:ind w:firstLine="540"/>
        <w:jc w:val="both"/>
      </w:pPr>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47.7.3.1.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47.7.3.3.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47.7.3.4.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47.7.3.5.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47.7.3.7.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47.7.4.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47.7.4.1.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47.7.4.2. Язык и речь.</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w:t>
      </w:r>
    </w:p>
    <w:p w:rsidR="00152C84" w:rsidRDefault="00152C84" w:rsidP="005358E5">
      <w:pPr>
        <w:pStyle w:val="ConsPlusNormal"/>
        <w:spacing w:before="240"/>
        <w:ind w:firstLine="540"/>
        <w:jc w:val="both"/>
      </w:pPr>
      <w:r>
        <w:t>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(слухозрительного)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52C84" w:rsidRDefault="00152C84" w:rsidP="005358E5">
      <w:pPr>
        <w:pStyle w:val="ConsPlusNormal"/>
        <w:spacing w:before="240"/>
        <w:ind w:firstLine="540"/>
        <w:jc w:val="both"/>
      </w:pPr>
      <w:r>
        <w:t>47.7.4.3.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47.7.4.4.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152C84" w:rsidRDefault="00152C84" w:rsidP="005358E5">
      <w:pPr>
        <w:pStyle w:val="ConsPlusNormal"/>
        <w:spacing w:before="240"/>
        <w:ind w:firstLine="540"/>
        <w:jc w:val="both"/>
      </w:pPr>
      <w:r>
        <w:t>47.7.4.5.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47.7.4.6.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47.7.4.7.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47.7.4.8.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Проводить орфографический анализ слов (в рамках изученного).</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47.7.4.9.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Проводить орфографический анализ имен существительных, имен прилагательных, глаголов (в рамках изученного).</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47.7.4.10.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47.7.4.11.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47.7.4.12.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152C84" w:rsidRDefault="00152C84" w:rsidP="005358E5">
      <w:pPr>
        <w:pStyle w:val="ConsPlusNormal"/>
        <w:spacing w:before="240"/>
        <w:ind w:firstLine="540"/>
        <w:jc w:val="both"/>
      </w:pPr>
      <w: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47.7.4.13.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47.7.5.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47.7.5.1. Общие сведения о языке.</w:t>
      </w:r>
    </w:p>
    <w:p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47.7.5.2.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(слухозрительного) диктанта объемом 15 - 20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47.7.5.3.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47.7.5.4.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47.7.5.5.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47.7.5.6.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rsidR="00152C84" w:rsidRDefault="00152C84" w:rsidP="005358E5">
      <w:pPr>
        <w:pStyle w:val="ConsPlusNormal"/>
        <w:spacing w:before="240"/>
        <w:ind w:firstLine="540"/>
        <w:jc w:val="both"/>
      </w:pPr>
      <w:r>
        <w:t>47.7.5.7. 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"ъ" в формах глагола повелительного наклонения.</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47.7.6.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47.7.6.1.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rsidR="00152C84" w:rsidRDefault="00152C84" w:rsidP="005358E5">
      <w:pPr>
        <w:pStyle w:val="ConsPlusNormal"/>
        <w:spacing w:before="240"/>
        <w:ind w:firstLine="540"/>
        <w:jc w:val="both"/>
      </w:pPr>
      <w:r>
        <w:t>47.7.6.2.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152C84" w:rsidRDefault="00152C84" w:rsidP="005358E5">
      <w:pPr>
        <w:pStyle w:val="ConsPlusNormal"/>
        <w:spacing w:before="240"/>
        <w:ind w:firstLine="540"/>
        <w:jc w:val="both"/>
      </w:pPr>
      <w:r>
        <w:t>Владеть различными видами диалога: диалог - запрос информации, диалог - сообщение информации.</w:t>
      </w:r>
    </w:p>
    <w:p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(слухозрительного)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52C84" w:rsidRDefault="00152C84" w:rsidP="005358E5">
      <w:pPr>
        <w:pStyle w:val="ConsPlusNormal"/>
        <w:spacing w:before="240"/>
        <w:ind w:firstLine="540"/>
        <w:jc w:val="both"/>
      </w:pPr>
      <w:r>
        <w:t>47.7.6.3.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47.7.6.4. Функциональные разновидности языка.</w:t>
      </w:r>
    </w:p>
    <w:p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47.7.6.5.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47.7.6.6.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47.7.6.7.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орфографический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152C84" w:rsidRDefault="00152C84" w:rsidP="005358E5">
      <w:pPr>
        <w:pStyle w:val="ConsPlusNormal"/>
        <w:spacing w:before="24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Проводить пунктуационный анализ предложений с причастным оборотом.</w:t>
      </w:r>
    </w:p>
    <w:p w:rsidR="00152C84" w:rsidRDefault="00152C84" w:rsidP="005358E5">
      <w:pPr>
        <w:pStyle w:val="ConsPlusNormal"/>
        <w:spacing w:before="240"/>
        <w:ind w:firstLine="540"/>
        <w:jc w:val="both"/>
      </w:pPr>
      <w:r>
        <w:t>47.7.6.8.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w:t>
      </w:r>
    </w:p>
    <w:p w:rsidR="00152C84" w:rsidRDefault="00152C84" w:rsidP="005358E5">
      <w:pPr>
        <w:pStyle w:val="ConsPlusNormal"/>
        <w:spacing w:before="240"/>
        <w:ind w:firstLine="540"/>
        <w:jc w:val="both"/>
      </w:pPr>
      <w:r>
        <w:t>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орфографический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Проводить пунктуационный анализ предложений с одиночным деепричастием и деепричастным оборотом.</w:t>
      </w:r>
    </w:p>
    <w:p w:rsidR="00152C84" w:rsidRDefault="00152C84" w:rsidP="005358E5">
      <w:pPr>
        <w:pStyle w:val="ConsPlusNormal"/>
        <w:spacing w:before="240"/>
        <w:ind w:firstLine="540"/>
        <w:jc w:val="both"/>
      </w:pPr>
      <w:r>
        <w:t>47.7.6.9.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орфографический анализ наречий (в рамках изученного),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47.7.6.10.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47.7.6.11.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47.7.6.12. 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47.7.6.13. 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47.7.6.14. 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47.7.6.15. 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47.7.7.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47.7.7.1.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47.7.7.2.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140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(слухозрительного)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47.7.7.3.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52C84" w:rsidRDefault="00152C84" w:rsidP="005358E5">
      <w:pPr>
        <w:pStyle w:val="ConsPlusNormal"/>
        <w:spacing w:before="240"/>
        <w:ind w:firstLine="540"/>
        <w:jc w:val="both"/>
      </w:pPr>
      <w:r>
        <w:t>47.7.7.4.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47.7.7.5.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47.7.7.6. 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47.7.7.7. 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47.7.8.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47.7.8.1.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w:t>
      </w:r>
    </w:p>
    <w:p w:rsidR="00152C84" w:rsidRDefault="00152C84" w:rsidP="005358E5">
      <w:pPr>
        <w:pStyle w:val="ConsPlusNormal"/>
        <w:spacing w:before="240"/>
        <w:ind w:firstLine="540"/>
        <w:jc w:val="both"/>
      </w:pPr>
      <w:r>
        <w:t>понимать внутренние и внешние функции русского языка и уметь рассказать о них.</w:t>
      </w:r>
    </w:p>
    <w:p w:rsidR="00152C84" w:rsidRDefault="00152C84" w:rsidP="005358E5">
      <w:pPr>
        <w:pStyle w:val="ConsPlusNormal"/>
        <w:spacing w:before="240"/>
        <w:ind w:firstLine="540"/>
        <w:jc w:val="both"/>
      </w:pPr>
      <w:r>
        <w:t>47.7.8.2.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140 - 150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(слухозрительного)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52C84" w:rsidRDefault="00152C84" w:rsidP="005358E5">
      <w:pPr>
        <w:pStyle w:val="ConsPlusNormal"/>
        <w:spacing w:before="240"/>
        <w:ind w:firstLine="540"/>
        <w:jc w:val="both"/>
      </w:pPr>
      <w:r>
        <w:t>47.7.8.3. Текст.</w:t>
      </w:r>
    </w:p>
    <w:p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152C84" w:rsidRDefault="00152C84" w:rsidP="005358E5">
      <w:pPr>
        <w:pStyle w:val="ConsPlusNormal"/>
        <w:spacing w:before="24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47.7.8.4.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47.7.8.5. 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47.7.8.6. 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w:t>
      </w:r>
    </w:p>
    <w:p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47.7.8.7. 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47.7.8.8. 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47.7.8.9.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48. Федеральная рабочая программа по учебному предмету "Литература".</w:t>
      </w:r>
    </w:p>
    <w:p w:rsidR="00152C84" w:rsidRDefault="00152C84" w:rsidP="005358E5">
      <w:pPr>
        <w:pStyle w:val="ConsPlusNormal"/>
        <w:spacing w:before="240"/>
        <w:ind w:firstLine="540"/>
        <w:jc w:val="both"/>
      </w:pPr>
      <w:r>
        <w:t>48.1.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48.2. Пояснительная записка.</w:t>
      </w:r>
    </w:p>
    <w:p w:rsidR="00152C84" w:rsidRDefault="00152C84" w:rsidP="005358E5">
      <w:pPr>
        <w:pStyle w:val="ConsPlusNormal"/>
        <w:spacing w:before="240"/>
        <w:ind w:firstLine="540"/>
        <w:jc w:val="both"/>
      </w:pPr>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48.2.2. Программа по литературе позволит педагогическому работнику:</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48.2.10. Достижение целей изучения литературы возможно при решении учебных задач, которые постепенно усложняются от 5 к 9 классу.</w:t>
      </w:r>
    </w:p>
    <w:p w:rsidR="00152C84" w:rsidRDefault="00152C84" w:rsidP="005358E5">
      <w:pPr>
        <w:pStyle w:val="ConsPlusNormal"/>
        <w:spacing w:before="240"/>
        <w:ind w:firstLine="540"/>
        <w:jc w:val="both"/>
      </w:pPr>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 xml:space="preserve">48.3. Содержание обучения в 5 - 9 классах полностью соответствует </w:t>
      </w:r>
      <w:hyperlink r:id="rId90" w:history="1">
        <w:r>
          <w:rPr>
            <w:color w:val="0000FF"/>
          </w:rPr>
          <w:t>ФОП</w:t>
        </w:r>
      </w:hyperlink>
      <w:r>
        <w:t xml:space="preserve"> ООО.</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48.4.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литературу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w:t>
      </w:r>
    </w:p>
    <w:p w:rsidR="00152C84" w:rsidRDefault="00152C84" w:rsidP="005358E5">
      <w:pPr>
        <w:pStyle w:val="ConsPlusNormal"/>
        <w:spacing w:before="240"/>
        <w:ind w:firstLine="540"/>
        <w:jc w:val="both"/>
      </w:pPr>
      <w:r>
        <w:t>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48.4.3.3.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48.4.3.4.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48.4.3.5.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48.4.3.7.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48.4.4.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48.4.5.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152C84" w:rsidRDefault="00152C84" w:rsidP="005358E5">
      <w:pPr>
        <w:pStyle w:val="ConsPlusNormal"/>
        <w:spacing w:before="24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rsidR="00152C84" w:rsidRDefault="00152C84" w:rsidP="005358E5">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rsidR="00152C84" w:rsidRDefault="00152C84" w:rsidP="005358E5">
      <w:pPr>
        <w:pStyle w:val="ConsPlusNormal"/>
        <w:spacing w:before="24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52C84" w:rsidRDefault="00152C84" w:rsidP="005358E5">
      <w:pPr>
        <w:pStyle w:val="ConsPlusNormal"/>
        <w:spacing w:before="240"/>
        <w:ind w:firstLine="540"/>
        <w:jc w:val="both"/>
      </w:pPr>
      <w:r>
        <w:t>6) сопоставлять темы и сюжеты произведений, образы персонажей;</w:t>
      </w:r>
    </w:p>
    <w:p w:rsidR="00152C84" w:rsidRDefault="00152C84" w:rsidP="005358E5">
      <w:pPr>
        <w:pStyle w:val="ConsPlusNormal"/>
        <w:spacing w:before="240"/>
        <w:ind w:firstLine="540"/>
        <w:jc w:val="both"/>
      </w:pPr>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152C84" w:rsidRDefault="00152C84" w:rsidP="005358E5">
      <w:pPr>
        <w:pStyle w:val="ConsPlusNormal"/>
        <w:spacing w:before="24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152C84" w:rsidRDefault="00152C84" w:rsidP="005358E5">
      <w:pPr>
        <w:pStyle w:val="ConsPlusNormal"/>
        <w:spacing w:before="24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152C84" w:rsidRDefault="00152C84" w:rsidP="005358E5">
      <w:pPr>
        <w:pStyle w:val="ConsPlusNormal"/>
        <w:spacing w:before="24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152C84" w:rsidRDefault="00152C84" w:rsidP="005358E5">
      <w:pPr>
        <w:pStyle w:val="ConsPlusNormal"/>
        <w:spacing w:before="24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rsidR="00152C84" w:rsidRDefault="00152C84" w:rsidP="005358E5">
      <w:pPr>
        <w:pStyle w:val="ConsPlusNormal"/>
        <w:spacing w:before="240"/>
        <w:ind w:firstLine="540"/>
        <w:jc w:val="both"/>
      </w:pPr>
      <w:r>
        <w:t>12) владеть начальными умениями интерпретации и оценки текстуально изученных произведений фольклора и литературы;</w:t>
      </w:r>
    </w:p>
    <w:p w:rsidR="00152C84" w:rsidRDefault="00152C84" w:rsidP="005358E5">
      <w:pPr>
        <w:pStyle w:val="ConsPlusNormal"/>
        <w:spacing w:before="24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152C84" w:rsidRDefault="00152C84" w:rsidP="005358E5">
      <w:pPr>
        <w:pStyle w:val="ConsPlusNormal"/>
        <w:spacing w:before="24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48.4.6.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52C84" w:rsidRDefault="00152C84" w:rsidP="005358E5">
      <w:pPr>
        <w:pStyle w:val="ConsPlusNormal"/>
        <w:spacing w:before="24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152C84" w:rsidRDefault="00152C84" w:rsidP="005358E5">
      <w:pPr>
        <w:pStyle w:val="ConsPlusNormal"/>
        <w:spacing w:before="240"/>
        <w:ind w:firstLine="540"/>
        <w:jc w:val="both"/>
      </w:pPr>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rsidR="00152C84" w:rsidRDefault="00152C84" w:rsidP="005358E5">
      <w:pPr>
        <w:pStyle w:val="ConsPlusNormal"/>
        <w:spacing w:before="240"/>
        <w:ind w:firstLine="540"/>
        <w:jc w:val="both"/>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52C84" w:rsidRDefault="00152C84" w:rsidP="005358E5">
      <w:pPr>
        <w:pStyle w:val="ConsPlusNormal"/>
        <w:spacing w:before="240"/>
        <w:ind w:firstLine="540"/>
        <w:jc w:val="both"/>
      </w:pPr>
      <w:r>
        <w:t>6) 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152C84" w:rsidRDefault="00152C84" w:rsidP="005358E5">
      <w:pPr>
        <w:pStyle w:val="ConsPlusNormal"/>
        <w:spacing w:before="240"/>
        <w:ind w:firstLine="540"/>
        <w:jc w:val="both"/>
      </w:pPr>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152C84" w:rsidRDefault="00152C84" w:rsidP="005358E5">
      <w:pPr>
        <w:pStyle w:val="ConsPlusNormal"/>
        <w:spacing w:before="240"/>
        <w:ind w:firstLine="540"/>
        <w:jc w:val="both"/>
      </w:pPr>
      <w:r>
        <w:t>11) 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152C84" w:rsidRDefault="00152C84" w:rsidP="005358E5">
      <w:pPr>
        <w:pStyle w:val="ConsPlusNormal"/>
        <w:spacing w:before="24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152C84" w:rsidRDefault="00152C84" w:rsidP="005358E5">
      <w:pPr>
        <w:pStyle w:val="ConsPlusNormal"/>
        <w:spacing w:before="240"/>
        <w:ind w:firstLine="540"/>
        <w:jc w:val="both"/>
      </w:pPr>
      <w: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48.4.7.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152C84" w:rsidRDefault="00152C84" w:rsidP="005358E5">
      <w:pPr>
        <w:pStyle w:val="ConsPlusNormal"/>
        <w:spacing w:before="24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52C84" w:rsidRDefault="00152C84" w:rsidP="005358E5">
      <w:pPr>
        <w:pStyle w:val="ConsPlusNormal"/>
        <w:spacing w:before="24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52C84" w:rsidRDefault="00152C84" w:rsidP="005358E5">
      <w:pPr>
        <w:pStyle w:val="ConsPlusNormal"/>
        <w:spacing w:before="240"/>
        <w:ind w:firstLine="540"/>
        <w:jc w:val="both"/>
      </w:pPr>
      <w:r>
        <w:t>6) 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152C84" w:rsidRDefault="00152C84" w:rsidP="005358E5">
      <w:pPr>
        <w:pStyle w:val="ConsPlusNormal"/>
        <w:spacing w:before="24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52C84" w:rsidRDefault="00152C84" w:rsidP="005358E5">
      <w:pPr>
        <w:pStyle w:val="ConsPlusNormal"/>
        <w:spacing w:before="24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152C84" w:rsidRDefault="00152C84" w:rsidP="005358E5">
      <w:pPr>
        <w:pStyle w:val="ConsPlusNormal"/>
        <w:spacing w:before="24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52C84" w:rsidRDefault="00152C84" w:rsidP="005358E5">
      <w:pPr>
        <w:pStyle w:val="ConsPlusNormal"/>
        <w:spacing w:before="240"/>
        <w:ind w:firstLine="540"/>
        <w:jc w:val="both"/>
      </w:pPr>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48.4.8.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152C84" w:rsidRDefault="00152C84" w:rsidP="005358E5">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152C84" w:rsidRDefault="00152C84" w:rsidP="005358E5">
      <w:pPr>
        <w:pStyle w:val="ConsPlusNormal"/>
        <w:spacing w:before="240"/>
        <w:ind w:firstLine="540"/>
        <w:jc w:val="both"/>
      </w:pPr>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52C84" w:rsidRDefault="00152C84" w:rsidP="005358E5">
      <w:pPr>
        <w:pStyle w:val="ConsPlusNormal"/>
        <w:spacing w:before="240"/>
        <w:ind w:firstLine="540"/>
        <w:jc w:val="both"/>
      </w:pPr>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52C84" w:rsidRDefault="00152C84" w:rsidP="005358E5">
      <w:pPr>
        <w:pStyle w:val="ConsPlusNormal"/>
        <w:spacing w:before="240"/>
        <w:ind w:firstLine="540"/>
        <w:jc w:val="both"/>
      </w:pPr>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52C84" w:rsidRDefault="00152C84" w:rsidP="005358E5">
      <w:pPr>
        <w:pStyle w:val="ConsPlusNormal"/>
        <w:spacing w:before="240"/>
        <w:ind w:firstLine="540"/>
        <w:jc w:val="both"/>
      </w:pPr>
      <w: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152C84" w:rsidRDefault="00152C84" w:rsidP="005358E5">
      <w:pPr>
        <w:pStyle w:val="ConsPlusNormal"/>
        <w:spacing w:before="240"/>
        <w:ind w:firstLine="540"/>
        <w:jc w:val="both"/>
      </w:pPr>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48.4.9.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52C84" w:rsidRDefault="00152C84" w:rsidP="005358E5">
      <w:pPr>
        <w:pStyle w:val="ConsPlusNormal"/>
        <w:spacing w:before="24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52C84" w:rsidRDefault="00152C84" w:rsidP="005358E5">
      <w:pPr>
        <w:pStyle w:val="ConsPlusNormal"/>
        <w:spacing w:before="240"/>
        <w:ind w:firstLine="540"/>
        <w:jc w:val="both"/>
      </w:pPr>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152C84" w:rsidRDefault="00152C84" w:rsidP="005358E5">
      <w:pPr>
        <w:pStyle w:val="ConsPlusNormal"/>
        <w:spacing w:before="24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49. Федеральная рабочая программа по учебному предмету "История".</w:t>
      </w:r>
    </w:p>
    <w:p w:rsidR="00152C84" w:rsidRDefault="00152C84" w:rsidP="005358E5">
      <w:pPr>
        <w:pStyle w:val="ConsPlusNormal"/>
        <w:spacing w:before="240"/>
        <w:ind w:firstLine="540"/>
        <w:jc w:val="both"/>
      </w:pPr>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49.2. Пояснительная записка.</w:t>
      </w:r>
    </w:p>
    <w:p w:rsidR="00152C84" w:rsidRDefault="00152C84" w:rsidP="005358E5">
      <w:pPr>
        <w:pStyle w:val="ConsPlusNormal"/>
        <w:spacing w:before="240"/>
        <w:ind w:firstLine="540"/>
        <w:jc w:val="both"/>
      </w:pPr>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49.2.5.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49.2.6.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 xml:space="preserve">49.3. Содержание обучения в 5 - 9 классах полностью соответствует </w:t>
      </w:r>
      <w:hyperlink r:id="rId91" w:history="1">
        <w:r>
          <w:rPr>
            <w:color w:val="0000FF"/>
          </w:rPr>
          <w:t>ФОП ООО</w:t>
        </w:r>
      </w:hyperlink>
      <w:r>
        <w:t>.</w:t>
      </w:r>
    </w:p>
    <w:p w:rsidR="00152C84" w:rsidRDefault="00152C84" w:rsidP="005358E5">
      <w:pPr>
        <w:pStyle w:val="ConsPlusNormal"/>
        <w:jc w:val="both"/>
      </w:pPr>
    </w:p>
    <w:p w:rsidR="00152C84" w:rsidRDefault="00152C84" w:rsidP="005358E5">
      <w:pPr>
        <w:pStyle w:val="ConsPlusTitle"/>
        <w:ind w:firstLine="540"/>
        <w:jc w:val="both"/>
        <w:outlineLvl w:val="3"/>
      </w:pPr>
      <w:r>
        <w:t>49.4.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49.4.1.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49.4.2.1.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49.4.2.3.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49.4.2.4.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49.4.2.5.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49.4.2.6.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49.4.3.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гт.,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49.4.4.1.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152C84" w:rsidRDefault="00152C84" w:rsidP="005358E5">
      <w:pPr>
        <w:pStyle w:val="ConsPlusNormal"/>
        <w:spacing w:before="240"/>
        <w:ind w:firstLine="540"/>
        <w:jc w:val="both"/>
      </w:pPr>
      <w: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 xml:space="preserve">Содержание модуля и варианты его реализации полностью соответствуют </w:t>
      </w:r>
      <w:hyperlink r:id="rId92" w:history="1">
        <w:r>
          <w:rPr>
            <w:color w:val="0000FF"/>
          </w:rPr>
          <w:t>ФОП ООО</w:t>
        </w:r>
      </w:hyperlink>
      <w:r>
        <w:t>.</w:t>
      </w:r>
    </w:p>
    <w:p w:rsidR="00152C84" w:rsidRDefault="00152C84" w:rsidP="005358E5">
      <w:pPr>
        <w:pStyle w:val="ConsPlusNormal"/>
        <w:spacing w:before="240"/>
        <w:ind w:firstLine="540"/>
        <w:jc w:val="both"/>
      </w:pPr>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152C84" w:rsidRDefault="00152C84" w:rsidP="005358E5">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49.4.9. Предметные результаты изучения истории в 5 классе.</w:t>
      </w:r>
    </w:p>
    <w:p w:rsidR="00152C84" w:rsidRDefault="00152C84" w:rsidP="005358E5">
      <w:pPr>
        <w:pStyle w:val="ConsPlusNormal"/>
        <w:spacing w:before="240"/>
        <w:ind w:firstLine="540"/>
        <w:jc w:val="both"/>
      </w:pPr>
      <w:r>
        <w:t>49.4.9.1.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49.4.9.2.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49.4.9.3.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49.4.9.4.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49.4.9.5.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49.4.9.6.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152C84" w:rsidRDefault="00152C84" w:rsidP="005358E5">
      <w:pPr>
        <w:pStyle w:val="ConsPlusNormal"/>
        <w:spacing w:before="240"/>
        <w:ind w:firstLine="540"/>
        <w:jc w:val="both"/>
      </w:pPr>
      <w:r>
        <w:t>сравнивать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причины и следствия важнейших событий древней истории.</w:t>
      </w:r>
    </w:p>
    <w:p w:rsidR="00152C84" w:rsidRDefault="00152C84" w:rsidP="005358E5">
      <w:pPr>
        <w:pStyle w:val="ConsPlusNormal"/>
        <w:spacing w:before="240"/>
        <w:ind w:firstLine="540"/>
        <w:jc w:val="both"/>
      </w:pPr>
      <w:r>
        <w:t>49.4.9.7.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49.4.9.8.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49.4.10. Предметные результаты изучения истории в 6 классе.</w:t>
      </w:r>
    </w:p>
    <w:p w:rsidR="00152C84" w:rsidRDefault="00152C84" w:rsidP="005358E5">
      <w:pPr>
        <w:pStyle w:val="ConsPlusNormal"/>
        <w:spacing w:before="240"/>
        <w:ind w:firstLine="540"/>
        <w:jc w:val="both"/>
      </w:pPr>
      <w:r>
        <w:t>49.4.10.1.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49.4.10.2.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49.4.10.3.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49.4.10.4.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49.4.10.5.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49.4.10.6.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49.4.10.7.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49.4.10.8.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49.4.11. Предметные результаты изучения истории в 7 классе.</w:t>
      </w:r>
    </w:p>
    <w:p w:rsidR="00152C84" w:rsidRDefault="00152C84" w:rsidP="005358E5">
      <w:pPr>
        <w:pStyle w:val="ConsPlusNormal"/>
        <w:spacing w:before="240"/>
        <w:ind w:firstLine="540"/>
        <w:jc w:val="both"/>
      </w:pPr>
      <w:r>
        <w:t>49.4.11.1.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49.4.11.2.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49.4.11.3.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49.4.11.4.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rsidR="00152C84" w:rsidRDefault="00152C84" w:rsidP="005358E5">
      <w:pPr>
        <w:pStyle w:val="ConsPlusNormal"/>
        <w:spacing w:before="240"/>
        <w:ind w:firstLine="540"/>
        <w:jc w:val="both"/>
      </w:pPr>
      <w:r>
        <w:t>49.4.11.5.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49.4.11.6.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152C84" w:rsidRDefault="00152C84" w:rsidP="005358E5">
      <w:pPr>
        <w:pStyle w:val="ConsPlusNormal"/>
        <w:spacing w:before="240"/>
        <w:ind w:firstLine="540"/>
        <w:jc w:val="both"/>
      </w:pPr>
      <w:r>
        <w:t>49.4.11.7.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49.4.11.8.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49.4.12. Предметные результаты изучения истории в 8 классе.</w:t>
      </w:r>
    </w:p>
    <w:p w:rsidR="00152C84" w:rsidRDefault="00152C84" w:rsidP="005358E5">
      <w:pPr>
        <w:pStyle w:val="ConsPlusNormal"/>
        <w:spacing w:before="240"/>
        <w:ind w:firstLine="540"/>
        <w:jc w:val="both"/>
      </w:pPr>
      <w:r>
        <w:t>49.4.12.1.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49.4.12.2.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152C84" w:rsidRDefault="00152C84" w:rsidP="005358E5">
      <w:pPr>
        <w:pStyle w:val="ConsPlusNormal"/>
        <w:spacing w:before="240"/>
        <w:ind w:firstLine="540"/>
        <w:jc w:val="both"/>
      </w:pPr>
      <w: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49.4.12.4.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49.4.12.5.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49.4.12.6.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152C84" w:rsidRDefault="00152C84" w:rsidP="005358E5">
      <w:pPr>
        <w:pStyle w:val="ConsPlusNormal"/>
        <w:spacing w:before="240"/>
        <w:ind w:firstLine="540"/>
        <w:jc w:val="both"/>
      </w:pPr>
      <w:r>
        <w:t>49.4.12.7.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49.4.12.8. Применение исторических знаний:</w:t>
      </w:r>
    </w:p>
    <w:p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49.4.13. Предметные результаты изучения истории в 9 классе.</w:t>
      </w:r>
    </w:p>
    <w:p w:rsidR="00152C84" w:rsidRDefault="00152C84" w:rsidP="005358E5">
      <w:pPr>
        <w:pStyle w:val="ConsPlusNormal"/>
        <w:spacing w:before="240"/>
        <w:ind w:firstLine="540"/>
        <w:jc w:val="both"/>
      </w:pPr>
      <w:r>
        <w:t>49.4.13.1.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(асинхронность) исторических процессов отечественной и всеобщей истории XIX - начала XX в.;</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152C84" w:rsidRDefault="00152C84" w:rsidP="005358E5">
      <w:pPr>
        <w:pStyle w:val="ConsPlusNormal"/>
        <w:spacing w:before="240"/>
        <w:ind w:firstLine="540"/>
        <w:jc w:val="both"/>
      </w:pPr>
      <w:r>
        <w:t>49.4.13.2.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52C84" w:rsidRDefault="00152C84" w:rsidP="005358E5">
      <w:pPr>
        <w:pStyle w:val="ConsPlusNormal"/>
        <w:spacing w:before="240"/>
        <w:ind w:firstLine="540"/>
        <w:jc w:val="both"/>
      </w:pPr>
      <w:r>
        <w:t>49.4.13.3.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49.4.13.4.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w:t>
      </w:r>
    </w:p>
    <w:p w:rsidR="00152C84" w:rsidRDefault="00152C84" w:rsidP="005358E5">
      <w:pPr>
        <w:pStyle w:val="ConsPlusNormal"/>
        <w:spacing w:before="240"/>
        <w:ind w:firstLine="540"/>
        <w:jc w:val="both"/>
      </w:pPr>
      <w:r>
        <w:t>выявлять принадлежность источника определенному лицу, социальной группе, общественному течению и другим;</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49.4.13.5.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49.4.13.6.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49.4.13.7.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49.4.13.8.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jc w:val="both"/>
      </w:pPr>
    </w:p>
    <w:p w:rsidR="00152C84" w:rsidRDefault="00152C84" w:rsidP="005358E5">
      <w:pPr>
        <w:pStyle w:val="ConsPlusTitle"/>
        <w:ind w:firstLine="540"/>
        <w:jc w:val="both"/>
        <w:outlineLvl w:val="2"/>
      </w:pPr>
      <w:r>
        <w:t>50.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jc w:val="both"/>
      </w:pPr>
    </w:p>
    <w:p w:rsidR="00152C84" w:rsidRDefault="00152C84" w:rsidP="005358E5">
      <w:pPr>
        <w:pStyle w:val="ConsPlusTitle"/>
        <w:ind w:firstLine="540"/>
        <w:jc w:val="both"/>
        <w:outlineLvl w:val="3"/>
      </w:pPr>
      <w:r>
        <w:t>50.2. Пояснительная записка.</w:t>
      </w:r>
    </w:p>
    <w:p w:rsidR="00152C84" w:rsidRDefault="00152C84" w:rsidP="005358E5">
      <w:pPr>
        <w:pStyle w:val="ConsPlusNormal"/>
        <w:spacing w:before="240"/>
        <w:ind w:firstLine="540"/>
        <w:jc w:val="both"/>
      </w:pPr>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152C84" w:rsidRDefault="00152C84" w:rsidP="005358E5">
      <w:pPr>
        <w:pStyle w:val="ConsPlusNormal"/>
        <w:spacing w:before="240"/>
        <w:ind w:firstLine="540"/>
        <w:jc w:val="both"/>
      </w:pPr>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50.2.5.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93"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 xml:space="preserve">50.3. Содержание обучения в 6 - 9 классах полностью соответствует </w:t>
      </w:r>
      <w:hyperlink r:id="rId94" w:history="1">
        <w:r>
          <w:rPr>
            <w:color w:val="0000FF"/>
          </w:rPr>
          <w:t>ФОП ООО</w:t>
        </w:r>
      </w:hyperlink>
      <w:r>
        <w:t>.</w:t>
      </w:r>
    </w:p>
    <w:p w:rsidR="00152C84" w:rsidRDefault="00152C84" w:rsidP="005358E5">
      <w:pPr>
        <w:pStyle w:val="ConsPlusNormal"/>
        <w:jc w:val="both"/>
      </w:pPr>
    </w:p>
    <w:p w:rsidR="00152C84" w:rsidRDefault="00152C84" w:rsidP="005358E5">
      <w:pPr>
        <w:pStyle w:val="ConsPlusTitle"/>
        <w:ind w:firstLine="540"/>
        <w:jc w:val="both"/>
        <w:outlineLvl w:val="3"/>
      </w:pPr>
      <w:r>
        <w:t>50.4. Планируемые результаты освоения программы по обществознанию.</w:t>
      </w:r>
    </w:p>
    <w:p w:rsidR="00152C84" w:rsidRDefault="00152C84" w:rsidP="005358E5">
      <w:pPr>
        <w:pStyle w:val="ConsPlusNormal"/>
        <w:spacing w:before="240"/>
        <w:ind w:firstLine="540"/>
        <w:jc w:val="both"/>
      </w:pPr>
      <w: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50.4.2.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50.4.3.1.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50.4.3.3.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50.4.3.4.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50.4.3.5.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50.4.3.7.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50.4.4.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95"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50.4.5.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50.4.5.1.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50.4.5.2.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52C84" w:rsidRDefault="00152C84" w:rsidP="005358E5">
      <w:pPr>
        <w:pStyle w:val="ConsPlusNormal"/>
        <w:spacing w:before="240"/>
        <w:ind w:firstLine="540"/>
        <w:jc w:val="both"/>
      </w:pPr>
      <w:r>
        <w:t>50.4.6.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50.4.6.1.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 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50.4.6.2.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96" w:history="1">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50.4.6.3.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97"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98"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152C84" w:rsidRDefault="00152C84" w:rsidP="005358E5">
      <w:pPr>
        <w:pStyle w:val="ConsPlusNormal"/>
        <w:spacing w:before="240"/>
        <w:ind w:firstLine="540"/>
        <w:jc w:val="both"/>
      </w:pPr>
      <w:r>
        <w:t>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99" w:history="1">
        <w:r>
          <w:rPr>
            <w:color w:val="0000FF"/>
          </w:rPr>
          <w:t>кодекс</w:t>
        </w:r>
      </w:hyperlink>
      <w:r>
        <w:t xml:space="preserve"> Российской Федерации, Семейный </w:t>
      </w:r>
      <w:hyperlink r:id="rId100" w:history="1">
        <w:r>
          <w:rPr>
            <w:color w:val="0000FF"/>
          </w:rPr>
          <w:t>кодекс</w:t>
        </w:r>
      </w:hyperlink>
      <w:r>
        <w:t xml:space="preserve"> Российской Федерации, Трудовой </w:t>
      </w:r>
      <w:hyperlink r:id="rId101" w:history="1">
        <w:r>
          <w:rPr>
            <w:color w:val="0000FF"/>
          </w:rPr>
          <w:t>кодекс</w:t>
        </w:r>
      </w:hyperlink>
      <w:r>
        <w:t xml:space="preserve"> Российской Федерации, </w:t>
      </w:r>
      <w:hyperlink r:id="rId102" w:history="1">
        <w:r>
          <w:rPr>
            <w:color w:val="0000FF"/>
          </w:rPr>
          <w:t>Кодекс</w:t>
        </w:r>
      </w:hyperlink>
      <w:r>
        <w:t xml:space="preserve"> Российской Федерации об административных правонарушениях, Уголовный </w:t>
      </w:r>
      <w:hyperlink r:id="rId103"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50.4.7.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50.4.7.1.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50.4.7.2.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50.4.8.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50.4.8.1.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104"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50.4.8.2.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105"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06"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50.4.8.3.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 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w:t>
      </w:r>
    </w:p>
    <w:p w:rsidR="00152C84" w:rsidRDefault="00152C84" w:rsidP="005358E5">
      <w:pPr>
        <w:pStyle w:val="ConsPlusNormal"/>
        <w:spacing w:before="240"/>
        <w:ind w:firstLine="540"/>
        <w:jc w:val="both"/>
      </w:pPr>
      <w:r>
        <w:t>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50.4.8.4.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jc w:val="both"/>
      </w:pPr>
    </w:p>
    <w:p w:rsidR="00152C84" w:rsidRDefault="00152C84" w:rsidP="005358E5">
      <w:pPr>
        <w:pStyle w:val="ConsPlusTitle"/>
        <w:ind w:firstLine="540"/>
        <w:jc w:val="both"/>
        <w:outlineLvl w:val="2"/>
      </w:pPr>
      <w:r>
        <w:t>51. Федеральная рабочая программа по учебному предмету "География".</w:t>
      </w:r>
    </w:p>
    <w:p w:rsidR="00152C84" w:rsidRDefault="00152C84" w:rsidP="005358E5">
      <w:pPr>
        <w:pStyle w:val="ConsPlusNormal"/>
        <w:spacing w:before="240"/>
        <w:ind w:firstLine="540"/>
        <w:jc w:val="both"/>
      </w:pPr>
      <w:r>
        <w:t>51.1.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jc w:val="both"/>
      </w:pPr>
    </w:p>
    <w:p w:rsidR="00152C84" w:rsidRDefault="00152C84" w:rsidP="005358E5">
      <w:pPr>
        <w:pStyle w:val="ConsPlusTitle"/>
        <w:ind w:firstLine="540"/>
        <w:jc w:val="both"/>
        <w:outlineLvl w:val="3"/>
      </w:pPr>
      <w:r>
        <w:t>51.2. Пояснительная записка.</w:t>
      </w:r>
    </w:p>
    <w:p w:rsidR="00152C84" w:rsidRDefault="00152C84" w:rsidP="005358E5">
      <w:pPr>
        <w:pStyle w:val="ConsPlusNormal"/>
        <w:spacing w:before="240"/>
        <w:ind w:firstLine="540"/>
        <w:jc w:val="both"/>
      </w:pPr>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51.2.6.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 xml:space="preserve">51.3. Содержание обучения в 5 - 9 классах полностью соответствует </w:t>
      </w:r>
      <w:hyperlink r:id="rId107" w:history="1">
        <w:r>
          <w:rPr>
            <w:color w:val="0000FF"/>
          </w:rPr>
          <w:t>ФОП ООО</w:t>
        </w:r>
      </w:hyperlink>
      <w:r>
        <w:t>.</w:t>
      </w:r>
    </w:p>
    <w:p w:rsidR="00152C84" w:rsidRDefault="00152C84" w:rsidP="005358E5">
      <w:pPr>
        <w:pStyle w:val="ConsPlusNormal"/>
        <w:jc w:val="both"/>
      </w:pPr>
    </w:p>
    <w:p w:rsidR="00152C84" w:rsidRDefault="00152C84" w:rsidP="005358E5">
      <w:pPr>
        <w:pStyle w:val="ConsPlusTitle"/>
        <w:ind w:firstLine="540"/>
        <w:jc w:val="both"/>
        <w:outlineLvl w:val="3"/>
      </w:pPr>
      <w:r>
        <w:t>51.4. Планируемые результаты освоения географии.</w:t>
      </w:r>
    </w:p>
    <w:p w:rsidR="00152C84" w:rsidRDefault="00152C84" w:rsidP="005358E5">
      <w:pPr>
        <w:pStyle w:val="ConsPlusNormal"/>
        <w:spacing w:before="240"/>
        <w:ind w:firstLine="540"/>
        <w:jc w:val="both"/>
      </w:pPr>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51.4.2.1.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51.4.2.3.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51.4.2.4.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51.4.2.5.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51.4.2.7.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51.4.3.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w:t>
      </w:r>
    </w:p>
    <w:p w:rsidR="00152C84" w:rsidRDefault="00152C84" w:rsidP="005358E5">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 описывать и сравнивать маршруты их путешествий;</w:t>
      </w:r>
    </w:p>
    <w:p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 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rsidR="00152C84" w:rsidRDefault="00152C84" w:rsidP="005358E5">
      <w:pPr>
        <w:pStyle w:val="ConsPlusNormal"/>
        <w:spacing w:before="240"/>
        <w:ind w:firstLine="540"/>
        <w:jc w:val="both"/>
      </w:pPr>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w:t>
      </w:r>
    </w:p>
    <w:p w:rsidR="00152C84" w:rsidRDefault="00152C84" w:rsidP="005358E5">
      <w:pPr>
        <w:pStyle w:val="ConsPlusNormal"/>
        <w:spacing w:before="240"/>
        <w:ind w:firstLine="540"/>
        <w:jc w:val="both"/>
      </w:pPr>
      <w:r>
        <w:t>химического и биологического видов выветривания; 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51.4.4.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51.4.5.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51.4.6.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 распознавать типы природопользования;</w:t>
      </w:r>
    </w:p>
    <w:p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51.4.7.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jc w:val="both"/>
      </w:pPr>
    </w:p>
    <w:p w:rsidR="00152C84" w:rsidRDefault="00152C84" w:rsidP="005358E5">
      <w:pPr>
        <w:pStyle w:val="ConsPlusTitle"/>
        <w:ind w:firstLine="540"/>
        <w:jc w:val="both"/>
        <w:outlineLvl w:val="2"/>
      </w:pPr>
      <w:r>
        <w:t>52.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52.1.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jc w:val="both"/>
      </w:pPr>
    </w:p>
    <w:p w:rsidR="00152C84" w:rsidRDefault="00152C84" w:rsidP="005358E5">
      <w:pPr>
        <w:pStyle w:val="ConsPlusTitle"/>
        <w:ind w:firstLine="540"/>
        <w:jc w:val="both"/>
        <w:outlineLvl w:val="3"/>
      </w:pPr>
      <w:r>
        <w:t>52.2. Пояснительная записка.</w:t>
      </w:r>
    </w:p>
    <w:p w:rsidR="00152C84" w:rsidRDefault="00152C84" w:rsidP="005358E5">
      <w:pPr>
        <w:pStyle w:val="ConsPlusNormal"/>
        <w:spacing w:before="240"/>
        <w:ind w:firstLine="540"/>
        <w:jc w:val="both"/>
      </w:pPr>
      <w:r>
        <w:t xml:space="preserve">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08"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52.2.3.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152C84" w:rsidRDefault="00152C84" w:rsidP="005358E5">
      <w:pPr>
        <w:pStyle w:val="ConsPlusNormal"/>
        <w:spacing w:before="240"/>
        <w:ind w:firstLine="540"/>
        <w:jc w:val="both"/>
      </w:pPr>
      <w:r>
        <w:t>52.2.6.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152C84" w:rsidRDefault="00152C84" w:rsidP="005358E5">
      <w:pPr>
        <w:pStyle w:val="ConsPlusNormal"/>
        <w:spacing w:before="240"/>
        <w:ind w:firstLine="540"/>
        <w:jc w:val="both"/>
      </w:pPr>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09" w:history="1">
        <w:r>
          <w:rPr>
            <w:color w:val="0000FF"/>
          </w:rPr>
          <w:t>Стратегия</w:t>
        </w:r>
      </w:hyperlink>
      <w:r>
        <w:t xml:space="preserve"> национальной безопасности Российской Федерации, </w:t>
      </w:r>
      <w:hyperlink r:id="rId110" w:history="1">
        <w:r>
          <w:rPr>
            <w:color w:val="0000FF"/>
          </w:rPr>
          <w:t>Доктрина</w:t>
        </w:r>
      </w:hyperlink>
      <w:r>
        <w:t xml:space="preserve"> информационной безопасности Российской Федерации, Национальные </w:t>
      </w:r>
      <w:hyperlink r:id="rId111" w:history="1">
        <w:r>
          <w:rPr>
            <w:color w:val="0000FF"/>
          </w:rPr>
          <w:t>цели</w:t>
        </w:r>
      </w:hyperlink>
      <w:r>
        <w:t xml:space="preserve"> развития Российской Федерации на период до 2030 года, государственная </w:t>
      </w:r>
      <w:hyperlink r:id="rId112" w:history="1">
        <w:r>
          <w:rPr>
            <w:color w:val="0000FF"/>
          </w:rPr>
          <w:t>программа</w:t>
        </w:r>
      </w:hyperlink>
      <w:r>
        <w:t xml:space="preserve"> Российской Федерации "Развитие образования".</w:t>
      </w:r>
    </w:p>
    <w:p w:rsidR="00152C84" w:rsidRDefault="00152C84" w:rsidP="005358E5">
      <w:pPr>
        <w:pStyle w:val="ConsPlusNormal"/>
        <w:spacing w:before="240"/>
        <w:ind w:firstLine="540"/>
        <w:jc w:val="both"/>
      </w:pPr>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jc w:val="both"/>
      </w:pPr>
    </w:p>
    <w:p w:rsidR="00152C84" w:rsidRDefault="00152C84" w:rsidP="005358E5">
      <w:pPr>
        <w:pStyle w:val="ConsPlusTitle"/>
        <w:ind w:firstLine="540"/>
        <w:jc w:val="both"/>
        <w:outlineLvl w:val="3"/>
      </w:pPr>
      <w:r>
        <w:t>52.4. Планируемые результаты освоения программы ОБЖ.</w:t>
      </w:r>
    </w:p>
    <w:p w:rsidR="00152C84" w:rsidRDefault="00152C84" w:rsidP="005358E5">
      <w:pPr>
        <w:pStyle w:val="ConsPlusNormal"/>
        <w:spacing w:before="240"/>
        <w:ind w:firstLine="540"/>
        <w:jc w:val="both"/>
      </w:pPr>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52.4.3.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52.4.4.1.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47.4.4.3.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52.4.4.4.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52.4.4.5.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52.4.4.7.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52.4.5.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52.4.5.2.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52.4.5.4.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52.4.5.5.1.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52.4.5.5.2.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52.4.5.5.3.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52.4.5.5.4.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52.4.5.5.5.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52.4.5.5.6.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52.4.5.5.7.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52.4.5.5.8.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52.4.5.5.9.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52.4.5.5.10.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53. Программа формирования универсальных учебных действий.</w:t>
      </w:r>
    </w:p>
    <w:p w:rsidR="00152C84" w:rsidRDefault="00152C84" w:rsidP="005358E5">
      <w:pPr>
        <w:pStyle w:val="ConsPlusNormal"/>
        <w:spacing w:before="240"/>
        <w:ind w:firstLine="540"/>
        <w:jc w:val="both"/>
      </w:pPr>
      <w:r>
        <w:t xml:space="preserve">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54. Программа коррекционной работы.</w:t>
      </w:r>
    </w:p>
    <w:p w:rsidR="00152C84" w:rsidRDefault="00152C84" w:rsidP="005358E5">
      <w:pPr>
        <w:pStyle w:val="ConsPlusNormal"/>
        <w:spacing w:before="240"/>
        <w:ind w:firstLine="540"/>
        <w:jc w:val="both"/>
      </w:pPr>
      <w:r>
        <w:t>54.1. ПКР является неотъемлемым структурным компонентом ФАОП ООО для обучающихся с нарушениями слуха (вариант 2.2.1).</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54.2.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54.3.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АООПООО.</w:t>
      </w:r>
    </w:p>
    <w:p w:rsidR="00152C84" w:rsidRDefault="00152C84" w:rsidP="005358E5">
      <w:pPr>
        <w:pStyle w:val="ConsPlusNormal"/>
        <w:spacing w:before="240"/>
        <w:ind w:firstLine="540"/>
        <w:jc w:val="both"/>
      </w:pPr>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54.9.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54.10. ПКР представлена в </w:t>
      </w:r>
      <w:hyperlink w:anchor="Par32439" w:tooltip="ПРОГРАММА" w:history="1">
        <w:r>
          <w:rPr>
            <w:color w:val="0000FF"/>
          </w:rPr>
          <w:t>приложении N 5</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55. Федеральная рабочая программа воспитания.</w:t>
      </w:r>
    </w:p>
    <w:p w:rsidR="00152C84" w:rsidRDefault="00152C84" w:rsidP="005358E5">
      <w:pPr>
        <w:pStyle w:val="ConsPlusNormal"/>
        <w:spacing w:before="240"/>
        <w:ind w:firstLine="540"/>
        <w:jc w:val="both"/>
      </w:pPr>
      <w:r>
        <w:t xml:space="preserve">55.1.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 Организационный раздел ФАОП ООО для обучающихся</w:t>
      </w:r>
    </w:p>
    <w:p w:rsidR="00152C84" w:rsidRDefault="00152C84" w:rsidP="005358E5">
      <w:pPr>
        <w:pStyle w:val="ConsPlusTitle"/>
        <w:jc w:val="center"/>
      </w:pPr>
      <w:r>
        <w:t>с нарушениями слуха (вариант 2.2.1)</w:t>
      </w:r>
    </w:p>
    <w:p w:rsidR="00152C84" w:rsidRDefault="00152C84" w:rsidP="005358E5">
      <w:pPr>
        <w:pStyle w:val="ConsPlusNormal"/>
        <w:jc w:val="both"/>
      </w:pPr>
    </w:p>
    <w:p w:rsidR="00152C84" w:rsidRDefault="00152C84" w:rsidP="005358E5">
      <w:pPr>
        <w:pStyle w:val="ConsPlusTitle"/>
        <w:ind w:firstLine="540"/>
        <w:jc w:val="both"/>
        <w:outlineLvl w:val="2"/>
      </w:pPr>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152C84" w:rsidRDefault="00152C84" w:rsidP="005358E5">
      <w:pPr>
        <w:pStyle w:val="ConsPlusNormal"/>
        <w:spacing w:before="240"/>
        <w:ind w:firstLine="540"/>
        <w:jc w:val="both"/>
      </w:pPr>
      <w: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13" w:history="1">
        <w:r>
          <w:rPr>
            <w:color w:val="0000FF"/>
          </w:rPr>
          <w:t>ФОП ООО</w:t>
        </w:r>
      </w:hyperlink>
      <w:r>
        <w:t>,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spacing w:before="240"/>
        <w:ind w:firstLine="540"/>
        <w:jc w:val="both"/>
      </w:pPr>
      <w:r>
        <w:t>56.2.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56.5.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56.6. Для обучающихся по ФАОП ООО для обучающихся с нарушениями слуха (вариант 2.2.1)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551"/>
        <w:gridCol w:w="2608"/>
        <w:gridCol w:w="620"/>
        <w:gridCol w:w="620"/>
        <w:gridCol w:w="620"/>
        <w:gridCol w:w="620"/>
        <w:gridCol w:w="620"/>
        <w:gridCol w:w="794"/>
      </w:tblGrid>
      <w:tr w:rsidR="00152C84" w:rsidTr="00C219BE">
        <w:tc>
          <w:tcPr>
            <w:tcW w:w="255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60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Учебные предметы Классы</w:t>
            </w:r>
          </w:p>
        </w:tc>
        <w:tc>
          <w:tcPr>
            <w:tcW w:w="389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6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6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6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6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Всего</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502"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Обязательная часть</w:t>
            </w:r>
          </w:p>
        </w:tc>
      </w:tr>
      <w:tr w:rsidR="00152C84" w:rsidTr="00C219BE">
        <w:tc>
          <w:tcPr>
            <w:tcW w:w="255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 литература</w:t>
            </w:r>
          </w:p>
        </w:tc>
        <w:tc>
          <w:tcPr>
            <w:tcW w:w="2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6</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21</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Литература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13</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Развитие речи</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r>
      <w:tr w:rsidR="00152C84" w:rsidTr="00C219BE">
        <w:tc>
          <w:tcPr>
            <w:tcW w:w="255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Иностранный язык, второй иностранный язык</w:t>
            </w:r>
          </w:p>
        </w:tc>
        <w:tc>
          <w:tcPr>
            <w:tcW w:w="2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Иностранный язык</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8</w:t>
            </w:r>
          </w:p>
        </w:tc>
      </w:tr>
      <w:tr w:rsidR="00152C84" w:rsidTr="00C219BE">
        <w:tc>
          <w:tcPr>
            <w:tcW w:w="255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 и информатика</w:t>
            </w:r>
          </w:p>
        </w:tc>
        <w:tc>
          <w:tcPr>
            <w:tcW w:w="2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Алгебра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9</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Геометрия</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6</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Вероятность и статистика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Информатика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255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Общественно-научные предметы</w:t>
            </w:r>
          </w:p>
        </w:tc>
        <w:tc>
          <w:tcPr>
            <w:tcW w:w="2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История</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Обществознание</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География</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8</w:t>
            </w:r>
          </w:p>
        </w:tc>
      </w:tr>
      <w:tr w:rsidR="00152C84" w:rsidTr="00C219BE">
        <w:tc>
          <w:tcPr>
            <w:tcW w:w="255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Естественно-научные предметы</w:t>
            </w:r>
          </w:p>
        </w:tc>
        <w:tc>
          <w:tcPr>
            <w:tcW w:w="2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Физика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7</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Химия</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Биология</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7</w:t>
            </w:r>
          </w:p>
        </w:tc>
      </w:tr>
      <w:tr w:rsidR="00152C84" w:rsidTr="00C219BE">
        <w:tc>
          <w:tcPr>
            <w:tcW w:w="2551"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Основы духовно-нравственной культуры народов России</w:t>
            </w:r>
          </w:p>
        </w:tc>
        <w:tc>
          <w:tcPr>
            <w:tcW w:w="2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ОДНКНР</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r>
      <w:tr w:rsidR="00152C84" w:rsidTr="00C219BE">
        <w:tc>
          <w:tcPr>
            <w:tcW w:w="255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Искусство</w:t>
            </w:r>
          </w:p>
        </w:tc>
        <w:tc>
          <w:tcPr>
            <w:tcW w:w="2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Изобразительное искусство</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255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Технология</w:t>
            </w: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8</w:t>
            </w:r>
          </w:p>
        </w:tc>
      </w:tr>
      <w:tr w:rsidR="00152C84" w:rsidTr="00C219BE">
        <w:tc>
          <w:tcPr>
            <w:tcW w:w="255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Физическая культура и основы безопасности жизнедеятельности</w:t>
            </w:r>
          </w:p>
        </w:tc>
        <w:tc>
          <w:tcPr>
            <w:tcW w:w="2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безопасности жизнедеятельности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r>
      <w:tr w:rsidR="00152C84" w:rsidTr="00C219BE">
        <w:tc>
          <w:tcPr>
            <w:tcW w:w="255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Адаптивная физическая культура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Итого</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26</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27</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29</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142</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Часть, формируемая участниками образовательных отношений</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0</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7</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Максимально допустимая недельная нагрузка</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29</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149</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50</w:t>
            </w:r>
          </w:p>
        </w:tc>
      </w:tr>
      <w:tr w:rsidR="00152C84" w:rsidTr="00C219BE">
        <w:tc>
          <w:tcPr>
            <w:tcW w:w="9053" w:type="dxa"/>
            <w:gridSpan w:val="8"/>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Коррекционно-развивающие курсы по "Программе коррекционной работы" АООП ООО</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Развитие восприятия и воспроизведения устной речи</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Развитие учебно-познавательной 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15</w:t>
            </w:r>
          </w:p>
        </w:tc>
      </w:tr>
      <w:tr w:rsidR="00152C84" w:rsidTr="00C219BE">
        <w:tc>
          <w:tcPr>
            <w:tcW w:w="9053" w:type="dxa"/>
            <w:gridSpan w:val="8"/>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Занятия по различным направлениям внеурочной деятельности</w:t>
            </w:r>
          </w:p>
        </w:tc>
      </w:tr>
      <w:tr w:rsidR="00152C84" w:rsidTr="00C219BE">
        <w:tc>
          <w:tcPr>
            <w:tcW w:w="5159"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Занятия по направлениям внеурочной 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25</w:t>
            </w:r>
          </w:p>
        </w:tc>
      </w:tr>
    </w:tbl>
    <w:p w:rsidR="00152C84" w:rsidRDefault="00152C84" w:rsidP="005358E5">
      <w:pPr>
        <w:pStyle w:val="ConsPlusNormal"/>
        <w:jc w:val="both"/>
      </w:pPr>
    </w:p>
    <w:p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52C84" w:rsidRDefault="00152C84" w:rsidP="005358E5">
      <w:pPr>
        <w:pStyle w:val="ConsPlusNormal"/>
        <w:jc w:val="both"/>
      </w:pPr>
    </w:p>
    <w:p w:rsidR="00152C84" w:rsidRDefault="00152C84" w:rsidP="005358E5">
      <w:pPr>
        <w:pStyle w:val="ConsPlusTitle"/>
        <w:ind w:firstLine="540"/>
        <w:jc w:val="both"/>
        <w:outlineLvl w:val="2"/>
      </w:pPr>
      <w:r>
        <w:t>57. Федеральный календарный учебный график:</w:t>
      </w:r>
    </w:p>
    <w:p w:rsidR="00152C84" w:rsidRDefault="00152C84" w:rsidP="005358E5">
      <w:pPr>
        <w:pStyle w:val="ConsPlusNormal"/>
        <w:spacing w:before="24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&lt;28&gt; Пункт 3.4.16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57.2.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57.6.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57.7.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57.8. Продолжительность урока не должна превышать 40 минут.</w:t>
      </w:r>
    </w:p>
    <w:p w:rsidR="00152C84" w:rsidRDefault="00152C84" w:rsidP="005358E5">
      <w:pPr>
        <w:pStyle w:val="ConsPlusNormal"/>
        <w:spacing w:before="240"/>
        <w:ind w:firstLine="540"/>
        <w:jc w:val="both"/>
      </w:pPr>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5 - 9 классов - не более 6 уроков.</w:t>
      </w:r>
    </w:p>
    <w:p w:rsidR="00152C84" w:rsidRDefault="00152C84" w:rsidP="005358E5">
      <w:pPr>
        <w:pStyle w:val="ConsPlusNormal"/>
        <w:spacing w:before="240"/>
        <w:ind w:firstLine="540"/>
        <w:jc w:val="both"/>
      </w:pPr>
      <w:r>
        <w:t>57.12.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58. План внеурочной деятельности.</w:t>
      </w:r>
    </w:p>
    <w:p w:rsidR="00152C84" w:rsidRDefault="00152C84" w:rsidP="005358E5">
      <w:pPr>
        <w:pStyle w:val="ConsPlusNormal"/>
        <w:spacing w:before="240"/>
        <w:ind w:firstLine="540"/>
        <w:jc w:val="both"/>
      </w:pPr>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58.2. Внеурочная деятельность является неотъемлемой частью АООП ООО.</w:t>
      </w:r>
    </w:p>
    <w:p w:rsidR="00152C84" w:rsidRDefault="00152C84" w:rsidP="005358E5">
      <w:pPr>
        <w:pStyle w:val="ConsPlusNormal"/>
        <w:spacing w:before="240"/>
        <w:ind w:firstLine="540"/>
        <w:jc w:val="both"/>
      </w:pPr>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58.8.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58.11.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59. Федеральный календарный план воспитательной работы.</w:t>
      </w:r>
    </w:p>
    <w:p w:rsidR="00152C84" w:rsidRDefault="00152C84" w:rsidP="005358E5">
      <w:pPr>
        <w:pStyle w:val="ConsPlusNormal"/>
        <w:spacing w:before="240"/>
        <w:ind w:firstLine="540"/>
        <w:jc w:val="both"/>
      </w:pPr>
      <w:r>
        <w:t>59.1.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59.2.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XI. Целевой раздел ФЛОП ООО для обучающихся с нарушениями</w:t>
      </w:r>
    </w:p>
    <w:p w:rsidR="00152C84" w:rsidRDefault="00152C84" w:rsidP="005358E5">
      <w:pPr>
        <w:pStyle w:val="ConsPlusTitle"/>
        <w:jc w:val="center"/>
      </w:pPr>
      <w:r>
        <w:t>слуха (вариант 2.2.2)</w:t>
      </w:r>
    </w:p>
    <w:p w:rsidR="00152C84" w:rsidRDefault="00152C84" w:rsidP="005358E5">
      <w:pPr>
        <w:pStyle w:val="ConsPlusNormal"/>
        <w:jc w:val="both"/>
      </w:pPr>
    </w:p>
    <w:p w:rsidR="00152C84" w:rsidRDefault="00152C84" w:rsidP="005358E5">
      <w:pPr>
        <w:pStyle w:val="ConsPlusTitle"/>
        <w:ind w:firstLine="540"/>
        <w:jc w:val="both"/>
        <w:outlineLvl w:val="2"/>
      </w:pPr>
      <w:r>
        <w:t>60. Пояснительная записка.</w:t>
      </w:r>
    </w:p>
    <w:p w:rsidR="00152C84" w:rsidRDefault="00152C84" w:rsidP="005358E5">
      <w:pPr>
        <w:pStyle w:val="ConsPlusNormal"/>
        <w:spacing w:before="240"/>
        <w:ind w:firstLine="540"/>
        <w:jc w:val="both"/>
      </w:pPr>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152C84" w:rsidRDefault="00152C84" w:rsidP="005358E5">
      <w:pPr>
        <w:pStyle w:val="ConsPlusNormal"/>
        <w:spacing w:before="240"/>
        <w:ind w:firstLine="540"/>
        <w:jc w:val="both"/>
      </w:pPr>
      <w:r>
        <w:t>ФАОП ООО для обучающихся с нарушениями слуха (вариант 2.2.2) предполагает увеличение сроков освоения АООП ООО на один год - шесть лет обучения (5 - 10 классы).</w:t>
      </w:r>
    </w:p>
    <w:p w:rsidR="00152C84" w:rsidRDefault="00152C84" w:rsidP="005358E5">
      <w:pPr>
        <w:pStyle w:val="ConsPlusNormal"/>
        <w:spacing w:before="240"/>
        <w:ind w:firstLine="540"/>
        <w:jc w:val="both"/>
      </w:pPr>
      <w:r>
        <w:t>60.3. Целями реализации ФАОП ООО для обучающихся с нарушениями слуха (вариант 2.2.2) являются:</w:t>
      </w:r>
    </w:p>
    <w:p w:rsidR="00152C84" w:rsidRDefault="00152C84" w:rsidP="005358E5">
      <w:pPr>
        <w:pStyle w:val="ConsPlusNormal"/>
        <w:spacing w:before="24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152C84" w:rsidRDefault="00152C84" w:rsidP="005358E5">
      <w:pPr>
        <w:pStyle w:val="ConsPlusNormal"/>
        <w:spacing w:before="240"/>
        <w:ind w:firstLine="540"/>
        <w:jc w:val="both"/>
      </w:pPr>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60.5. ФАОП ООО для обучающихся с нарушениями слуха (вариант 2.2.2)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14" w:history="1">
        <w:r>
          <w:rPr>
            <w:color w:val="0000FF"/>
          </w:rPr>
          <w:t>нормативов</w:t>
        </w:r>
      </w:hyperlink>
      <w:r>
        <w:t xml:space="preserve"> и Санитарно-эпидемиологических </w:t>
      </w:r>
      <w:hyperlink r:id="rId115" w:history="1">
        <w:r>
          <w:rPr>
            <w:color w:val="0000FF"/>
          </w:rPr>
          <w:t>требований</w:t>
        </w:r>
      </w:hyperlink>
      <w:r>
        <w:t>.</w:t>
      </w:r>
    </w:p>
    <w:p w:rsidR="00152C84" w:rsidRDefault="00152C84" w:rsidP="005358E5">
      <w:pPr>
        <w:pStyle w:val="ConsPlusNormal"/>
        <w:spacing w:before="240"/>
        <w:ind w:firstLine="540"/>
        <w:jc w:val="both"/>
      </w:pPr>
      <w:r>
        <w:t>60.6. ФАОП ООО для обучающихся с нарушениями слуха (вариант 2.2.2)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w:t>
      </w:r>
    </w:p>
    <w:p w:rsidR="00152C84" w:rsidRDefault="00152C84" w:rsidP="005358E5">
      <w:pPr>
        <w:pStyle w:val="ConsPlusNormal"/>
        <w:spacing w:before="240"/>
        <w:ind w:firstLine="540"/>
        <w:jc w:val="both"/>
      </w:pPr>
      <w:r>
        <w:t>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&lt;29&gt;.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&lt;29&gt; </w:t>
      </w:r>
      <w:hyperlink r:id="rId116"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61. Планируемые результаты освоения ФАОП ООО для обучающихся с нарушениями слуха (вариант 2.2.2).</w:t>
      </w:r>
    </w:p>
    <w:p w:rsidR="00152C84" w:rsidRDefault="00152C84" w:rsidP="005358E5">
      <w:pPr>
        <w:pStyle w:val="ConsPlusNormal"/>
        <w:spacing w:before="240"/>
        <w:ind w:firstLine="540"/>
        <w:jc w:val="both"/>
      </w:pPr>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152C84" w:rsidRDefault="00152C84" w:rsidP="005358E5">
      <w:pPr>
        <w:pStyle w:val="ConsPlusNormal"/>
        <w:spacing w:before="240"/>
        <w:ind w:firstLine="540"/>
        <w:jc w:val="both"/>
      </w:pPr>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152C84" w:rsidRDefault="00152C84" w:rsidP="005358E5">
      <w:pPr>
        <w:pStyle w:val="ConsPlusNormal"/>
        <w:spacing w:before="240"/>
        <w:ind w:firstLine="540"/>
        <w:jc w:val="both"/>
      </w:pPr>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152C84" w:rsidRDefault="00152C84" w:rsidP="005358E5">
      <w:pPr>
        <w:pStyle w:val="ConsPlusNormal"/>
        <w:spacing w:before="240"/>
        <w:ind w:firstLine="540"/>
        <w:jc w:val="both"/>
      </w:pPr>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и письменной речью, монологической контекстной речью; использованием 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152C84" w:rsidRDefault="00152C84" w:rsidP="005358E5">
      <w:pPr>
        <w:pStyle w:val="ConsPlusNormal"/>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152C84" w:rsidRDefault="00152C84" w:rsidP="005358E5">
      <w:pPr>
        <w:pStyle w:val="ConsPlusNormal"/>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62.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62.2.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152C84" w:rsidRDefault="00152C84" w:rsidP="005358E5">
      <w:pPr>
        <w:pStyle w:val="ConsPlusNormal"/>
        <w:spacing w:before="240"/>
        <w:ind w:firstLine="540"/>
        <w:jc w:val="both"/>
      </w:pPr>
      <w:r>
        <w:t>62.4.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62.5.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&lt;30&gt;;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&lt;30&gt; </w:t>
      </w:r>
      <w:hyperlink r:id="rId117"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62.10.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w:t>
      </w:r>
    </w:p>
    <w:p w:rsidR="00152C84" w:rsidRDefault="00152C84" w:rsidP="005358E5">
      <w:pPr>
        <w:pStyle w:val="ConsPlusNormal"/>
        <w:spacing w:before="240"/>
        <w:ind w:firstLine="540"/>
        <w:jc w:val="both"/>
      </w:pPr>
      <w:r>
        <w:t>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62.16.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62.17.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62.19.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62.20.1. Выбор темы проекта осуществляется обучающимися.</w:t>
      </w:r>
    </w:p>
    <w:p w:rsidR="00152C84" w:rsidRDefault="00152C84" w:rsidP="005358E5">
      <w:pPr>
        <w:pStyle w:val="ConsPlusNormal"/>
        <w:spacing w:before="240"/>
        <w:ind w:firstLine="540"/>
        <w:jc w:val="both"/>
      </w:pPr>
      <w:r>
        <w:t>62.20.2.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62.20.4.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152C84" w:rsidRDefault="00152C84" w:rsidP="005358E5">
      <w:pPr>
        <w:pStyle w:val="ConsPlusNormal"/>
        <w:spacing w:before="240"/>
        <w:ind w:firstLine="540"/>
        <w:jc w:val="both"/>
      </w:pPr>
      <w:r>
        <w:t>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62.24.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62.24.2.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62.26.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йародов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152C84" w:rsidRDefault="00152C84" w:rsidP="005358E5">
      <w:pPr>
        <w:pStyle w:val="ConsPlusNormal"/>
        <w:spacing w:before="240"/>
        <w:ind w:firstLine="540"/>
        <w:jc w:val="both"/>
      </w:pPr>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62.28.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62.28.4.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62.30.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152C84" w:rsidRDefault="00152C84" w:rsidP="005358E5">
      <w:pPr>
        <w:pStyle w:val="ConsPlusNormal"/>
        <w:spacing w:before="240"/>
        <w:ind w:firstLine="540"/>
        <w:jc w:val="both"/>
      </w:pPr>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152C84" w:rsidRDefault="00152C84" w:rsidP="005358E5">
      <w:pPr>
        <w:pStyle w:val="ConsPlusNormal"/>
        <w:spacing w:before="240"/>
        <w:ind w:firstLine="540"/>
        <w:jc w:val="both"/>
      </w:pPr>
      <w:r>
        <w:t>62.31.2.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XII. Содержательный раздел ФАОП ООО для обучающихся</w:t>
      </w:r>
    </w:p>
    <w:p w:rsidR="00152C84" w:rsidRDefault="00152C84" w:rsidP="005358E5">
      <w:pPr>
        <w:pStyle w:val="ConsPlusTitle"/>
        <w:jc w:val="center"/>
      </w:pPr>
      <w:r>
        <w:t>с нарушениями слуха (вариант 2.2.2)</w:t>
      </w:r>
    </w:p>
    <w:p w:rsidR="00152C84" w:rsidRDefault="00152C84" w:rsidP="005358E5">
      <w:pPr>
        <w:pStyle w:val="ConsPlusNormal"/>
        <w:jc w:val="both"/>
      </w:pPr>
    </w:p>
    <w:p w:rsidR="00152C84" w:rsidRDefault="00152C84" w:rsidP="005358E5">
      <w:pPr>
        <w:pStyle w:val="ConsPlusTitle"/>
        <w:ind w:firstLine="540"/>
        <w:jc w:val="both"/>
        <w:outlineLvl w:val="2"/>
      </w:pPr>
      <w:r>
        <w:t>63. Федеральная рабочая программа по учебному предмету "Русский язык".</w:t>
      </w:r>
    </w:p>
    <w:p w:rsidR="00152C84" w:rsidRDefault="00152C84" w:rsidP="005358E5">
      <w:pPr>
        <w:pStyle w:val="ConsPlusNormal"/>
        <w:spacing w:before="240"/>
        <w:ind w:firstLine="540"/>
        <w:jc w:val="both"/>
      </w:pPr>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jc w:val="both"/>
      </w:pPr>
    </w:p>
    <w:p w:rsidR="00152C84" w:rsidRDefault="00152C84" w:rsidP="005358E5">
      <w:pPr>
        <w:pStyle w:val="ConsPlusTitle"/>
        <w:ind w:firstLine="540"/>
        <w:jc w:val="both"/>
        <w:outlineLvl w:val="3"/>
      </w:pPr>
      <w:r>
        <w:t>63.5 Пояснительная записка.</w:t>
      </w:r>
    </w:p>
    <w:p w:rsidR="00152C84" w:rsidRDefault="00152C84" w:rsidP="005358E5">
      <w:pPr>
        <w:pStyle w:val="ConsPlusNormal"/>
        <w:spacing w:before="240"/>
        <w:ind w:firstLine="540"/>
        <w:jc w:val="both"/>
      </w:pPr>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152C84" w:rsidRDefault="00152C84" w:rsidP="005358E5">
      <w:pPr>
        <w:pStyle w:val="ConsPlusNormal"/>
        <w:spacing w:before="240"/>
        <w:ind w:firstLine="540"/>
        <w:jc w:val="both"/>
      </w:pPr>
      <w:r>
        <w:t>63.5.2. Программа по русскому языку позволит педагогическому работнику:</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63.5.6.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63.6.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6973"/>
      </w:tblGrid>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Богатство и выразительность русского языка. Лингвистика как наука о языке. Основные разделы лингвистики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Графика. Орфоэпия.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как разделы лингвистики.</w:t>
            </w:r>
          </w:p>
          <w:p w:rsidR="00152C84" w:rsidRDefault="00152C84" w:rsidP="00C219BE">
            <w:pPr>
              <w:pStyle w:val="ConsPlusNormal"/>
              <w:jc w:val="both"/>
            </w:pPr>
            <w:r>
              <w:t>Звук как единица языка. Смыслоразличительная роль звука.</w:t>
            </w:r>
          </w:p>
          <w:p w:rsidR="00152C84" w:rsidRDefault="00152C84" w:rsidP="00C219BE">
            <w:pPr>
              <w:pStyle w:val="ConsPlusNormal"/>
              <w:jc w:val="both"/>
            </w:pPr>
            <w:r>
              <w:t>Система гласных звуков. Система согласных звуков.</w:t>
            </w:r>
          </w:p>
          <w:p w:rsidR="00152C84" w:rsidRDefault="00152C84" w:rsidP="00C219BE">
            <w:pPr>
              <w:pStyle w:val="ConsPlusNormal"/>
              <w:jc w:val="both"/>
            </w:pPr>
            <w:r>
              <w:t>Изменение звуков в речевом потоке. Элементы фонетической транскрипции.</w:t>
            </w:r>
          </w:p>
          <w:p w:rsidR="00152C84" w:rsidRDefault="00152C84" w:rsidP="00C219BE">
            <w:pPr>
              <w:pStyle w:val="ConsPlusNormal"/>
              <w:jc w:val="both"/>
            </w:pPr>
            <w:r>
              <w:t>Слог. Ударение. Свойства русского ударения.</w:t>
            </w:r>
          </w:p>
          <w:p w:rsidR="00152C84" w:rsidRDefault="00152C84" w:rsidP="00C219BE">
            <w:pPr>
              <w:pStyle w:val="ConsPlusNormal"/>
              <w:jc w:val="both"/>
            </w:pPr>
            <w:r>
              <w:t>Соотношение звуков и букв.</w:t>
            </w:r>
          </w:p>
          <w:p w:rsidR="00152C84" w:rsidRDefault="00152C84" w:rsidP="00C219BE">
            <w:pPr>
              <w:pStyle w:val="ConsPlusNormal"/>
              <w:jc w:val="both"/>
            </w:pPr>
            <w:r>
              <w:t>Фонетический анализ слова.</w:t>
            </w:r>
          </w:p>
          <w:p w:rsidR="00152C84" w:rsidRDefault="00152C84" w:rsidP="00C219BE">
            <w:pPr>
              <w:pStyle w:val="ConsPlusNormal"/>
              <w:jc w:val="both"/>
            </w:pPr>
            <w:r>
              <w:t>Способы обозначения [й'], мягкости согласных. Основные выразительные средства фонетики. Прописные и строчные буквы.</w:t>
            </w:r>
          </w:p>
          <w:p w:rsidR="00152C84" w:rsidRDefault="00152C84" w:rsidP="00C219BE">
            <w:pPr>
              <w:pStyle w:val="ConsPlusNormal"/>
              <w:jc w:val="both"/>
            </w:pPr>
            <w:r>
              <w:t>Интонация, ее функции. Основные элементы интонации.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w:t>
            </w:r>
          </w:p>
        </w:tc>
        <w:tc>
          <w:tcPr>
            <w:tcW w:w="697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Орфография как раздел лингвистики.</w:t>
            </w:r>
          </w:p>
          <w:p w:rsidR="00152C84" w:rsidRDefault="00152C84" w:rsidP="00C219BE">
            <w:pPr>
              <w:pStyle w:val="ConsPlusNormal"/>
              <w:jc w:val="both"/>
            </w:pPr>
            <w:r>
              <w:t>Понятие "орфограмма". Буквенные и небуквенные орфограммы.</w:t>
            </w:r>
          </w:p>
          <w:p w:rsidR="00152C84" w:rsidRDefault="00152C84" w:rsidP="00C219BE">
            <w:pPr>
              <w:pStyle w:val="ConsPlusNormal"/>
              <w:jc w:val="both"/>
            </w:pPr>
            <w:r>
              <w:t>Правописание разделительных "ъ и ь".</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w:t>
            </w:r>
          </w:p>
        </w:tc>
        <w:tc>
          <w:tcPr>
            <w:tcW w:w="697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Лексикология как раздел лингвистики.</w:t>
            </w:r>
          </w:p>
          <w:p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C219BE">
            <w:pPr>
              <w:pStyle w:val="ConsPlusNormal"/>
              <w:jc w:val="both"/>
            </w:pPr>
            <w:r>
              <w:t>Синонимы. Антонимы. Омонимы. Паронимы.</w:t>
            </w:r>
          </w:p>
          <w:p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C219BE">
            <w:pPr>
              <w:pStyle w:val="ConsPlusNormal"/>
              <w:jc w:val="both"/>
            </w:pPr>
            <w:r>
              <w:t>Лексический анализ слов (в рамках изученного).</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Орфография.</w:t>
            </w:r>
          </w:p>
        </w:tc>
        <w:tc>
          <w:tcPr>
            <w:tcW w:w="697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Морфемика как раздел лингвистики.</w:t>
            </w:r>
          </w:p>
          <w:p w:rsidR="00152C84" w:rsidRDefault="00152C84" w:rsidP="00C219BE">
            <w:pPr>
              <w:pStyle w:val="ConsPlusNormal"/>
              <w:jc w:val="both"/>
            </w:pPr>
            <w:r>
              <w:t>Морфема как минимальная значимая единица языка.</w:t>
            </w:r>
          </w:p>
          <w:p w:rsidR="00152C84" w:rsidRDefault="00152C84" w:rsidP="00C219BE">
            <w:pPr>
              <w:pStyle w:val="ConsPlusNormal"/>
              <w:jc w:val="both"/>
            </w:pPr>
            <w:r>
              <w:t>Основа слова. Виды морфем (корень, приставка, суффикс, окончание).</w:t>
            </w:r>
          </w:p>
          <w:p w:rsidR="00152C84" w:rsidRDefault="00152C84" w:rsidP="00C219BE">
            <w:pPr>
              <w:pStyle w:val="ConsPlusNormal"/>
              <w:jc w:val="both"/>
            </w:pPr>
            <w:r>
              <w:t>Чередование звуков в морфемах (в том числе чередование гласных с нулем звука).</w:t>
            </w:r>
          </w:p>
          <w:p w:rsidR="00152C84" w:rsidRDefault="00152C84" w:rsidP="00C219BE">
            <w:pPr>
              <w:pStyle w:val="ConsPlusNormal"/>
              <w:jc w:val="both"/>
            </w:pPr>
            <w:r>
              <w:t>Морфемный анализ слов.</w:t>
            </w:r>
          </w:p>
          <w:p w:rsidR="00152C84" w:rsidRDefault="00152C84" w:rsidP="00C219BE">
            <w:pPr>
              <w:pStyle w:val="ConsPlusNormal"/>
              <w:jc w:val="both"/>
            </w:pPr>
            <w:r>
              <w:t>Уместное использование слов с суффиксами оценки в собственной речи.</w:t>
            </w:r>
          </w:p>
          <w:p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rsidR="00152C84" w:rsidRDefault="00152C84" w:rsidP="00C219BE">
            <w:pPr>
              <w:pStyle w:val="ConsPlusNormal"/>
              <w:jc w:val="both"/>
            </w:pPr>
            <w:r>
              <w:t>Правописание "е - о" после шипящих в корне слова. Правописание неизменяемых на письме приставок и приставок на "-з (-с)".</w:t>
            </w:r>
          </w:p>
          <w:p w:rsidR="00152C84" w:rsidRDefault="00152C84" w:rsidP="00C219BE">
            <w:pPr>
              <w:pStyle w:val="ConsPlusNormal"/>
              <w:jc w:val="both"/>
            </w:pPr>
            <w:r>
              <w:t>Правописание "ы - и" после приставок.</w:t>
            </w:r>
          </w:p>
          <w:p w:rsidR="00152C84" w:rsidRDefault="00152C84" w:rsidP="00C219BE">
            <w:pPr>
              <w:pStyle w:val="ConsPlusNormal"/>
              <w:jc w:val="both"/>
            </w:pPr>
            <w:r>
              <w:t>Правописание "ы - и" после "ц".</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tc>
        <w:tc>
          <w:tcPr>
            <w:tcW w:w="697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Морфология как раздел грамматики. Грамматическое значение слова.</w:t>
            </w:r>
          </w:p>
          <w:p w:rsidR="00152C84" w:rsidRDefault="00152C84" w:rsidP="00C219B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C219BE">
            <w:pPr>
              <w:pStyle w:val="ConsPlusNormal"/>
              <w:jc w:val="both"/>
            </w:pPr>
            <w:r>
              <w:t>Род, число, падеж имени существительного.</w:t>
            </w:r>
          </w:p>
          <w:p w:rsidR="00152C84" w:rsidRDefault="00152C84" w:rsidP="00C219BE">
            <w:pPr>
              <w:pStyle w:val="ConsPlusNormal"/>
              <w:jc w:val="both"/>
            </w:pPr>
            <w:r>
              <w:t>Имена существительные общего рода.</w:t>
            </w:r>
          </w:p>
          <w:p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rsidR="00152C84" w:rsidRDefault="00152C84" w:rsidP="00C219BE">
            <w:pPr>
              <w:pStyle w:val="ConsPlusNormal"/>
              <w:jc w:val="both"/>
            </w:pPr>
            <w:r>
              <w:t>Типы склонения имен существительных.</w:t>
            </w:r>
          </w:p>
          <w:p w:rsidR="00152C84" w:rsidRDefault="00152C84" w:rsidP="00C219BE">
            <w:pPr>
              <w:pStyle w:val="ConsPlusNormal"/>
              <w:jc w:val="both"/>
            </w:pPr>
            <w:r>
              <w:t>Разносклоняемые имена существительные.</w:t>
            </w:r>
          </w:p>
          <w:p w:rsidR="00152C84" w:rsidRDefault="00152C84" w:rsidP="00C219BE">
            <w:pPr>
              <w:pStyle w:val="ConsPlusNormal"/>
              <w:jc w:val="both"/>
            </w:pPr>
            <w:r>
              <w:t>Несклоняемые имена существительные.</w:t>
            </w:r>
          </w:p>
          <w:p w:rsidR="00152C84" w:rsidRDefault="00152C84" w:rsidP="00C219BE">
            <w:pPr>
              <w:pStyle w:val="ConsPlusNormal"/>
              <w:jc w:val="both"/>
            </w:pPr>
            <w:r>
              <w:t>Морфологический анализ имен существительных.</w:t>
            </w:r>
          </w:p>
          <w:p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rsidR="00152C84" w:rsidRDefault="00152C84" w:rsidP="00C219BE">
            <w:pPr>
              <w:pStyle w:val="ConsPlusNormal"/>
              <w:jc w:val="both"/>
            </w:pPr>
            <w:r>
              <w:t>Правописание собственных имен существительных. Правописание "ь" на конце имен существительных после шипящих.</w:t>
            </w:r>
          </w:p>
          <w:p w:rsidR="00152C84" w:rsidRDefault="00152C84" w:rsidP="00C219BE">
            <w:pPr>
              <w:pStyle w:val="ConsPlusNormal"/>
              <w:jc w:val="both"/>
            </w:pPr>
            <w:r>
              <w:t>Правописание безударных окончаний имен существительных.</w:t>
            </w:r>
          </w:p>
          <w:p w:rsidR="00152C84" w:rsidRDefault="00152C84" w:rsidP="00C219BE">
            <w:pPr>
              <w:pStyle w:val="ConsPlusNormal"/>
              <w:jc w:val="both"/>
            </w:pPr>
            <w:r>
              <w:t>Правописание "о - е (е)" после шипящих и "ц" в суффиксах и окончаниях имен существительных.</w:t>
            </w:r>
          </w:p>
          <w:p w:rsidR="00152C84" w:rsidRDefault="00152C84" w:rsidP="00C219BE">
            <w:pPr>
              <w:pStyle w:val="ConsPlusNormal"/>
              <w:ind w:firstLine="283"/>
              <w:jc w:val="both"/>
            </w:pPr>
            <w:r>
              <w:t xml:space="preserve">Правописание суффиксов "-чик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w:t>
            </w:r>
            <w:hyperlink r:id="rId118" w:history="1">
              <w:r>
                <w:rPr>
                  <w:color w:val="0000FF"/>
                </w:rPr>
                <w:t>перечень</w:t>
              </w:r>
            </w:hyperlink>
            <w:r>
              <w:t xml:space="preserve"> </w:t>
            </w:r>
            <w:hyperlink w:anchor="Par6501" w:tooltip="&lt;31&gt; Приказ Министерства просвещения просвещения Российской Федерации от 2 августа 2022 г.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 Министерством юстиции Российской Федерации 29 августа 2022 г., регистрационный N 69822)." w:history="1">
              <w:r>
                <w:rPr>
                  <w:color w:val="0000FF"/>
                </w:rPr>
                <w:t>&lt;31&gt;</w:t>
              </w:r>
            </w:hyperlink>
            <w:r>
              <w:t>, для выполнения учебной задачи; применять ИКТ, соблюдать правила информационной безопасности.</w:t>
            </w:r>
          </w:p>
          <w:p w:rsidR="00152C84" w:rsidRDefault="00152C84" w:rsidP="00C219BE">
            <w:pPr>
              <w:pStyle w:val="ConsPlusNormal"/>
              <w:jc w:val="both"/>
            </w:pPr>
            <w:r>
              <w:t>Правописание корней с чередованием "а//о": "-лаг - лож-; -раст - -ращ - -рос-; -гар- - -гор-, -зар- - -зор-; -клан- - -клон-, -скак- - -скоч-".</w:t>
            </w:r>
          </w:p>
          <w:p w:rsidR="00152C84" w:rsidRDefault="00152C84" w:rsidP="00C219BE">
            <w:pPr>
              <w:pStyle w:val="ConsPlusNormal"/>
              <w:jc w:val="both"/>
            </w:pPr>
            <w:r>
              <w:t>Слитное и раздельное написание "не" с именами существительными.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52C84" w:rsidRDefault="00152C84" w:rsidP="00C219BE">
            <w:pPr>
              <w:pStyle w:val="ConsPlusNormal"/>
              <w:jc w:val="both"/>
            </w:pPr>
            <w:r>
              <w:t>Имена прилагательные полные и краткие, их синтаксические функции.</w:t>
            </w:r>
          </w:p>
          <w:p w:rsidR="00152C84" w:rsidRDefault="00152C84" w:rsidP="00C219BE">
            <w:pPr>
              <w:pStyle w:val="ConsPlusNormal"/>
              <w:jc w:val="both"/>
            </w:pPr>
            <w:r>
              <w:t>Склонение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rsidR="00152C84" w:rsidRDefault="00152C84" w:rsidP="00C219BE">
            <w:pPr>
              <w:pStyle w:val="ConsPlusNormal"/>
              <w:jc w:val="both"/>
            </w:pPr>
            <w:r>
              <w:t>Правописание безударных окончаний имен прилагательных.</w:t>
            </w:r>
          </w:p>
          <w:p w:rsidR="00152C84" w:rsidRDefault="00152C84" w:rsidP="00C219BE">
            <w:pPr>
              <w:pStyle w:val="ConsPlusNormal"/>
              <w:jc w:val="both"/>
            </w:pPr>
            <w:r>
              <w:t>Правописание "о - е" после шипящих и "ц" в суффиксах и окончаниях имен прилагательных.</w:t>
            </w:r>
          </w:p>
          <w:p w:rsidR="00152C84" w:rsidRDefault="00152C84" w:rsidP="00C219BE">
            <w:pPr>
              <w:pStyle w:val="ConsPlusNormal"/>
              <w:jc w:val="both"/>
            </w:pPr>
            <w:r>
              <w:t>Правописание кратких форм имен прилагательных с основой на шипящий.</w:t>
            </w:r>
          </w:p>
          <w:p w:rsidR="00152C84" w:rsidRDefault="00152C84" w:rsidP="00C219BE">
            <w:pPr>
              <w:pStyle w:val="ConsPlusNormal"/>
              <w:jc w:val="both"/>
            </w:pPr>
            <w:r>
              <w:t>Слитное и раздельное написание "не" с именами прилагательными.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97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C219BE">
            <w:pPr>
              <w:pStyle w:val="ConsPlusNormal"/>
              <w:jc w:val="both"/>
            </w:pPr>
            <w:r>
              <w:t>Глаголы совершенного и несовершенного вида, возвратные и невозвратные.</w:t>
            </w:r>
          </w:p>
          <w:p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C219BE">
            <w:pPr>
              <w:pStyle w:val="ConsPlusNormal"/>
              <w:jc w:val="both"/>
            </w:pPr>
            <w:r>
              <w:t>Спряжение глагола.</w:t>
            </w:r>
          </w:p>
          <w:p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rsidR="00152C84" w:rsidRDefault="00152C84" w:rsidP="00C219BE">
            <w:pPr>
              <w:pStyle w:val="ConsPlusNormal"/>
              <w:jc w:val="both"/>
            </w:pPr>
            <w:r>
              <w:t>Правописание корней с чередованием "е//и": "-бер- - -бир-, -блест- - -блист-, -дер- - -дир-, -жег- - -жиг-, - мер- - -мир-, -пер- - -пир-, -стел- - -стал-, -тер- - -тир-".</w:t>
            </w:r>
          </w:p>
          <w:p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152C84" w:rsidRDefault="00152C84" w:rsidP="00C219BE">
            <w:pPr>
              <w:pStyle w:val="ConsPlusNormal"/>
              <w:jc w:val="both"/>
            </w:pPr>
            <w:r>
              <w:t>Правописание "-тся" и "-ться" в глаголах, суффиксов "-ова- - -ева-, -ыва- - -ива-".</w:t>
            </w:r>
          </w:p>
          <w:p w:rsidR="00152C84" w:rsidRDefault="00152C84" w:rsidP="00C219BE">
            <w:pPr>
              <w:pStyle w:val="ConsPlusNormal"/>
              <w:jc w:val="both"/>
            </w:pPr>
            <w:r>
              <w:t>Правописание безударных личных окончаний глагола. Правописание гласной перед суффиксом "-л-" в формах прошедшего времени глагола.</w:t>
            </w:r>
          </w:p>
          <w:p w:rsidR="00152C84" w:rsidRDefault="00152C84" w:rsidP="00C219BE">
            <w:pPr>
              <w:pStyle w:val="ConsPlusNormal"/>
              <w:jc w:val="both"/>
            </w:pPr>
            <w:r>
              <w:t>Слитное и раздельное написание не с глаголами.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грамматики. Словосочетание и предложение как единицы синтаксиса.</w:t>
            </w:r>
          </w:p>
          <w:p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Синтаксический анализ словосочетания.</w:t>
            </w:r>
          </w:p>
          <w:p w:rsidR="00152C84" w:rsidRDefault="00152C84" w:rsidP="00C219BE">
            <w:pPr>
              <w:pStyle w:val="ConsPlusNormal"/>
              <w:jc w:val="both"/>
            </w:pPr>
            <w:r>
              <w:t>Предложение и его признаки. Виды предложений по цели высказывания и эмоциональной окраске.</w:t>
            </w:r>
          </w:p>
          <w:p w:rsidR="00152C84" w:rsidRDefault="00152C84" w:rsidP="00C219BE">
            <w:pPr>
              <w:pStyle w:val="ConsPlusNormal"/>
              <w:jc w:val="both"/>
            </w:pPr>
            <w:r>
              <w:t>Смысловые и интонационные особенности повествовательных, вопросительных, побудительных; восклицательных и невосклицательных предложений.</w:t>
            </w:r>
          </w:p>
          <w:p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52C84" w:rsidRDefault="00152C84" w:rsidP="00C219BE">
            <w:pPr>
              <w:pStyle w:val="ConsPlusNormal"/>
              <w:jc w:val="both"/>
            </w:pPr>
            <w:r>
              <w:t>Предложения с обращением, особенности интонации.</w:t>
            </w:r>
          </w:p>
          <w:p w:rsidR="00152C84" w:rsidRDefault="00152C84" w:rsidP="00C219BE">
            <w:pPr>
              <w:pStyle w:val="ConsPlusNormal"/>
              <w:jc w:val="both"/>
            </w:pPr>
            <w:r>
              <w:t>Обращение и средства его выражения.</w:t>
            </w:r>
          </w:p>
          <w:p w:rsidR="00152C84" w:rsidRDefault="00152C84" w:rsidP="00C219BE">
            <w:pPr>
              <w:pStyle w:val="ConsPlusNormal"/>
              <w:jc w:val="both"/>
            </w:pPr>
            <w:r>
              <w:t>Синтаксический анализ простого и простого осложненного предложений.</w:t>
            </w:r>
          </w:p>
          <w:p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C219BE">
            <w:pPr>
              <w:pStyle w:val="ConsPlusNormal"/>
              <w:jc w:val="both"/>
            </w:pPr>
            <w:r>
              <w:t>Предложения простые и сложные. Сложные предложения с бессоюзной и союзной связью.</w:t>
            </w:r>
          </w:p>
          <w:p w:rsidR="00152C84" w:rsidRDefault="00152C84" w:rsidP="00C219BE">
            <w:pPr>
              <w:pStyle w:val="ConsPlusNormal"/>
              <w:jc w:val="both"/>
            </w:pPr>
            <w:r>
              <w:t>Предложения сложносочиненные и сложноподчиненные (общее представление, практическое усвоение).</w:t>
            </w:r>
          </w:p>
          <w:p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C219BE">
            <w:pPr>
              <w:pStyle w:val="ConsPlusNormal"/>
              <w:jc w:val="both"/>
            </w:pPr>
            <w:r>
              <w:t>Предложения с прямой речью. Пунктуационное оформление предложений с прямой речью.</w:t>
            </w:r>
          </w:p>
          <w:p w:rsidR="00152C84" w:rsidRDefault="00152C84" w:rsidP="00C219BE">
            <w:pPr>
              <w:pStyle w:val="ConsPlusNormal"/>
              <w:jc w:val="both"/>
            </w:pPr>
            <w:r>
              <w:t>Диалог.</w:t>
            </w:r>
          </w:p>
          <w:p w:rsidR="00152C84" w:rsidRDefault="00152C84" w:rsidP="00C219BE">
            <w:pPr>
              <w:pStyle w:val="ConsPlusNormal"/>
              <w:jc w:val="both"/>
            </w:pPr>
            <w:r>
              <w:t>Пунктуационное оформление диалога на письме.</w:t>
            </w:r>
          </w:p>
          <w:p w:rsidR="00152C84" w:rsidRDefault="00152C84" w:rsidP="00C219BE">
            <w:pPr>
              <w:pStyle w:val="ConsPlusNormal"/>
              <w:jc w:val="both"/>
            </w:pPr>
            <w:r>
              <w:t>Пунктуация как раздел лингвистики.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(говорение, слушание, чтение, письмо, слухозрительное восприятие), их особенности.</w:t>
            </w:r>
          </w:p>
          <w:p w:rsidR="00152C84" w:rsidRDefault="00152C84" w:rsidP="00C219BE">
            <w:pPr>
              <w:pStyle w:val="ConsPlusNormal"/>
              <w:jc w:val="both"/>
            </w:pPr>
            <w:r>
              <w:t>Виды аудирования: выборочное, ознакомительное, детальное (на отработанном речевом материале).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rsidR="00152C84" w:rsidRDefault="00152C84" w:rsidP="00C219BE">
            <w:pPr>
              <w:pStyle w:val="ConsPlusNormal"/>
              <w:jc w:val="both"/>
            </w:pPr>
            <w:r>
              <w:t>Содержание диалогов.</w:t>
            </w:r>
          </w:p>
        </w:tc>
      </w:tr>
    </w:tbl>
    <w:p w:rsidR="00152C84" w:rsidRDefault="00152C84" w:rsidP="005358E5">
      <w:pPr>
        <w:pStyle w:val="ConsPlusNormal"/>
        <w:jc w:val="both"/>
      </w:pPr>
    </w:p>
    <w:p w:rsidR="00152C84" w:rsidRDefault="00152C84" w:rsidP="005358E5">
      <w:pPr>
        <w:pStyle w:val="ConsPlusNormal"/>
        <w:ind w:firstLine="540"/>
        <w:jc w:val="both"/>
      </w:pPr>
      <w:r>
        <w:t>--------------------------------</w:t>
      </w:r>
    </w:p>
    <w:p w:rsidR="00152C84" w:rsidRDefault="00152C84" w:rsidP="005358E5">
      <w:pPr>
        <w:pStyle w:val="ConsPlusNormal"/>
        <w:spacing w:before="240"/>
        <w:ind w:firstLine="540"/>
        <w:jc w:val="both"/>
      </w:pPr>
      <w:bookmarkStart w:id="1" w:name="Par6501"/>
      <w:bookmarkEnd w:id="1"/>
      <w:r>
        <w:t xml:space="preserve">&lt;31&gt; </w:t>
      </w:r>
      <w:hyperlink r:id="rId119" w:history="1">
        <w:r>
          <w:rPr>
            <w:color w:val="0000FF"/>
          </w:rPr>
          <w:t>Приказ</w:t>
        </w:r>
      </w:hyperlink>
      <w:r>
        <w:t xml:space="preserve"> Министерства просвещения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rsidR="00152C84" w:rsidRDefault="00152C84" w:rsidP="005358E5">
      <w:pPr>
        <w:pStyle w:val="ConsPlusNormal"/>
        <w:jc w:val="both"/>
      </w:pPr>
    </w:p>
    <w:p w:rsidR="00152C84" w:rsidRDefault="00152C84" w:rsidP="005358E5">
      <w:pPr>
        <w:pStyle w:val="ConsPlusNormal"/>
        <w:ind w:firstLine="540"/>
        <w:jc w:val="both"/>
      </w:pPr>
      <w:r>
        <w:t>63.7.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6973"/>
      </w:tblGrid>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Русский язык - государственный язык Российской Федерации и язык межнационального общения. Понятие о литературном языке.</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Культура речи.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52C84" w:rsidRDefault="00152C84" w:rsidP="00C219BE">
            <w:pPr>
              <w:pStyle w:val="ConsPlusNormal"/>
              <w:jc w:val="both"/>
            </w:pPr>
            <w:r>
              <w:t>Стилистические пласты лексики: стилистически нейтральная, высокая и сниженная лексика.</w:t>
            </w:r>
          </w:p>
          <w:p w:rsidR="00152C84" w:rsidRDefault="00152C84" w:rsidP="00C219BE">
            <w:pPr>
              <w:pStyle w:val="ConsPlusNormal"/>
              <w:jc w:val="both"/>
            </w:pPr>
            <w:r>
              <w:t>Лексический анализ слов.</w:t>
            </w:r>
          </w:p>
          <w:p w:rsidR="00152C84" w:rsidRDefault="00152C84" w:rsidP="00C219BE">
            <w:pPr>
              <w:pStyle w:val="ConsPlusNormal"/>
              <w:jc w:val="both"/>
            </w:pPr>
            <w:r>
              <w:t>Фразеологизмы. Их признаки и значение.</w:t>
            </w:r>
          </w:p>
          <w:p w:rsidR="00152C84" w:rsidRDefault="00152C84" w:rsidP="00C219BE">
            <w:pPr>
              <w:pStyle w:val="ConsPlusNormal"/>
              <w:jc w:val="both"/>
            </w:pPr>
            <w:r>
              <w:t>Употребление лексических средств в соответствии с ситуацией общения.</w:t>
            </w:r>
          </w:p>
          <w:p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rsidR="00152C84" w:rsidRDefault="00152C84" w:rsidP="00C219BE">
            <w:pPr>
              <w:pStyle w:val="ConsPlusNormal"/>
              <w:jc w:val="both"/>
            </w:pPr>
            <w:r>
              <w:t>Эпитеты, метафоры, олицетворения.</w:t>
            </w:r>
          </w:p>
          <w:p w:rsidR="00152C84" w:rsidRDefault="00152C84" w:rsidP="00C219BE">
            <w:pPr>
              <w:pStyle w:val="ConsPlusNormal"/>
              <w:jc w:val="both"/>
            </w:pPr>
            <w:r>
              <w:t>Лексические словари.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Словообразование.</w:t>
            </w:r>
          </w:p>
          <w:p w:rsidR="00152C84" w:rsidRDefault="00152C84" w:rsidP="00C219BE">
            <w:pPr>
              <w:pStyle w:val="ConsPlusNormal"/>
              <w:jc w:val="both"/>
            </w:pPr>
            <w:r>
              <w:t>Культура речи. Орфография.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Формообразующие и словообразующие морфемы.</w:t>
            </w:r>
          </w:p>
          <w:p w:rsidR="00152C84" w:rsidRDefault="00152C84" w:rsidP="00C219BE">
            <w:pPr>
              <w:pStyle w:val="ConsPlusNormal"/>
              <w:jc w:val="both"/>
            </w:pPr>
            <w:r>
              <w:t>Производящая основа.</w:t>
            </w:r>
          </w:p>
          <w:p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52C84" w:rsidRDefault="00152C84" w:rsidP="00C219BE">
            <w:pPr>
              <w:pStyle w:val="ConsPlusNormal"/>
              <w:jc w:val="both"/>
            </w:pPr>
            <w:r>
              <w:t>Морфемный и словообразовательный анализ слов.</w:t>
            </w:r>
          </w:p>
          <w:p w:rsidR="00152C84" w:rsidRDefault="00152C84" w:rsidP="00C219BE">
            <w:pPr>
              <w:pStyle w:val="ConsPlusNormal"/>
              <w:jc w:val="both"/>
            </w:pPr>
            <w:r>
              <w:t>Правописание сложных и сложносокращенных слов.</w:t>
            </w:r>
          </w:p>
          <w:p w:rsidR="00152C84" w:rsidRDefault="00152C84" w:rsidP="00C219BE">
            <w:pPr>
              <w:pStyle w:val="ConsPlusNormal"/>
              <w:jc w:val="both"/>
            </w:pPr>
            <w:r>
              <w:t>Нормы правописания корня "-кас- - -кос-" с чередованием "а/о", гласных в приставках "пре- и при-".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p w:rsidR="00152C84" w:rsidRDefault="00152C84" w:rsidP="00C219BE">
            <w:pPr>
              <w:pStyle w:val="ConsPlusNormal"/>
              <w:jc w:val="both"/>
            </w:pPr>
            <w:r>
              <w:t>Имя существительное.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Особенности словообразования.</w:t>
            </w:r>
          </w:p>
          <w:p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rsidR="00152C84" w:rsidRDefault="00152C84" w:rsidP="00C219BE">
            <w:pPr>
              <w:pStyle w:val="ConsPlusNormal"/>
              <w:jc w:val="both"/>
            </w:pPr>
            <w:r>
              <w:t>Нормы словоизменения имен существительных.</w:t>
            </w:r>
          </w:p>
          <w:p w:rsidR="00152C84" w:rsidRDefault="00152C84" w:rsidP="00C219BE">
            <w:pPr>
              <w:pStyle w:val="ConsPlusNormal"/>
              <w:jc w:val="both"/>
            </w:pPr>
            <w:r>
              <w:t>Нормы слитного и дефисного написания "пол- и полу-" со словами.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Качественные, относительные и притяжательные имена прилагательные.</w:t>
            </w:r>
          </w:p>
          <w:p w:rsidR="00152C84" w:rsidRDefault="00152C84" w:rsidP="00C219BE">
            <w:pPr>
              <w:pStyle w:val="ConsPlusNormal"/>
              <w:jc w:val="both"/>
            </w:pPr>
            <w:r>
              <w:t>Степени сравнения качественных имен прилагательных.</w:t>
            </w:r>
          </w:p>
          <w:p w:rsidR="00152C84" w:rsidRDefault="00152C84" w:rsidP="00C219BE">
            <w:pPr>
              <w:pStyle w:val="ConsPlusNormal"/>
              <w:jc w:val="both"/>
            </w:pPr>
            <w:r>
              <w:t>Словообразование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Правописание н и нн в именах прилагательных. Правописание суффиксов "-к- и -ск-" имен прилагательных.</w:t>
            </w:r>
          </w:p>
          <w:p w:rsidR="00152C84" w:rsidRDefault="00152C84" w:rsidP="00C219BE">
            <w:pPr>
              <w:pStyle w:val="ConsPlusNormal"/>
              <w:jc w:val="both"/>
            </w:pPr>
            <w:r>
              <w:t>Правописание сложных имен прилагательных.</w:t>
            </w:r>
          </w:p>
          <w:p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числительное.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rsidR="00152C84" w:rsidRDefault="00152C84" w:rsidP="00C219BE">
            <w:pPr>
              <w:pStyle w:val="ConsPlusNormal"/>
              <w:jc w:val="both"/>
            </w:pPr>
            <w:r>
              <w:t>Разряды имен числительных по строению: простые, сложные, составные числительные.</w:t>
            </w:r>
          </w:p>
          <w:p w:rsidR="00152C84" w:rsidRDefault="00152C84" w:rsidP="00C219BE">
            <w:pPr>
              <w:pStyle w:val="ConsPlusNormal"/>
              <w:jc w:val="both"/>
            </w:pPr>
            <w:r>
              <w:t>Словообразование имен числительных.</w:t>
            </w:r>
          </w:p>
          <w:p w:rsidR="00152C84" w:rsidRDefault="00152C84" w:rsidP="00C219BE">
            <w:pPr>
              <w:pStyle w:val="ConsPlusNormal"/>
              <w:jc w:val="both"/>
            </w:pPr>
            <w:r>
              <w:t>Склонение количественных и порядковых имен числительных.</w:t>
            </w:r>
          </w:p>
          <w:p w:rsidR="00152C84" w:rsidRDefault="00152C84" w:rsidP="00C219BE">
            <w:pPr>
              <w:pStyle w:val="ConsPlusNormal"/>
              <w:jc w:val="both"/>
            </w:pPr>
            <w:r>
              <w:t>Правильное образование форм имен числительных.</w:t>
            </w:r>
          </w:p>
          <w:p w:rsidR="00152C84" w:rsidRDefault="00152C84" w:rsidP="00C219BE">
            <w:pPr>
              <w:pStyle w:val="ConsPlusNormal"/>
              <w:jc w:val="both"/>
            </w:pPr>
            <w:r>
              <w:t>Правильное употребление собирательных имен числительных.</w:t>
            </w:r>
          </w:p>
          <w:p w:rsidR="00152C84" w:rsidRDefault="00152C84" w:rsidP="00C219BE">
            <w:pPr>
              <w:pStyle w:val="ConsPlusNormal"/>
              <w:jc w:val="both"/>
            </w:pPr>
            <w:r>
              <w:t>Употребление имен числительных в научных текстах, деловой речи.</w:t>
            </w:r>
          </w:p>
          <w:p w:rsidR="00152C84" w:rsidRDefault="00152C84" w:rsidP="00C219BE">
            <w:pPr>
              <w:pStyle w:val="ConsPlusNormal"/>
              <w:jc w:val="both"/>
            </w:pPr>
            <w:r>
              <w:t>Морфологический анализ имен числительных.</w:t>
            </w:r>
          </w:p>
          <w:p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Местоимение.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местоимения. Синтаксические функции местоимений.</w:t>
            </w:r>
          </w:p>
          <w:p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C219BE">
            <w:pPr>
              <w:pStyle w:val="ConsPlusNormal"/>
              <w:jc w:val="both"/>
            </w:pPr>
            <w:r>
              <w:t>Склонение местоимений.</w:t>
            </w:r>
          </w:p>
          <w:p w:rsidR="00152C84" w:rsidRDefault="00152C84" w:rsidP="00C219BE">
            <w:pPr>
              <w:pStyle w:val="ConsPlusNormal"/>
              <w:jc w:val="both"/>
            </w:pPr>
            <w:r>
              <w:t>Словообразование местоимений.</w:t>
            </w:r>
          </w:p>
          <w:p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52C84" w:rsidRDefault="00152C84" w:rsidP="00C219BE">
            <w:pPr>
              <w:pStyle w:val="ConsPlusNormal"/>
              <w:jc w:val="both"/>
            </w:pPr>
            <w:r>
              <w:t>Морфологический анализ местоимений.</w:t>
            </w:r>
          </w:p>
          <w:p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p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152C84" w:rsidRDefault="00152C84" w:rsidP="005358E5">
      <w:pPr>
        <w:pStyle w:val="ConsPlusNormal"/>
        <w:jc w:val="both"/>
      </w:pPr>
    </w:p>
    <w:p w:rsidR="00152C84" w:rsidRDefault="00152C84" w:rsidP="005358E5">
      <w:pPr>
        <w:pStyle w:val="ConsPlusNormal"/>
        <w:ind w:firstLine="540"/>
        <w:jc w:val="both"/>
      </w:pPr>
      <w:r>
        <w:t>63.8.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6973"/>
      </w:tblGrid>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Русский язык как развивающееся явление. Взаимосвязь языка, культуры и истории народа.</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науки о языке (обобщение).</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rsidR="00152C84" w:rsidRDefault="00152C84" w:rsidP="00C219BE">
            <w:pPr>
              <w:pStyle w:val="ConsPlusNormal"/>
              <w:jc w:val="both"/>
            </w:pPr>
            <w:r>
              <w:t>Причастия настоящего и прошедшего времени.</w:t>
            </w:r>
          </w:p>
          <w:p w:rsidR="00152C84" w:rsidRDefault="00152C84" w:rsidP="00C219BE">
            <w:pPr>
              <w:pStyle w:val="ConsPlusNormal"/>
              <w:jc w:val="both"/>
            </w:pPr>
            <w:r>
              <w:t>Действительные и страдательные причастия. Полные и краткие формы страдательных причастий.</w:t>
            </w:r>
          </w:p>
          <w:p w:rsidR="00152C84" w:rsidRDefault="00152C84" w:rsidP="00C219BE">
            <w:pPr>
              <w:pStyle w:val="ConsPlusNormal"/>
              <w:jc w:val="both"/>
            </w:pPr>
            <w:r>
              <w:t>Склонение причастий.</w:t>
            </w:r>
          </w:p>
          <w:p w:rsidR="00152C84" w:rsidRDefault="00152C84" w:rsidP="00C219BE">
            <w:pPr>
              <w:pStyle w:val="ConsPlusNormal"/>
              <w:jc w:val="both"/>
            </w:pPr>
            <w:r>
              <w:t>Причастие в составе словосочетаний. Причастный оборот. Морфологический анализ причастий.</w:t>
            </w:r>
          </w:p>
          <w:p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152C84" w:rsidRDefault="00152C84" w:rsidP="00C219BE">
            <w:pPr>
              <w:pStyle w:val="ConsPlusNormal"/>
              <w:jc w:val="both"/>
            </w:pPr>
            <w:r>
              <w:t>Ударение в некоторых формах причастий.</w:t>
            </w:r>
          </w:p>
          <w:p w:rsidR="00152C84" w:rsidRDefault="00152C84" w:rsidP="00C219BE">
            <w:pPr>
              <w:pStyle w:val="ConsPlusNormal"/>
              <w:jc w:val="both"/>
            </w:pPr>
            <w:r>
              <w:t>Правописание падежных окончаний причастий.</w:t>
            </w:r>
          </w:p>
          <w:p w:rsidR="00152C84" w:rsidRDefault="00152C84" w:rsidP="00C219BE">
            <w:pPr>
              <w:pStyle w:val="ConsPlusNormal"/>
              <w:jc w:val="both"/>
            </w:pPr>
            <w:r>
              <w:t>Правописание гласных в суффиксах причастий.</w:t>
            </w:r>
          </w:p>
          <w:p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C219BE">
            <w:pPr>
              <w:pStyle w:val="ConsPlusNormal"/>
              <w:jc w:val="both"/>
            </w:pPr>
            <w:r>
              <w:t>Деепричастия совершенного и несовершенного вида.</w:t>
            </w:r>
          </w:p>
          <w:p w:rsidR="00152C84" w:rsidRDefault="00152C84" w:rsidP="00C219BE">
            <w:pPr>
              <w:pStyle w:val="ConsPlusNormal"/>
              <w:jc w:val="both"/>
            </w:pPr>
            <w:r>
              <w:t>Деепричастие в составе словосочетаний. Деепричастный оборот.</w:t>
            </w:r>
          </w:p>
          <w:p w:rsidR="00152C84" w:rsidRDefault="00152C84" w:rsidP="00C219BE">
            <w:pPr>
              <w:pStyle w:val="ConsPlusNormal"/>
              <w:jc w:val="both"/>
            </w:pPr>
            <w:r>
              <w:t>Морфологический анализ деепричастий.</w:t>
            </w:r>
          </w:p>
          <w:p w:rsidR="00152C84" w:rsidRDefault="00152C84" w:rsidP="00C219BE">
            <w:pPr>
              <w:pStyle w:val="ConsPlusNormal"/>
              <w:jc w:val="both"/>
            </w:pPr>
            <w:r>
              <w:t>Постановка ударения в деепричастиях.</w:t>
            </w:r>
          </w:p>
          <w:p w:rsidR="00152C84" w:rsidRDefault="00152C84" w:rsidP="00C219BE">
            <w:pPr>
              <w:pStyle w:val="ConsPlusNormal"/>
              <w:jc w:val="both"/>
            </w:pPr>
            <w:r>
              <w:t>Правописание гласных в суффиксах деепричастий. Слитное и раздельное написание "не" с деепричастиями.</w:t>
            </w:r>
          </w:p>
          <w:p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Наречие.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наречий.</w:t>
            </w:r>
          </w:p>
          <w:p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C219BE">
            <w:pPr>
              <w:pStyle w:val="ConsPlusNormal"/>
              <w:jc w:val="both"/>
            </w:pPr>
            <w:r>
              <w:t>Словообразование наречий.</w:t>
            </w:r>
          </w:p>
          <w:p w:rsidR="00152C84" w:rsidRDefault="00152C84" w:rsidP="00C219BE">
            <w:pPr>
              <w:pStyle w:val="ConsPlusNormal"/>
              <w:jc w:val="both"/>
            </w:pPr>
            <w:r>
              <w:t>Синтаксические свойства наречий.</w:t>
            </w:r>
          </w:p>
          <w:p w:rsidR="00152C84" w:rsidRDefault="00152C84" w:rsidP="00C219BE">
            <w:pPr>
              <w:pStyle w:val="ConsPlusNormal"/>
              <w:jc w:val="both"/>
            </w:pPr>
            <w:r>
              <w:t>Морфологический анализ наречий.</w:t>
            </w:r>
          </w:p>
          <w:p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C219BE">
            <w:pPr>
              <w:pStyle w:val="ConsPlusNormal"/>
              <w:jc w:val="both"/>
            </w:pPr>
            <w:r>
              <w:t>Роль наречий в тексте.</w:t>
            </w:r>
          </w:p>
          <w:p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Слова категории состояния.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 и его виды. Информационная переработка текста. Смысловой анализ текста. Диалог и его виды.</w:t>
            </w:r>
          </w:p>
        </w:tc>
      </w:tr>
    </w:tbl>
    <w:p w:rsidR="00152C84" w:rsidRDefault="00152C84" w:rsidP="005358E5">
      <w:pPr>
        <w:pStyle w:val="ConsPlusNormal"/>
        <w:jc w:val="both"/>
      </w:pPr>
    </w:p>
    <w:p w:rsidR="00152C84" w:rsidRDefault="00152C84" w:rsidP="005358E5">
      <w:pPr>
        <w:pStyle w:val="ConsPlusNormal"/>
        <w:ind w:firstLine="540"/>
        <w:jc w:val="both"/>
      </w:pPr>
      <w:r>
        <w:t>63.9.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6973"/>
      </w:tblGrid>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Русский язык в кругу других славянских языков.</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w:t>
            </w:r>
          </w:p>
          <w:p w:rsidR="00152C84" w:rsidRDefault="00152C84" w:rsidP="00C219BE">
            <w:pPr>
              <w:pStyle w:val="ConsPlusNormal"/>
              <w:jc w:val="both"/>
            </w:pPr>
            <w:r>
              <w:t>Служебные части речи.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 как служебная часть речи. Грамматические функции предлогов.</w:t>
            </w:r>
          </w:p>
          <w:p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152C84" w:rsidRDefault="00152C84" w:rsidP="00C219BE">
            <w:pPr>
              <w:pStyle w:val="ConsPlusNormal"/>
              <w:jc w:val="both"/>
            </w:pPr>
            <w:r>
              <w:t>Морфологический анализ предлогов.</w:t>
            </w:r>
          </w:p>
          <w:p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w:t>
            </w:r>
          </w:p>
          <w:p w:rsidR="00152C84" w:rsidRDefault="00152C84" w:rsidP="00C219BE">
            <w:pPr>
              <w:pStyle w:val="ConsPlusNormal"/>
              <w:jc w:val="both"/>
            </w:pPr>
            <w:r>
              <w:t>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152C84" w:rsidRDefault="00152C84" w:rsidP="00C219BE">
            <w:pPr>
              <w:pStyle w:val="ConsPlusNormal"/>
              <w:jc w:val="both"/>
            </w:pPr>
            <w:r>
              <w:t>Разряды союзов по строению: простые и составные.</w:t>
            </w:r>
          </w:p>
          <w:p w:rsidR="00152C84" w:rsidRDefault="00152C84" w:rsidP="00C219BE">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52C84" w:rsidRDefault="00152C84" w:rsidP="00C219BE">
            <w:pPr>
              <w:pStyle w:val="ConsPlusNormal"/>
              <w:jc w:val="both"/>
            </w:pPr>
            <w:r>
              <w:t>Морфологический анализ союзов.</w:t>
            </w:r>
          </w:p>
          <w:p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C219BE">
            <w:pPr>
              <w:pStyle w:val="ConsPlusNormal"/>
              <w:jc w:val="both"/>
            </w:pPr>
            <w:r>
              <w:t>Правописание союзов.</w:t>
            </w:r>
          </w:p>
          <w:p w:rsidR="00152C84" w:rsidRDefault="00152C84" w:rsidP="00C219BE">
            <w:pPr>
              <w:pStyle w:val="ConsPlusNormal"/>
              <w:jc w:val="both"/>
            </w:pPr>
            <w:r>
              <w:t>Знаки препинания в сложных союзных предложениях.</w:t>
            </w:r>
          </w:p>
          <w:p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 как служебная часть речи.</w:t>
            </w:r>
          </w:p>
          <w:p w:rsidR="00152C84" w:rsidRDefault="00152C84" w:rsidP="00C219BE">
            <w:pPr>
              <w:pStyle w:val="ConsPlusNormal"/>
              <w:jc w:val="both"/>
            </w:pPr>
            <w:r>
              <w:t>Разряды частиц по значению и употреблению: формообразующие, отрицательные, модальные.</w:t>
            </w:r>
          </w:p>
          <w:p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w:t>
            </w:r>
          </w:p>
          <w:p w:rsidR="00152C84" w:rsidRDefault="00152C84" w:rsidP="00C219B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C219BE">
            <w:pPr>
              <w:pStyle w:val="ConsPlusNormal"/>
              <w:jc w:val="both"/>
            </w:pPr>
            <w:r>
              <w:t>Морфологический анализ частиц.</w:t>
            </w:r>
          </w:p>
          <w:p w:rsidR="00152C84" w:rsidRDefault="00152C84" w:rsidP="00C219BE">
            <w:pPr>
              <w:pStyle w:val="ConsPlusNormal"/>
              <w:jc w:val="both"/>
            </w:pPr>
            <w:r>
              <w:t>Смысловые различия частиц "не" и "ни". Использование частиц "не" и "ни" в письменной речи. Различение приставки "не-" и частицы "не".</w:t>
            </w:r>
          </w:p>
          <w:p w:rsidR="00152C84" w:rsidRDefault="00152C84" w:rsidP="00C219BE">
            <w:pPr>
              <w:pStyle w:val="ConsPlusNormal"/>
              <w:jc w:val="both"/>
            </w:pPr>
            <w: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и звукоподражательные слова.</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как особая группа слов.</w:t>
            </w:r>
          </w:p>
          <w:p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C219BE">
            <w:pPr>
              <w:pStyle w:val="ConsPlusNormal"/>
              <w:jc w:val="both"/>
            </w:pPr>
            <w:r>
              <w:t>Морфологический анализ междометий.</w:t>
            </w:r>
          </w:p>
          <w:p w:rsidR="00152C84" w:rsidRDefault="00152C84" w:rsidP="00C219BE">
            <w:pPr>
              <w:pStyle w:val="ConsPlusNormal"/>
              <w:jc w:val="both"/>
            </w:pPr>
            <w:r>
              <w:t>Звукоподражательные слова.</w:t>
            </w:r>
          </w:p>
          <w:p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лингвистики.</w:t>
            </w:r>
          </w:p>
          <w:p w:rsidR="00152C84" w:rsidRDefault="00152C84" w:rsidP="00C219BE">
            <w:pPr>
              <w:pStyle w:val="ConsPlusNormal"/>
              <w:jc w:val="both"/>
            </w:pPr>
            <w:r>
              <w:t>Словосочетание и предложение как единицы синтаксиса.</w:t>
            </w:r>
          </w:p>
          <w:p w:rsidR="00152C84" w:rsidRDefault="00152C84" w:rsidP="00C219BE">
            <w:pPr>
              <w:pStyle w:val="ConsPlusNormal"/>
              <w:jc w:val="both"/>
            </w:pPr>
            <w:r>
              <w:t>Пунктуация. Функции знаков препинания.</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признаки словосочетания.</w:t>
            </w:r>
          </w:p>
          <w:p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rsidR="00152C84" w:rsidRDefault="00152C84" w:rsidP="00C219BE">
            <w:pPr>
              <w:pStyle w:val="ConsPlusNormal"/>
              <w:jc w:val="both"/>
            </w:pPr>
            <w:r>
              <w:t>Типы подчинительной связи слов в словосочетании:</w:t>
            </w:r>
          </w:p>
          <w:p w:rsidR="00152C84" w:rsidRDefault="00152C84" w:rsidP="00C219BE">
            <w:pPr>
              <w:pStyle w:val="ConsPlusNormal"/>
              <w:jc w:val="both"/>
            </w:pPr>
            <w:r>
              <w:t>согласование, управление, примыкание.</w:t>
            </w:r>
          </w:p>
          <w:p w:rsidR="00152C84" w:rsidRDefault="00152C84" w:rsidP="00C219BE">
            <w:pPr>
              <w:pStyle w:val="ConsPlusNormal"/>
              <w:jc w:val="both"/>
            </w:pPr>
            <w:r>
              <w:t>Синтаксический анализ словосочетаний.</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Нормы построения словосочетаний.</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152C84" w:rsidRDefault="00152C84" w:rsidP="00C219BE">
            <w:pPr>
              <w:pStyle w:val="ConsPlusNormal"/>
              <w:jc w:val="both"/>
            </w:pPr>
            <w:r>
              <w:t>Их интонационные и смысловые особенности.</w:t>
            </w:r>
          </w:p>
          <w:p w:rsidR="00152C84" w:rsidRDefault="00152C84" w:rsidP="00C219BE">
            <w:pPr>
              <w:pStyle w:val="ConsPlusNormal"/>
              <w:jc w:val="both"/>
            </w:pPr>
            <w:r>
              <w:t>Употребление языковых форм выражения побуждения в побудительных предложениях.</w:t>
            </w:r>
          </w:p>
          <w:p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rsidR="00152C84" w:rsidRDefault="00152C84" w:rsidP="00C219BE">
            <w:pPr>
              <w:pStyle w:val="ConsPlusNormal"/>
              <w:jc w:val="both"/>
            </w:pPr>
            <w:r>
              <w:t>Виды предложений по количеству грамматических основ (простые, сложные).</w:t>
            </w:r>
          </w:p>
          <w:p w:rsidR="00152C84" w:rsidRDefault="00152C84" w:rsidP="00C219BE">
            <w:pPr>
              <w:pStyle w:val="ConsPlusNormal"/>
              <w:jc w:val="both"/>
            </w:pPr>
            <w:r>
              <w:t>Виды простых предложений по наличию главных членов (двусоставные, односоставные).</w:t>
            </w:r>
          </w:p>
          <w:p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rsidR="00152C84" w:rsidRDefault="00152C84" w:rsidP="00C219BE">
            <w:pPr>
              <w:pStyle w:val="ConsPlusNormal"/>
              <w:jc w:val="both"/>
            </w:pPr>
            <w:r>
              <w:t>Предложения полные и неполные.</w:t>
            </w:r>
          </w:p>
          <w:p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rsidR="00152C84" w:rsidRDefault="00152C84" w:rsidP="00C219BE">
            <w:pPr>
              <w:pStyle w:val="ConsPlusNormal"/>
              <w:jc w:val="both"/>
            </w:pPr>
            <w:r>
              <w:t>Нормы построения простого предложения, использования инверсии.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Двусоставное предложение. Главные члены предложения.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Подлежащее и сказуемое как главные члены предложения.</w:t>
            </w:r>
          </w:p>
          <w:p w:rsidR="00152C84" w:rsidRDefault="00152C84" w:rsidP="00C219BE">
            <w:pPr>
              <w:pStyle w:val="ConsPlusNormal"/>
              <w:jc w:val="both"/>
            </w:pPr>
            <w:r>
              <w:t>Способы выражения подлежащего.</w:t>
            </w:r>
          </w:p>
          <w:p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 их виды.</w:t>
            </w:r>
          </w:p>
          <w:p w:rsidR="00152C84" w:rsidRDefault="00152C84" w:rsidP="00C219BE">
            <w:pPr>
              <w:pStyle w:val="ConsPlusNormal"/>
              <w:jc w:val="both"/>
            </w:pPr>
            <w:r>
              <w:t>Определение как второстепенный член предложения.</w:t>
            </w:r>
          </w:p>
          <w:p w:rsidR="00152C84" w:rsidRDefault="00152C84" w:rsidP="00C219BE">
            <w:pPr>
              <w:pStyle w:val="ConsPlusNormal"/>
              <w:jc w:val="both"/>
            </w:pPr>
            <w:r>
              <w:t>Определения согласованные и несогласованные. Приложение как особый вид определения.</w:t>
            </w:r>
          </w:p>
          <w:p w:rsidR="00152C84" w:rsidRDefault="00152C84" w:rsidP="00C219BE">
            <w:pPr>
              <w:pStyle w:val="ConsPlusNormal"/>
              <w:jc w:val="both"/>
            </w:pPr>
            <w:r>
              <w:t>Дополнение как второстепенный член предложения. Дополнения прямые и косвенные.</w:t>
            </w:r>
          </w:p>
          <w:p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 (обзор).</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rsidR="00152C84" w:rsidRDefault="00152C84" w:rsidP="005358E5">
      <w:pPr>
        <w:pStyle w:val="ConsPlusNormal"/>
        <w:jc w:val="both"/>
      </w:pPr>
    </w:p>
    <w:p w:rsidR="00152C84" w:rsidRDefault="00152C84" w:rsidP="005358E5">
      <w:pPr>
        <w:pStyle w:val="ConsPlusNormal"/>
        <w:ind w:firstLine="540"/>
        <w:jc w:val="both"/>
      </w:pPr>
      <w:r>
        <w:t>63.10.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6973"/>
      </w:tblGrid>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Роль русского языка в Российской Федерации.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 Односоставные предложения.</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w:t>
            </w:r>
          </w:p>
          <w:p w:rsidR="00152C84" w:rsidRDefault="00152C84" w:rsidP="00C219BE">
            <w:pPr>
              <w:pStyle w:val="ConsPlusNormal"/>
              <w:jc w:val="both"/>
            </w:pPr>
            <w: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неопределенно-личные, обобщенно-личные, безличные предложения.</w:t>
            </w:r>
          </w:p>
          <w:p w:rsidR="00152C84" w:rsidRDefault="00152C84" w:rsidP="00C219BE">
            <w:pPr>
              <w:pStyle w:val="ConsPlusNormal"/>
              <w:jc w:val="both"/>
            </w:pPr>
            <w:r>
              <w:t>Синтаксическая синонимия односоставных и двусоставных предложений.</w:t>
            </w:r>
          </w:p>
          <w:p w:rsidR="00152C84" w:rsidRDefault="00152C84" w:rsidP="00C219BE">
            <w:pPr>
              <w:pStyle w:val="ConsPlusNormal"/>
              <w:jc w:val="both"/>
            </w:pPr>
            <w:r>
              <w:t>Употребление односоставных предложений в речи.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Простое осложненное предложение. Предложения с однородными членами.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C219BE">
            <w:pPr>
              <w:pStyle w:val="ConsPlusNormal"/>
              <w:jc w:val="both"/>
            </w:pPr>
            <w:r>
              <w:t>Однородные и неоднородные определения.</w:t>
            </w:r>
          </w:p>
          <w:p w:rsidR="00152C84" w:rsidRDefault="00152C84" w:rsidP="00C219BE">
            <w:pPr>
              <w:pStyle w:val="ConsPlusNormal"/>
              <w:jc w:val="both"/>
            </w:pPr>
            <w:r>
              <w:t>Предложения с обобщающими словами при однородных членах.</w:t>
            </w:r>
          </w:p>
          <w:p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обособленными членами.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52C84" w:rsidRDefault="00152C84" w:rsidP="00C219BE">
            <w:pPr>
              <w:pStyle w:val="ConsPlusNormal"/>
              <w:jc w:val="both"/>
            </w:pPr>
            <w:r>
              <w:t>Уточняющие члены предложения, пояснительные и присоединительные конструкции.</w:t>
            </w:r>
          </w:p>
          <w:p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обращениями, вводными и вставными конструкциями.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Обращение. Основные функции обращения. Распространенное и нераспространенное обращение.</w:t>
            </w:r>
          </w:p>
          <w:p w:rsidR="00152C84" w:rsidRDefault="00152C84" w:rsidP="00C219BE">
            <w:pPr>
              <w:pStyle w:val="ConsPlusNormal"/>
              <w:jc w:val="both"/>
            </w:pPr>
            <w:r>
              <w:t>Вводные конструкции.</w:t>
            </w:r>
          </w:p>
          <w:p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C219BE">
            <w:pPr>
              <w:pStyle w:val="ConsPlusNormal"/>
              <w:jc w:val="both"/>
            </w:pPr>
            <w:r>
              <w:t>Вставные конструкции.</w:t>
            </w:r>
          </w:p>
          <w:p w:rsidR="00152C84" w:rsidRDefault="00152C84" w:rsidP="00C219BE">
            <w:pPr>
              <w:pStyle w:val="ConsPlusNormal"/>
              <w:jc w:val="both"/>
            </w:pPr>
            <w:r>
              <w:t>Омонимия членов предложения и вводных слов, словосочетаний и предложений.</w:t>
            </w:r>
          </w:p>
          <w:p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Рассуждение на дискуссионную тему. Диалог и монолог. Рассказ. Устная и письменная речь.</w:t>
            </w:r>
          </w:p>
        </w:tc>
      </w:tr>
    </w:tbl>
    <w:p w:rsidR="00152C84" w:rsidRDefault="00152C84" w:rsidP="005358E5">
      <w:pPr>
        <w:pStyle w:val="ConsPlusNormal"/>
        <w:jc w:val="both"/>
      </w:pPr>
    </w:p>
    <w:p w:rsidR="00152C84" w:rsidRDefault="00152C84" w:rsidP="005358E5">
      <w:pPr>
        <w:pStyle w:val="ConsPlusNormal"/>
        <w:ind w:firstLine="540"/>
        <w:jc w:val="both"/>
      </w:pPr>
      <w:r>
        <w:t>63.11.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6973"/>
      </w:tblGrid>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Русский язык в современном мире.</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 Сложное предложение.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 Классификация сложных предложений.</w:t>
            </w:r>
          </w:p>
          <w:p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Сложносочиненное предложение.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сложносочиненном предложении, его строении.</w:t>
            </w:r>
          </w:p>
          <w:p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C219BE">
            <w:pPr>
              <w:pStyle w:val="ConsPlusNormal"/>
              <w:jc w:val="both"/>
            </w:pPr>
            <w:r>
              <w:t>Синтаксический и пунктуационный анализ сложносочиненных предложений.</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Сложноподчиненное предложение.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сложноподчиненном предложении. Главная и придаточная части предложения.</w:t>
            </w:r>
          </w:p>
          <w:p w:rsidR="00152C84" w:rsidRDefault="00152C84" w:rsidP="00C219BE">
            <w:pPr>
              <w:pStyle w:val="ConsPlusNormal"/>
              <w:jc w:val="both"/>
            </w:pPr>
            <w:r>
              <w:t>Союзы и союзные слова. Различия подчинительных союзов и союзных слов.</w:t>
            </w:r>
          </w:p>
          <w:p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152C84" w:rsidRDefault="00152C84" w:rsidP="00C219BE">
            <w:pPr>
              <w:pStyle w:val="ConsPlusNormal"/>
              <w:jc w:val="both"/>
            </w:pPr>
            <w:r>
              <w:t>Типичные грамматические ошибки при построении сложноподчиненных предложений.</w:t>
            </w:r>
          </w:p>
          <w:p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152C84" w:rsidRDefault="00152C84" w:rsidP="00C219BE">
            <w:pPr>
              <w:pStyle w:val="ConsPlusNormal"/>
              <w:jc w:val="both"/>
            </w:pPr>
            <w:r>
              <w:t>Синтаксический и пунктуационный анализ сложноподчиненных предложений.</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Бессоюзное сложное предложение.</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бессоюзном сложном предложении.</w:t>
            </w:r>
          </w:p>
          <w:p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Сложные предложения с разными видами союзной и бессоюзной связи.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Типы сложных предложений с разными видами связи.</w:t>
            </w:r>
          </w:p>
          <w:p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 Синонимия предложений с прямой и косвенной речью.</w:t>
            </w:r>
          </w:p>
          <w:p w:rsidR="00152C84" w:rsidRDefault="00152C84" w:rsidP="00C219BE">
            <w:pPr>
              <w:pStyle w:val="ConsPlusNormal"/>
              <w:jc w:val="both"/>
            </w:pPr>
            <w:r>
              <w:t>Цитирование. Способы включения цитат в высказывание.</w:t>
            </w:r>
          </w:p>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C219BE">
            <w:pPr>
              <w:pStyle w:val="ConsPlusNormal"/>
              <w:jc w:val="both"/>
            </w:pPr>
            <w:r>
              <w:t>Применение знаний по синтаксису и пунктуации в практике правописания.</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Повторение и систематизация изученного.</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Диалог. Монолог. Значение толкового словаря. Афоризмы, их использование в составе текстов.</w:t>
            </w:r>
          </w:p>
        </w:tc>
      </w:tr>
    </w:tbl>
    <w:p w:rsidR="00152C84" w:rsidRDefault="00152C84" w:rsidP="005358E5">
      <w:pPr>
        <w:pStyle w:val="ConsPlusNormal"/>
        <w:jc w:val="both"/>
      </w:pPr>
    </w:p>
    <w:p w:rsidR="00152C84" w:rsidRDefault="00152C84" w:rsidP="005358E5">
      <w:pPr>
        <w:pStyle w:val="ConsPlusTitle"/>
        <w:ind w:firstLine="540"/>
        <w:jc w:val="both"/>
        <w:outlineLvl w:val="3"/>
      </w:pPr>
      <w:r>
        <w:t>63.12. Планируемые результаты освоения программы по русскому языку на уровне основного общего образования.</w:t>
      </w:r>
    </w:p>
    <w:p w:rsidR="00152C84" w:rsidRDefault="00152C84" w:rsidP="005358E5">
      <w:pPr>
        <w:pStyle w:val="ConsPlusNormal"/>
        <w:spacing w:before="240"/>
        <w:ind w:firstLine="540"/>
        <w:jc w:val="both"/>
      </w:pPr>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63.12.3.1.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63.12.3.3.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63.12.3.4.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63.12.3.5.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63.12.3.7.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63.12.4.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63.12.4.1.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63.12.4.2.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Устно пересказывать прочитанный текст объемом не менее 80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10 - 12 слов.</w:t>
      </w:r>
    </w:p>
    <w:p w:rsidR="00152C84" w:rsidRDefault="00152C84" w:rsidP="005358E5">
      <w:pPr>
        <w:pStyle w:val="ConsPlusNormal"/>
        <w:spacing w:before="240"/>
        <w:ind w:firstLine="540"/>
        <w:jc w:val="both"/>
      </w:pPr>
      <w:r>
        <w:t>63.12.4.3.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Применять знание основных признаков текста в практике его создания.</w:t>
      </w:r>
    </w:p>
    <w:p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Находить в тексте (самостоятельно и (или) с помощью педагогического работника) типовые фрагменты (описание, повествование, рассуждение- доказательство, оценочные высказывания).</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152C84" w:rsidRDefault="00152C84" w:rsidP="005358E5">
      <w:pPr>
        <w:pStyle w:val="ConsPlusNormal"/>
        <w:spacing w:before="240"/>
        <w:ind w:firstLine="540"/>
        <w:jc w:val="both"/>
      </w:pPr>
      <w:r>
        <w:t>63.12.4.4. Функциональные разновидности языка.</w:t>
      </w:r>
    </w:p>
    <w:p w:rsidR="00152C84" w:rsidRDefault="00152C84" w:rsidP="005358E5">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52C84" w:rsidRDefault="00152C84" w:rsidP="005358E5">
      <w:pPr>
        <w:pStyle w:val="ConsPlusNormal"/>
        <w:spacing w:before="24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52C84" w:rsidRDefault="00152C84" w:rsidP="005358E5">
      <w:pPr>
        <w:pStyle w:val="ConsPlusNormal"/>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152C84" w:rsidRDefault="00152C84" w:rsidP="005358E5">
      <w:pPr>
        <w:pStyle w:val="ConsPlusNormal"/>
        <w:spacing w:before="240"/>
        <w:ind w:firstLine="540"/>
        <w:jc w:val="both"/>
      </w:pPr>
      <w:r>
        <w:t>63.12.4.5.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63.12.4.6.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63.12.4.7.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63.12.4.8.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63.12.4.9.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63.12.4.10.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 о": "-лаг- - -лож-; -раст- - -ращ- - -рос-; -гар- - -гор-, -зар- -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63.12.4.11.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63.12.4.12.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152C84" w:rsidRDefault="00152C84" w:rsidP="005358E5">
      <w:pPr>
        <w:pStyle w:val="ConsPlusNormal"/>
        <w:spacing w:before="240"/>
        <w:ind w:firstLine="540"/>
        <w:jc w:val="both"/>
      </w:pPr>
      <w:r>
        <w:t>суффиксов "-ова ева-, -ыва ива-"; личных окончаний глагола, гласной перед</w:t>
      </w:r>
    </w:p>
    <w:p w:rsidR="00152C84" w:rsidRDefault="00152C84" w:rsidP="005358E5">
      <w:pPr>
        <w:pStyle w:val="ConsPlusNormal"/>
        <w:spacing w:before="240"/>
        <w:ind w:firstLine="540"/>
        <w:jc w:val="both"/>
      </w:pPr>
      <w:r>
        <w:t>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63.12.4.13.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63.12.5.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63.12.5.1. Общие сведения о языке.</w:t>
      </w:r>
    </w:p>
    <w:p w:rsidR="00152C84" w:rsidRDefault="00152C84" w:rsidP="005358E5">
      <w:pPr>
        <w:pStyle w:val="ConsPlusNormal"/>
        <w:spacing w:before="24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63.12.5.2.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3 реплик.</w:t>
      </w:r>
    </w:p>
    <w:p w:rsidR="00152C84" w:rsidRDefault="00152C84" w:rsidP="005358E5">
      <w:pPr>
        <w:pStyle w:val="ConsPlusNormal"/>
        <w:spacing w:before="240"/>
        <w:ind w:firstLine="540"/>
        <w:jc w:val="both"/>
      </w:pPr>
      <w:r>
        <w:t>Устно пересказывать прочитанный текст объемом не менее 90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12 - 15 слов.</w:t>
      </w:r>
    </w:p>
    <w:p w:rsidR="00152C84" w:rsidRDefault="00152C84" w:rsidP="005358E5">
      <w:pPr>
        <w:pStyle w:val="ConsPlusNormal"/>
        <w:spacing w:before="240"/>
        <w:ind w:firstLine="540"/>
        <w:jc w:val="both"/>
      </w:pPr>
      <w:r>
        <w:t>63.12.5.3.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63.12.5.4.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w:t>
      </w:r>
    </w:p>
    <w:p w:rsidR="00152C84" w:rsidRDefault="00152C84" w:rsidP="005358E5">
      <w:pPr>
        <w:pStyle w:val="ConsPlusNormal"/>
        <w:spacing w:before="240"/>
        <w:ind w:firstLine="540"/>
        <w:jc w:val="both"/>
      </w:pPr>
      <w:r>
        <w:t>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rsidR="00152C84" w:rsidRDefault="00152C84" w:rsidP="005358E5">
      <w:pPr>
        <w:pStyle w:val="ConsPlusNormal"/>
        <w:spacing w:before="240"/>
        <w:ind w:firstLine="540"/>
        <w:jc w:val="both"/>
      </w:pPr>
      <w:r>
        <w:t>63.12.5.5. 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63.12.6.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63.12.6.1.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152C84" w:rsidRDefault="00152C84" w:rsidP="005358E5">
      <w:pPr>
        <w:pStyle w:val="ConsPlusNormal"/>
        <w:spacing w:before="240"/>
        <w:ind w:firstLine="540"/>
        <w:jc w:val="both"/>
      </w:pPr>
      <w:r>
        <w:t>63.12.6.2.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4 реплик.</w:t>
      </w:r>
    </w:p>
    <w:p w:rsidR="00152C84" w:rsidRDefault="00152C84" w:rsidP="005358E5">
      <w:pPr>
        <w:pStyle w:val="ConsPlusNormal"/>
        <w:spacing w:before="240"/>
        <w:ind w:firstLine="540"/>
        <w:jc w:val="both"/>
      </w:pPr>
      <w:r>
        <w:t>Устно пересказывать прочитанный текст, объем которого составляет не менее 100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списывания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rsidR="00152C84" w:rsidRDefault="00152C84" w:rsidP="005358E5">
      <w:pPr>
        <w:pStyle w:val="ConsPlusNormal"/>
        <w:spacing w:before="240"/>
        <w:ind w:firstLine="540"/>
        <w:jc w:val="both"/>
      </w:pPr>
      <w:r>
        <w:t>63.12.6.3.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63.12.6.4.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63.12.6.5. Глагол.</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 Проводить морфологический анализ глаголов.</w:t>
      </w:r>
    </w:p>
    <w:p w:rsidR="00152C84" w:rsidRDefault="00152C84" w:rsidP="005358E5">
      <w:pPr>
        <w:pStyle w:val="ConsPlusNormal"/>
        <w:spacing w:before="240"/>
        <w:ind w:firstLine="540"/>
        <w:jc w:val="both"/>
      </w:pPr>
      <w:r>
        <w:t>63.12.6.6.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63.12.6.7.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63.12.6.8.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63.12.6.9.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63.12.7.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63.12.7.1.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63.12.7.2.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 которого составляет не менее 110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характера темы).</w:t>
      </w:r>
    </w:p>
    <w:p w:rsidR="00152C84" w:rsidRDefault="00152C84" w:rsidP="005358E5">
      <w:pPr>
        <w:pStyle w:val="ConsPlusNormal"/>
        <w:spacing w:before="240"/>
        <w:ind w:firstLine="540"/>
        <w:jc w:val="both"/>
      </w:pPr>
      <w:r>
        <w:t>63.12.7.3.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63.12.7.4. 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63.12.7.5. 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63.12.7.6. 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63.12.7.7. 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63.12.7.8.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w:t>
      </w:r>
    </w:p>
    <w:p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63.12.7.9. 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63.12.7.10. 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63.12.8.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63.12.8.1.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152C84" w:rsidRDefault="00152C84" w:rsidP="005358E5">
      <w:pPr>
        <w:pStyle w:val="ConsPlusNormal"/>
        <w:spacing w:before="240"/>
        <w:ind w:firstLine="540"/>
        <w:jc w:val="both"/>
      </w:pPr>
      <w:r>
        <w:t>63.12.8.2.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120 - 130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30 - 35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характера темы).</w:t>
      </w:r>
    </w:p>
    <w:p w:rsidR="00152C84" w:rsidRDefault="00152C84" w:rsidP="005358E5">
      <w:pPr>
        <w:pStyle w:val="ConsPlusNormal"/>
        <w:spacing w:before="240"/>
        <w:ind w:firstLine="540"/>
        <w:jc w:val="both"/>
      </w:pPr>
      <w:r>
        <w:t>63.12.8.3. Синтаксис. Культура речи. Пунктуация.</w:t>
      </w:r>
    </w:p>
    <w:p w:rsidR="00152C84" w:rsidRDefault="00152C84" w:rsidP="005358E5">
      <w:pPr>
        <w:pStyle w:val="ConsPlusNormal"/>
        <w:spacing w:before="240"/>
        <w:ind w:firstLine="540"/>
        <w:jc w:val="both"/>
      </w:pPr>
      <w:r>
        <w:t>Предложение.</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63.12.9. К концу обучения в 10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63.12.9.1.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152C84" w:rsidRDefault="00152C84" w:rsidP="005358E5">
      <w:pPr>
        <w:pStyle w:val="ConsPlusNormal"/>
        <w:spacing w:before="240"/>
        <w:ind w:firstLine="540"/>
        <w:jc w:val="both"/>
      </w:pPr>
      <w:r>
        <w:t>63.12.9.2.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6 реплик.</w:t>
      </w:r>
    </w:p>
    <w:p w:rsidR="00152C84" w:rsidRDefault="00152C84" w:rsidP="005358E5">
      <w:pPr>
        <w:pStyle w:val="ConsPlusNormal"/>
        <w:spacing w:before="240"/>
        <w:ind w:firstLine="540"/>
        <w:jc w:val="both"/>
      </w:pPr>
      <w:r>
        <w:t>Устно пересказывать прочитанный текст объемом не менее 130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130 - 150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35 - 40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230 слов с учетом стиля и жанра, характера темы).</w:t>
      </w:r>
    </w:p>
    <w:p w:rsidR="00152C84" w:rsidRDefault="00152C84" w:rsidP="005358E5">
      <w:pPr>
        <w:pStyle w:val="ConsPlusNormal"/>
        <w:spacing w:before="240"/>
        <w:ind w:firstLine="540"/>
        <w:jc w:val="both"/>
      </w:pPr>
      <w:r>
        <w:t>63.12.9.3. Синтаксис. Культура речи. Пунктуация.</w:t>
      </w:r>
    </w:p>
    <w:p w:rsidR="00152C84" w:rsidRDefault="00152C84" w:rsidP="005358E5">
      <w:pPr>
        <w:pStyle w:val="ConsPlusNormal"/>
        <w:spacing w:before="240"/>
        <w:ind w:firstLine="540"/>
        <w:jc w:val="both"/>
      </w:pPr>
      <w:r>
        <w:t>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63.12.9.4. 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w:t>
      </w:r>
    </w:p>
    <w:p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63.12.9.5. 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63.12.9.6. 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63.12.9.7.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152C84" w:rsidRDefault="00152C84" w:rsidP="005358E5">
      <w:pPr>
        <w:pStyle w:val="ConsPlusNormal"/>
        <w:jc w:val="both"/>
      </w:pPr>
    </w:p>
    <w:p w:rsidR="00152C84" w:rsidRDefault="00152C84" w:rsidP="005358E5">
      <w:pPr>
        <w:pStyle w:val="ConsPlusTitle"/>
        <w:ind w:firstLine="540"/>
        <w:jc w:val="both"/>
        <w:outlineLvl w:val="2"/>
      </w:pPr>
      <w:r>
        <w:t>64. Федеральная рабочая программа по учебному предмету "Литература".</w:t>
      </w:r>
    </w:p>
    <w:p w:rsidR="00152C84" w:rsidRDefault="00152C84" w:rsidP="005358E5">
      <w:pPr>
        <w:pStyle w:val="ConsPlusNormal"/>
        <w:spacing w:before="240"/>
        <w:ind w:firstLine="540"/>
        <w:jc w:val="both"/>
      </w:pPr>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152C84" w:rsidRDefault="00152C84" w:rsidP="005358E5">
      <w:pPr>
        <w:pStyle w:val="ConsPlusNormal"/>
        <w:jc w:val="both"/>
      </w:pPr>
    </w:p>
    <w:p w:rsidR="00152C84" w:rsidRDefault="00152C84" w:rsidP="005358E5">
      <w:pPr>
        <w:pStyle w:val="ConsPlusTitle"/>
        <w:ind w:firstLine="540"/>
        <w:jc w:val="both"/>
        <w:outlineLvl w:val="3"/>
      </w:pPr>
      <w:r>
        <w:t>64.2. Пояснительная записка.</w:t>
      </w:r>
    </w:p>
    <w:p w:rsidR="00152C84" w:rsidRDefault="00152C84" w:rsidP="005358E5">
      <w:pPr>
        <w:pStyle w:val="ConsPlusNormal"/>
        <w:spacing w:before="240"/>
        <w:ind w:firstLine="540"/>
        <w:jc w:val="both"/>
      </w:pPr>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64.2.2. Программа по литературе позволит педагогическому работнику:</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64.2.10. Достижение целей изучения литературы возможно при решении учебных задач, которые постепенно усложняются от 5 к 10 классу.</w:t>
      </w:r>
    </w:p>
    <w:p w:rsidR="00152C84" w:rsidRDefault="00152C84" w:rsidP="005358E5">
      <w:pPr>
        <w:pStyle w:val="ConsPlusNormal"/>
        <w:spacing w:before="240"/>
        <w:ind w:firstLine="540"/>
        <w:jc w:val="both"/>
      </w:pPr>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64.3.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в курс литературы. Роль книги в жизни человека.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Малые жанры: пословицы, поговорки, загадки. Сказки.</w:t>
            </w:r>
          </w:p>
          <w:p w:rsidR="00152C84" w:rsidRDefault="00152C84" w:rsidP="00C219BE">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rsidR="00152C84" w:rsidRDefault="00152C84" w:rsidP="00C219BE">
            <w:pPr>
              <w:pStyle w:val="ConsPlusNormal"/>
              <w:jc w:val="both"/>
            </w:pPr>
            <w:r>
              <w:t>Сказки о животных. "Журавль и цапля". Народное представление о справедливости.</w:t>
            </w:r>
          </w:p>
          <w:p w:rsidR="00152C84" w:rsidRDefault="00152C84" w:rsidP="00C219BE">
            <w:pPr>
              <w:pStyle w:val="ConsPlusNormal"/>
              <w:jc w:val="both"/>
            </w:pPr>
            <w:r>
              <w:t>Бытовые сказки. "Солдатская шинель". Народное представление о добре и зле.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Слово о баснописце. Басни: "Свинья под Дубом", "Ворона и Лисица".</w:t>
            </w:r>
          </w:p>
          <w:p w:rsidR="00152C84" w:rsidRDefault="00152C84" w:rsidP="00C219BE">
            <w:pPr>
              <w:pStyle w:val="ConsPlusNormal"/>
              <w:jc w:val="both"/>
            </w:pPr>
            <w:r>
              <w:t>А.С. Пушкин. Слово о поэте. Стихотворения "Няне", "У лукоморья дуб зеленый...". "Сказка о мертвой царевне и о семи богатырях".</w:t>
            </w:r>
          </w:p>
          <w:p w:rsidR="00152C84" w:rsidRDefault="00152C84" w:rsidP="00C219BE">
            <w:pPr>
              <w:pStyle w:val="ConsPlusNormal"/>
              <w:jc w:val="both"/>
            </w:pPr>
            <w:r>
              <w:t>М.Ю. Лермонтов. Слово о поэте.</w:t>
            </w:r>
          </w:p>
          <w:p w:rsidR="00152C84" w:rsidRDefault="00152C84" w:rsidP="00C219BE">
            <w:pPr>
              <w:pStyle w:val="ConsPlusNormal"/>
              <w:jc w:val="both"/>
            </w:pPr>
            <w:r>
              <w:t>Стихотворение "Бородино".</w:t>
            </w:r>
          </w:p>
          <w:p w:rsidR="00152C84" w:rsidRDefault="00152C84" w:rsidP="00C219BE">
            <w:pPr>
              <w:pStyle w:val="ConsPlusNormal"/>
              <w:jc w:val="both"/>
            </w:pPr>
            <w:r>
              <w:t>Н.В. Гоголь. Слово о писателе. Повесть "Ночь перед Рождеством" из сборника "Вечера на хуторе близ Диканьки".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 Рассказ "Муму".</w:t>
            </w:r>
          </w:p>
          <w:p w:rsidR="00152C84" w:rsidRDefault="00152C84" w:rsidP="00C219BE">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rsidR="00152C84" w:rsidRDefault="00152C84" w:rsidP="00C219BE">
            <w:pPr>
              <w:pStyle w:val="ConsPlusNormal"/>
              <w:jc w:val="both"/>
            </w:pPr>
            <w:r>
              <w:t>Л.Н. Толстой. Слово о писателе. Рассказ "Кавказский пленник".</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XIX - XX веков.</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XIX - XX веков о родной природе и о связи человека с Родиной.</w:t>
            </w:r>
          </w:p>
          <w:p w:rsidR="00152C84" w:rsidRDefault="00152C84" w:rsidP="00C219BE">
            <w:pPr>
              <w:pStyle w:val="ConsPlusNormal"/>
              <w:jc w:val="both"/>
            </w:pPr>
            <w:r>
              <w:t>Ф.И. Тютчев. "Зима недаром злится...".</w:t>
            </w:r>
          </w:p>
          <w:p w:rsidR="00152C84" w:rsidRDefault="00152C84" w:rsidP="00C219BE">
            <w:pPr>
              <w:pStyle w:val="ConsPlusNormal"/>
              <w:jc w:val="both"/>
            </w:pPr>
            <w:r>
              <w:t>А.А. Фет "Весенний дождь".</w:t>
            </w:r>
          </w:p>
          <w:p w:rsidR="00152C84" w:rsidRDefault="00152C84" w:rsidP="00C219BE">
            <w:pPr>
              <w:pStyle w:val="ConsPlusNormal"/>
              <w:jc w:val="both"/>
            </w:pPr>
            <w:r>
              <w:t>И.А. Бунин. "Помню - долгий зимний вечер...".</w:t>
            </w:r>
          </w:p>
          <w:p w:rsidR="00152C84" w:rsidRDefault="00152C84" w:rsidP="00C219BE">
            <w:pPr>
              <w:pStyle w:val="ConsPlusNormal"/>
              <w:jc w:val="both"/>
            </w:pPr>
            <w:r>
              <w:t>Н.М. Рубцов. "Родная деревня".</w:t>
            </w:r>
          </w:p>
          <w:p w:rsidR="00152C84" w:rsidRDefault="00152C84" w:rsidP="00C219BE">
            <w:pPr>
              <w:pStyle w:val="ConsPlusNormal"/>
              <w:jc w:val="both"/>
            </w:pPr>
            <w:r>
              <w:t>С.А. Есенин "Я покинул родимый дом...".</w:t>
            </w:r>
          </w:p>
          <w:p w:rsidR="00152C84" w:rsidRDefault="00152C84" w:rsidP="00C219BE">
            <w:pPr>
              <w:pStyle w:val="ConsPlusNormal"/>
              <w:jc w:val="both"/>
            </w:pPr>
            <w:r>
              <w:t>И.А. Бунин. Слово о писателе. Рассказ "Лапти". Юмористические рассказы отечественных писателей XIX - XX веков.</w:t>
            </w:r>
          </w:p>
          <w:p w:rsidR="00152C84" w:rsidRDefault="00152C84" w:rsidP="00C219BE">
            <w:pPr>
              <w:pStyle w:val="ConsPlusNormal"/>
              <w:jc w:val="both"/>
            </w:pPr>
            <w:r>
              <w:t>А.П. Чехов. Слово о писателе. Рассказ "Хирургия". Произведения отечественной литературы о природе и животных.</w:t>
            </w:r>
          </w:p>
          <w:p w:rsidR="00152C84" w:rsidRDefault="00152C84" w:rsidP="00C219BE">
            <w:pPr>
              <w:pStyle w:val="ConsPlusNormal"/>
              <w:jc w:val="both"/>
            </w:pPr>
            <w:r>
              <w:t>К.Г. Паустовский. Слово о писателе. Сказка "Теплый хлеб".</w:t>
            </w:r>
          </w:p>
          <w:p w:rsidR="00152C84" w:rsidRDefault="00152C84" w:rsidP="00C219BE">
            <w:pPr>
              <w:pStyle w:val="ConsPlusNormal"/>
              <w:jc w:val="both"/>
            </w:pPr>
            <w:r>
              <w:t>А.П. Платонов. Слово о писателе. Рассказ "Никита".</w:t>
            </w:r>
          </w:p>
          <w:p w:rsidR="00152C84" w:rsidRDefault="00152C84" w:rsidP="00C219BE">
            <w:pPr>
              <w:pStyle w:val="ConsPlusNormal"/>
              <w:jc w:val="both"/>
            </w:pPr>
            <w:r>
              <w:t>В.П. Астафьев. Слово о писателе. Рассказ "Васюткино озеро".</w:t>
            </w:r>
          </w:p>
          <w:p w:rsidR="00152C84" w:rsidRDefault="00152C84" w:rsidP="00C219BE">
            <w:pPr>
              <w:pStyle w:val="ConsPlusNormal"/>
              <w:jc w:val="both"/>
            </w:pPr>
            <w:r>
              <w:t>Литература народов Российской Федерации.</w:t>
            </w:r>
          </w:p>
          <w:p w:rsidR="00152C84" w:rsidRDefault="00152C84" w:rsidP="00C219BE">
            <w:pPr>
              <w:pStyle w:val="ConsPlusNormal"/>
              <w:jc w:val="both"/>
            </w:pPr>
            <w:r>
              <w:t>Р.Г. Гамзатов. Слово о поэте. "Песня соловья".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писателей XIX - XXI веков на тему детства.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 XXI веков.</w:t>
            </w:r>
          </w:p>
          <w:p w:rsidR="00152C84" w:rsidRDefault="00152C84" w:rsidP="00C219BE">
            <w:pPr>
              <w:pStyle w:val="ConsPlusNormal"/>
              <w:jc w:val="both"/>
            </w:pPr>
            <w:r>
              <w:t>В.Г. Короленко. Слово о писателе.</w:t>
            </w:r>
          </w:p>
          <w:p w:rsidR="00152C84" w:rsidRDefault="00152C84" w:rsidP="00C219BE">
            <w:pPr>
              <w:pStyle w:val="ConsPlusNormal"/>
              <w:jc w:val="both"/>
            </w:pPr>
            <w:r>
              <w:t>Рассказ "В дурном обществе".</w:t>
            </w:r>
          </w:p>
          <w:p w:rsidR="00152C84" w:rsidRDefault="00152C84" w:rsidP="00C219BE">
            <w:pPr>
              <w:pStyle w:val="ConsPlusNormal"/>
              <w:jc w:val="both"/>
            </w:pPr>
            <w:r>
              <w:t>Произведения отечественной прозы на тему "Человек на войне".</w:t>
            </w:r>
          </w:p>
          <w:p w:rsidR="00152C84" w:rsidRDefault="00152C84" w:rsidP="00C219BE">
            <w:pPr>
              <w:pStyle w:val="ConsPlusNormal"/>
              <w:jc w:val="both"/>
            </w:pPr>
            <w:r>
              <w:t>В.П. Катаев. "Сын полка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Х.К. Андерсен. Слово о писателе. Сказка "Снежная королева".</w:t>
            </w:r>
          </w:p>
          <w:p w:rsidR="00152C84" w:rsidRDefault="00152C84" w:rsidP="00C219BE">
            <w:pPr>
              <w:pStyle w:val="ConsPlusNormal"/>
              <w:jc w:val="both"/>
            </w:pPr>
            <w:r>
              <w:t>Зарубежная проза о детях и подростках.</w:t>
            </w:r>
          </w:p>
          <w:p w:rsidR="00152C84" w:rsidRDefault="00152C84" w:rsidP="00C219BE">
            <w:pPr>
              <w:pStyle w:val="ConsPlusNormal"/>
              <w:jc w:val="both"/>
            </w:pPr>
            <w:r>
              <w:t>М. Твен. Слово о писателе. "Приключения Тома Сойера" (глава по выбору).</w:t>
            </w:r>
          </w:p>
          <w:p w:rsidR="00152C84" w:rsidRDefault="00152C84" w:rsidP="00C219BE">
            <w:pPr>
              <w:pStyle w:val="ConsPlusNormal"/>
              <w:jc w:val="both"/>
            </w:pPr>
            <w:r>
              <w:t>Дж. Лондон. Слово о писателе. "Сказание о Кише".</w:t>
            </w:r>
          </w:p>
        </w:tc>
      </w:tr>
    </w:tbl>
    <w:p w:rsidR="00152C84" w:rsidRDefault="00152C84" w:rsidP="005358E5">
      <w:pPr>
        <w:pStyle w:val="ConsPlusNormal"/>
        <w:jc w:val="both"/>
      </w:pPr>
    </w:p>
    <w:p w:rsidR="00152C84" w:rsidRDefault="00152C84" w:rsidP="005358E5">
      <w:pPr>
        <w:pStyle w:val="ConsPlusNormal"/>
        <w:ind w:firstLine="540"/>
        <w:jc w:val="both"/>
      </w:pPr>
      <w:r>
        <w:t>64.4.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Писатели - создатели, хранители и любители книг.</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Мифология.</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Мифы народов России и мира.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Обрядовый фольклор. Малые жанры фольклора: пословицы, поговорки, загадки.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"Повесть временных лет": фрагмент "Сказание о белгородском киселе".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Слово о баснописце. Басни: "Волк на псарне", "Листы и Корни".</w:t>
            </w:r>
          </w:p>
          <w:p w:rsidR="00152C84" w:rsidRDefault="00152C84" w:rsidP="00C219BE">
            <w:pPr>
              <w:pStyle w:val="ConsPlusNormal"/>
              <w:jc w:val="both"/>
            </w:pPr>
            <w:r>
              <w:t>А.С. Пушкин. Слово о писателе. Стихотворения "Узник", "Зимнее утро", "Зимний вечер". Роман "Дубровский".</w:t>
            </w:r>
          </w:p>
          <w:p w:rsidR="00152C84" w:rsidRDefault="00152C84" w:rsidP="00C219BE">
            <w:pPr>
              <w:pStyle w:val="ConsPlusNormal"/>
              <w:jc w:val="both"/>
            </w:pPr>
            <w:r>
              <w:t>М.Ю. Лермонтов. Слово о поэте. Стихотворения "Тучи", "Листок", "Утес".</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Слово о поэте. Стихотворения "Есть в осени первоначальной...", "С поляны коршун поднялся...".</w:t>
            </w:r>
          </w:p>
          <w:p w:rsidR="00152C84" w:rsidRDefault="00152C84" w:rsidP="00C219BE">
            <w:pPr>
              <w:pStyle w:val="ConsPlusNormal"/>
              <w:jc w:val="both"/>
            </w:pPr>
            <w:r>
              <w:t>А.А. Фет. Слово о поэте. Стихотворения "Учись у них у дуба, у березы...", "Я пришел к тебе с приветом...".</w:t>
            </w:r>
          </w:p>
          <w:p w:rsidR="00152C84" w:rsidRDefault="00152C84" w:rsidP="00C219BE">
            <w:pPr>
              <w:pStyle w:val="ConsPlusNormal"/>
              <w:jc w:val="both"/>
            </w:pPr>
            <w:r>
              <w:t>И.С. Тургенев. Слово о писателе. Рассказ "Бежин луг".</w:t>
            </w:r>
          </w:p>
          <w:p w:rsidR="00152C84" w:rsidRDefault="00152C84" w:rsidP="00C219BE">
            <w:pPr>
              <w:pStyle w:val="ConsPlusNormal"/>
              <w:jc w:val="both"/>
            </w:pPr>
            <w:r>
              <w:t>Н.С. Лесков. Слово о писателе. Сказ "Левша".</w:t>
            </w:r>
          </w:p>
          <w:p w:rsidR="00152C84" w:rsidRDefault="00152C84" w:rsidP="00C219BE">
            <w:pPr>
              <w:pStyle w:val="ConsPlusNormal"/>
              <w:jc w:val="both"/>
            </w:pPr>
            <w:r>
              <w:t>А.П. Чехов. Слово о писателе. Рассказы "Толстый и тонкий", "Пересолил".</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Юмористические рассказы отечественных писателей XIX - XX веков.</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М.М. Зощенко. Слово о писателе. Рассказы "Леля и Минька", "Елка".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века. Стихотворения отечественных поэтов начала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А.А. Блок "Летний вечер". С.А. Есенин "Пороша".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отечественной литературы о природе и животных.</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А.И. Куприн. Слово о писателе. Рассказ "Чудесный доктор".</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Б.Л. Васильев. Слово о писателе. Рассказ "Экспонат</w:t>
            </w:r>
          </w:p>
          <w:p w:rsidR="00152C84" w:rsidRDefault="00152C84" w:rsidP="00C219BE">
            <w:pPr>
              <w:pStyle w:val="ConsPlusNormal"/>
              <w:jc w:val="both"/>
            </w:pPr>
            <w:r>
              <w:t>В.Г. Распутин. Слово о писателе. Рассказ "Уроки французского".</w:t>
            </w:r>
          </w:p>
          <w:p w:rsidR="00152C84" w:rsidRDefault="00152C84" w:rsidP="00C219BE">
            <w:pPr>
              <w:pStyle w:val="ConsPlusNormal"/>
              <w:jc w:val="both"/>
            </w:pPr>
            <w:r>
              <w:t>Произведения отечественных писателей на тему взросления человека.</w:t>
            </w:r>
          </w:p>
          <w:p w:rsidR="00152C84" w:rsidRDefault="00152C84" w:rsidP="00C219BE">
            <w:pPr>
              <w:pStyle w:val="ConsPlusNormal"/>
              <w:jc w:val="both"/>
            </w:pPr>
            <w:r>
              <w:t>В.П. Астафьев. Слово о писателе. Рассказ "Конь с розовой гривой".</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 Дефо. "Робинзон Крузо" (главы по выбору).</w:t>
            </w:r>
          </w:p>
          <w:p w:rsidR="00152C84" w:rsidRDefault="00152C84" w:rsidP="00C219BE">
            <w:pPr>
              <w:pStyle w:val="ConsPlusNormal"/>
              <w:jc w:val="both"/>
            </w:pPr>
            <w:r>
              <w:t>Дж. Свифт. "Путешествия Гулливера" (главы по выбору).</w:t>
            </w:r>
          </w:p>
        </w:tc>
      </w:tr>
    </w:tbl>
    <w:p w:rsidR="00152C84" w:rsidRDefault="00152C84" w:rsidP="005358E5">
      <w:pPr>
        <w:pStyle w:val="ConsPlusNormal"/>
        <w:jc w:val="both"/>
      </w:pPr>
    </w:p>
    <w:p w:rsidR="00152C84" w:rsidRDefault="00152C84" w:rsidP="005358E5">
      <w:pPr>
        <w:pStyle w:val="ConsPlusNormal"/>
        <w:ind w:firstLine="540"/>
        <w:jc w:val="both"/>
      </w:pPr>
      <w:r>
        <w:t>64.5.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человека должны быть любимые произведения...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Древнерусские повести: "Поучение" Владимира Мономаха (в сокращении).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rsidR="00152C84" w:rsidRDefault="00152C84" w:rsidP="00C219BE">
            <w:pPr>
              <w:pStyle w:val="ConsPlusNormal"/>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rsidR="00152C84" w:rsidRDefault="00152C84" w:rsidP="00C219BE">
            <w:pPr>
              <w:pStyle w:val="ConsPlusNormal"/>
              <w:jc w:val="both"/>
            </w:pPr>
            <w:r>
              <w:t>Н.В. Гоголь. Слово о писателе. Повесть "Тарас Бульба".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rsidR="00152C84" w:rsidRDefault="00152C84" w:rsidP="00C219BE">
            <w:pPr>
              <w:pStyle w:val="ConsPlusNormal"/>
              <w:jc w:val="both"/>
            </w:pPr>
            <w:r>
              <w:t>Н.А. Некрасов. Слово о поэте. Стихотворения "Размышления у парадного подъезда", "Железная дорога".</w:t>
            </w:r>
          </w:p>
          <w:p w:rsidR="00152C84" w:rsidRDefault="00152C84" w:rsidP="00C219BE">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"Матап".</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А.А. Фет, А.К. Толстой (не менее двух стихотворений по выбору).</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на историческую тему.</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А.К. Толстой. Слово о поэте. Историческая баллада "Князь Михайло Репнин".</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конца XIX - начала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Слово о писателе. Рассказ "Хамелеон".</w:t>
            </w:r>
          </w:p>
          <w:p w:rsidR="00152C84" w:rsidRDefault="00152C84" w:rsidP="00C219BE">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Грин. Слово о писателе. Феерия "Алые паруса".</w:t>
            </w:r>
          </w:p>
          <w:p w:rsidR="00152C84" w:rsidRDefault="00152C84" w:rsidP="00C219BE">
            <w:pPr>
              <w:pStyle w:val="ConsPlusNormal"/>
              <w:jc w:val="both"/>
            </w:pPr>
            <w:r>
              <w:t>А.П. Платонов. Слово о писателе. Рассказ "Юшка".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А.А. Блока, Н.С. Гумилева, М.И. Цветаевой - два - три по выбору.</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Ю.П. Казаков. Слово о писателе. Рассказ "Тихое утро".</w:t>
            </w:r>
          </w:p>
          <w:p w:rsidR="00152C84" w:rsidRDefault="00152C84" w:rsidP="00C219BE">
            <w:pPr>
              <w:pStyle w:val="ConsPlusNormal"/>
              <w:jc w:val="both"/>
            </w:pPr>
            <w:r>
              <w:t>В.М. Шукшин. Слово о писателе. Рассказ "Критики".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 XXI веков.</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М.И. Цветаевой, Е.А. Евтушенко, Б.А. Ахмадулиной, Ю.Д. Левитанского - 3 - 4 стихотворения на выбор.</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начала XXI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Ф.А. Абрамов. Слово о писателе. Рассказ "О чем плачут лошади".</w:t>
            </w:r>
          </w:p>
          <w:p w:rsidR="00152C84" w:rsidRDefault="00152C84" w:rsidP="00C219BE">
            <w:pPr>
              <w:pStyle w:val="ConsPlusNormal"/>
              <w:jc w:val="both"/>
            </w:pPr>
            <w:r>
              <w:t>Ф.А. Искандер. Слово о писателе. Рассказ "Тринадцатый подвиг Геракла".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современных отечественных писателей-фантастов.</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А.В. Жвалевский и Е.Б. Пастернак. "Время всегда хорошее".</w:t>
            </w:r>
          </w:p>
          <w:p w:rsidR="00152C84" w:rsidRDefault="00152C84" w:rsidP="00C219BE">
            <w:pPr>
              <w:pStyle w:val="ConsPlusNormal"/>
              <w:jc w:val="both"/>
            </w:pPr>
            <w:r>
              <w:t>С.В. Лукьяненко. "Мальчик и Тьма".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новеллистика.</w:t>
            </w:r>
          </w:p>
          <w:p w:rsidR="00152C84" w:rsidRDefault="00152C84" w:rsidP="00C219BE">
            <w:pPr>
              <w:pStyle w:val="ConsPlusNormal"/>
              <w:jc w:val="both"/>
            </w:pPr>
            <w:r>
              <w:t>П. Мериме. "Маттео Фальконе".</w:t>
            </w:r>
          </w:p>
          <w:p w:rsidR="00152C84" w:rsidRDefault="00152C84" w:rsidP="00C219BE">
            <w:pPr>
              <w:pStyle w:val="ConsPlusNormal"/>
              <w:jc w:val="both"/>
            </w:pPr>
            <w:r>
              <w:t>О. Генри. "Дары волхвов".</w:t>
            </w:r>
          </w:p>
          <w:p w:rsidR="00152C84" w:rsidRDefault="00152C84" w:rsidP="00C219BE">
            <w:pPr>
              <w:pStyle w:val="ConsPlusNormal"/>
              <w:jc w:val="both"/>
            </w:pPr>
            <w:r>
              <w:t>А. де Сент Экзюпери. Повесть-сказка "Маленький принц".</w:t>
            </w:r>
          </w:p>
        </w:tc>
      </w:tr>
    </w:tbl>
    <w:p w:rsidR="00152C84" w:rsidRDefault="00152C84" w:rsidP="005358E5">
      <w:pPr>
        <w:pStyle w:val="ConsPlusNormal"/>
        <w:jc w:val="both"/>
      </w:pPr>
    </w:p>
    <w:p w:rsidR="00152C84" w:rsidRDefault="00152C84" w:rsidP="005358E5">
      <w:pPr>
        <w:pStyle w:val="ConsPlusNormal"/>
        <w:ind w:firstLine="540"/>
        <w:jc w:val="both"/>
      </w:pPr>
      <w:r>
        <w:t>64.6.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Русская литература и история.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 Русские былины.</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"Илья Муромец и Соловей-разбойник", "Садко".</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Народные песни и баллады народов России и мира.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"Песнь о Роланде" (фрагменты). Баллада "Аника-воин".</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Житийная литература. "Житие Сергия Радонежского".</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 Фонвизин. Слово о писателе. Комедия "Недоросль".</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152C84" w:rsidRDefault="00152C84" w:rsidP="00C219BE">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rsidR="00152C84" w:rsidRDefault="00152C84" w:rsidP="00C219BE">
            <w:pPr>
              <w:pStyle w:val="ConsPlusNormal"/>
              <w:jc w:val="both"/>
            </w:pPr>
            <w:r>
              <w:t>Н.В. Гоголь. Слово о писателе. Комедия "Ревизор".</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 Повесть "Ася".</w:t>
            </w:r>
          </w:p>
          <w:p w:rsidR="00152C84" w:rsidRDefault="00152C84" w:rsidP="00C219BE">
            <w:pPr>
              <w:pStyle w:val="ConsPlusNormal"/>
              <w:jc w:val="both"/>
            </w:pPr>
            <w:r>
              <w:t>М.Е. Салтыков-Щедрин. Слово о писателе. Сказки "Повесть о том, как один мужик двух генералов прокормил", "Премудрый пискарь".</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Шмелев. Рассказ "Как я стал писателем".</w:t>
            </w:r>
          </w:p>
          <w:p w:rsidR="00152C84" w:rsidRDefault="00152C84" w:rsidP="00C219BE">
            <w:pPr>
              <w:pStyle w:val="ConsPlusNormal"/>
              <w:jc w:val="both"/>
            </w:pPr>
            <w:r>
              <w:t>М.А. Осоргин. Слово о писателе. Раесказ "Пенсне".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 Маяковский. "Необычайное приключение, бывшее с Владимиром Маяковским летом на даче".</w:t>
            </w:r>
          </w:p>
          <w:p w:rsidR="00152C84" w:rsidRDefault="00152C84" w:rsidP="00C219BE">
            <w:pPr>
              <w:pStyle w:val="ConsPlusNormal"/>
              <w:jc w:val="both"/>
            </w:pPr>
            <w:r>
              <w:t>Б.Л. Пастернак. "Красавица моя, вся стать...", "Весна в лесу" (1 - 2 на выбор).</w:t>
            </w:r>
          </w:p>
          <w:p w:rsidR="00152C84" w:rsidRDefault="00152C84" w:rsidP="00C219BE">
            <w:pPr>
              <w:pStyle w:val="ConsPlusNormal"/>
              <w:jc w:val="both"/>
            </w:pPr>
            <w:r>
              <w:t>М.И. Цветаева. "Идешь, на меня похожий...", "Бабушке".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XXI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Е.И. Носов. Слово о писателе. Рассказ "Кукла" ("Акимыч").</w:t>
            </w:r>
          </w:p>
          <w:p w:rsidR="00152C84" w:rsidRDefault="00152C84" w:rsidP="00C219BE">
            <w:pPr>
              <w:pStyle w:val="ConsPlusNormal"/>
              <w:jc w:val="both"/>
            </w:pPr>
            <w:r>
              <w:t>Тема взаимоотношения поколений, становления человека, выбора им жизненного пути.</w:t>
            </w:r>
          </w:p>
          <w:p w:rsidR="00152C84" w:rsidRDefault="00152C84" w:rsidP="00C219BE">
            <w:pPr>
              <w:pStyle w:val="ConsPlusNormal"/>
              <w:jc w:val="both"/>
            </w:pPr>
            <w:r>
              <w:t>Л.Л. Волкова. Слово о писателе. Рассказ "Всем выйти из кадра".</w:t>
            </w:r>
          </w:p>
          <w:p w:rsidR="00152C84" w:rsidRDefault="00152C84" w:rsidP="00C219BE">
            <w:pPr>
              <w:pStyle w:val="ConsPlusNormal"/>
              <w:jc w:val="both"/>
            </w:pPr>
            <w:r>
              <w:t>Л.Н. Андреев. Слово о писателе. Рассказ "Кусака".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 (не менее трех стихотворений).</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Заболоцкий. "Русское поле", "Вечер на Оке", "Уступи мне, скворец, уголок...".</w:t>
            </w:r>
          </w:p>
          <w:p w:rsidR="00152C84" w:rsidRDefault="00152C84" w:rsidP="00C219BE">
            <w:pPr>
              <w:pStyle w:val="ConsPlusNormal"/>
              <w:jc w:val="both"/>
            </w:pPr>
            <w:r>
              <w:t>М.В. Исаковский. "Катюша", "Враги сожгли родную хату".</w:t>
            </w:r>
          </w:p>
          <w:p w:rsidR="00152C84" w:rsidRDefault="00152C84" w:rsidP="00C219BE">
            <w:pPr>
              <w:pStyle w:val="ConsPlusNormal"/>
              <w:jc w:val="both"/>
            </w:pPr>
            <w:r>
              <w:t>Е.А. Евтушенко. "Людей неинтересных в мире нет...".</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Шекспир. Трагедия "Ромео и Джульетта"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64.7.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литературы в духовной жизни человека.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М.В. Ломоносов: жизнь и творчество (обзор).</w:t>
            </w:r>
          </w:p>
          <w:p w:rsidR="00152C84" w:rsidRDefault="00152C84" w:rsidP="00C219BE">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Грибоедов: жизнь и творчество (обзор). Комедия "Горе от ума".</w:t>
            </w:r>
          </w:p>
          <w:p w:rsidR="00152C84" w:rsidRDefault="00152C84" w:rsidP="00C219BE">
            <w:pPr>
              <w:pStyle w:val="ConsPlusNormal"/>
              <w:jc w:val="both"/>
            </w:pPr>
            <w:r>
              <w:t>Поэзия пушкинской эпохи.</w:t>
            </w:r>
          </w:p>
          <w:p w:rsidR="00152C84" w:rsidRDefault="00152C84" w:rsidP="00C219BE">
            <w:pPr>
              <w:pStyle w:val="ConsPlusNormal"/>
              <w:jc w:val="both"/>
            </w:pPr>
            <w:r>
              <w:t>К.Н. Батюшков, А.А. Дельвиг, Н.М. Языков, Е.А. Баратынский (не менее трех стихотворений по выбору).</w:t>
            </w:r>
          </w:p>
          <w:p w:rsidR="00152C84" w:rsidRDefault="00152C84" w:rsidP="00C219BE">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rsidR="00152C84" w:rsidRDefault="00152C84" w:rsidP="00C219BE">
            <w:pPr>
              <w:pStyle w:val="ConsPlusNormal"/>
              <w:jc w:val="both"/>
            </w:pPr>
            <w:r>
              <w:t>М.Ю. Лермонтов. Слово о поэте. Стихотворения "Я не хочу, чтоб свет узнал...", "Из-под таинственной, холодной полумаски...", "Нищий".</w:t>
            </w:r>
          </w:p>
          <w:p w:rsidR="00152C84" w:rsidRDefault="00152C84" w:rsidP="00C219BE">
            <w:pPr>
              <w:pStyle w:val="ConsPlusNormal"/>
              <w:jc w:val="both"/>
            </w:pPr>
            <w:r>
              <w:t>Н.В. Гоголь. Слово о писателе. Повесть "Шинель". Поэма "Мертвые души".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Л.Н. Толстой. Слово о писателе. Рассказ "После бала". "Отрочество" (главы).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p w:rsidR="00152C84" w:rsidRDefault="00152C84" w:rsidP="00C219BE">
            <w:pPr>
              <w:pStyle w:val="ConsPlusNormal"/>
              <w:jc w:val="both"/>
            </w:pPr>
            <w:r>
              <w:t>Поэзия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С.А. Есенин. Слово о поэте.</w:t>
            </w:r>
          </w:p>
          <w:p w:rsidR="00152C84" w:rsidRDefault="00152C84" w:rsidP="00C219BE">
            <w:pPr>
              <w:pStyle w:val="ConsPlusNormal"/>
              <w:jc w:val="both"/>
            </w:pPr>
            <w:r>
              <w:t>"Вот уж вечер...", "Гой ты, Русь моя родная.,.", "Край ты мой заброшенный...", "Разбуди меня завтра рано..."(2 - 3 стихотворения на выбор). "Отговорила роща золотая...", "Не жалею, не зову, не плачу..." (на выбор).</w:t>
            </w:r>
          </w:p>
          <w:p w:rsidR="00152C84" w:rsidRDefault="00152C84" w:rsidP="00C219BE">
            <w:pPr>
              <w:pStyle w:val="ConsPlusNormal"/>
              <w:jc w:val="both"/>
            </w:pPr>
            <w:r>
              <w:t>"Письмо к женщине", "Шаганэ ты моя, Шаганэ..." (на выбор).</w:t>
            </w:r>
          </w:p>
          <w:p w:rsidR="00152C84" w:rsidRDefault="00152C84" w:rsidP="00C219BE">
            <w:pPr>
              <w:pStyle w:val="ConsPlusNormal"/>
              <w:jc w:val="both"/>
            </w:pPr>
            <w:r>
              <w:t>В.В. Маяковский. Слово о поэте. "А вы могли бы?", "Послушайте!" (на выбор); "Люблю" (отрывок), "Прощанье" (на выбор).</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А.Т. Твардовский. Слово о поэте. Поэма "Василий Теркин" (главы "Переправа", "Гармонь", "Два солдата", "Поединок" и другие).</w:t>
            </w:r>
          </w:p>
          <w:p w:rsidR="00152C84" w:rsidRDefault="00152C84" w:rsidP="00C219BE">
            <w:pPr>
              <w:pStyle w:val="ConsPlusNormal"/>
              <w:jc w:val="both"/>
            </w:pPr>
            <w:r>
              <w:t>М.А. Шолохов. Слово о писателе. Рассказ "Судьба человека".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прозаиков второй половины XX - XXI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М.М. Зощенко. Слово о писателе. Рассказ "История болезни".</w:t>
            </w:r>
          </w:p>
          <w:p w:rsidR="00152C84" w:rsidRDefault="00152C84" w:rsidP="00C219BE">
            <w:pPr>
              <w:pStyle w:val="ConsPlusNormal"/>
              <w:jc w:val="both"/>
            </w:pPr>
            <w:r>
              <w:t>А.П. Платонов. Слово о писателе. Рассказ "Возвращение" (в сокращении).</w:t>
            </w:r>
          </w:p>
          <w:p w:rsidR="00152C84" w:rsidRDefault="00152C84" w:rsidP="00C219BE">
            <w:pPr>
              <w:pStyle w:val="ConsPlusNormal"/>
              <w:jc w:val="both"/>
            </w:pPr>
            <w:r>
              <w:t>У. Старк. Слово о писателе. "Умеешь ли ты свистеть, Йоханна?"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Ж.-Б. Мольер. Слово о писателе. Комедия "Мещанин во дворянстве"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64.8.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полку Игореве".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 Державин. Стихотворения "Властителям и судиям", "Памятник".</w:t>
            </w:r>
          </w:p>
          <w:p w:rsidR="00152C84" w:rsidRDefault="00152C84" w:rsidP="00C219BE">
            <w:pPr>
              <w:pStyle w:val="ConsPlusNormal"/>
              <w:jc w:val="both"/>
            </w:pPr>
            <w:r>
              <w:t>Н. М. Карамзин. Повесть "Бедная Лиза".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В.А. Жуковский. Слово о поэте. Баллады, элегии (одна-две по выбору). Например, "Светлана", "Море"</w:t>
            </w:r>
          </w:p>
          <w:p w:rsidR="00152C84" w:rsidRDefault="00152C84" w:rsidP="00C219BE">
            <w:pPr>
              <w:pStyle w:val="ConsPlusNormal"/>
              <w:jc w:val="both"/>
            </w:pPr>
            <w:r>
              <w:t>и другие.</w:t>
            </w:r>
          </w:p>
          <w:p w:rsidR="00152C84" w:rsidRDefault="00152C84" w:rsidP="00C219BE">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rsidR="00152C84" w:rsidRDefault="00152C84" w:rsidP="00C219BE">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А.И. Куприн. Слово о писателе. Рассказ "Куст сирени".</w:t>
            </w:r>
          </w:p>
          <w:p w:rsidR="00152C84" w:rsidRDefault="00152C84" w:rsidP="00C219BE">
            <w:pPr>
              <w:pStyle w:val="ConsPlusNormal"/>
              <w:jc w:val="both"/>
            </w:pPr>
            <w:r>
              <w:t>Ф.М. Достоевский. Слово о писателе. Роман "Бедные люди".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p w:rsidR="00152C84" w:rsidRDefault="00152C84" w:rsidP="00C219BE">
            <w:pPr>
              <w:pStyle w:val="ConsPlusNormal"/>
              <w:jc w:val="both"/>
            </w:pPr>
            <w:r>
              <w:t>Поэзия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М.И. Цветаевой, О.Э. Мандельштама, Б.Л. Пастернака (не менее двух стихотворений по выбору).</w:t>
            </w:r>
          </w:p>
          <w:p w:rsidR="00152C84" w:rsidRDefault="00152C84" w:rsidP="00C219BE">
            <w:pPr>
              <w:pStyle w:val="ConsPlusNormal"/>
              <w:jc w:val="both"/>
            </w:pPr>
            <w:r>
              <w:t>М.А. Булгаков. Слово о писателе. Повесть "Собачье сердце" (в сокращении).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А.И. Солженицын. Слово о писателе. Рассказ "Матренин двор".</w:t>
            </w:r>
          </w:p>
          <w:p w:rsidR="00152C84" w:rsidRDefault="00152C84" w:rsidP="00C219BE">
            <w:pPr>
              <w:pStyle w:val="ConsPlusNormal"/>
              <w:jc w:val="both"/>
            </w:pPr>
            <w:r>
              <w:t>В.П. Астафьев. Слово о писателе. Рассказ "Фотография, на которой меня нет".</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К.М. Симонова, Б.Ш. Окуджавы, В.С. Высоцкого, А.А. Вознесенского, Е.А. Евтушенко, Р.И. Рождественского, И. А. Бродского (не менее двух стихотворений).</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прозаиков XXI века.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Н.С. Дашевская. Слово о писателе. Рассказ "Чек".</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И.-В. Гете. Слово о писателе. Трагедия "Фауст" (1 - 2 фрагмента по выбору).</w:t>
            </w:r>
          </w:p>
        </w:tc>
      </w:tr>
    </w:tbl>
    <w:p w:rsidR="00152C84" w:rsidRDefault="00152C84" w:rsidP="005358E5">
      <w:pPr>
        <w:pStyle w:val="ConsPlusNormal"/>
        <w:jc w:val="both"/>
      </w:pPr>
    </w:p>
    <w:p w:rsidR="00152C84" w:rsidRDefault="00152C84" w:rsidP="005358E5">
      <w:pPr>
        <w:pStyle w:val="ConsPlusTitle"/>
        <w:ind w:firstLine="540"/>
        <w:jc w:val="both"/>
        <w:outlineLvl w:val="3"/>
      </w:pPr>
      <w:r>
        <w:t>64.9.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152C84" w:rsidRDefault="00152C84" w:rsidP="005358E5">
      <w:pPr>
        <w:pStyle w:val="ConsPlusNormal"/>
        <w:spacing w:before="240"/>
        <w:ind w:firstLine="540"/>
        <w:jc w:val="both"/>
      </w:pPr>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64.9.4.3.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64.9.4.4.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64.9.4.5.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64.9.4.7.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64.9.5.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64.9.6.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rsidR="00152C84" w:rsidRDefault="00152C84" w:rsidP="005358E5">
      <w:pPr>
        <w:pStyle w:val="ConsPlusNormal"/>
        <w:spacing w:before="240"/>
        <w:ind w:firstLine="540"/>
        <w:jc w:val="both"/>
      </w:pPr>
      <w:r>
        <w:t>устно пересказывать прочитанный текст объемом не менее 80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w:t>
      </w:r>
    </w:p>
    <w:p w:rsidR="00152C84" w:rsidRDefault="00152C84" w:rsidP="005358E5">
      <w:pPr>
        <w:pStyle w:val="ConsPlusNormal"/>
        <w:spacing w:before="240"/>
        <w:ind w:firstLine="540"/>
        <w:jc w:val="both"/>
      </w:pPr>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И.А. Крылов. 1 басня (по выбору);</w:t>
      </w:r>
    </w:p>
    <w:p w:rsidR="00152C84" w:rsidRDefault="00152C84" w:rsidP="005358E5">
      <w:pPr>
        <w:pStyle w:val="ConsPlusNormal"/>
        <w:spacing w:before="240"/>
        <w:ind w:firstLine="540"/>
        <w:jc w:val="both"/>
      </w:pPr>
      <w:r>
        <w:t>А.С. Пушкин. "У лукоморья дуб зеленый...";</w:t>
      </w:r>
    </w:p>
    <w:p w:rsidR="00152C84" w:rsidRDefault="00152C84" w:rsidP="005358E5">
      <w:pPr>
        <w:pStyle w:val="ConsPlusNormal"/>
        <w:spacing w:before="240"/>
        <w:ind w:firstLine="540"/>
        <w:jc w:val="both"/>
      </w:pPr>
      <w:r>
        <w:t>М.Ю. Лермонтов. "Бородино";</w:t>
      </w:r>
    </w:p>
    <w:p w:rsidR="00152C84" w:rsidRDefault="00152C84" w:rsidP="005358E5">
      <w:pPr>
        <w:pStyle w:val="ConsPlusNormal"/>
        <w:spacing w:before="240"/>
        <w:ind w:firstLine="540"/>
        <w:jc w:val="both"/>
      </w:pPr>
      <w:r>
        <w:t>Н.А. Некрасов. "Однажды в студеную зимнюю пору...";</w:t>
      </w:r>
    </w:p>
    <w:p w:rsidR="00152C84" w:rsidRDefault="00152C84" w:rsidP="005358E5">
      <w:pPr>
        <w:pStyle w:val="ConsPlusNormal"/>
        <w:spacing w:before="240"/>
        <w:ind w:firstLine="540"/>
        <w:jc w:val="both"/>
      </w:pPr>
      <w:r>
        <w:t>А.А. Фет. "Весенний дождь";</w:t>
      </w:r>
    </w:p>
    <w:p w:rsidR="00152C84" w:rsidRDefault="00152C84" w:rsidP="005358E5">
      <w:pPr>
        <w:pStyle w:val="ConsPlusNormal"/>
        <w:spacing w:before="240"/>
        <w:ind w:firstLine="540"/>
        <w:jc w:val="both"/>
      </w:pPr>
      <w:r>
        <w:t>Ф.И. Тютчев. "Зима недаром злится...".</w:t>
      </w:r>
    </w:p>
    <w:p w:rsidR="00152C84" w:rsidRDefault="00152C84" w:rsidP="005358E5">
      <w:pPr>
        <w:pStyle w:val="ConsPlusNormal"/>
        <w:spacing w:before="240"/>
        <w:ind w:firstLine="540"/>
        <w:jc w:val="both"/>
      </w:pPr>
      <w:r>
        <w:t>64.9.7.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70 слов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устно пересказывать прочитанный текст объемом не менее 90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И.А. Крылов. 1 - 2 басни;</w:t>
      </w:r>
    </w:p>
    <w:p w:rsidR="00152C84" w:rsidRDefault="00152C84" w:rsidP="005358E5">
      <w:pPr>
        <w:pStyle w:val="ConsPlusNormal"/>
        <w:spacing w:before="240"/>
        <w:ind w:firstLine="540"/>
        <w:jc w:val="both"/>
      </w:pPr>
      <w:r>
        <w:t>А.С. Пушкин. "Зимнее утро";</w:t>
      </w:r>
    </w:p>
    <w:p w:rsidR="00152C84" w:rsidRDefault="00152C84" w:rsidP="005358E5">
      <w:pPr>
        <w:pStyle w:val="ConsPlusNormal"/>
        <w:spacing w:before="240"/>
        <w:ind w:firstLine="540"/>
        <w:jc w:val="both"/>
      </w:pPr>
      <w:r>
        <w:t>М.Ю. Лермонтов. "Тучи";</w:t>
      </w:r>
    </w:p>
    <w:p w:rsidR="00152C84" w:rsidRDefault="00152C84" w:rsidP="005358E5">
      <w:pPr>
        <w:pStyle w:val="ConsPlusNormal"/>
        <w:spacing w:before="240"/>
        <w:ind w:firstLine="540"/>
        <w:jc w:val="both"/>
      </w:pPr>
      <w:r>
        <w:t>М.Ю. Лермонтов. "Утес";</w:t>
      </w:r>
    </w:p>
    <w:p w:rsidR="00152C84" w:rsidRDefault="00152C84" w:rsidP="005358E5">
      <w:pPr>
        <w:pStyle w:val="ConsPlusNormal"/>
        <w:spacing w:before="240"/>
        <w:ind w:firstLine="540"/>
        <w:jc w:val="both"/>
      </w:pPr>
      <w:r>
        <w:t>А.А. Фет. "Учись у них - у дуба, у березы...";</w:t>
      </w:r>
    </w:p>
    <w:p w:rsidR="00152C84" w:rsidRDefault="00152C84" w:rsidP="005358E5">
      <w:pPr>
        <w:pStyle w:val="ConsPlusNormal"/>
        <w:spacing w:before="240"/>
        <w:ind w:firstLine="540"/>
        <w:jc w:val="both"/>
      </w:pPr>
      <w:r>
        <w:t>стихотворение о Великой Отечественной войне (1 - 2 на выбор).</w:t>
      </w:r>
    </w:p>
    <w:p w:rsidR="00152C84" w:rsidRDefault="00152C84" w:rsidP="005358E5">
      <w:pPr>
        <w:pStyle w:val="ConsPlusNormal"/>
        <w:spacing w:before="240"/>
        <w:ind w:firstLine="540"/>
        <w:jc w:val="both"/>
      </w:pPr>
      <w:r>
        <w:t>64.9.8.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rsidR="00152C84" w:rsidRDefault="00152C84" w:rsidP="005358E5">
      <w:pPr>
        <w:pStyle w:val="ConsPlusNormal"/>
        <w:spacing w:before="240"/>
        <w:ind w:firstLine="540"/>
        <w:jc w:val="both"/>
      </w:pPr>
      <w:r>
        <w:t>устно пересказывать прочитанный текст объемом не менее 100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М.Ю. Лермонтов. Стихотворения "Когда волнуется желтеющая нива...";</w:t>
      </w:r>
    </w:p>
    <w:p w:rsidR="00152C84" w:rsidRDefault="00152C84" w:rsidP="005358E5">
      <w:pPr>
        <w:pStyle w:val="ConsPlusNormal"/>
        <w:spacing w:before="240"/>
        <w:ind w:firstLine="540"/>
        <w:jc w:val="both"/>
      </w:pPr>
      <w:r>
        <w:t>М.Ю. Лермонтов. "Песня про царя Ивана Васильевича, молодого опричника и удалого купца Калашникова" (отрывок на выбор);</w:t>
      </w:r>
    </w:p>
    <w:p w:rsidR="00152C84" w:rsidRDefault="00152C84" w:rsidP="005358E5">
      <w:pPr>
        <w:pStyle w:val="ConsPlusNormal"/>
        <w:spacing w:before="240"/>
        <w:ind w:firstLine="540"/>
        <w:jc w:val="both"/>
      </w:pPr>
      <w:r>
        <w:t>Н.В. Гоголь. Речь Тараса о товариществе (из произведения "Тарас Бульба");</w:t>
      </w:r>
    </w:p>
    <w:p w:rsidR="00152C84" w:rsidRDefault="00152C84" w:rsidP="005358E5">
      <w:pPr>
        <w:pStyle w:val="ConsPlusNormal"/>
        <w:spacing w:before="240"/>
        <w:ind w:firstLine="540"/>
        <w:jc w:val="both"/>
      </w:pPr>
      <w:r>
        <w:t>И.С. Тургенев. "Русский язык";</w:t>
      </w:r>
    </w:p>
    <w:p w:rsidR="00152C84" w:rsidRDefault="00152C84" w:rsidP="005358E5">
      <w:pPr>
        <w:pStyle w:val="ConsPlusNormal"/>
        <w:spacing w:before="240"/>
        <w:ind w:firstLine="540"/>
        <w:jc w:val="both"/>
      </w:pPr>
      <w:r>
        <w:t>Н.А. Некрасов. "Железная дорога" (отрывок);</w:t>
      </w:r>
    </w:p>
    <w:p w:rsidR="00152C84" w:rsidRDefault="00152C84" w:rsidP="005358E5">
      <w:pPr>
        <w:pStyle w:val="ConsPlusNormal"/>
        <w:spacing w:before="240"/>
        <w:ind w:firstLine="540"/>
        <w:jc w:val="both"/>
      </w:pPr>
      <w:r>
        <w:t>стихотворения из числа поэтических произведений второй половины XIX века - первой половины XX века (1 - 2 на выбор).</w:t>
      </w:r>
    </w:p>
    <w:p w:rsidR="00152C84" w:rsidRDefault="00152C84" w:rsidP="005358E5">
      <w:pPr>
        <w:pStyle w:val="ConsPlusNormal"/>
        <w:spacing w:before="240"/>
        <w:ind w:firstLine="540"/>
        <w:jc w:val="both"/>
      </w:pPr>
      <w:r>
        <w:t>64.9.9.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110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А.С. Пушкин. Два стихотворения по выбору;</w:t>
      </w:r>
    </w:p>
    <w:p w:rsidR="00152C84" w:rsidRDefault="00152C84" w:rsidP="005358E5">
      <w:pPr>
        <w:pStyle w:val="ConsPlusNormal"/>
        <w:spacing w:before="240"/>
        <w:ind w:firstLine="540"/>
        <w:jc w:val="both"/>
      </w:pPr>
      <w:r>
        <w:t>М.Ю. Лермонтов. Два стихотворения по выбору;</w:t>
      </w:r>
    </w:p>
    <w:p w:rsidR="00152C84" w:rsidRDefault="00152C84" w:rsidP="005358E5">
      <w:pPr>
        <w:pStyle w:val="ConsPlusNormal"/>
        <w:spacing w:before="240"/>
        <w:ind w:firstLine="540"/>
        <w:jc w:val="both"/>
      </w:pPr>
      <w:r>
        <w:t>поэзия первой половины XX века. Одно стихотворения по выбору;</w:t>
      </w:r>
    </w:p>
    <w:p w:rsidR="00152C84" w:rsidRDefault="00152C84" w:rsidP="005358E5">
      <w:pPr>
        <w:pStyle w:val="ConsPlusNormal"/>
        <w:spacing w:before="240"/>
        <w:ind w:firstLine="540"/>
        <w:jc w:val="both"/>
      </w:pPr>
      <w:r>
        <w:t>поэзия второй половины XX - начала XXI века. Одно стихотворения по выбору;</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64.9.10.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200 слов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rsidR="00152C84" w:rsidRDefault="00152C84" w:rsidP="005358E5">
      <w:pPr>
        <w:pStyle w:val="ConsPlusNormal"/>
        <w:spacing w:before="240"/>
        <w:ind w:firstLine="540"/>
        <w:jc w:val="both"/>
      </w:pPr>
      <w:r>
        <w:t>устно пересказывать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сочинения, характера темы);</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А.С. Грибоедов. "Горе от ума" (отрывок на выбор);</w:t>
      </w:r>
    </w:p>
    <w:p w:rsidR="00152C84" w:rsidRDefault="00152C84" w:rsidP="005358E5">
      <w:pPr>
        <w:pStyle w:val="ConsPlusNormal"/>
        <w:spacing w:before="240"/>
        <w:ind w:firstLine="540"/>
        <w:jc w:val="both"/>
      </w:pPr>
      <w:r>
        <w:t>А.С. Пушкин. "Анчар";</w:t>
      </w:r>
    </w:p>
    <w:p w:rsidR="00152C84" w:rsidRDefault="00152C84" w:rsidP="005358E5">
      <w:pPr>
        <w:pStyle w:val="ConsPlusNormal"/>
        <w:spacing w:before="240"/>
        <w:ind w:firstLine="540"/>
        <w:jc w:val="both"/>
      </w:pPr>
      <w:r>
        <w:t>А.С. Пушкин. "Евгений Онегин" (отрывок на выбор);</w:t>
      </w:r>
    </w:p>
    <w:p w:rsidR="00152C84" w:rsidRDefault="00152C84" w:rsidP="005358E5">
      <w:pPr>
        <w:pStyle w:val="ConsPlusNormal"/>
        <w:spacing w:before="240"/>
        <w:ind w:firstLine="540"/>
        <w:jc w:val="both"/>
      </w:pPr>
      <w:r>
        <w:t>М.Ю. Лермонтов. Одно стихотворение на выбор;</w:t>
      </w:r>
    </w:p>
    <w:p w:rsidR="00152C84" w:rsidRDefault="00152C84" w:rsidP="005358E5">
      <w:pPr>
        <w:pStyle w:val="ConsPlusNormal"/>
        <w:spacing w:before="240"/>
        <w:ind w:firstLine="540"/>
        <w:jc w:val="both"/>
      </w:pPr>
      <w:r>
        <w:t>С.А. Есенин. Одно стихотворение на выбор;</w:t>
      </w:r>
    </w:p>
    <w:p w:rsidR="00152C84" w:rsidRDefault="00152C84" w:rsidP="005358E5">
      <w:pPr>
        <w:pStyle w:val="ConsPlusNormal"/>
        <w:spacing w:before="240"/>
        <w:ind w:firstLine="540"/>
        <w:jc w:val="both"/>
      </w:pPr>
      <w:r>
        <w:t>В.В. Маяковский. Одно стихотворение на выбор;</w:t>
      </w:r>
    </w:p>
    <w:p w:rsidR="00152C84" w:rsidRDefault="00152C84" w:rsidP="005358E5">
      <w:pPr>
        <w:pStyle w:val="ConsPlusNormal"/>
        <w:spacing w:before="240"/>
        <w:ind w:firstLine="540"/>
        <w:jc w:val="both"/>
      </w:pPr>
      <w:r>
        <w:t>А.Т. Твардовский. "Василий Теркин" (отрывок на выбор);</w:t>
      </w:r>
    </w:p>
    <w:p w:rsidR="00152C84" w:rsidRDefault="00152C84" w:rsidP="005358E5">
      <w:pPr>
        <w:pStyle w:val="ConsPlusNormal"/>
        <w:spacing w:before="240"/>
        <w:ind w:firstLine="540"/>
        <w:jc w:val="both"/>
      </w:pPr>
      <w:r>
        <w:t>стихотворение из числа поэтических произведений второй половины XX - начала XXI века (одно стихотворение на выбор);</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64.9.11. Предметные результаты изучения литературы. К концу обучения в 10 классе обучающийся научится:</w:t>
      </w:r>
    </w:p>
    <w:p w:rsidR="00152C84" w:rsidRDefault="00152C84" w:rsidP="005358E5">
      <w:pPr>
        <w:pStyle w:val="ConsPlusNormal"/>
        <w:spacing w:before="24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230 слов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6 реплик;</w:t>
      </w:r>
    </w:p>
    <w:p w:rsidR="00152C84" w:rsidRDefault="00152C84" w:rsidP="005358E5">
      <w:pPr>
        <w:pStyle w:val="ConsPlusNormal"/>
        <w:spacing w:before="240"/>
        <w:ind w:firstLine="540"/>
        <w:jc w:val="both"/>
      </w:pPr>
      <w:r>
        <w:t>устно пересказывать прочитанный текст объемом не менее 130 слов;</w:t>
      </w:r>
    </w:p>
    <w:p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классные сочинения объемом не менее 230 слов с учетом стиля и жанра сочинения, характера темы);</w:t>
      </w:r>
    </w:p>
    <w:p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Г.Р. Державин. "Властителям и судиям", "Памятник" (на выбор);</w:t>
      </w:r>
    </w:p>
    <w:p w:rsidR="00152C84" w:rsidRDefault="00152C84" w:rsidP="005358E5">
      <w:pPr>
        <w:pStyle w:val="ConsPlusNormal"/>
        <w:spacing w:before="240"/>
        <w:ind w:firstLine="540"/>
        <w:jc w:val="both"/>
      </w:pPr>
      <w:r>
        <w:t>А.С. Пушкин. "Пророк", "Я вас любил...";</w:t>
      </w:r>
    </w:p>
    <w:p w:rsidR="00152C84" w:rsidRDefault="00152C84" w:rsidP="005358E5">
      <w:pPr>
        <w:pStyle w:val="ConsPlusNormal"/>
        <w:spacing w:before="240"/>
        <w:ind w:firstLine="540"/>
        <w:jc w:val="both"/>
      </w:pPr>
      <w:r>
        <w:t>М.Ю. Лермонтов (два стихотворения на выбор);</w:t>
      </w:r>
    </w:p>
    <w:p w:rsidR="00152C84" w:rsidRDefault="00152C84" w:rsidP="005358E5">
      <w:pPr>
        <w:pStyle w:val="ConsPlusNormal"/>
        <w:spacing w:before="240"/>
        <w:ind w:firstLine="540"/>
        <w:jc w:val="both"/>
      </w:pPr>
      <w:r>
        <w:t>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jc w:val="both"/>
      </w:pPr>
    </w:p>
    <w:p w:rsidR="00152C84" w:rsidRDefault="00152C84" w:rsidP="005358E5">
      <w:pPr>
        <w:pStyle w:val="ConsPlusTitle"/>
        <w:ind w:firstLine="540"/>
        <w:jc w:val="both"/>
        <w:outlineLvl w:val="2"/>
      </w:pPr>
      <w:r>
        <w:t>65. Федеральная рабочая программа по учебному предмету "История".</w:t>
      </w:r>
    </w:p>
    <w:p w:rsidR="00152C84" w:rsidRDefault="00152C84" w:rsidP="005358E5">
      <w:pPr>
        <w:pStyle w:val="ConsPlusNormal"/>
        <w:spacing w:before="240"/>
        <w:ind w:firstLine="540"/>
        <w:jc w:val="both"/>
      </w:pPr>
      <w:r>
        <w:t>65.1. Программа по истории включает пояснительную записку, содержание и планируемые результаты освоения программы по истории.</w:t>
      </w:r>
    </w:p>
    <w:p w:rsidR="00152C84" w:rsidRDefault="00152C84" w:rsidP="005358E5">
      <w:pPr>
        <w:pStyle w:val="ConsPlusNormal"/>
        <w:jc w:val="both"/>
      </w:pPr>
    </w:p>
    <w:p w:rsidR="00152C84" w:rsidRDefault="00152C84" w:rsidP="005358E5">
      <w:pPr>
        <w:pStyle w:val="ConsPlusTitle"/>
        <w:ind w:firstLine="540"/>
        <w:jc w:val="both"/>
        <w:outlineLvl w:val="3"/>
      </w:pPr>
      <w:r>
        <w:t>65.2. Пояснительная записка.</w:t>
      </w:r>
    </w:p>
    <w:p w:rsidR="00152C84" w:rsidRDefault="00152C84" w:rsidP="005358E5">
      <w:pPr>
        <w:pStyle w:val="ConsPlusNormal"/>
        <w:spacing w:before="240"/>
        <w:ind w:firstLine="540"/>
        <w:jc w:val="both"/>
      </w:pPr>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65.2.5.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65.2.6.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65.3.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Древнего мира.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w:t>
            </w:r>
          </w:p>
          <w:p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 Древнейшая Греция.</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65.4.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 Введение.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Культура средневековой Европы.</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Страны Востока в Средние века.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w:t>
            </w:r>
          </w:p>
          <w:p w:rsidR="00152C84" w:rsidRDefault="00152C84" w:rsidP="00C219BE">
            <w:pPr>
              <w:pStyle w:val="ConsPlusNormal"/>
              <w:jc w:val="both"/>
            </w:pPr>
            <w:r>
              <w:t>Традиционные искусства и ремесла.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Государства доколумбовой Америки в Средние века.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История России. От Руси к Российскому Государству. Введение.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 э.</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Русь в IX - начале XII вв. Образование государства Русь.</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Русь в конце X - начале XII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52C84" w:rsidRDefault="00152C84" w:rsidP="00C219BE">
            <w:pPr>
              <w:pStyle w:val="ConsPlusNormal"/>
              <w:jc w:val="both"/>
            </w:pPr>
            <w:r>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XIII-XIV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XIII - XV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с древнейших времен до конца XV в.</w:t>
            </w:r>
          </w:p>
        </w:tc>
      </w:tr>
    </w:tbl>
    <w:p w:rsidR="00152C84" w:rsidRDefault="00152C84" w:rsidP="005358E5">
      <w:pPr>
        <w:pStyle w:val="ConsPlusNormal"/>
        <w:jc w:val="both"/>
      </w:pPr>
    </w:p>
    <w:p w:rsidR="00152C84" w:rsidRDefault="00152C84" w:rsidP="005358E5">
      <w:pPr>
        <w:pStyle w:val="ConsPlusNormal"/>
        <w:ind w:firstLine="540"/>
        <w:jc w:val="both"/>
      </w:pPr>
      <w:r>
        <w:t>65.5.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вв.</w:t>
            </w:r>
          </w:p>
          <w:p w:rsidR="00152C84" w:rsidRDefault="00152C84" w:rsidP="00C219BE">
            <w:pPr>
              <w:pStyle w:val="ConsPlusNormal"/>
              <w:jc w:val="both"/>
            </w:pPr>
            <w:r>
              <w:t>Введение.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rsidR="00152C84" w:rsidRDefault="00152C84" w:rsidP="00C219BE">
            <w:pPr>
              <w:pStyle w:val="ConsPlusNormal"/>
              <w:jc w:val="both"/>
            </w:pPr>
            <w:r>
              <w:t>"Золотой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 абсбургов. Тридцатилетняя война; Вестфальский мир.</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 Россия в XVI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152C84" w:rsidRDefault="00152C84" w:rsidP="00C219BE">
            <w:pPr>
              <w:pStyle w:val="ConsPlusNormal"/>
              <w:jc w:val="both"/>
            </w:pPr>
            <w:r>
              <w:t>Смута в России</w:t>
            </w:r>
          </w:p>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2268"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в XVII веке.</w:t>
            </w:r>
          </w:p>
        </w:tc>
        <w:tc>
          <w:tcPr>
            <w:tcW w:w="6768"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152C84" w:rsidTr="00C219BE">
        <w:tc>
          <w:tcPr>
            <w:tcW w:w="2268"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 - XVII вв.</w:t>
            </w:r>
          </w:p>
        </w:tc>
      </w:tr>
    </w:tbl>
    <w:p w:rsidR="00152C84" w:rsidRDefault="00152C84" w:rsidP="005358E5">
      <w:pPr>
        <w:pStyle w:val="ConsPlusNormal"/>
        <w:jc w:val="both"/>
      </w:pPr>
    </w:p>
    <w:p w:rsidR="00152C84" w:rsidRDefault="00152C84" w:rsidP="005358E5">
      <w:pPr>
        <w:pStyle w:val="ConsPlusNormal"/>
        <w:ind w:firstLine="540"/>
        <w:jc w:val="both"/>
      </w:pPr>
      <w:r>
        <w:t>65.6.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w:t>
            </w:r>
          </w:p>
          <w:p w:rsidR="00152C84" w:rsidRDefault="00152C84" w:rsidP="00C219BE">
            <w:pPr>
              <w:pStyle w:val="ConsPlusNormal"/>
              <w:jc w:val="both"/>
            </w:pPr>
            <w:r>
              <w:t>Введение.</w:t>
            </w:r>
          </w:p>
          <w:p w:rsidR="00152C84" w:rsidRDefault="00152C84" w:rsidP="00C219BE">
            <w:pPr>
              <w:pStyle w:val="ConsPlusNormal"/>
              <w:jc w:val="both"/>
            </w:pPr>
            <w:r>
              <w:t>Век Просвещения.</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2268" w:type="dxa"/>
            <w:tcBorders>
              <w:top w:val="single" w:sz="4" w:space="0" w:color="auto"/>
              <w:left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6768" w:type="dxa"/>
            <w:tcBorders>
              <w:top w:val="single" w:sz="4" w:space="0" w:color="auto"/>
              <w:left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52C84" w:rsidRDefault="00152C84" w:rsidP="00C219BE">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152C84" w:rsidTr="00C219BE">
        <w:tc>
          <w:tcPr>
            <w:tcW w:w="2268"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152C84" w:rsidRDefault="00152C84" w:rsidP="00C219BE">
            <w:pPr>
              <w:pStyle w:val="ConsPlusNormal"/>
              <w:jc w:val="both"/>
            </w:pPr>
            <w:r>
              <w:t>Европейская культура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52C84" w:rsidRDefault="00152C84" w:rsidP="00C219BE">
            <w:pPr>
              <w:pStyle w:val="ConsPlusNormal"/>
              <w:jc w:val="both"/>
            </w:pPr>
            <w:r>
              <w:t>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2268" w:type="dxa"/>
            <w:tcBorders>
              <w:top w:val="single" w:sz="4" w:space="0" w:color="auto"/>
              <w:left w:val="single" w:sz="4" w:space="0" w:color="auto"/>
              <w:right w:val="single" w:sz="4" w:space="0" w:color="auto"/>
            </w:tcBorders>
          </w:tcPr>
          <w:p w:rsidR="00152C84" w:rsidRDefault="00152C84" w:rsidP="00C219BE">
            <w:pPr>
              <w:pStyle w:val="ConsPlusNormal"/>
              <w:jc w:val="both"/>
            </w:pPr>
            <w:r>
              <w:t>Обобщение.</w:t>
            </w:r>
          </w:p>
          <w:p w:rsidR="00152C84" w:rsidRDefault="00152C84" w:rsidP="00C219BE">
            <w:pPr>
              <w:pStyle w:val="ConsPlusNormal"/>
              <w:jc w:val="both"/>
            </w:pPr>
            <w:r>
              <w:t>История России. Россия в конце XVII - XVIII вв.:</w:t>
            </w:r>
          </w:p>
          <w:p w:rsidR="00152C84" w:rsidRDefault="00152C84" w:rsidP="00C219BE">
            <w:pPr>
              <w:pStyle w:val="ConsPlusNormal"/>
              <w:jc w:val="both"/>
            </w:pPr>
            <w:r>
              <w:t>От царства к империи.</w:t>
            </w:r>
          </w:p>
          <w:p w:rsidR="00152C84" w:rsidRDefault="00152C84" w:rsidP="00C219BE">
            <w:pPr>
              <w:pStyle w:val="ConsPlusNormal"/>
              <w:jc w:val="both"/>
            </w:pPr>
            <w:r>
              <w:t>Введение.</w:t>
            </w:r>
          </w:p>
          <w:p w:rsidR="00152C84" w:rsidRDefault="00152C84" w:rsidP="00C219BE">
            <w:pPr>
              <w:pStyle w:val="ConsPlusNormal"/>
              <w:jc w:val="both"/>
            </w:pPr>
            <w:r>
              <w:t>Россия в эпоху преобразований Петра I.</w:t>
            </w:r>
          </w:p>
        </w:tc>
        <w:tc>
          <w:tcPr>
            <w:tcW w:w="6768" w:type="dxa"/>
            <w:tcBorders>
              <w:top w:val="single" w:sz="4" w:space="0" w:color="auto"/>
              <w:left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p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152C84" w:rsidTr="00C219BE">
        <w:tc>
          <w:tcPr>
            <w:tcW w:w="2268"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rsidR="00152C84" w:rsidRDefault="00152C84" w:rsidP="00C219BE">
            <w:pPr>
              <w:pStyle w:val="ConsPlusNormal"/>
              <w:jc w:val="both"/>
            </w:pPr>
            <w:r>
              <w:t>Россия после Петра I. Дворцовые перевороты.</w:t>
            </w:r>
          </w:p>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w:t>
            </w:r>
          </w:p>
          <w:p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2268"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в 1760-х - 1790-х гг. Правление Екатерины II и Павла I.</w:t>
            </w:r>
          </w:p>
        </w:tc>
        <w:tc>
          <w:tcPr>
            <w:tcW w:w="6768" w:type="dxa"/>
            <w:tcBorders>
              <w:top w:val="single" w:sz="4" w:space="0" w:color="auto"/>
              <w:left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152C84" w:rsidTr="00C219BE">
        <w:tc>
          <w:tcPr>
            <w:tcW w:w="2268"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152C84" w:rsidRDefault="00152C84" w:rsidP="00C219BE">
            <w:pPr>
              <w:pStyle w:val="ConsPlusNormal"/>
              <w:jc w:val="both"/>
            </w:pPr>
            <w:r>
              <w:t>В.И. Баженов, М.Ф. Казаков, Ф.Ф. Растрелли.</w:t>
            </w:r>
          </w:p>
          <w:p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XVIII в.</w:t>
            </w:r>
          </w:p>
        </w:tc>
      </w:tr>
    </w:tbl>
    <w:p w:rsidR="00152C84" w:rsidRDefault="00152C84" w:rsidP="005358E5">
      <w:pPr>
        <w:pStyle w:val="ConsPlusNormal"/>
        <w:jc w:val="both"/>
      </w:pPr>
    </w:p>
    <w:p w:rsidR="00152C84" w:rsidRDefault="00152C84" w:rsidP="005358E5">
      <w:pPr>
        <w:pStyle w:val="ConsPlusNormal"/>
        <w:ind w:firstLine="540"/>
        <w:jc w:val="both"/>
      </w:pPr>
      <w:r>
        <w:t>65.7.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Европа в начале XIX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52C84" w:rsidRDefault="00152C84" w:rsidP="00C219BE">
            <w:pPr>
              <w:pStyle w:val="ConsPlusNormal"/>
              <w:jc w:val="both"/>
            </w:pPr>
            <w:r>
              <w:t>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Европы и Северной Америки в середине XIX - начале XX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152C84" w:rsidRDefault="00152C84" w:rsidP="00C219B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152C84" w:rsidRDefault="00152C84" w:rsidP="00C219BE">
            <w:pPr>
              <w:pStyle w:val="ConsPlusNormal"/>
              <w:jc w:val="both"/>
            </w:pPr>
            <w:r>
              <w:t>Экономическое и социально-политическое развитие стран Европы и США в конце XIX - начале XX вв.</w:t>
            </w:r>
          </w:p>
          <w:p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52C84" w:rsidRDefault="00152C84" w:rsidP="00C219BE">
            <w:pPr>
              <w:pStyle w:val="ConsPlusNormal"/>
              <w:jc w:val="both"/>
            </w:pPr>
            <w:r>
              <w:t>Страны Латинской Америки в XIX - начале XX вв.</w:t>
            </w:r>
          </w:p>
          <w:p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152C84" w:rsidRDefault="00152C84" w:rsidP="00C219BE">
            <w:pPr>
              <w:pStyle w:val="ConsPlusNormal"/>
              <w:jc w:val="both"/>
            </w:pPr>
            <w:r>
              <w:t>Революция 1905 - 1911 гг.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первой половине XIX в.</w:t>
            </w:r>
          </w:p>
          <w:p w:rsidR="00152C84" w:rsidRDefault="00152C84" w:rsidP="00C219BE">
            <w:pPr>
              <w:pStyle w:val="ConsPlusNormal"/>
              <w:jc w:val="both"/>
            </w:pPr>
            <w:r>
              <w:t>Введение.</w:t>
            </w:r>
          </w:p>
          <w:p w:rsidR="00152C84" w:rsidRDefault="00152C84" w:rsidP="00C219BE">
            <w:pPr>
              <w:pStyle w:val="ConsPlusNormal"/>
              <w:jc w:val="both"/>
            </w:pPr>
            <w:r>
              <w:t>Александровская эпоха:</w:t>
            </w:r>
          </w:p>
          <w:p w:rsidR="00152C84" w:rsidRDefault="00152C84" w:rsidP="00C219BE">
            <w:pPr>
              <w:pStyle w:val="ConsPlusNormal"/>
              <w:jc w:val="both"/>
            </w:pPr>
            <w:r>
              <w:t>государственный либерализм.</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w:t>
            </w:r>
          </w:p>
          <w:p w:rsidR="00152C84" w:rsidRDefault="00152C84" w:rsidP="00C219BE">
            <w:pPr>
              <w:pStyle w:val="ConsPlusNormal"/>
              <w:jc w:val="both"/>
            </w:pPr>
            <w:r>
              <w:t>государственный консерватизм.</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первой половине XIX в.</w:t>
            </w:r>
          </w:p>
        </w:tc>
      </w:tr>
    </w:tbl>
    <w:p w:rsidR="00152C84" w:rsidRDefault="00152C84" w:rsidP="005358E5">
      <w:pPr>
        <w:pStyle w:val="ConsPlusNormal"/>
        <w:jc w:val="both"/>
      </w:pPr>
    </w:p>
    <w:p w:rsidR="00152C84" w:rsidRDefault="00152C84" w:rsidP="005358E5">
      <w:pPr>
        <w:pStyle w:val="ConsPlusNormal"/>
        <w:ind w:firstLine="540"/>
        <w:jc w:val="both"/>
      </w:pPr>
      <w:r>
        <w:t>65.8.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w:t>
            </w:r>
          </w:p>
          <w:p w:rsidR="00152C84" w:rsidRDefault="00152C84" w:rsidP="00C219BE">
            <w:pPr>
              <w:pStyle w:val="ConsPlusNormal"/>
              <w:jc w:val="both"/>
            </w:pPr>
            <w:r>
              <w:t>Вторая половина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История России. Российская империя во второй половине XIX - начале XX вв.</w:t>
            </w:r>
          </w:p>
          <w:p w:rsidR="00152C84" w:rsidRDefault="00152C84" w:rsidP="00C219BE">
            <w:pPr>
              <w:pStyle w:val="ConsPlusNormal"/>
              <w:jc w:val="both"/>
            </w:pPr>
            <w:r>
              <w:t>Социальная и правовая модернизация страны при Александре II.</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1880 - 1890-х гг.</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1905 - 1907 гг. Начало парламентаризма в России.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w:t>
            </w:r>
          </w:p>
          <w:p w:rsidR="00152C84" w:rsidRDefault="00152C84" w:rsidP="00C219BE">
            <w:pPr>
              <w:pStyle w:val="ConsPlusNormal"/>
              <w:jc w:val="both"/>
            </w:pPr>
            <w:r>
              <w:t>Основные государственные законы 23 апреля 1906 г. Деятельность I и II Государственной думы: итоги и уроки.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Обобщающее повторение по курсу.</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второй половине XIX - начале XX вв. Обобщение пройденного по курсу.</w:t>
            </w:r>
          </w:p>
        </w:tc>
      </w:tr>
    </w:tbl>
    <w:p w:rsidR="00152C84" w:rsidRDefault="00152C84" w:rsidP="005358E5">
      <w:pPr>
        <w:pStyle w:val="ConsPlusNormal"/>
        <w:jc w:val="both"/>
      </w:pPr>
    </w:p>
    <w:p w:rsidR="00152C84" w:rsidRDefault="00152C84" w:rsidP="005358E5">
      <w:pPr>
        <w:pStyle w:val="ConsPlusTitle"/>
        <w:ind w:firstLine="540"/>
        <w:jc w:val="both"/>
        <w:outlineLvl w:val="3"/>
      </w:pPr>
      <w:r>
        <w:t>65.9.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65.9.1.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65.9.1.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65.9.2.1.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65.9.2.3.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65.9.2.4.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65.9.2.5.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65.9.2.6.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65.9.2.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65.9.4.1.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XXI вв.</w:t>
      </w:r>
    </w:p>
    <w:p w:rsidR="00152C84" w:rsidRDefault="00152C84" w:rsidP="005358E5">
      <w:pPr>
        <w:pStyle w:val="ConsPlusNormal"/>
        <w:spacing w:before="240"/>
        <w:ind w:firstLine="540"/>
        <w:jc w:val="both"/>
      </w:pPr>
      <w:r>
        <w:t xml:space="preserve">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20" w:history="1">
        <w:r>
          <w:rPr>
            <w:color w:val="0000FF"/>
          </w:rPr>
          <w:t>ФОП ООО</w:t>
        </w:r>
      </w:hyperlink>
      <w:r>
        <w:t>,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65.9.9. Предметные результаты изучения истории в 5 классе.</w:t>
      </w:r>
    </w:p>
    <w:p w:rsidR="00152C84" w:rsidRDefault="00152C84" w:rsidP="005358E5">
      <w:pPr>
        <w:pStyle w:val="ConsPlusNormal"/>
        <w:spacing w:before="240"/>
        <w:ind w:firstLine="540"/>
        <w:jc w:val="both"/>
      </w:pPr>
      <w:r>
        <w:t>65.9.9.1.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65.9.9.2.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65.9.9.3.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65.9.9.4.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65.9.9.5.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65.9.9.6.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152C84" w:rsidRDefault="00152C84" w:rsidP="005358E5">
      <w:pPr>
        <w:pStyle w:val="ConsPlusNormal"/>
        <w:spacing w:before="240"/>
        <w:ind w:firstLine="540"/>
        <w:jc w:val="both"/>
      </w:pPr>
      <w:r>
        <w:t>65.9.9.7.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65.9.9.8.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65.9.9. Предметные результаты изучения истории в 6 классе.</w:t>
      </w:r>
    </w:p>
    <w:p w:rsidR="00152C84" w:rsidRDefault="00152C84" w:rsidP="005358E5">
      <w:pPr>
        <w:pStyle w:val="ConsPlusNormal"/>
        <w:spacing w:before="240"/>
        <w:ind w:firstLine="540"/>
        <w:jc w:val="both"/>
      </w:pPr>
      <w:r>
        <w:t>65.9.10.1.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65.9.10.2.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65.9.10.3.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65.9.10.4.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65.9.10.5.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65.9.10.6. Анализ, объяснение исторических событий, явлений:</w:t>
      </w:r>
    </w:p>
    <w:p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а) экономических и социальных отношений и политического строя на Руси и в других государствах;</w:t>
      </w:r>
    </w:p>
    <w:p w:rsidR="00152C84" w:rsidRDefault="00152C84" w:rsidP="005358E5">
      <w:pPr>
        <w:pStyle w:val="ConsPlusNormal"/>
        <w:spacing w:before="240"/>
        <w:ind w:firstLine="540"/>
        <w:jc w:val="both"/>
      </w:pPr>
      <w:r>
        <w:t>б)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а) находить в учебнике и излагать суждения о причинах и следствиях исторических событий;</w:t>
      </w:r>
    </w:p>
    <w:p w:rsidR="00152C84" w:rsidRDefault="00152C84" w:rsidP="005358E5">
      <w:pPr>
        <w:pStyle w:val="ConsPlusNormal"/>
        <w:spacing w:before="240"/>
        <w:ind w:firstLine="540"/>
        <w:jc w:val="both"/>
      </w:pPr>
      <w:r>
        <w:t>б)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65.9.10.7.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65.9.10.8.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65.9.10. Предметные результаты изучения истории в 7 классе.</w:t>
      </w:r>
    </w:p>
    <w:p w:rsidR="00152C84" w:rsidRDefault="00152C84" w:rsidP="005358E5">
      <w:pPr>
        <w:pStyle w:val="ConsPlusNormal"/>
        <w:spacing w:before="240"/>
        <w:ind w:firstLine="540"/>
        <w:jc w:val="both"/>
      </w:pPr>
      <w:r>
        <w:t>65.9.11.1.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65.9.11.2.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65.9.11.3.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65.9.11.4.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152C84" w:rsidRDefault="00152C84" w:rsidP="005358E5">
      <w:pPr>
        <w:pStyle w:val="ConsPlusNormal"/>
        <w:spacing w:before="240"/>
        <w:ind w:firstLine="540"/>
        <w:jc w:val="both"/>
      </w:pPr>
      <w:r>
        <w:t>65.9.11.5.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65.9.11.6. Анализ, объяснение исторических событий, явлений:</w:t>
      </w:r>
    </w:p>
    <w:p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в XVI - XVII вв.;</w:t>
      </w:r>
    </w:p>
    <w:p w:rsidR="00152C84" w:rsidRDefault="00152C84" w:rsidP="005358E5">
      <w:pPr>
        <w:pStyle w:val="ConsPlusNormal"/>
        <w:spacing w:before="240"/>
        <w:ind w:firstLine="540"/>
        <w:jc w:val="both"/>
      </w:pPr>
      <w:r>
        <w:t>б) европейской реформации;</w:t>
      </w:r>
    </w:p>
    <w:p w:rsidR="00152C84" w:rsidRDefault="00152C84" w:rsidP="005358E5">
      <w:pPr>
        <w:pStyle w:val="ConsPlusNormal"/>
        <w:spacing w:before="240"/>
        <w:ind w:firstLine="540"/>
        <w:jc w:val="both"/>
      </w:pPr>
      <w:r>
        <w:t>в) новых веяний в духовной жизни общества, культуре;</w:t>
      </w:r>
    </w:p>
    <w:p w:rsidR="00152C84" w:rsidRDefault="00152C84" w:rsidP="005358E5">
      <w:pPr>
        <w:pStyle w:val="ConsPlusNormal"/>
        <w:spacing w:before="240"/>
        <w:ind w:firstLine="540"/>
        <w:jc w:val="both"/>
      </w:pPr>
      <w:r>
        <w:t>г) революций XVI - XVII вв. в европейских странах;</w:t>
      </w:r>
    </w:p>
    <w:p w:rsidR="00152C84" w:rsidRDefault="00152C84" w:rsidP="005358E5">
      <w:pPr>
        <w:pStyle w:val="ConsPlusNormal"/>
        <w:spacing w:before="24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 - XVII вв.:</w:t>
      </w:r>
    </w:p>
    <w:p w:rsidR="00152C84" w:rsidRDefault="00152C84" w:rsidP="005358E5">
      <w:pPr>
        <w:pStyle w:val="ConsPlusNormal"/>
        <w:spacing w:before="240"/>
        <w:ind w:firstLine="540"/>
        <w:jc w:val="both"/>
      </w:pPr>
      <w:r>
        <w:t>а) выявлять в историческом тексте и излагать суждения о причинах и следствиях событий;</w:t>
      </w:r>
    </w:p>
    <w:p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4) проводить (с опорой на алгоритм или иные визуальные опоры) сопоставление однотипных событий и процессов отечественной и всеобщей истории:</w:t>
      </w:r>
    </w:p>
    <w:p w:rsidR="00152C84" w:rsidRDefault="00152C84" w:rsidP="005358E5">
      <w:pPr>
        <w:pStyle w:val="ConsPlusNormal"/>
        <w:spacing w:before="240"/>
        <w:ind w:firstLine="540"/>
        <w:jc w:val="both"/>
      </w:pPr>
      <w:r>
        <w:t>а) раскрывать повторяющиеся черты исторических ситуаций;</w:t>
      </w:r>
    </w:p>
    <w:p w:rsidR="00152C84" w:rsidRDefault="00152C84" w:rsidP="005358E5">
      <w:pPr>
        <w:pStyle w:val="ConsPlusNormal"/>
        <w:spacing w:before="240"/>
        <w:ind w:firstLine="540"/>
        <w:jc w:val="both"/>
      </w:pPr>
      <w:r>
        <w:t>б) выделять черты сходства и различия.</w:t>
      </w:r>
    </w:p>
    <w:p w:rsidR="00152C84" w:rsidRDefault="00152C84" w:rsidP="005358E5">
      <w:pPr>
        <w:pStyle w:val="ConsPlusNormal"/>
        <w:spacing w:before="240"/>
        <w:ind w:firstLine="540"/>
        <w:jc w:val="both"/>
      </w:pPr>
      <w:r>
        <w:t>65.9.11.7.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65.9.11.8.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65.9.11. Предметные результаты изучения истории в 8 классе.</w:t>
      </w:r>
    </w:p>
    <w:p w:rsidR="00152C84" w:rsidRDefault="00152C84" w:rsidP="005358E5">
      <w:pPr>
        <w:pStyle w:val="ConsPlusNormal"/>
        <w:spacing w:before="240"/>
        <w:ind w:firstLine="540"/>
        <w:jc w:val="both"/>
      </w:pPr>
      <w:r>
        <w:t>65.9.12.1.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w:t>
      </w:r>
    </w:p>
    <w:p w:rsidR="00152C84" w:rsidRDefault="00152C84" w:rsidP="005358E5">
      <w:pPr>
        <w:pStyle w:val="ConsPlusNormal"/>
        <w:spacing w:before="240"/>
        <w:ind w:firstLine="540"/>
        <w:jc w:val="both"/>
      </w:pPr>
      <w:r>
        <w:t>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65.9.12.2.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w:t>
      </w:r>
    </w:p>
    <w:p w:rsidR="00152C84" w:rsidRDefault="00152C84" w:rsidP="005358E5">
      <w:pPr>
        <w:pStyle w:val="ConsPlusNormal"/>
        <w:spacing w:before="240"/>
        <w:ind w:firstLine="540"/>
        <w:jc w:val="both"/>
      </w:pPr>
      <w:r>
        <w:t>составлять систематические таблицы, схемы.</w:t>
      </w:r>
    </w:p>
    <w:p w:rsidR="00152C84" w:rsidRDefault="00152C84" w:rsidP="005358E5">
      <w:pPr>
        <w:pStyle w:val="ConsPlusNormal"/>
        <w:spacing w:before="240"/>
        <w:ind w:firstLine="540"/>
        <w:jc w:val="both"/>
      </w:pPr>
      <w:r>
        <w:t>65.9.12.3.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65.9.12.4.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65.9.12.5.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65.9.12.6. Анализ, объяснение исторических событий, явлений:</w:t>
      </w:r>
    </w:p>
    <w:p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в XVIII в.;</w:t>
      </w:r>
    </w:p>
    <w:p w:rsidR="00152C84" w:rsidRDefault="00152C84" w:rsidP="005358E5">
      <w:pPr>
        <w:pStyle w:val="ConsPlusNormal"/>
        <w:spacing w:before="240"/>
        <w:ind w:firstLine="540"/>
        <w:jc w:val="both"/>
      </w:pPr>
      <w:r>
        <w:t>б) изменений, происшедших в XVIII в. в разных сферах жизни российского общества;</w:t>
      </w:r>
    </w:p>
    <w:p w:rsidR="00152C84" w:rsidRDefault="00152C84" w:rsidP="005358E5">
      <w:pPr>
        <w:pStyle w:val="ConsPlusNormal"/>
        <w:spacing w:before="240"/>
        <w:ind w:firstLine="540"/>
        <w:jc w:val="both"/>
      </w:pPr>
      <w:r>
        <w:t>в) промышленного переворота в европейских странах;</w:t>
      </w:r>
    </w:p>
    <w:p w:rsidR="00152C84" w:rsidRDefault="00152C84" w:rsidP="005358E5">
      <w:pPr>
        <w:pStyle w:val="ConsPlusNormal"/>
        <w:spacing w:before="240"/>
        <w:ind w:firstLine="540"/>
        <w:jc w:val="both"/>
      </w:pPr>
      <w:r>
        <w:t>г) абсолютизма как формы правления;</w:t>
      </w:r>
    </w:p>
    <w:p w:rsidR="00152C84" w:rsidRDefault="00152C84" w:rsidP="005358E5">
      <w:pPr>
        <w:pStyle w:val="ConsPlusNormal"/>
        <w:spacing w:before="240"/>
        <w:ind w:firstLine="540"/>
        <w:jc w:val="both"/>
      </w:pPr>
      <w:r>
        <w:t>д) идеологии Просвещения;</w:t>
      </w:r>
    </w:p>
    <w:p w:rsidR="00152C84" w:rsidRDefault="00152C84" w:rsidP="005358E5">
      <w:pPr>
        <w:pStyle w:val="ConsPlusNormal"/>
        <w:spacing w:before="240"/>
        <w:ind w:firstLine="540"/>
        <w:jc w:val="both"/>
      </w:pPr>
      <w:r>
        <w:t>е) революций XVIII в.;</w:t>
      </w:r>
    </w:p>
    <w:p w:rsidR="00152C84" w:rsidRDefault="00152C84" w:rsidP="005358E5">
      <w:pPr>
        <w:pStyle w:val="ConsPlusNormal"/>
        <w:spacing w:before="240"/>
        <w:ind w:firstLine="540"/>
        <w:jc w:val="both"/>
      </w:pPr>
      <w:r>
        <w:t>ж)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152C84" w:rsidRDefault="00152C84" w:rsidP="005358E5">
      <w:pPr>
        <w:pStyle w:val="ConsPlusNormal"/>
        <w:spacing w:before="240"/>
        <w:ind w:firstLine="540"/>
        <w:jc w:val="both"/>
      </w:pPr>
      <w:r>
        <w:t>а) выявлять в историческом тексте суждения о причинах и следствиях событий;</w:t>
      </w:r>
    </w:p>
    <w:p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152C84" w:rsidRDefault="00152C84" w:rsidP="005358E5">
      <w:pPr>
        <w:pStyle w:val="ConsPlusNormal"/>
        <w:spacing w:before="240"/>
        <w:ind w:firstLine="540"/>
        <w:jc w:val="both"/>
      </w:pPr>
      <w:r>
        <w:t>а) раскрывать повторяющиеся черты исторических ситуаций;</w:t>
      </w:r>
    </w:p>
    <w:p w:rsidR="00152C84" w:rsidRDefault="00152C84" w:rsidP="005358E5">
      <w:pPr>
        <w:pStyle w:val="ConsPlusNormal"/>
        <w:spacing w:before="240"/>
        <w:ind w:firstLine="540"/>
        <w:jc w:val="both"/>
      </w:pPr>
      <w:r>
        <w:t>б) выделять черты сходства и различия.</w:t>
      </w:r>
    </w:p>
    <w:p w:rsidR="00152C84" w:rsidRDefault="00152C84" w:rsidP="005358E5">
      <w:pPr>
        <w:pStyle w:val="ConsPlusNormal"/>
        <w:spacing w:before="240"/>
        <w:ind w:firstLine="540"/>
        <w:jc w:val="both"/>
      </w:pPr>
      <w:r>
        <w:t>65.9.12.7.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65.9.12.8. Применение исторических знаний:</w:t>
      </w:r>
    </w:p>
    <w:p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65.9.12. Предметные результаты изучения истории в 9 классе.</w:t>
      </w:r>
    </w:p>
    <w:p w:rsidR="00152C84" w:rsidRDefault="00152C84" w:rsidP="005358E5">
      <w:pPr>
        <w:pStyle w:val="ConsPlusNormal"/>
        <w:spacing w:before="240"/>
        <w:ind w:firstLine="540"/>
        <w:jc w:val="both"/>
      </w:pPr>
      <w:r>
        <w:t>65.9.13.1.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152C84" w:rsidRDefault="00152C84" w:rsidP="005358E5">
      <w:pPr>
        <w:pStyle w:val="ConsPlusNormal"/>
        <w:spacing w:before="240"/>
        <w:ind w:firstLine="540"/>
        <w:jc w:val="both"/>
      </w:pPr>
      <w:r>
        <w:t>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либо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65.9.13.2.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65.9.13.3.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65.9.13.4. Работа с историческими источниками:</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65.9.13.5.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65.9.13.6. Анализ, объяснение исторических событий, явлений:</w:t>
      </w:r>
    </w:p>
    <w:p w:rsidR="00152C84" w:rsidRDefault="00152C84" w:rsidP="005358E5">
      <w:pPr>
        <w:pStyle w:val="ConsPlusNormal"/>
        <w:spacing w:before="240"/>
        <w:ind w:firstLine="540"/>
        <w:jc w:val="both"/>
      </w:pPr>
      <w:r>
        <w:t>1) раскрывать (с использованием визуальных опор) существенные черты:</w:t>
      </w:r>
    </w:p>
    <w:p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в изучаемый период;</w:t>
      </w:r>
    </w:p>
    <w:p w:rsidR="00152C84" w:rsidRDefault="00152C84" w:rsidP="005358E5">
      <w:pPr>
        <w:pStyle w:val="ConsPlusNormal"/>
        <w:spacing w:before="240"/>
        <w:ind w:firstLine="540"/>
        <w:jc w:val="both"/>
      </w:pPr>
      <w:r>
        <w:t>б) процессов модернизации в мире и России;</w:t>
      </w:r>
    </w:p>
    <w:p w:rsidR="00152C84" w:rsidRDefault="00152C84" w:rsidP="005358E5">
      <w:pPr>
        <w:pStyle w:val="ConsPlusNormal"/>
        <w:spacing w:before="240"/>
        <w:ind w:firstLine="540"/>
        <w:jc w:val="both"/>
      </w:pPr>
      <w:r>
        <w:t>в) масштабных социальных движений и революций в рассматриваемый период;</w:t>
      </w:r>
    </w:p>
    <w:p w:rsidR="00152C84" w:rsidRDefault="00152C84" w:rsidP="005358E5">
      <w:pPr>
        <w:pStyle w:val="ConsPlusNormal"/>
        <w:spacing w:before="240"/>
        <w:ind w:firstLine="540"/>
        <w:jc w:val="both"/>
      </w:pPr>
      <w:r>
        <w:t>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а) выявлять в историческом тексте суждения о причинах и следствиях событий;</w:t>
      </w:r>
    </w:p>
    <w:p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152C84" w:rsidRDefault="00152C84" w:rsidP="005358E5">
      <w:pPr>
        <w:pStyle w:val="ConsPlusNormal"/>
        <w:spacing w:before="240"/>
        <w:ind w:firstLine="540"/>
        <w:jc w:val="both"/>
      </w:pPr>
      <w:r>
        <w:t>а) указывать повторяющиеся черты исторических ситуаций;</w:t>
      </w:r>
    </w:p>
    <w:p w:rsidR="00152C84" w:rsidRDefault="00152C84" w:rsidP="005358E5">
      <w:pPr>
        <w:pStyle w:val="ConsPlusNormal"/>
        <w:spacing w:before="240"/>
        <w:ind w:firstLine="540"/>
        <w:jc w:val="both"/>
      </w:pPr>
      <w:r>
        <w:t>б) выделять черты сходства и различия;</w:t>
      </w:r>
    </w:p>
    <w:p w:rsidR="00152C84" w:rsidRDefault="00152C84" w:rsidP="005358E5">
      <w:pPr>
        <w:pStyle w:val="ConsPlusNormal"/>
        <w:spacing w:before="240"/>
        <w:ind w:firstLine="540"/>
        <w:jc w:val="both"/>
      </w:pPr>
      <w:r>
        <w:t>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65.9.13.7.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65.9.13.8.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w:t>
      </w:r>
    </w:p>
    <w:p w:rsidR="00152C84" w:rsidRDefault="00152C84" w:rsidP="005358E5">
      <w:pPr>
        <w:pStyle w:val="ConsPlusNormal"/>
        <w:spacing w:before="240"/>
        <w:ind w:firstLine="540"/>
        <w:jc w:val="both"/>
      </w:pPr>
      <w:r>
        <w:t>65.9.14. Предметные результаты изучения истории в 10 классе.</w:t>
      </w:r>
    </w:p>
    <w:p w:rsidR="00152C84" w:rsidRDefault="00152C84" w:rsidP="005358E5">
      <w:pPr>
        <w:pStyle w:val="ConsPlusNormal"/>
        <w:spacing w:before="240"/>
        <w:ind w:firstLine="540"/>
        <w:jc w:val="both"/>
      </w:pPr>
      <w:r>
        <w:t>65.9.14.1.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65.9.14.2.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65.9.14.3.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65.9.14.4. Работа с историческими источниками:</w:t>
      </w:r>
    </w:p>
    <w:p w:rsidR="00152C84" w:rsidRDefault="00152C84" w:rsidP="005358E5">
      <w:pPr>
        <w:pStyle w:val="ConsPlusNormal"/>
        <w:spacing w:before="240"/>
        <w:ind w:firstLine="540"/>
        <w:jc w:val="both"/>
      </w:pPr>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65.9.14.5.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65.9.14.6. Анализ, объяснение исторических событий, явлений:</w:t>
      </w:r>
    </w:p>
    <w:p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изучаемого периода;</w:t>
      </w:r>
    </w:p>
    <w:p w:rsidR="00152C84" w:rsidRDefault="00152C84" w:rsidP="005358E5">
      <w:pPr>
        <w:pStyle w:val="ConsPlusNormal"/>
        <w:spacing w:before="240"/>
        <w:ind w:firstLine="540"/>
        <w:jc w:val="both"/>
      </w:pPr>
      <w:r>
        <w:t>б) процессов модернизации в мире и России;</w:t>
      </w:r>
    </w:p>
    <w:p w:rsidR="00152C84" w:rsidRDefault="00152C84" w:rsidP="005358E5">
      <w:pPr>
        <w:pStyle w:val="ConsPlusNormal"/>
        <w:spacing w:before="240"/>
        <w:ind w:firstLine="540"/>
        <w:jc w:val="both"/>
      </w:pPr>
      <w:r>
        <w:t>в) масштабных социальных движений и революций в рассматриваемый период;</w:t>
      </w:r>
    </w:p>
    <w:p w:rsidR="00152C84" w:rsidRDefault="00152C84" w:rsidP="005358E5">
      <w:pPr>
        <w:pStyle w:val="ConsPlusNormal"/>
        <w:spacing w:before="240"/>
        <w:ind w:firstLine="540"/>
        <w:jc w:val="both"/>
      </w:pPr>
      <w:r>
        <w:t>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а) выявлять в историческом тексте суждения о причинах и следствиях событий;</w:t>
      </w:r>
    </w:p>
    <w:p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а) указывать повторяющиеся черты исторических ситуаций;</w:t>
      </w:r>
    </w:p>
    <w:p w:rsidR="00152C84" w:rsidRDefault="00152C84" w:rsidP="005358E5">
      <w:pPr>
        <w:pStyle w:val="ConsPlusNormal"/>
        <w:spacing w:before="240"/>
        <w:ind w:firstLine="540"/>
        <w:jc w:val="both"/>
      </w:pPr>
      <w:r>
        <w:t>б) выделять черты сходства и различия;</w:t>
      </w:r>
    </w:p>
    <w:p w:rsidR="00152C84" w:rsidRDefault="00152C84" w:rsidP="005358E5">
      <w:pPr>
        <w:pStyle w:val="ConsPlusNormal"/>
        <w:spacing w:before="240"/>
        <w:ind w:firstLine="540"/>
        <w:jc w:val="both"/>
      </w:pPr>
      <w:r>
        <w:t>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65.9.14.7.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152C84" w:rsidRDefault="00152C84" w:rsidP="005358E5">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65.9.14.8.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jc w:val="both"/>
      </w:pPr>
    </w:p>
    <w:p w:rsidR="00152C84" w:rsidRDefault="00152C84" w:rsidP="005358E5">
      <w:pPr>
        <w:pStyle w:val="ConsPlusTitle"/>
        <w:ind w:firstLine="540"/>
        <w:jc w:val="both"/>
        <w:outlineLvl w:val="2"/>
      </w:pPr>
      <w:r>
        <w:t>66.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jc w:val="both"/>
      </w:pPr>
    </w:p>
    <w:p w:rsidR="00152C84" w:rsidRDefault="00152C84" w:rsidP="005358E5">
      <w:pPr>
        <w:pStyle w:val="ConsPlusTitle"/>
        <w:ind w:firstLine="540"/>
        <w:jc w:val="both"/>
        <w:outlineLvl w:val="3"/>
      </w:pPr>
      <w:r>
        <w:t>66.2. Пояснительная записка.</w:t>
      </w:r>
    </w:p>
    <w:p w:rsidR="00152C84" w:rsidRDefault="00152C84" w:rsidP="005358E5">
      <w:pPr>
        <w:pStyle w:val="ConsPlusNormal"/>
        <w:spacing w:before="240"/>
        <w:ind w:firstLine="540"/>
        <w:jc w:val="both"/>
      </w:pPr>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152C84" w:rsidRDefault="00152C84" w:rsidP="005358E5">
      <w:pPr>
        <w:pStyle w:val="ConsPlusNormal"/>
        <w:spacing w:before="240"/>
        <w:ind w:firstLine="540"/>
        <w:jc w:val="both"/>
      </w:pPr>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66.2.5.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21"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66.3.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Социальное становление человека.</w:t>
            </w:r>
          </w:p>
          <w:p w:rsidR="00152C84" w:rsidRDefault="00152C84" w:rsidP="00C219BE">
            <w:pPr>
              <w:pStyle w:val="ConsPlusNormal"/>
              <w:jc w:val="both"/>
            </w:pPr>
            <w:r>
              <w:t>Деятельность человека. Учебная деятельность школьника.</w:t>
            </w:r>
          </w:p>
          <w:p w:rsidR="00152C84" w:rsidRDefault="00152C84" w:rsidP="00C219BE">
            <w:pPr>
              <w:pStyle w:val="ConsPlusNormal"/>
              <w:jc w:val="both"/>
            </w:pPr>
            <w:r>
              <w:t>Общение и его роль в жизни человека.</w:t>
            </w:r>
          </w:p>
          <w:p w:rsidR="00152C84" w:rsidRDefault="00152C84" w:rsidP="00C219BE">
            <w:pPr>
              <w:pStyle w:val="ConsPlusNormal"/>
              <w:jc w:val="both"/>
            </w:pPr>
            <w:r>
              <w:t>Человек в малой группе.</w:t>
            </w:r>
          </w:p>
          <w:p w:rsidR="00152C84" w:rsidRDefault="00152C84" w:rsidP="00C219BE">
            <w:pPr>
              <w:pStyle w:val="ConsPlusNormal"/>
              <w:jc w:val="both"/>
            </w:pPr>
            <w:r>
              <w:t>Общество - совместная жизнь людей.</w:t>
            </w:r>
          </w:p>
          <w:p w:rsidR="00152C84" w:rsidRDefault="00152C84" w:rsidP="00C219BE">
            <w:pPr>
              <w:pStyle w:val="ConsPlusNormal"/>
              <w:jc w:val="both"/>
            </w:pPr>
            <w:r>
              <w:t>Положение человека в обществе.</w:t>
            </w:r>
          </w:p>
          <w:p w:rsidR="00152C84" w:rsidRDefault="00152C84" w:rsidP="00C219BE">
            <w:pPr>
              <w:pStyle w:val="ConsPlusNormal"/>
              <w:jc w:val="both"/>
            </w:pPr>
            <w:r>
              <w:t>Роль экономики в жизни общества. Основные участники экономики.</w:t>
            </w:r>
          </w:p>
          <w:p w:rsidR="00152C84" w:rsidRDefault="00152C84" w:rsidP="00C219BE">
            <w:pPr>
              <w:pStyle w:val="ConsPlusNormal"/>
              <w:jc w:val="both"/>
            </w:pPr>
            <w:r>
              <w:t>Политическая жизнь.</w:t>
            </w:r>
          </w:p>
          <w:p w:rsidR="00152C84" w:rsidRDefault="00152C84" w:rsidP="00C219BE">
            <w:pPr>
              <w:pStyle w:val="ConsPlusNormal"/>
              <w:jc w:val="both"/>
            </w:pPr>
            <w:r>
              <w:t>Развитие общества.</w:t>
            </w:r>
          </w:p>
        </w:tc>
      </w:tr>
    </w:tbl>
    <w:p w:rsidR="00152C84" w:rsidRDefault="00152C84" w:rsidP="005358E5">
      <w:pPr>
        <w:pStyle w:val="ConsPlusNormal"/>
        <w:jc w:val="both"/>
      </w:pPr>
    </w:p>
    <w:p w:rsidR="00152C84" w:rsidRDefault="00152C84" w:rsidP="005358E5">
      <w:pPr>
        <w:pStyle w:val="ConsPlusNormal"/>
        <w:ind w:firstLine="540"/>
        <w:jc w:val="both"/>
      </w:pPr>
      <w:r>
        <w:t>66.4.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Социальные ценности.</w:t>
            </w:r>
          </w:p>
          <w:p w:rsidR="00152C84" w:rsidRDefault="00152C84" w:rsidP="00C219BE">
            <w:pPr>
              <w:pStyle w:val="ConsPlusNormal"/>
            </w:pPr>
            <w:r>
              <w:t>Социальные нормы.</w:t>
            </w:r>
          </w:p>
          <w:p w:rsidR="00152C84" w:rsidRDefault="00152C84" w:rsidP="00C219BE">
            <w:pPr>
              <w:pStyle w:val="ConsPlusNormal"/>
            </w:pPr>
            <w:r>
              <w:t>Мораль и моральный выбор. Право и мораль.</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Правоотношения.</w:t>
            </w:r>
          </w:p>
          <w:p w:rsidR="00152C84" w:rsidRDefault="00152C84" w:rsidP="00C219BE">
            <w:pPr>
              <w:pStyle w:val="ConsPlusNormal"/>
            </w:pPr>
            <w:r>
              <w:t>Правонарушения и их опасность для личности и общества.</w:t>
            </w:r>
          </w:p>
          <w:p w:rsidR="00152C84" w:rsidRDefault="00152C84" w:rsidP="00C219BE">
            <w:pPr>
              <w:pStyle w:val="ConsPlusNormal"/>
            </w:pPr>
            <w:r>
              <w:t>Защита прав и свобод человека и гражданина.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Как устроено российское право.</w:t>
            </w:r>
          </w:p>
          <w:p w:rsidR="00152C84" w:rsidRDefault="00152C84" w:rsidP="00C219BE">
            <w:pPr>
              <w:pStyle w:val="ConsPlusNormal"/>
            </w:pPr>
            <w:r>
              <w:t>Основы гражданского права.</w:t>
            </w:r>
          </w:p>
          <w:p w:rsidR="00152C84" w:rsidRDefault="00152C84" w:rsidP="00C219BE">
            <w:pPr>
              <w:pStyle w:val="ConsPlusNormal"/>
            </w:pPr>
            <w:r>
              <w:t>Основы семейного права.</w:t>
            </w:r>
          </w:p>
          <w:p w:rsidR="00152C84" w:rsidRDefault="00152C84" w:rsidP="00C219BE">
            <w:pPr>
              <w:pStyle w:val="ConsPlusNormal"/>
            </w:pPr>
            <w:r>
              <w:t>Основы трудового права.</w:t>
            </w:r>
          </w:p>
          <w:p w:rsidR="00152C84" w:rsidRDefault="00152C84" w:rsidP="00C219BE">
            <w:pPr>
              <w:pStyle w:val="ConsPlusNormal"/>
            </w:pPr>
            <w:r>
              <w:t>Виды юридической ответственности. Правоохранительные органы в Российской Федерации.</w:t>
            </w:r>
          </w:p>
        </w:tc>
      </w:tr>
    </w:tbl>
    <w:p w:rsidR="00152C84" w:rsidRDefault="00152C84" w:rsidP="005358E5">
      <w:pPr>
        <w:pStyle w:val="ConsPlusNormal"/>
        <w:jc w:val="both"/>
      </w:pPr>
    </w:p>
    <w:p w:rsidR="00152C84" w:rsidRDefault="00152C84" w:rsidP="005358E5">
      <w:pPr>
        <w:pStyle w:val="ConsPlusNormal"/>
        <w:ind w:firstLine="540"/>
        <w:jc w:val="both"/>
      </w:pPr>
      <w:r>
        <w:t>66.5.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Экономика - основа жизнедеятельности человека. Рыночные отношения в экономике.</w:t>
            </w:r>
          </w:p>
          <w:p w:rsidR="00152C84" w:rsidRDefault="00152C84" w:rsidP="00C219BE">
            <w:pPr>
              <w:pStyle w:val="ConsPlusNormal"/>
            </w:pPr>
            <w:r>
              <w:t>Финансовые отношения в экономике.</w:t>
            </w:r>
          </w:p>
          <w:p w:rsidR="00152C84" w:rsidRDefault="00152C84" w:rsidP="00C219BE">
            <w:pPr>
              <w:pStyle w:val="ConsPlusNormal"/>
            </w:pPr>
            <w:r>
              <w:t>Домашнее хозяйство.</w:t>
            </w:r>
          </w:p>
          <w:p w:rsidR="00152C84" w:rsidRDefault="00152C84" w:rsidP="00C219BE">
            <w:pPr>
              <w:pStyle w:val="ConsPlusNormal"/>
            </w:pPr>
            <w:r>
              <w:t>Экономические цели и функции государства.</w:t>
            </w:r>
          </w:p>
        </w:tc>
      </w:tr>
    </w:tbl>
    <w:p w:rsidR="00152C84" w:rsidRDefault="00152C84" w:rsidP="005358E5">
      <w:pPr>
        <w:pStyle w:val="ConsPlusNormal"/>
        <w:jc w:val="both"/>
      </w:pPr>
    </w:p>
    <w:p w:rsidR="00152C84" w:rsidRDefault="00152C84" w:rsidP="005358E5">
      <w:pPr>
        <w:pStyle w:val="ConsPlusNormal"/>
        <w:ind w:firstLine="540"/>
        <w:jc w:val="both"/>
      </w:pPr>
      <w:r>
        <w:t>66.6.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Человек в мире культуры.</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Культура, ее многообразие и формы.</w:t>
            </w:r>
          </w:p>
          <w:p w:rsidR="00152C84" w:rsidRDefault="00152C84" w:rsidP="00C219BE">
            <w:pPr>
              <w:pStyle w:val="ConsPlusNormal"/>
            </w:pPr>
            <w:r>
              <w:t>Наука и образование в Российской Федерации. Роль религии в жизни общества.</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искусства в жизни человека.</w:t>
            </w:r>
          </w:p>
          <w:p w:rsidR="00152C84" w:rsidRDefault="00152C84" w:rsidP="00C219BE">
            <w:pPr>
              <w:pStyle w:val="ConsPlusNormal"/>
              <w:jc w:val="both"/>
            </w:pPr>
            <w:r>
              <w:t>Роль информации в современном мире.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политическом измерении.</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Политика и политическая власть. Участие граждан в политике.</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конституционного строя Российской Федерации.</w:t>
            </w:r>
          </w:p>
          <w:p w:rsidR="00152C84" w:rsidRDefault="00152C84" w:rsidP="00C219BE">
            <w:pPr>
              <w:pStyle w:val="ConsPlusNormal"/>
              <w:jc w:val="both"/>
            </w:pPr>
            <w:r>
              <w:t>Высшие органы государственной власти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w:t>
            </w:r>
          </w:p>
          <w:p w:rsidR="00152C84" w:rsidRDefault="00152C84" w:rsidP="00C219BE">
            <w:pPr>
              <w:pStyle w:val="ConsPlusNormal"/>
              <w:jc w:val="both"/>
            </w:pPr>
            <w:hyperlink r:id="rId122" w:history="1">
              <w:r>
                <w:rPr>
                  <w:color w:val="0000FF"/>
                </w:rPr>
                <w:t>Конституция</w:t>
              </w:r>
            </w:hyperlink>
            <w:r>
              <w:t xml:space="preserve"> Российской Федерации о правовом статусе человека и гражданина.</w:t>
            </w:r>
          </w:p>
        </w:tc>
      </w:tr>
    </w:tbl>
    <w:p w:rsidR="00152C84" w:rsidRDefault="00152C84" w:rsidP="005358E5">
      <w:pPr>
        <w:pStyle w:val="ConsPlusNormal"/>
        <w:jc w:val="both"/>
      </w:pPr>
    </w:p>
    <w:p w:rsidR="00152C84" w:rsidRDefault="00152C84" w:rsidP="005358E5">
      <w:pPr>
        <w:pStyle w:val="ConsPlusNormal"/>
        <w:ind w:firstLine="540"/>
        <w:jc w:val="both"/>
      </w:pPr>
      <w:r>
        <w:t>66.7.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6768"/>
      </w:tblGrid>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общности и группы.</w:t>
            </w:r>
          </w:p>
          <w:p w:rsidR="00152C84" w:rsidRDefault="00152C84" w:rsidP="00C219BE">
            <w:pPr>
              <w:pStyle w:val="ConsPlusNormal"/>
              <w:jc w:val="both"/>
            </w:pPr>
            <w:r>
              <w:t>Статусы и роли. Социализация личности. Семья и ее функции.</w:t>
            </w:r>
          </w:p>
          <w:p w:rsidR="00152C84" w:rsidRDefault="00152C84" w:rsidP="00C219BE">
            <w:pPr>
              <w:pStyle w:val="ConsPlusNormal"/>
              <w:jc w:val="both"/>
            </w:pPr>
            <w:r>
              <w:t>Этносы и нации в современном обществе. Социальная политика Российского государства.</w:t>
            </w:r>
          </w:p>
          <w:p w:rsidR="00152C84" w:rsidRDefault="00152C84" w:rsidP="00C219BE">
            <w:pPr>
              <w:pStyle w:val="ConsPlusNormal"/>
              <w:jc w:val="both"/>
            </w:pPr>
            <w:r>
              <w:t>Отклоняющееся поведение и здоровый образ жизни.</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c>
          <w:tcPr>
            <w:tcW w:w="67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r>
    </w:tbl>
    <w:p w:rsidR="00152C84" w:rsidRDefault="00152C84" w:rsidP="005358E5">
      <w:pPr>
        <w:pStyle w:val="ConsPlusNormal"/>
        <w:jc w:val="both"/>
      </w:pPr>
    </w:p>
    <w:p w:rsidR="00152C84" w:rsidRDefault="00152C84" w:rsidP="005358E5">
      <w:pPr>
        <w:pStyle w:val="ConsPlusTitle"/>
        <w:ind w:firstLine="540"/>
        <w:jc w:val="both"/>
        <w:outlineLvl w:val="3"/>
      </w:pPr>
      <w:r>
        <w:t>66.8. Планируемые результаты освоения программы по обществознанию.</w:t>
      </w:r>
    </w:p>
    <w:p w:rsidR="00152C84" w:rsidRDefault="00152C84" w:rsidP="005358E5">
      <w:pPr>
        <w:pStyle w:val="ConsPlusNormal"/>
        <w:spacing w:before="240"/>
        <w:ind w:firstLine="540"/>
        <w:jc w:val="both"/>
      </w:pPr>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66.8.2.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66.8.3.1.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66.8.3.3.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66.8.3.4.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66.8.3.5.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66.8.3.7.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66.8.4.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23"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66.8.5.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66.8.5.1.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66.8.5.2.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52C84" w:rsidRDefault="00152C84" w:rsidP="005358E5">
      <w:pPr>
        <w:pStyle w:val="ConsPlusNormal"/>
        <w:spacing w:before="240"/>
        <w:ind w:firstLine="540"/>
        <w:jc w:val="both"/>
      </w:pPr>
      <w:r>
        <w:t>66.8.6.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66.8.6.1.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rsidR="00152C84" w:rsidRDefault="00152C84" w:rsidP="005358E5">
      <w:pPr>
        <w:pStyle w:val="ConsPlusNormal"/>
        <w:spacing w:before="240"/>
        <w:ind w:firstLine="540"/>
        <w:jc w:val="both"/>
      </w:pPr>
      <w:r>
        <w:t>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66.8.6.2.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124" w:history="1">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66.8.6.3.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125"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126"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27" w:history="1">
        <w:r>
          <w:rPr>
            <w:color w:val="0000FF"/>
          </w:rPr>
          <w:t>кодекс</w:t>
        </w:r>
      </w:hyperlink>
      <w:r>
        <w:t xml:space="preserve"> Российской Федерации, Семейный </w:t>
      </w:r>
      <w:hyperlink r:id="rId128" w:history="1">
        <w:r>
          <w:rPr>
            <w:color w:val="0000FF"/>
          </w:rPr>
          <w:t>кодекс</w:t>
        </w:r>
      </w:hyperlink>
      <w:r>
        <w:t xml:space="preserve"> Российской Федерации, Трудовой </w:t>
      </w:r>
      <w:hyperlink r:id="rId129" w:history="1">
        <w:r>
          <w:rPr>
            <w:color w:val="0000FF"/>
          </w:rPr>
          <w:t>кодекс</w:t>
        </w:r>
      </w:hyperlink>
      <w:r>
        <w:t xml:space="preserve"> Российской Федерации, </w:t>
      </w:r>
      <w:hyperlink r:id="rId130" w:history="1">
        <w:r>
          <w:rPr>
            <w:color w:val="0000FF"/>
          </w:rPr>
          <w:t>Кодекс</w:t>
        </w:r>
      </w:hyperlink>
      <w:r>
        <w:t xml:space="preserve"> Российской Федерации об административных правонарушениях, Уголовный </w:t>
      </w:r>
      <w:hyperlink r:id="rId131"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66.8.7.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66.8.7.1.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152C84" w:rsidRDefault="00152C84" w:rsidP="005358E5">
      <w:pPr>
        <w:pStyle w:val="ConsPlusNormal"/>
        <w:spacing w:before="240"/>
        <w:ind w:firstLine="540"/>
        <w:jc w:val="both"/>
      </w:pPr>
      <w:r>
        <w:t>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66.8.8.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66.8.8.1.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66.8.8.2.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132"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66.8.8.3.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133"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34"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66.8.9. К концу обучения в 10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66.8.9.1.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 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66.8.9.2.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w:t>
      </w:r>
    </w:p>
    <w:p w:rsidR="00152C84" w:rsidRDefault="00152C84" w:rsidP="005358E5">
      <w:pPr>
        <w:pStyle w:val="ConsPlusNormal"/>
        <w:spacing w:before="240"/>
        <w:ind w:firstLine="540"/>
        <w:jc w:val="both"/>
      </w:pPr>
      <w:r>
        <w:t>устанавливать и объяснять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jc w:val="both"/>
      </w:pPr>
    </w:p>
    <w:p w:rsidR="00152C84" w:rsidRDefault="00152C84" w:rsidP="005358E5">
      <w:pPr>
        <w:pStyle w:val="ConsPlusTitle"/>
        <w:ind w:firstLine="540"/>
        <w:jc w:val="both"/>
        <w:outlineLvl w:val="2"/>
      </w:pPr>
      <w:r>
        <w:t>67. Федеральная рабочая программа по учебному предмету "География".</w:t>
      </w:r>
    </w:p>
    <w:p w:rsidR="00152C84" w:rsidRDefault="00152C84" w:rsidP="005358E5">
      <w:pPr>
        <w:pStyle w:val="ConsPlusNormal"/>
        <w:spacing w:before="240"/>
        <w:ind w:firstLine="540"/>
        <w:jc w:val="both"/>
      </w:pPr>
      <w:r>
        <w:t>67.1.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jc w:val="both"/>
      </w:pPr>
    </w:p>
    <w:p w:rsidR="00152C84" w:rsidRDefault="00152C84" w:rsidP="005358E5">
      <w:pPr>
        <w:pStyle w:val="ConsPlusTitle"/>
        <w:ind w:firstLine="540"/>
        <w:jc w:val="both"/>
        <w:outlineLvl w:val="3"/>
      </w:pPr>
      <w:r>
        <w:t>67.2. Пояснительная записка.</w:t>
      </w:r>
    </w:p>
    <w:p w:rsidR="00152C84" w:rsidRDefault="00152C84" w:rsidP="005358E5">
      <w:pPr>
        <w:pStyle w:val="ConsPlusNormal"/>
        <w:spacing w:before="240"/>
        <w:ind w:firstLine="540"/>
        <w:jc w:val="both"/>
      </w:pPr>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67.2.6.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67.3.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Введение. География - наука о планете Земля. История географических открытий.</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Планы местности.</w:t>
            </w:r>
          </w:p>
          <w:p w:rsidR="00152C84" w:rsidRDefault="00152C84" w:rsidP="00C219BE">
            <w:pPr>
              <w:pStyle w:val="ConsPlusNormal"/>
            </w:pPr>
            <w:r>
              <w:t>Географические карты.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Земля - планета Солнечной системы.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Литосфера - каменная оболочка Земли.</w:t>
            </w:r>
          </w:p>
          <w:p w:rsidR="00152C84" w:rsidRDefault="00152C84" w:rsidP="00C219BE">
            <w:pPr>
              <w:pStyle w:val="ConsPlusNormal"/>
            </w:pPr>
            <w:r>
              <w:t>Гидросфера - водная оболочка Земли.</w:t>
            </w:r>
          </w:p>
          <w:p w:rsidR="00152C84" w:rsidRDefault="00152C84" w:rsidP="00C219BE">
            <w:pPr>
              <w:pStyle w:val="ConsPlusNormal"/>
            </w:pPr>
            <w:r>
              <w:t>Атмосфера - воздушная оболочка.</w:t>
            </w:r>
          </w:p>
          <w:p w:rsidR="00152C84" w:rsidRDefault="00152C84" w:rsidP="00C219BE">
            <w:pPr>
              <w:pStyle w:val="ConsPlusNormal"/>
            </w:pPr>
            <w:r>
              <w:t>Биосфера - оболочка жизни.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67.4.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Географическая оболочка.</w:t>
            </w:r>
          </w:p>
          <w:p w:rsidR="00152C84" w:rsidRDefault="00152C84" w:rsidP="00C219BE">
            <w:pPr>
              <w:pStyle w:val="ConsPlusNormal"/>
            </w:pPr>
            <w:r>
              <w:t>Литосфера и рельеф Земли.</w:t>
            </w:r>
          </w:p>
          <w:p w:rsidR="00152C84" w:rsidRDefault="00152C84" w:rsidP="00C219BE">
            <w:pPr>
              <w:pStyle w:val="ConsPlusNormal"/>
            </w:pPr>
            <w:r>
              <w:t>Атмосфера и климаты Земли.</w:t>
            </w:r>
          </w:p>
          <w:p w:rsidR="00152C84" w:rsidRDefault="00152C84" w:rsidP="00C219BE">
            <w:pPr>
              <w:pStyle w:val="ConsPlusNormal"/>
            </w:pPr>
            <w:r>
              <w:t>Мировой океан - основная часть гидросферы.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Численность населения.</w:t>
            </w:r>
          </w:p>
          <w:p w:rsidR="00152C84" w:rsidRDefault="00152C84" w:rsidP="00C219BE">
            <w:pPr>
              <w:pStyle w:val="ConsPlusNormal"/>
            </w:pPr>
            <w:r>
              <w:t>Страны и народы мира.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Южные материки.</w:t>
            </w:r>
          </w:p>
          <w:p w:rsidR="00152C84" w:rsidRDefault="00152C84" w:rsidP="00C219BE">
            <w:pPr>
              <w:pStyle w:val="ConsPlusNormal"/>
            </w:pPr>
            <w:r>
              <w:t>Северные материки.</w:t>
            </w:r>
          </w:p>
          <w:p w:rsidR="00152C84" w:rsidRDefault="00152C84" w:rsidP="00C219BE">
            <w:pPr>
              <w:pStyle w:val="ConsPlusNormal"/>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67.5.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Географическое пространство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Климат и климатические ресурсы.</w:t>
            </w:r>
          </w:p>
        </w:tc>
      </w:tr>
    </w:tbl>
    <w:p w:rsidR="00152C84" w:rsidRDefault="00152C84" w:rsidP="005358E5">
      <w:pPr>
        <w:pStyle w:val="ConsPlusNormal"/>
        <w:jc w:val="both"/>
      </w:pPr>
    </w:p>
    <w:p w:rsidR="00152C84" w:rsidRDefault="00152C84" w:rsidP="005358E5">
      <w:pPr>
        <w:pStyle w:val="ConsPlusNormal"/>
        <w:ind w:firstLine="540"/>
        <w:jc w:val="both"/>
      </w:pPr>
      <w:r>
        <w:t>67.6.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Моря России. Внутренние воды и водные ресурсы. Природно-хозяйственные зоны.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Население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России.</w:t>
            </w:r>
          </w:p>
          <w:p w:rsidR="00152C84" w:rsidRDefault="00152C84" w:rsidP="00C219BE">
            <w:pPr>
              <w:pStyle w:val="ConsPlusNormal"/>
              <w:jc w:val="both"/>
            </w:pPr>
            <w:r>
              <w:t>Территориальные особенности размещения населения России.</w:t>
            </w:r>
          </w:p>
          <w:p w:rsidR="00152C84" w:rsidRDefault="00152C84" w:rsidP="00C219BE">
            <w:pPr>
              <w:pStyle w:val="ConsPlusNormal"/>
              <w:jc w:val="both"/>
            </w:pPr>
            <w:r>
              <w:t>Народы и религии России.</w:t>
            </w:r>
          </w:p>
          <w:p w:rsidR="00152C84" w:rsidRDefault="00152C84" w:rsidP="00C219BE">
            <w:pPr>
              <w:pStyle w:val="ConsPlusNormal"/>
              <w:jc w:val="both"/>
            </w:pPr>
            <w:r>
              <w:t>Половой и возрастной состав населения России.</w:t>
            </w:r>
          </w:p>
          <w:p w:rsidR="00152C84" w:rsidRDefault="00152C84" w:rsidP="00C219BE">
            <w:pPr>
              <w:pStyle w:val="ConsPlusNormal"/>
              <w:jc w:val="both"/>
            </w:pPr>
            <w:r>
              <w:t>Человеческий капитал России.</w:t>
            </w:r>
          </w:p>
        </w:tc>
      </w:tr>
    </w:tbl>
    <w:p w:rsidR="00152C84" w:rsidRDefault="00152C84" w:rsidP="005358E5">
      <w:pPr>
        <w:pStyle w:val="ConsPlusNormal"/>
        <w:jc w:val="both"/>
      </w:pPr>
    </w:p>
    <w:p w:rsidR="00152C84" w:rsidRDefault="00152C84" w:rsidP="005358E5">
      <w:pPr>
        <w:pStyle w:val="ConsPlusNormal"/>
        <w:ind w:firstLine="540"/>
        <w:jc w:val="both"/>
      </w:pPr>
      <w:r>
        <w:t>67.7.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Хозяйство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Общая характеристика хозяйства России.</w:t>
            </w:r>
          </w:p>
          <w:p w:rsidR="00152C84" w:rsidRDefault="00152C84" w:rsidP="00C219BE">
            <w:pPr>
              <w:pStyle w:val="ConsPlusNormal"/>
            </w:pPr>
            <w:r>
              <w:t>Топливно-энергетический комплекс (ТЭК).</w:t>
            </w:r>
          </w:p>
          <w:p w:rsidR="00152C84" w:rsidRDefault="00152C84" w:rsidP="00C219BE">
            <w:pPr>
              <w:pStyle w:val="ConsPlusNormal"/>
            </w:pPr>
            <w:r>
              <w:t>Металлургический комплекс.</w:t>
            </w:r>
          </w:p>
          <w:p w:rsidR="00152C84" w:rsidRDefault="00152C84" w:rsidP="00C219BE">
            <w:pPr>
              <w:pStyle w:val="ConsPlusNormal"/>
            </w:pPr>
            <w:r>
              <w:t>Машиностроительный комплекс.</w:t>
            </w:r>
          </w:p>
          <w:p w:rsidR="00152C84" w:rsidRDefault="00152C84" w:rsidP="00C219BE">
            <w:pPr>
              <w:pStyle w:val="ConsPlusNormal"/>
            </w:pPr>
            <w:r>
              <w:t>Химико-лесной комплекс.</w:t>
            </w:r>
          </w:p>
          <w:p w:rsidR="00152C84" w:rsidRDefault="00152C84" w:rsidP="00C219BE">
            <w:pPr>
              <w:pStyle w:val="ConsPlusNormal"/>
            </w:pPr>
            <w:r>
              <w:t>Агропромышленный комплекс (АПК).</w:t>
            </w:r>
          </w:p>
          <w:p w:rsidR="00152C84" w:rsidRDefault="00152C84" w:rsidP="00C219BE">
            <w:pPr>
              <w:pStyle w:val="ConsPlusNormal"/>
            </w:pPr>
            <w:r>
              <w:t>Инфраструктурный комплекс.</w:t>
            </w:r>
          </w:p>
          <w:p w:rsidR="00152C84" w:rsidRDefault="00152C84" w:rsidP="00C219BE">
            <w:pPr>
              <w:pStyle w:val="ConsPlusNormal"/>
            </w:pPr>
            <w:r>
              <w:t>Обобщение знаний.</w:t>
            </w:r>
          </w:p>
        </w:tc>
      </w:tr>
    </w:tbl>
    <w:p w:rsidR="00152C84" w:rsidRDefault="00152C84" w:rsidP="005358E5">
      <w:pPr>
        <w:pStyle w:val="ConsPlusNormal"/>
        <w:jc w:val="both"/>
      </w:pPr>
    </w:p>
    <w:p w:rsidR="00152C84" w:rsidRDefault="00152C84" w:rsidP="005358E5">
      <w:pPr>
        <w:pStyle w:val="ConsPlusNormal"/>
        <w:ind w:firstLine="540"/>
        <w:jc w:val="both"/>
      </w:pPr>
      <w:r>
        <w:t>67.8.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Регионы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Западный макрорегион (Европейская часть) России. Восточный макрорегион (Азиатская часть) России.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Россия в современном мире.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Россия в современном мире.</w:t>
            </w:r>
          </w:p>
        </w:tc>
      </w:tr>
      <w:tr w:rsidR="00152C84" w:rsidTr="00C219BE">
        <w:tc>
          <w:tcPr>
            <w:tcW w:w="9071"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Обобщение с систематизация изученного материала.</w:t>
            </w:r>
          </w:p>
        </w:tc>
      </w:tr>
    </w:tbl>
    <w:p w:rsidR="00152C84" w:rsidRDefault="00152C84" w:rsidP="005358E5">
      <w:pPr>
        <w:pStyle w:val="ConsPlusNormal"/>
        <w:jc w:val="both"/>
      </w:pPr>
    </w:p>
    <w:p w:rsidR="00152C84" w:rsidRDefault="00152C84" w:rsidP="005358E5">
      <w:pPr>
        <w:pStyle w:val="ConsPlusTitle"/>
        <w:ind w:firstLine="540"/>
        <w:jc w:val="both"/>
        <w:outlineLvl w:val="3"/>
      </w:pPr>
      <w:r>
        <w:t>67.9. Планируемые результаты освоения географии.</w:t>
      </w:r>
    </w:p>
    <w:p w:rsidR="00152C84" w:rsidRDefault="00152C84" w:rsidP="005358E5">
      <w:pPr>
        <w:pStyle w:val="ConsPlusNormal"/>
        <w:spacing w:before="240"/>
        <w:ind w:firstLine="540"/>
        <w:jc w:val="both"/>
      </w:pPr>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67.9.2.1.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67.9.2.3.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67.9.2.4.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67.9.2.5.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67.9.2.7.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67.9.3.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w:t>
      </w:r>
    </w:p>
    <w:p w:rsidR="00152C84" w:rsidRDefault="00152C84" w:rsidP="005358E5">
      <w:pPr>
        <w:pStyle w:val="ConsPlusNormal"/>
        <w:spacing w:before="24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rsidR="00152C84" w:rsidRDefault="00152C84" w:rsidP="005358E5">
      <w:pPr>
        <w:pStyle w:val="ConsPlusNormal"/>
        <w:spacing w:before="240"/>
        <w:ind w:firstLine="540"/>
        <w:jc w:val="both"/>
      </w:pPr>
      <w:r>
        <w:t>описывать и сравнивать маршруты их путешествий (с использованием визуальных опор);</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w:t>
      </w:r>
    </w:p>
    <w:p w:rsidR="00152C84" w:rsidRDefault="00152C84" w:rsidP="005358E5">
      <w:pPr>
        <w:pStyle w:val="ConsPlusNormal"/>
        <w:spacing w:before="240"/>
        <w:ind w:firstLine="540"/>
        <w:jc w:val="both"/>
      </w:pPr>
      <w:r>
        <w:t>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горы и равнины;</w:t>
      </w:r>
    </w:p>
    <w:p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rsidR="00152C84" w:rsidRDefault="00152C84" w:rsidP="005358E5">
      <w:pPr>
        <w:pStyle w:val="ConsPlusNormal"/>
        <w:spacing w:before="240"/>
        <w:ind w:firstLine="540"/>
        <w:jc w:val="both"/>
      </w:pPr>
      <w:r>
        <w:t>называть причины землетрясений и вулканических извержений;</w:t>
      </w:r>
    </w:p>
    <w:p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67.9.4.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67.9.5.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w:t>
      </w:r>
    </w:p>
    <w:p w:rsidR="00152C84" w:rsidRDefault="00152C84" w:rsidP="005358E5">
      <w:pPr>
        <w:pStyle w:val="ConsPlusNormal"/>
        <w:spacing w:before="240"/>
        <w:ind w:firstLine="540"/>
        <w:jc w:val="both"/>
      </w:pPr>
      <w:r>
        <w:t>распознавать типы природопользования;</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погоду территории по карте погоды;</w:t>
      </w:r>
    </w:p>
    <w:p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67.9.6.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проводить классификацию типов климата и почв России;</w:t>
      </w:r>
    </w:p>
    <w:p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67.9.7.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67.9.8. Предметные результаты освоения программы по географии. К концу 10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jc w:val="both"/>
      </w:pPr>
    </w:p>
    <w:p w:rsidR="00152C84" w:rsidRDefault="00152C84" w:rsidP="005358E5">
      <w:pPr>
        <w:pStyle w:val="ConsPlusTitle"/>
        <w:ind w:firstLine="540"/>
        <w:jc w:val="both"/>
        <w:outlineLvl w:val="2"/>
      </w:pPr>
      <w:r>
        <w:t>68.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68.1.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jc w:val="both"/>
      </w:pPr>
    </w:p>
    <w:p w:rsidR="00152C84" w:rsidRDefault="00152C84" w:rsidP="005358E5">
      <w:pPr>
        <w:pStyle w:val="ConsPlusTitle"/>
        <w:ind w:firstLine="540"/>
        <w:jc w:val="both"/>
        <w:outlineLvl w:val="3"/>
      </w:pPr>
      <w:r>
        <w:t>68.2. Пояснительная записка.</w:t>
      </w:r>
    </w:p>
    <w:p w:rsidR="00152C84" w:rsidRDefault="00152C84" w:rsidP="005358E5">
      <w:pPr>
        <w:pStyle w:val="ConsPlusNormal"/>
        <w:spacing w:before="240"/>
        <w:ind w:firstLine="540"/>
        <w:jc w:val="both"/>
      </w:pPr>
      <w:r>
        <w:t xml:space="preserve">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35"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68.2.3.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152C84" w:rsidRDefault="00152C84" w:rsidP="005358E5">
      <w:pPr>
        <w:pStyle w:val="ConsPlusNormal"/>
        <w:spacing w:before="240"/>
        <w:ind w:firstLine="540"/>
        <w:jc w:val="both"/>
      </w:pPr>
      <w:r>
        <w:t>68.2.6.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68.2.7.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152C84" w:rsidRDefault="00152C84" w:rsidP="005358E5">
      <w:pPr>
        <w:pStyle w:val="ConsPlusNormal"/>
        <w:spacing w:before="240"/>
        <w:ind w:firstLine="540"/>
        <w:jc w:val="both"/>
      </w:pPr>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36" w:history="1">
        <w:r>
          <w:rPr>
            <w:color w:val="0000FF"/>
          </w:rPr>
          <w:t>Стратегия</w:t>
        </w:r>
      </w:hyperlink>
      <w:r>
        <w:t xml:space="preserve"> национальной безопасности Российской Федерации, </w:t>
      </w:r>
      <w:hyperlink r:id="rId137" w:history="1">
        <w:r>
          <w:rPr>
            <w:color w:val="0000FF"/>
          </w:rPr>
          <w:t>Доктрина</w:t>
        </w:r>
      </w:hyperlink>
      <w:r>
        <w:t xml:space="preserve"> информационной безопасности Российской Федерации, Национальные </w:t>
      </w:r>
      <w:hyperlink r:id="rId138" w:history="1">
        <w:r>
          <w:rPr>
            <w:color w:val="0000FF"/>
          </w:rPr>
          <w:t>цели</w:t>
        </w:r>
      </w:hyperlink>
      <w:r>
        <w:t xml:space="preserve"> развития Российской Федерации на период до 2030 года, государственная </w:t>
      </w:r>
      <w:hyperlink r:id="rId139" w:history="1">
        <w:r>
          <w:rPr>
            <w:color w:val="0000FF"/>
          </w:rPr>
          <w:t>программа</w:t>
        </w:r>
      </w:hyperlink>
      <w:r>
        <w:t xml:space="preserve"> Российской Федерации "Развитие образования".</w:t>
      </w:r>
    </w:p>
    <w:p w:rsidR="00152C84" w:rsidRDefault="00152C84" w:rsidP="005358E5">
      <w:pPr>
        <w:pStyle w:val="ConsPlusNormal"/>
        <w:spacing w:before="240"/>
        <w:ind w:firstLine="540"/>
        <w:jc w:val="both"/>
      </w:pPr>
      <w: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jc w:val="both"/>
      </w:pPr>
    </w:p>
    <w:p w:rsidR="00152C84" w:rsidRDefault="00152C84" w:rsidP="005358E5">
      <w:pPr>
        <w:pStyle w:val="ConsPlusTitle"/>
        <w:ind w:firstLine="540"/>
        <w:jc w:val="both"/>
        <w:outlineLvl w:val="3"/>
      </w:pPr>
      <w:r>
        <w:t>68.4. Планируемые результаты освоения программы ОБЖ.</w:t>
      </w:r>
    </w:p>
    <w:p w:rsidR="00152C84" w:rsidRDefault="00152C84" w:rsidP="005358E5">
      <w:pPr>
        <w:pStyle w:val="ConsPlusNormal"/>
        <w:spacing w:before="240"/>
        <w:ind w:firstLine="540"/>
        <w:jc w:val="both"/>
      </w:pPr>
      <w: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68.4.3.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68.4.4.1.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68.4.4.3.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68.4.4.4.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68.4.4.5.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68.4.4.7.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68.4.5.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68.4.5.2.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68.4.5.4.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68.4.5.5.1.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68.4.5.5.2.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w:t>
      </w:r>
    </w:p>
    <w:p w:rsidR="00152C84" w:rsidRDefault="00152C84" w:rsidP="005358E5">
      <w:pPr>
        <w:pStyle w:val="ConsPlusNormal"/>
        <w:spacing w:before="240"/>
        <w:ind w:firstLine="540"/>
        <w:jc w:val="both"/>
      </w:pPr>
      <w:r>
        <w:t>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68.4.5.5.3.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68.4.5.5.4.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68.4.5.5.5.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68.4.5.5.6.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68.4.5.5.7.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68.4.5.5.8.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w:t>
      </w:r>
    </w:p>
    <w:p w:rsidR="00152C84" w:rsidRDefault="00152C84" w:rsidP="005358E5">
      <w:pPr>
        <w:pStyle w:val="ConsPlusNormal"/>
        <w:spacing w:before="240"/>
        <w:ind w:firstLine="540"/>
        <w:jc w:val="both"/>
      </w:pPr>
      <w:r>
        <w:t>характеризовать потенциальные риски и угрозы при использовании сети Интернет,</w:t>
      </w:r>
    </w:p>
    <w:p w:rsidR="00152C84" w:rsidRDefault="00152C84" w:rsidP="005358E5">
      <w:pPr>
        <w:pStyle w:val="ConsPlusNormal"/>
        <w:spacing w:before="240"/>
        <w:ind w:firstLine="540"/>
        <w:jc w:val="both"/>
      </w:pPr>
      <w:r>
        <w:t>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68.4.5.5.9.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68.4.5.5.10.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jc w:val="both"/>
      </w:pPr>
    </w:p>
    <w:p w:rsidR="00152C84" w:rsidRDefault="00152C84" w:rsidP="005358E5">
      <w:pPr>
        <w:pStyle w:val="ConsPlusTitle"/>
        <w:ind w:firstLine="540"/>
        <w:jc w:val="both"/>
        <w:outlineLvl w:val="2"/>
      </w:pPr>
      <w:r>
        <w:t>69. Программа формирования универсальных учебных действий.</w:t>
      </w:r>
    </w:p>
    <w:p w:rsidR="00152C84" w:rsidRDefault="00152C84" w:rsidP="005358E5">
      <w:pPr>
        <w:pStyle w:val="ConsPlusNormal"/>
        <w:spacing w:before="240"/>
        <w:ind w:firstLine="540"/>
        <w:jc w:val="both"/>
      </w:pPr>
      <w:r>
        <w:t xml:space="preserve">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70. Программа коррекционной работы.</w:t>
      </w:r>
    </w:p>
    <w:p w:rsidR="00152C84" w:rsidRDefault="00152C84" w:rsidP="005358E5">
      <w:pPr>
        <w:pStyle w:val="ConsPlusNormal"/>
        <w:spacing w:before="240"/>
        <w:ind w:firstLine="540"/>
        <w:jc w:val="both"/>
      </w:pPr>
      <w:r>
        <w:t>70.1. ПКР является неотъемлемым структурным компонентом ФАОП ООО для обучающихся с нарушениями слуха (вариант 2.2.2).</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70.2.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70.3.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152C84" w:rsidRDefault="00152C84" w:rsidP="005358E5">
      <w:pPr>
        <w:pStyle w:val="ConsPlusNormal"/>
        <w:spacing w:before="240"/>
        <w:ind w:firstLine="540"/>
        <w:jc w:val="both"/>
      </w:pPr>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70.9.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70.10. ПКР представлена в </w:t>
      </w:r>
      <w:hyperlink w:anchor="Par32708" w:tooltip="ПРОГРАММА" w:history="1">
        <w:r>
          <w:rPr>
            <w:color w:val="0000FF"/>
          </w:rPr>
          <w:t>приложении N 6</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71. Федеральная рабочая программа воспитания.</w:t>
      </w:r>
    </w:p>
    <w:p w:rsidR="00152C84" w:rsidRDefault="00152C84" w:rsidP="005358E5">
      <w:pPr>
        <w:pStyle w:val="ConsPlusNormal"/>
        <w:spacing w:before="240"/>
        <w:ind w:firstLine="540"/>
        <w:jc w:val="both"/>
      </w:pPr>
      <w:r>
        <w:t xml:space="preserve">71.1.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XIII. Организационный раздел ФАОП ООО для обучающихся</w:t>
      </w:r>
    </w:p>
    <w:p w:rsidR="00152C84" w:rsidRDefault="00152C84" w:rsidP="005358E5">
      <w:pPr>
        <w:pStyle w:val="ConsPlusTitle"/>
        <w:jc w:val="center"/>
      </w:pPr>
      <w:r>
        <w:t>с нарушениями слуха (вариант 2.2.2)</w:t>
      </w:r>
    </w:p>
    <w:p w:rsidR="00152C84" w:rsidRDefault="00152C84" w:rsidP="005358E5">
      <w:pPr>
        <w:pStyle w:val="ConsPlusNormal"/>
        <w:jc w:val="both"/>
      </w:pPr>
    </w:p>
    <w:p w:rsidR="00152C84" w:rsidRDefault="00152C84" w:rsidP="005358E5">
      <w:pPr>
        <w:pStyle w:val="ConsPlusTitle"/>
        <w:ind w:firstLine="540"/>
        <w:jc w:val="both"/>
        <w:outlineLvl w:val="2"/>
      </w:pPr>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152C84" w:rsidRDefault="00152C84" w:rsidP="005358E5">
      <w:pPr>
        <w:pStyle w:val="ConsPlusNormal"/>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pPr>
          </w:p>
        </w:tc>
        <w:tc>
          <w:tcPr>
            <w:tcW w:w="113" w:type="dxa"/>
            <w:shd w:val="clear" w:color="auto" w:fill="F4F3F8"/>
            <w:tcMar>
              <w:top w:w="0" w:type="dxa"/>
              <w:left w:w="0" w:type="dxa"/>
              <w:bottom w:w="0" w:type="dxa"/>
              <w:right w:w="0" w:type="dxa"/>
            </w:tcMar>
          </w:tcPr>
          <w:p w:rsidR="00152C84" w:rsidRDefault="00152C84" w:rsidP="00C219BE">
            <w:pPr>
              <w:pStyle w:val="ConsPlusNormal"/>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Текст документа приведен в соответствии с официальным источником.</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Normal"/>
        <w:spacing w:before="300"/>
        <w:jc w:val="both"/>
      </w:pPr>
      <w:r>
        <w:t xml:space="preserve">нарушениями слуха (вариант 2.2.2) в целом соответствует обязательным требованиям ФГОС ООО и </w:t>
      </w:r>
      <w:hyperlink r:id="rId14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pPr>
          </w:p>
        </w:tc>
        <w:tc>
          <w:tcPr>
            <w:tcW w:w="113" w:type="dxa"/>
            <w:shd w:val="clear" w:color="auto" w:fill="F4F3F8"/>
            <w:tcMar>
              <w:top w:w="0" w:type="dxa"/>
              <w:left w:w="0" w:type="dxa"/>
              <w:bottom w:w="0" w:type="dxa"/>
              <w:right w:w="0" w:type="dxa"/>
            </w:tcMar>
          </w:tcPr>
          <w:p w:rsidR="00152C84" w:rsidRDefault="00152C84" w:rsidP="00C219BE">
            <w:pPr>
              <w:pStyle w:val="ConsPlusNormal"/>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Normal"/>
        <w:spacing w:before="300"/>
        <w:ind w:firstLine="540"/>
        <w:jc w:val="both"/>
      </w:pPr>
      <w:r>
        <w:t>72.2.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72.5.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72.6. Для обучающихся по ФАОП ООО для обучающихся с нарушениями слуха (вариант 2.2.2)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98"/>
        <w:gridCol w:w="2438"/>
        <w:gridCol w:w="609"/>
        <w:gridCol w:w="609"/>
        <w:gridCol w:w="609"/>
        <w:gridCol w:w="609"/>
        <w:gridCol w:w="609"/>
        <w:gridCol w:w="612"/>
        <w:gridCol w:w="869"/>
      </w:tblGrid>
      <w:tr w:rsidR="00152C84" w:rsidTr="00C219BE">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w:t>
            </w:r>
          </w:p>
          <w:p w:rsidR="00152C84" w:rsidRDefault="00152C84" w:rsidP="00C219BE">
            <w:pPr>
              <w:pStyle w:val="ConsPlusNormal"/>
            </w:pPr>
            <w:r>
              <w:t>предметы</w:t>
            </w:r>
          </w:p>
          <w:p w:rsidR="00152C84" w:rsidRDefault="00152C84" w:rsidP="00C219BE">
            <w:pPr>
              <w:pStyle w:val="ConsPlusNormal"/>
              <w:jc w:val="right"/>
            </w:pPr>
            <w:r>
              <w:t>Классы</w:t>
            </w:r>
          </w:p>
        </w:tc>
        <w:tc>
          <w:tcPr>
            <w:tcW w:w="4526"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0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60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60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60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60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612"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c>
          <w:tcPr>
            <w:tcW w:w="8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Обязательная часть</w:t>
            </w:r>
          </w:p>
        </w:tc>
        <w:tc>
          <w:tcPr>
            <w:tcW w:w="4526"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литература</w:t>
            </w: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Русский язык</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Литература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18</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Развитие речи</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Иностранный язык, второй иностранный язык</w:t>
            </w:r>
          </w:p>
        </w:tc>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Иностранный язык</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Математика и информатика</w:t>
            </w: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Математика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Алгебра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11</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Геометрия</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Вероятность и статистика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Информатика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Общественно-научные предметы</w:t>
            </w: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История</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11</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Обществознание</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География</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Естественно-научные предметы</w:t>
            </w: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Физика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Химия</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Биология</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Основы духовно-нравственной культуры народов России</w:t>
            </w:r>
          </w:p>
        </w:tc>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ОДНКНР</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r>
      <w:tr w:rsidR="00152C84" w:rsidTr="00C219BE">
        <w:tc>
          <w:tcPr>
            <w:tcW w:w="20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Искусство</w:t>
            </w:r>
          </w:p>
        </w:tc>
        <w:tc>
          <w:tcPr>
            <w:tcW w:w="243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Изобразительное искусство</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Технология</w:t>
            </w:r>
          </w:p>
        </w:tc>
        <w:tc>
          <w:tcPr>
            <w:tcW w:w="243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12</w:t>
            </w:r>
          </w:p>
        </w:tc>
      </w:tr>
      <w:tr w:rsidR="00152C84" w:rsidTr="00C219BE">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Физическая культура и Основы безопасности жизнедеятельности</w:t>
            </w:r>
          </w:p>
        </w:tc>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безопасности жизнедеятельности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Адаптивная физическая культура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12</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Итого</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28</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171</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Часть, формируемая участниками образовательных отношений</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Максимально допустимая Недельная нагрузка</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179</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Внеурочная деятельность: коррекционно-развивающие курсы по "Программе коррекционной работы" ФАОП ООО;</w:t>
            </w:r>
          </w:p>
          <w:p w:rsidR="00152C84" w:rsidRDefault="00152C84" w:rsidP="00C219BE">
            <w:pPr>
              <w:pStyle w:val="ConsPlusNormal"/>
              <w:jc w:val="both"/>
            </w:pPr>
            <w:r>
              <w:t>занятия по различным направлениям внеурочной 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60</w:t>
            </w:r>
          </w:p>
        </w:tc>
      </w:tr>
      <w:tr w:rsidR="00152C84" w:rsidTr="00C219BE">
        <w:tc>
          <w:tcPr>
            <w:tcW w:w="9062" w:type="dxa"/>
            <w:gridSpan w:val="9"/>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Коррекционно-развивающие курсы по "Программе коррекционной работы" АООП ООО</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восприятия и воспроизведения устной речи</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14</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учебно-познавательной 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16</w:t>
            </w:r>
          </w:p>
        </w:tc>
      </w:tr>
      <w:tr w:rsidR="00152C84" w:rsidTr="00C219BE">
        <w:tc>
          <w:tcPr>
            <w:tcW w:w="9062" w:type="dxa"/>
            <w:gridSpan w:val="9"/>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Занятия по различным направлениям внеурочной деятельности</w:t>
            </w:r>
          </w:p>
        </w:tc>
      </w:tr>
      <w:tr w:rsidR="00152C84" w:rsidTr="00C219BE">
        <w:tc>
          <w:tcPr>
            <w:tcW w:w="4536"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Занятия по направлениям внеурочной 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12"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869"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r>
    </w:tbl>
    <w:p w:rsidR="00152C84" w:rsidRDefault="00152C84" w:rsidP="005358E5">
      <w:pPr>
        <w:pStyle w:val="ConsPlusNormal"/>
        <w:jc w:val="both"/>
      </w:pPr>
    </w:p>
    <w:p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52C84" w:rsidRDefault="00152C84" w:rsidP="005358E5">
      <w:pPr>
        <w:pStyle w:val="ConsPlusNormal"/>
        <w:jc w:val="both"/>
      </w:pPr>
    </w:p>
    <w:p w:rsidR="00152C84" w:rsidRDefault="00152C84" w:rsidP="005358E5">
      <w:pPr>
        <w:pStyle w:val="ConsPlusTitle"/>
        <w:ind w:firstLine="540"/>
        <w:jc w:val="both"/>
        <w:outlineLvl w:val="2"/>
      </w:pPr>
      <w:r>
        <w:t>73. Федеральный календарный учебный график:</w:t>
      </w:r>
    </w:p>
    <w:p w:rsidR="00152C84" w:rsidRDefault="00152C84" w:rsidP="005358E5">
      <w:pPr>
        <w:pStyle w:val="ConsPlusNormal"/>
        <w:spacing w:before="240"/>
        <w:ind w:firstLine="540"/>
        <w:jc w:val="both"/>
      </w:pPr>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&lt;32&gt;.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&lt;32&gt; </w:t>
      </w:r>
      <w:hyperlink r:id="rId141" w:history="1">
        <w:r>
          <w:rPr>
            <w:color w:val="0000FF"/>
          </w:rPr>
          <w:t>Пункт 3.4.16</w:t>
        </w:r>
      </w:hyperlink>
      <w:r>
        <w:t>.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73.2.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73.6.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73.7.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73.8. Продолжительность урока не должна превышать 40 минут.</w:t>
      </w:r>
    </w:p>
    <w:p w:rsidR="00152C84" w:rsidRDefault="00152C84" w:rsidP="005358E5">
      <w:pPr>
        <w:pStyle w:val="ConsPlusNormal"/>
        <w:spacing w:before="240"/>
        <w:ind w:firstLine="540"/>
        <w:jc w:val="both"/>
      </w:pPr>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5 - 10 классов - не более 6 уроков.</w:t>
      </w:r>
    </w:p>
    <w:p w:rsidR="00152C84" w:rsidRDefault="00152C84" w:rsidP="005358E5">
      <w:pPr>
        <w:pStyle w:val="ConsPlusNormal"/>
        <w:spacing w:before="240"/>
        <w:ind w:firstLine="540"/>
        <w:jc w:val="both"/>
      </w:pPr>
      <w:r>
        <w:t>73.12.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74. План внеурочной деятельности.</w:t>
      </w:r>
    </w:p>
    <w:p w:rsidR="00152C84" w:rsidRDefault="00152C84" w:rsidP="005358E5">
      <w:pPr>
        <w:pStyle w:val="ConsPlusNormal"/>
        <w:spacing w:before="240"/>
        <w:ind w:firstLine="540"/>
        <w:jc w:val="both"/>
      </w:pPr>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74.2. Внеурочная деятельность является неотъемлемой частью АООП ООО.</w:t>
      </w:r>
    </w:p>
    <w:p w:rsidR="00152C84" w:rsidRDefault="00152C84" w:rsidP="005358E5">
      <w:pPr>
        <w:pStyle w:val="ConsPlusNormal"/>
        <w:spacing w:before="240"/>
        <w:ind w:firstLine="540"/>
        <w:jc w:val="both"/>
      </w:pPr>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152C84" w:rsidRDefault="00152C84" w:rsidP="005358E5">
      <w:pPr>
        <w:pStyle w:val="ConsPlusNormal"/>
        <w:spacing w:before="240"/>
        <w:ind w:firstLine="540"/>
        <w:jc w:val="both"/>
      </w:pPr>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74.8.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74.11.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75. Федеральный календарный план воспитательной работы.</w:t>
      </w:r>
    </w:p>
    <w:p w:rsidR="00152C84" w:rsidRDefault="00152C84" w:rsidP="005358E5">
      <w:pPr>
        <w:pStyle w:val="ConsPlusNormal"/>
        <w:spacing w:before="240"/>
        <w:ind w:firstLine="540"/>
        <w:jc w:val="both"/>
      </w:pPr>
      <w:r>
        <w:t>75.1.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75.2.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XIV. Целевой раздел ФАОП ООО для слепых обучающихся</w:t>
      </w:r>
    </w:p>
    <w:p w:rsidR="00152C84" w:rsidRDefault="00152C84" w:rsidP="005358E5">
      <w:pPr>
        <w:pStyle w:val="ConsPlusTitle"/>
        <w:jc w:val="center"/>
      </w:pPr>
      <w:r>
        <w:t>(вариант 3.1)</w:t>
      </w:r>
    </w:p>
    <w:p w:rsidR="00152C84" w:rsidRDefault="00152C84" w:rsidP="005358E5">
      <w:pPr>
        <w:pStyle w:val="ConsPlusNormal"/>
        <w:jc w:val="both"/>
      </w:pPr>
    </w:p>
    <w:p w:rsidR="00152C84" w:rsidRDefault="00152C84" w:rsidP="005358E5">
      <w:pPr>
        <w:pStyle w:val="ConsPlusTitle"/>
        <w:ind w:firstLine="540"/>
        <w:jc w:val="both"/>
        <w:outlineLvl w:val="2"/>
      </w:pPr>
      <w:r>
        <w:t>76. Пояснительная записка.</w:t>
      </w:r>
    </w:p>
    <w:p w:rsidR="00152C84" w:rsidRDefault="00152C84" w:rsidP="005358E5">
      <w:pPr>
        <w:pStyle w:val="ConsPlusNormal"/>
        <w:spacing w:before="240"/>
        <w:ind w:firstLine="540"/>
        <w:jc w:val="both"/>
      </w:pPr>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rsidR="00152C84" w:rsidRDefault="00152C84" w:rsidP="005358E5">
      <w:pPr>
        <w:pStyle w:val="ConsPlusNormal"/>
        <w:spacing w:before="24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152C84" w:rsidRDefault="00152C84" w:rsidP="005358E5">
      <w:pPr>
        <w:pStyle w:val="ConsPlusNormal"/>
        <w:spacing w:before="240"/>
        <w:ind w:firstLine="540"/>
        <w:jc w:val="both"/>
      </w:pPr>
      <w:r>
        <w:t>76.3. Целями реализации ФАОП ООО для слепых обучающихся (вариант 3.1) являются:</w:t>
      </w:r>
    </w:p>
    <w:p w:rsidR="00152C84" w:rsidRDefault="00152C84" w:rsidP="005358E5">
      <w:pPr>
        <w:pStyle w:val="ConsPlusNormal"/>
        <w:spacing w:before="24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rsidR="00152C84" w:rsidRDefault="00152C84" w:rsidP="005358E5">
      <w:pPr>
        <w:pStyle w:val="ConsPlusNormal"/>
        <w:spacing w:before="240"/>
        <w:ind w:firstLine="540"/>
        <w:jc w:val="both"/>
      </w:pPr>
      <w:r>
        <w:t>76.4. Достижение поставленных целей реализации ФАОП ООО для слепых обучающихся (вариант 3.1)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слепых обучающихся;</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76.5. ФАОП ООО для слепых обучающихся (вариант 3.1)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w:t>
      </w:r>
    </w:p>
    <w:p w:rsidR="00152C84" w:rsidRDefault="00152C84" w:rsidP="005358E5">
      <w:pPr>
        <w:pStyle w:val="ConsPlusNormal"/>
        <w:spacing w:before="240"/>
        <w:ind w:firstLine="540"/>
        <w:jc w:val="both"/>
      </w:pPr>
      <w:r>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w:t>
      </w:r>
    </w:p>
    <w:p w:rsidR="00152C84" w:rsidRDefault="00152C84" w:rsidP="005358E5">
      <w:pPr>
        <w:pStyle w:val="ConsPlusNormal"/>
        <w:spacing w:before="240"/>
        <w:ind w:firstLine="540"/>
        <w:jc w:val="both"/>
      </w:pPr>
      <w:r>
        <w:t>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52C84" w:rsidRDefault="00152C84" w:rsidP="005358E5">
      <w:pPr>
        <w:pStyle w:val="ConsPlusNormal"/>
        <w:spacing w:before="240"/>
        <w:ind w:firstLine="540"/>
        <w:jc w:val="both"/>
      </w:pPr>
      <w:r>
        <w:t>76.6. ФАОП ООО для слепых обучающихся (вариант 3.1)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&lt;33&gt;.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&lt;33&gt; </w:t>
      </w:r>
      <w:hyperlink r:id="rId142"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77. Планируемые результаты освоения ФАОП ООО.</w:t>
      </w:r>
    </w:p>
    <w:p w:rsidR="00152C84" w:rsidRDefault="00152C84" w:rsidP="005358E5">
      <w:pPr>
        <w:pStyle w:val="ConsPlusNormal"/>
        <w:spacing w:before="240"/>
        <w:ind w:firstLine="540"/>
        <w:jc w:val="both"/>
      </w:pPr>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77.2. Планируемые результаты освоения слепыми обучающимися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личностное стремление участвовать в социально значимом труде;</w:t>
      </w:r>
    </w:p>
    <w:p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w:t>
      </w:r>
    </w:p>
    <w:p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речью и рельефно-точечной системой чтения и письма Л. Брайля, монологической контекстной речью;</w:t>
      </w:r>
    </w:p>
    <w:p w:rsidR="00152C84" w:rsidRDefault="00152C84" w:rsidP="005358E5">
      <w:pPr>
        <w:pStyle w:val="ConsPlusNormal"/>
        <w:spacing w:before="240"/>
        <w:ind w:firstLine="540"/>
        <w:jc w:val="both"/>
      </w:pPr>
      <w:r>
        <w:t>использованием тифлоинформационно-коммуникационных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152C84" w:rsidRDefault="00152C84" w:rsidP="005358E5">
      <w:pPr>
        <w:pStyle w:val="ConsPlusNormal"/>
        <w:spacing w:before="24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152C84" w:rsidRDefault="00152C84" w:rsidP="005358E5">
      <w:pPr>
        <w:pStyle w:val="ConsPlusNormal"/>
        <w:spacing w:before="240"/>
        <w:ind w:firstLine="540"/>
        <w:jc w:val="both"/>
      </w:pPr>
      <w:r>
        <w:t>чтением и письмом с использованием рельефно-точечной системы Л. Брайля;</w:t>
      </w:r>
    </w:p>
    <w:p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rsidR="00152C84" w:rsidRDefault="00152C84" w:rsidP="005358E5">
      <w:pPr>
        <w:pStyle w:val="ConsPlusNormal"/>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rsidR="00152C84" w:rsidRDefault="00152C84" w:rsidP="005358E5">
      <w:pPr>
        <w:pStyle w:val="ConsPlusNormal"/>
        <w:jc w:val="both"/>
      </w:pPr>
    </w:p>
    <w:p w:rsidR="00152C84" w:rsidRDefault="00152C84" w:rsidP="005358E5">
      <w:pPr>
        <w:pStyle w:val="ConsPlusTitle"/>
        <w:ind w:firstLine="540"/>
        <w:jc w:val="both"/>
        <w:outlineLvl w:val="2"/>
      </w:pPr>
      <w:r>
        <w:t>78.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rsidR="00152C84" w:rsidRDefault="00152C84" w:rsidP="005358E5">
      <w:pPr>
        <w:pStyle w:val="ConsPlusNormal"/>
        <w:spacing w:before="240"/>
        <w:ind w:firstLine="540"/>
        <w:jc w:val="both"/>
      </w:pPr>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rsidR="00152C84" w:rsidRDefault="00152C84" w:rsidP="005358E5">
      <w:pPr>
        <w:pStyle w:val="ConsPlusNormal"/>
        <w:spacing w:before="24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78.2.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152C84" w:rsidRDefault="00152C84" w:rsidP="005358E5">
      <w:pPr>
        <w:pStyle w:val="ConsPlusNormal"/>
        <w:spacing w:before="240"/>
        <w:ind w:firstLine="540"/>
        <w:jc w:val="both"/>
      </w:pPr>
      <w:r>
        <w:t>78.4.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78.5.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&lt;34&gt;;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&lt;34&gt; </w:t>
      </w:r>
      <w:hyperlink r:id="rId143"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78.10.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152C84" w:rsidRDefault="00152C84" w:rsidP="005358E5">
      <w:pPr>
        <w:pStyle w:val="ConsPlusNormal"/>
        <w:spacing w:before="240"/>
        <w:ind w:firstLine="540"/>
        <w:jc w:val="both"/>
      </w:pPr>
      <w: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78.16.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78.17.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78.19.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78.20.1. Выбор темы проекта осуществляется обучающимися.</w:t>
      </w:r>
    </w:p>
    <w:p w:rsidR="00152C84" w:rsidRDefault="00152C84" w:rsidP="005358E5">
      <w:pPr>
        <w:pStyle w:val="ConsPlusNormal"/>
        <w:spacing w:before="240"/>
        <w:ind w:firstLine="540"/>
        <w:jc w:val="both"/>
      </w:pPr>
      <w:r>
        <w:t>78.20.2.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78.20.3.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78.20.4.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78.24.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78.24.2.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78.26.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78.28.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78.28.4.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78.29.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78.30.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152C84" w:rsidRDefault="00152C84" w:rsidP="005358E5">
      <w:pPr>
        <w:pStyle w:val="ConsPlusNormal"/>
        <w:spacing w:before="240"/>
        <w:ind w:firstLine="540"/>
        <w:jc w:val="both"/>
      </w:pPr>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152C84" w:rsidRDefault="00152C84" w:rsidP="005358E5">
      <w:pPr>
        <w:pStyle w:val="ConsPlusNormal"/>
        <w:spacing w:before="240"/>
        <w:ind w:firstLine="540"/>
        <w:jc w:val="both"/>
      </w:pPr>
      <w:r>
        <w:t>78.31.2.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XV. Содержательный раздел ФАОП ООО для слепых (вариант 3.1)</w:t>
      </w:r>
    </w:p>
    <w:p w:rsidR="00152C84" w:rsidRDefault="00152C84" w:rsidP="005358E5">
      <w:pPr>
        <w:pStyle w:val="ConsPlusNormal"/>
        <w:jc w:val="both"/>
      </w:pPr>
    </w:p>
    <w:p w:rsidR="00152C84" w:rsidRDefault="00152C84" w:rsidP="005358E5">
      <w:pPr>
        <w:pStyle w:val="ConsPlusTitle"/>
        <w:ind w:firstLine="540"/>
        <w:jc w:val="both"/>
        <w:outlineLvl w:val="2"/>
      </w:pPr>
      <w:r>
        <w:t>79. Федеральные рабочие программы учебных предметов.</w:t>
      </w:r>
    </w:p>
    <w:p w:rsidR="00152C84" w:rsidRDefault="00152C84" w:rsidP="005358E5">
      <w:pPr>
        <w:pStyle w:val="ConsPlusNormal"/>
        <w:spacing w:before="240"/>
        <w:ind w:firstLine="540"/>
        <w:jc w:val="both"/>
      </w:pPr>
      <w:r>
        <w:t xml:space="preserve">79.1. При реализации ФАОП ООО для слепых обучающихся (вариант 3.1) используются федеральные рабочие программы учебных предметов </w:t>
      </w:r>
      <w:hyperlink r:id="rId144" w:history="1">
        <w:r>
          <w:rPr>
            <w:color w:val="0000FF"/>
          </w:rPr>
          <w:t>"Русский язык"</w:t>
        </w:r>
      </w:hyperlink>
      <w:r>
        <w:t xml:space="preserve">, </w:t>
      </w:r>
      <w:hyperlink r:id="rId145" w:history="1">
        <w:r>
          <w:rPr>
            <w:color w:val="0000FF"/>
          </w:rPr>
          <w:t>"Литература"</w:t>
        </w:r>
      </w:hyperlink>
      <w:r>
        <w:t xml:space="preserve">, </w:t>
      </w:r>
      <w:hyperlink r:id="rId146" w:history="1">
        <w:r>
          <w:rPr>
            <w:color w:val="0000FF"/>
          </w:rPr>
          <w:t>"История"</w:t>
        </w:r>
      </w:hyperlink>
      <w:r>
        <w:t xml:space="preserve">, </w:t>
      </w:r>
      <w:hyperlink r:id="rId147" w:history="1">
        <w:r>
          <w:rPr>
            <w:color w:val="0000FF"/>
          </w:rPr>
          <w:t>"Обществознание"</w:t>
        </w:r>
      </w:hyperlink>
      <w:r>
        <w:t xml:space="preserve">, </w:t>
      </w:r>
      <w:hyperlink r:id="rId148" w:history="1">
        <w:r>
          <w:rPr>
            <w:color w:val="0000FF"/>
          </w:rPr>
          <w:t>"География"</w:t>
        </w:r>
      </w:hyperlink>
      <w:r>
        <w:t xml:space="preserve">, </w:t>
      </w:r>
      <w:hyperlink r:id="rId149" w:history="1">
        <w:r>
          <w:rPr>
            <w:color w:val="0000FF"/>
          </w:rPr>
          <w:t>"Основы безопасности жизнедеятельности"</w:t>
        </w:r>
      </w:hyperlink>
      <w:r>
        <w:t>, ФОП ООО &lt;35&gt;.</w:t>
      </w:r>
    </w:p>
    <w:p w:rsidR="00152C84" w:rsidRDefault="00152C84" w:rsidP="005358E5">
      <w:pPr>
        <w:pStyle w:val="ConsPlusNormal"/>
        <w:spacing w:before="240"/>
        <w:ind w:firstLine="540"/>
        <w:jc w:val="both"/>
      </w:pPr>
      <w:r>
        <w:t>79.2.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152C84" w:rsidRDefault="00152C84" w:rsidP="005358E5">
      <w:pPr>
        <w:pStyle w:val="ConsPlusNormal"/>
        <w:jc w:val="both"/>
      </w:pPr>
    </w:p>
    <w:p w:rsidR="00152C84" w:rsidRDefault="00152C84" w:rsidP="005358E5">
      <w:pPr>
        <w:pStyle w:val="ConsPlusTitle"/>
        <w:ind w:firstLine="540"/>
        <w:jc w:val="both"/>
        <w:outlineLvl w:val="2"/>
      </w:pPr>
      <w:r>
        <w:t>80. Программа формирования универсальных учебных действий.</w:t>
      </w:r>
    </w:p>
    <w:p w:rsidR="00152C84" w:rsidRDefault="00152C84" w:rsidP="005358E5">
      <w:pPr>
        <w:pStyle w:val="ConsPlusNormal"/>
        <w:spacing w:before="240"/>
        <w:ind w:firstLine="540"/>
        <w:jc w:val="both"/>
      </w:pPr>
      <w:r>
        <w:t xml:space="preserve">80.1. Программа формирования универсальных учебных действий у слепых обучающихся ФАОП ООО для слепых обучающихся (вариант 3.1)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81. Программа коррекционной работы.</w:t>
      </w:r>
    </w:p>
    <w:p w:rsidR="00152C84" w:rsidRDefault="00152C84" w:rsidP="005358E5">
      <w:pPr>
        <w:pStyle w:val="ConsPlusNormal"/>
        <w:spacing w:before="240"/>
        <w:ind w:firstLine="540"/>
        <w:jc w:val="both"/>
      </w:pPr>
      <w:r>
        <w:t>81.1. ПКР является неотъемлемым структурным компонентом ФАОП ООО для слепых обучающихся (вариант 3.1).</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81.2.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81.3.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rsidR="00152C84" w:rsidRDefault="00152C84" w:rsidP="005358E5">
      <w:pPr>
        <w:pStyle w:val="ConsPlusNormal"/>
        <w:spacing w:before="240"/>
        <w:ind w:firstLine="540"/>
        <w:jc w:val="both"/>
      </w:pPr>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152C84" w:rsidRDefault="00152C84" w:rsidP="005358E5">
      <w:pPr>
        <w:pStyle w:val="ConsPlusNormal"/>
        <w:spacing w:before="240"/>
        <w:ind w:firstLine="540"/>
        <w:jc w:val="both"/>
      </w:pPr>
      <w: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152C84" w:rsidRDefault="00152C84" w:rsidP="005358E5">
      <w:pPr>
        <w:pStyle w:val="ConsPlusNormal"/>
        <w:spacing w:before="240"/>
        <w:ind w:firstLine="540"/>
        <w:jc w:val="both"/>
      </w:pPr>
      <w: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152C84" w:rsidRDefault="00152C84" w:rsidP="005358E5">
      <w:pPr>
        <w:pStyle w:val="ConsPlusNormal"/>
        <w:spacing w:before="240"/>
        <w:ind w:firstLine="540"/>
        <w:jc w:val="both"/>
      </w:pPr>
      <w: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81.9.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81.10. ПКР представлена в </w:t>
      </w:r>
      <w:hyperlink w:anchor="Par32977" w:tooltip="ПРОГРАММА" w:history="1">
        <w:r>
          <w:rPr>
            <w:color w:val="0000FF"/>
          </w:rPr>
          <w:t>приложении N 7</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82. Федеральная рабочая программа воспитания.</w:t>
      </w:r>
    </w:p>
    <w:p w:rsidR="00152C84" w:rsidRDefault="00152C84" w:rsidP="005358E5">
      <w:pPr>
        <w:pStyle w:val="ConsPlusNormal"/>
        <w:spacing w:before="240"/>
        <w:ind w:firstLine="540"/>
        <w:jc w:val="both"/>
      </w:pPr>
      <w:r>
        <w:t xml:space="preserve">82.1.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XVI. Организационный раздел ФАОП ООО для слепых обучающихся</w:t>
      </w:r>
    </w:p>
    <w:p w:rsidR="00152C84" w:rsidRDefault="00152C84" w:rsidP="005358E5">
      <w:pPr>
        <w:pStyle w:val="ConsPlusTitle"/>
        <w:jc w:val="center"/>
      </w:pPr>
      <w:r>
        <w:t>(вариант 3.1)</w:t>
      </w:r>
    </w:p>
    <w:p w:rsidR="00152C84" w:rsidRDefault="00152C84" w:rsidP="005358E5">
      <w:pPr>
        <w:pStyle w:val="ConsPlusNormal"/>
        <w:jc w:val="both"/>
      </w:pPr>
    </w:p>
    <w:p w:rsidR="00152C84" w:rsidRDefault="00152C84" w:rsidP="005358E5">
      <w:pPr>
        <w:pStyle w:val="ConsPlusTitle"/>
        <w:ind w:firstLine="540"/>
        <w:jc w:val="both"/>
        <w:outlineLvl w:val="2"/>
      </w:pPr>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152C84" w:rsidRDefault="00152C84" w:rsidP="005358E5">
      <w:pPr>
        <w:pStyle w:val="ConsPlusNormal"/>
        <w:spacing w:before="240"/>
        <w:ind w:firstLine="540"/>
        <w:jc w:val="both"/>
      </w:pPr>
      <w:r>
        <w:t xml:space="preserve">83.1. Федеральный учебный план ФАОП ООО для слепых обучающихся (вариант 3.1) в целом соответствует обязательным требованиям ФГОС ООО и </w:t>
      </w:r>
      <w:hyperlink r:id="rId15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spacing w:before="240"/>
        <w:ind w:firstLine="540"/>
        <w:jc w:val="both"/>
      </w:pPr>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jc w:val="both"/>
      </w:pPr>
    </w:p>
    <w:p w:rsidR="00152C84" w:rsidRDefault="00152C84" w:rsidP="005358E5">
      <w:pPr>
        <w:pStyle w:val="ConsPlusTitle"/>
        <w:ind w:firstLine="540"/>
        <w:jc w:val="both"/>
        <w:outlineLvl w:val="2"/>
      </w:pPr>
      <w:r>
        <w:t>84. Федеральный календарный учебный график:</w:t>
      </w:r>
    </w:p>
    <w:p w:rsidR="00152C84" w:rsidRDefault="00152C84" w:rsidP="005358E5">
      <w:pPr>
        <w:pStyle w:val="ConsPlusNormal"/>
        <w:spacing w:before="240"/>
        <w:ind w:firstLine="540"/>
        <w:jc w:val="both"/>
      </w:pPr>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&lt;36&gt;.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&lt;36&gt; </w:t>
      </w:r>
      <w:hyperlink r:id="rId151"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84.2.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84.6.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84.7.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84.8. Продолжительность урока не должна превышать 45 минут.</w:t>
      </w:r>
    </w:p>
    <w:p w:rsidR="00152C84" w:rsidRDefault="00152C84" w:rsidP="005358E5">
      <w:pPr>
        <w:pStyle w:val="ConsPlusNormal"/>
        <w:spacing w:before="240"/>
        <w:ind w:firstLine="540"/>
        <w:jc w:val="both"/>
      </w:pPr>
      <w:r>
        <w:t>84.9.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84.12.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85. План внеурочной деятельности.</w:t>
      </w:r>
    </w:p>
    <w:p w:rsidR="00152C84" w:rsidRDefault="00152C84" w:rsidP="005358E5">
      <w:pPr>
        <w:pStyle w:val="ConsPlusNormal"/>
        <w:spacing w:before="240"/>
        <w:ind w:firstLine="540"/>
        <w:jc w:val="both"/>
      </w:pPr>
      <w: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85.2. Внеурочная деятельность является неотъемлемой частью АООП ООО.</w:t>
      </w:r>
    </w:p>
    <w:p w:rsidR="00152C84" w:rsidRDefault="00152C84" w:rsidP="005358E5">
      <w:pPr>
        <w:pStyle w:val="ConsPlusNormal"/>
        <w:spacing w:before="240"/>
        <w:ind w:firstLine="540"/>
        <w:jc w:val="both"/>
      </w:pPr>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85.8.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85.11.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86. Федеральный календарный план воспитательной работы.</w:t>
      </w:r>
    </w:p>
    <w:p w:rsidR="00152C84" w:rsidRDefault="00152C84" w:rsidP="005358E5">
      <w:pPr>
        <w:pStyle w:val="ConsPlusNormal"/>
        <w:spacing w:before="240"/>
        <w:ind w:firstLine="540"/>
        <w:jc w:val="both"/>
      </w:pPr>
      <w:r>
        <w:t>86.1.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86.2.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XVII. Целевой раздел ФЛОП ООО для слепых обучающихся</w:t>
      </w:r>
    </w:p>
    <w:p w:rsidR="00152C84" w:rsidRDefault="00152C84" w:rsidP="005358E5">
      <w:pPr>
        <w:pStyle w:val="ConsPlusTitle"/>
        <w:jc w:val="center"/>
      </w:pPr>
      <w:r>
        <w:t>(вариант 3.2)</w:t>
      </w:r>
    </w:p>
    <w:p w:rsidR="00152C84" w:rsidRDefault="00152C84" w:rsidP="005358E5">
      <w:pPr>
        <w:pStyle w:val="ConsPlusNormal"/>
        <w:jc w:val="both"/>
      </w:pPr>
    </w:p>
    <w:p w:rsidR="00152C84" w:rsidRDefault="00152C84" w:rsidP="005358E5">
      <w:pPr>
        <w:pStyle w:val="ConsPlusTitle"/>
        <w:ind w:firstLine="540"/>
        <w:jc w:val="both"/>
        <w:outlineLvl w:val="2"/>
      </w:pPr>
      <w:r>
        <w:t>87. Пояснительная записка.</w:t>
      </w:r>
    </w:p>
    <w:p w:rsidR="00152C84" w:rsidRDefault="00152C84" w:rsidP="005358E5">
      <w:pPr>
        <w:pStyle w:val="ConsPlusNormal"/>
        <w:spacing w:before="240"/>
        <w:ind w:firstLine="540"/>
        <w:jc w:val="both"/>
      </w:pPr>
      <w: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rsidR="00152C84" w:rsidRDefault="00152C84" w:rsidP="005358E5">
      <w:pPr>
        <w:pStyle w:val="ConsPlusNormal"/>
        <w:spacing w:before="240"/>
        <w:ind w:firstLine="540"/>
        <w:jc w:val="both"/>
      </w:pPr>
      <w:r>
        <w:t>ФАОП ООО для слепых обучающихся (вариант 3.2) предполагает увеличение сроков освоения АООП ООО на один год - шесть лет обучения (5 - 10 классы).</w:t>
      </w:r>
    </w:p>
    <w:p w:rsidR="00152C84" w:rsidRDefault="00152C84" w:rsidP="005358E5">
      <w:pPr>
        <w:pStyle w:val="ConsPlusNormal"/>
        <w:spacing w:before="240"/>
        <w:ind w:firstLine="540"/>
        <w:jc w:val="both"/>
      </w:pPr>
      <w:r>
        <w:t>87.3. Целями реализации ФАОП ООО для слепых обучающихся (вариант 3.2) являются:</w:t>
      </w:r>
    </w:p>
    <w:p w:rsidR="00152C84" w:rsidRDefault="00152C84" w:rsidP="005358E5">
      <w:pPr>
        <w:pStyle w:val="ConsPlusNormal"/>
        <w:spacing w:before="24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rsidR="00152C84" w:rsidRDefault="00152C84" w:rsidP="005358E5">
      <w:pPr>
        <w:pStyle w:val="ConsPlusNormal"/>
        <w:spacing w:before="240"/>
        <w:ind w:firstLine="540"/>
        <w:jc w:val="both"/>
      </w:pPr>
      <w:r>
        <w:t>87.4. Достижение поставленных целей реализации ФАОП ООО для слепых обучающихся (вариант 3.2)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слепыми обучающимися;</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87.5. ФАОП ООО для слепых обучающихся (вариант 3.2)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52C84" w:rsidRDefault="00152C84" w:rsidP="005358E5">
      <w:pPr>
        <w:pStyle w:val="ConsPlusNormal"/>
        <w:spacing w:before="240"/>
        <w:ind w:firstLine="540"/>
        <w:jc w:val="both"/>
      </w:pPr>
      <w:r>
        <w:t>87.6. ФАОП ООО для слепых обучающихся (вариант 3.2)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&lt;37&gt; </w:t>
      </w:r>
      <w:hyperlink r:id="rId152"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88. Планируемые результаты освоения ФАОП ООО.</w:t>
      </w:r>
    </w:p>
    <w:p w:rsidR="00152C84" w:rsidRDefault="00152C84" w:rsidP="005358E5">
      <w:pPr>
        <w:pStyle w:val="ConsPlusNormal"/>
        <w:spacing w:before="240"/>
        <w:ind w:firstLine="540"/>
        <w:jc w:val="both"/>
      </w:pPr>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152C84" w:rsidRDefault="00152C84" w:rsidP="005358E5">
      <w:pPr>
        <w:pStyle w:val="ConsPlusNormal"/>
        <w:spacing w:before="240"/>
        <w:ind w:firstLine="540"/>
        <w:jc w:val="both"/>
      </w:pPr>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152C84" w:rsidRDefault="00152C84" w:rsidP="005358E5">
      <w:pPr>
        <w:pStyle w:val="ConsPlusNormal"/>
        <w:spacing w:before="240"/>
        <w:ind w:firstLine="540"/>
        <w:jc w:val="both"/>
      </w:pPr>
      <w:r>
        <w:t>88.2. Планируемые результаты освоения слепыми обучающимися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личностное стремление участвовать в социально значимом труде;</w:t>
      </w:r>
    </w:p>
    <w:p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w:t>
      </w:r>
    </w:p>
    <w:p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речью и рельефно-точечной системой чтения и письма Л. Брайля, монологической контекстной речью;</w:t>
      </w:r>
    </w:p>
    <w:p w:rsidR="00152C84" w:rsidRDefault="00152C84" w:rsidP="005358E5">
      <w:pPr>
        <w:pStyle w:val="ConsPlusNormal"/>
        <w:spacing w:before="240"/>
        <w:ind w:firstLine="540"/>
        <w:jc w:val="both"/>
      </w:pPr>
      <w:r>
        <w:t>использованием тифлоинформационно-коммуникационных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152C84" w:rsidRDefault="00152C84" w:rsidP="005358E5">
      <w:pPr>
        <w:pStyle w:val="ConsPlusNormal"/>
        <w:spacing w:before="24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152C84" w:rsidRDefault="00152C84" w:rsidP="005358E5">
      <w:pPr>
        <w:pStyle w:val="ConsPlusNormal"/>
        <w:spacing w:before="240"/>
        <w:ind w:firstLine="540"/>
        <w:jc w:val="both"/>
      </w:pPr>
      <w:r>
        <w:t>чтением и письмом с использованием рельефно-точечной системы Л. Брайля;</w:t>
      </w:r>
    </w:p>
    <w:p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rsidR="00152C84" w:rsidRDefault="00152C84" w:rsidP="005358E5">
      <w:pPr>
        <w:pStyle w:val="ConsPlusNormal"/>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rsidR="00152C84" w:rsidRDefault="00152C84" w:rsidP="005358E5">
      <w:pPr>
        <w:pStyle w:val="ConsPlusNormal"/>
        <w:jc w:val="both"/>
      </w:pPr>
    </w:p>
    <w:p w:rsidR="00152C84" w:rsidRDefault="00152C84" w:rsidP="005358E5">
      <w:pPr>
        <w:pStyle w:val="ConsPlusTitle"/>
        <w:ind w:firstLine="540"/>
        <w:jc w:val="both"/>
        <w:outlineLvl w:val="2"/>
      </w:pPr>
      <w:r>
        <w:t>89.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89.2.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152C84" w:rsidRDefault="00152C84" w:rsidP="005358E5">
      <w:pPr>
        <w:pStyle w:val="ConsPlusNormal"/>
        <w:spacing w:before="240"/>
        <w:ind w:firstLine="540"/>
        <w:jc w:val="both"/>
      </w:pPr>
      <w:r>
        <w:t>89.4.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89.5.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&lt;38&gt;;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&lt;38&gt; </w:t>
      </w:r>
      <w:hyperlink r:id="rId153"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89.10.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152C84" w:rsidRDefault="00152C84" w:rsidP="005358E5">
      <w:pPr>
        <w:pStyle w:val="ConsPlusNormal"/>
        <w:spacing w:before="240"/>
        <w:ind w:firstLine="540"/>
        <w:jc w:val="both"/>
      </w:pPr>
      <w: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89.13. Во внутреннем мониторинге возможна оценка сформированное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89.16.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89.17.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89.19.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89.20.1. Выбор темы проекта осуществляется обучающимися.</w:t>
      </w:r>
    </w:p>
    <w:p w:rsidR="00152C84" w:rsidRDefault="00152C84" w:rsidP="005358E5">
      <w:pPr>
        <w:pStyle w:val="ConsPlusNormal"/>
        <w:spacing w:before="240"/>
        <w:ind w:firstLine="540"/>
        <w:jc w:val="both"/>
      </w:pPr>
      <w:r>
        <w:t>89.20.2.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89.20.3.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89.20.4.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89.24.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89.24.2.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89.26.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89.28.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89.28.4.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89.29.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89.30.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ГЖР.</w:t>
      </w:r>
    </w:p>
    <w:p w:rsidR="00152C84" w:rsidRDefault="00152C84" w:rsidP="005358E5">
      <w:pPr>
        <w:pStyle w:val="ConsPlusNormal"/>
        <w:spacing w:before="240"/>
        <w:ind w:firstLine="540"/>
        <w:jc w:val="both"/>
      </w:pPr>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152C84" w:rsidRDefault="00152C84" w:rsidP="005358E5">
      <w:pPr>
        <w:pStyle w:val="ConsPlusNormal"/>
        <w:spacing w:before="240"/>
        <w:ind w:firstLine="540"/>
        <w:jc w:val="both"/>
      </w:pPr>
      <w:r>
        <w:t>89.31.2.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XVIII. Содержательный раздел ФАОП ООО для слепых обучающихся</w:t>
      </w:r>
    </w:p>
    <w:p w:rsidR="00152C84" w:rsidRDefault="00152C84" w:rsidP="005358E5">
      <w:pPr>
        <w:pStyle w:val="ConsPlusTitle"/>
        <w:jc w:val="center"/>
      </w:pPr>
      <w:r>
        <w:t>(вариант 3.2)</w:t>
      </w:r>
    </w:p>
    <w:p w:rsidR="00152C84" w:rsidRDefault="00152C84" w:rsidP="005358E5">
      <w:pPr>
        <w:pStyle w:val="ConsPlusNormal"/>
        <w:jc w:val="both"/>
      </w:pPr>
    </w:p>
    <w:p w:rsidR="00152C84" w:rsidRDefault="00152C84" w:rsidP="005358E5">
      <w:pPr>
        <w:pStyle w:val="ConsPlusTitle"/>
        <w:ind w:firstLine="540"/>
        <w:jc w:val="both"/>
        <w:outlineLvl w:val="2"/>
      </w:pPr>
      <w:r>
        <w:t>90. Федеральная рабочая программа по учебному предмету "Русский язык".</w:t>
      </w:r>
    </w:p>
    <w:p w:rsidR="00152C84" w:rsidRDefault="00152C84" w:rsidP="005358E5">
      <w:pPr>
        <w:pStyle w:val="ConsPlusNormal"/>
        <w:spacing w:before="240"/>
        <w:ind w:firstLine="540"/>
        <w:jc w:val="both"/>
      </w:pPr>
      <w: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jc w:val="both"/>
      </w:pPr>
    </w:p>
    <w:p w:rsidR="00152C84" w:rsidRDefault="00152C84" w:rsidP="005358E5">
      <w:pPr>
        <w:pStyle w:val="ConsPlusTitle"/>
        <w:ind w:firstLine="540"/>
        <w:jc w:val="both"/>
        <w:outlineLvl w:val="3"/>
      </w:pPr>
      <w:r>
        <w:t>90.5. Пояснительная записка.</w:t>
      </w:r>
    </w:p>
    <w:p w:rsidR="00152C84" w:rsidRDefault="00152C84" w:rsidP="005358E5">
      <w:pPr>
        <w:pStyle w:val="ConsPlusNormal"/>
        <w:spacing w:before="240"/>
        <w:ind w:firstLine="540"/>
        <w:jc w:val="both"/>
      </w:pPr>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152C84" w:rsidRDefault="00152C84" w:rsidP="005358E5">
      <w:pPr>
        <w:pStyle w:val="ConsPlusNormal"/>
        <w:spacing w:before="240"/>
        <w:ind w:firstLine="540"/>
        <w:jc w:val="both"/>
      </w:pPr>
      <w:r>
        <w:t>90.5.2. Программа по русскому языку позволит педагогическим работникам:</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слепых обучающихся.</w:t>
      </w:r>
    </w:p>
    <w:p w:rsidR="00152C84" w:rsidRDefault="00152C84" w:rsidP="005358E5">
      <w:pPr>
        <w:pStyle w:val="ConsPlusNormal"/>
        <w:spacing w:before="240"/>
        <w:ind w:firstLine="540"/>
        <w:jc w:val="both"/>
      </w:pPr>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90.5.6.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90.6.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28"/>
        <w:gridCol w:w="7143"/>
      </w:tblGrid>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Богатство и выразительность русского языка.</w:t>
            </w:r>
          </w:p>
          <w:p w:rsidR="00152C84" w:rsidRDefault="00152C84" w:rsidP="00C219BE">
            <w:pPr>
              <w:pStyle w:val="ConsPlusNormal"/>
              <w:jc w:val="both"/>
            </w:pPr>
            <w:r>
              <w:t>Лингвистика как наука о языке.</w:t>
            </w:r>
          </w:p>
          <w:p w:rsidR="00152C84" w:rsidRDefault="00152C84" w:rsidP="00C219BE">
            <w:pPr>
              <w:pStyle w:val="ConsPlusNormal"/>
              <w:jc w:val="both"/>
            </w:pPr>
            <w:r>
              <w:t>Основные разделы лингвистики.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 Речь устная и письменная, монологическая и диалогическая, полилог.</w:t>
            </w:r>
          </w:p>
          <w:p w:rsidR="00152C84" w:rsidRDefault="00152C84" w:rsidP="00C219BE">
            <w:pPr>
              <w:pStyle w:val="ConsPlusNormal"/>
              <w:jc w:val="both"/>
            </w:pPr>
            <w:r>
              <w:t>Виды речевой деятельности (говорение, слушание, чтение, письмо), их особенности.</w:t>
            </w:r>
          </w:p>
          <w:p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152C84" w:rsidRDefault="00152C84" w:rsidP="00C219BE">
            <w:pPr>
              <w:pStyle w:val="ConsPlusNormal"/>
              <w:jc w:val="both"/>
            </w:pPr>
            <w:r>
              <w:t>Речевые формулы приветствия, прощания, просьбы, благодарности.</w:t>
            </w:r>
          </w:p>
          <w:p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 Тема и главная мысль текста. Микротема текста. Ключевые слова.</w:t>
            </w:r>
          </w:p>
          <w:p w:rsidR="00152C84" w:rsidRDefault="00152C84" w:rsidP="00C219BE">
            <w:pPr>
              <w:pStyle w:val="ConsPlusNormal"/>
              <w:jc w:val="both"/>
            </w:pPr>
            <w:r>
              <w:t>Функционально-смысловые типы речи: описание, повествование, рассуждение; их особенности.</w:t>
            </w:r>
          </w:p>
          <w:p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C219BE">
            <w:pPr>
              <w:pStyle w:val="ConsPlusNormal"/>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w:t>
            </w:r>
          </w:p>
          <w:p w:rsidR="00152C84" w:rsidRDefault="00152C84" w:rsidP="00C219BE">
            <w:pPr>
              <w:pStyle w:val="ConsPlusNormal"/>
              <w:jc w:val="both"/>
            </w:pPr>
            <w:r>
              <w:t>Изложение содержания текста с изменением лица рассказчика.</w:t>
            </w:r>
          </w:p>
          <w:p w:rsidR="00152C84" w:rsidRDefault="00152C84" w:rsidP="00C219BE">
            <w:pPr>
              <w:pStyle w:val="ConsPlusNormal"/>
              <w:jc w:val="both"/>
            </w:pPr>
            <w:r>
              <w:t>Информационная переработка текста: простой и сложный план текста.</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Фонетика. Графика. Орфоэпия.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как разделы лингвистики.</w:t>
            </w:r>
          </w:p>
          <w:p w:rsidR="00152C84" w:rsidRDefault="00152C84" w:rsidP="00C219BE">
            <w:pPr>
              <w:pStyle w:val="ConsPlusNormal"/>
              <w:jc w:val="both"/>
            </w:pPr>
            <w:r>
              <w:t>Звук как единица языка. Смыслоразличительная роль звука.</w:t>
            </w:r>
          </w:p>
          <w:p w:rsidR="00152C84" w:rsidRDefault="00152C84" w:rsidP="00C219BE">
            <w:pPr>
              <w:pStyle w:val="ConsPlusNormal"/>
              <w:jc w:val="both"/>
            </w:pPr>
            <w:r>
              <w:t>Система гласных звуков.</w:t>
            </w:r>
          </w:p>
          <w:p w:rsidR="00152C84" w:rsidRDefault="00152C84" w:rsidP="00C219BE">
            <w:pPr>
              <w:pStyle w:val="ConsPlusNormal"/>
              <w:jc w:val="both"/>
            </w:pPr>
            <w:r>
              <w:t>Система согласных звуков.</w:t>
            </w:r>
          </w:p>
          <w:p w:rsidR="00152C84" w:rsidRDefault="00152C84" w:rsidP="00C219BE">
            <w:pPr>
              <w:pStyle w:val="ConsPlusNormal"/>
              <w:jc w:val="both"/>
            </w:pPr>
            <w:r>
              <w:t>Изменение звуков в речевом потоке. Элементы фонетической транскрипции.</w:t>
            </w:r>
          </w:p>
          <w:p w:rsidR="00152C84" w:rsidRDefault="00152C84" w:rsidP="00C219BE">
            <w:pPr>
              <w:pStyle w:val="ConsPlusNormal"/>
              <w:jc w:val="both"/>
            </w:pPr>
            <w:r>
              <w:t>Слог. Ударение. Свойства русского ударения.</w:t>
            </w:r>
          </w:p>
          <w:p w:rsidR="00152C84" w:rsidRDefault="00152C84" w:rsidP="00C219BE">
            <w:pPr>
              <w:pStyle w:val="ConsPlusNormal"/>
              <w:jc w:val="both"/>
            </w:pPr>
            <w:r>
              <w:t>Соотношение звуков и букв.</w:t>
            </w:r>
          </w:p>
          <w:p w:rsidR="00152C84" w:rsidRDefault="00152C84" w:rsidP="00C219BE">
            <w:pPr>
              <w:pStyle w:val="ConsPlusNormal"/>
              <w:jc w:val="both"/>
            </w:pPr>
            <w:r>
              <w:t>Фонетический анализ слова.</w:t>
            </w:r>
          </w:p>
          <w:p w:rsidR="00152C84" w:rsidRDefault="00152C84" w:rsidP="00C219BE">
            <w:pPr>
              <w:pStyle w:val="ConsPlusNormal"/>
              <w:jc w:val="both"/>
            </w:pPr>
            <w:r>
              <w:t>Способы обозначения [й'], мягкости согласных.</w:t>
            </w:r>
          </w:p>
          <w:p w:rsidR="00152C84" w:rsidRDefault="00152C84" w:rsidP="00C219BE">
            <w:pPr>
              <w:pStyle w:val="ConsPlusNormal"/>
              <w:jc w:val="both"/>
            </w:pPr>
            <w:r>
              <w:t>Основные выразительные средства фонетики.</w:t>
            </w:r>
          </w:p>
          <w:p w:rsidR="00152C84" w:rsidRDefault="00152C84" w:rsidP="00C219BE">
            <w:pPr>
              <w:pStyle w:val="ConsPlusNormal"/>
              <w:jc w:val="both"/>
            </w:pPr>
            <w:r>
              <w:t>Прописные и строчные буквы.</w:t>
            </w:r>
          </w:p>
          <w:p w:rsidR="00152C84" w:rsidRDefault="00152C84" w:rsidP="00C219BE">
            <w:pPr>
              <w:pStyle w:val="ConsPlusNormal"/>
              <w:jc w:val="both"/>
            </w:pPr>
            <w:r>
              <w:t>Интонация, ее функции. Основные элементы интонации.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 как раздел лингвистики.</w:t>
            </w:r>
          </w:p>
          <w:p w:rsidR="00152C84" w:rsidRDefault="00152C84" w:rsidP="00C219BE">
            <w:pPr>
              <w:pStyle w:val="ConsPlusNormal"/>
              <w:jc w:val="both"/>
            </w:pPr>
            <w:r>
              <w:t>Понятие "орфограмма". Буквенные и небуквенные орфограммы.</w:t>
            </w:r>
          </w:p>
          <w:p w:rsidR="00152C84" w:rsidRDefault="00152C84" w:rsidP="00C219BE">
            <w:pPr>
              <w:pStyle w:val="ConsPlusNormal"/>
              <w:jc w:val="both"/>
            </w:pPr>
            <w:r>
              <w:t>Правописание разделительных "ъ и ь".</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как раздел лингвистики.</w:t>
            </w:r>
          </w:p>
          <w:p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C219BE">
            <w:pPr>
              <w:pStyle w:val="ConsPlusNormal"/>
              <w:jc w:val="both"/>
            </w:pPr>
            <w:r>
              <w:t>Синонимы. Антонимы. Омонимы. Паронимы.</w:t>
            </w:r>
          </w:p>
          <w:p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C219BE">
            <w:pPr>
              <w:pStyle w:val="ConsPlusNormal"/>
              <w:jc w:val="both"/>
            </w:pPr>
            <w:r>
              <w:t>Лексический анализ слов (в рамках изученного).</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Орфография.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как раздел лингвистики.</w:t>
            </w:r>
          </w:p>
          <w:p w:rsidR="00152C84" w:rsidRDefault="00152C84" w:rsidP="00C219BE">
            <w:pPr>
              <w:pStyle w:val="ConsPlusNormal"/>
              <w:jc w:val="both"/>
            </w:pPr>
            <w:r>
              <w:t>Морфема как минимальная значимая единица языка.</w:t>
            </w:r>
          </w:p>
          <w:p w:rsidR="00152C84" w:rsidRDefault="00152C84" w:rsidP="00C219BE">
            <w:pPr>
              <w:pStyle w:val="ConsPlusNormal"/>
              <w:jc w:val="both"/>
            </w:pPr>
            <w:r>
              <w:t>Основа слова. Виды морфем (корень, приставка, суффикс, окончание).</w:t>
            </w:r>
          </w:p>
          <w:p w:rsidR="00152C84" w:rsidRDefault="00152C84" w:rsidP="00C219BE">
            <w:pPr>
              <w:pStyle w:val="ConsPlusNormal"/>
              <w:jc w:val="both"/>
            </w:pPr>
            <w:r>
              <w:t>Чередование звуков в морфемах (в том числе чередование гласных с нулем звука).</w:t>
            </w:r>
          </w:p>
          <w:p w:rsidR="00152C84" w:rsidRDefault="00152C84" w:rsidP="00C219BE">
            <w:pPr>
              <w:pStyle w:val="ConsPlusNormal"/>
              <w:jc w:val="both"/>
            </w:pPr>
            <w:r>
              <w:t>Морфемный анализ слов.</w:t>
            </w:r>
          </w:p>
          <w:p w:rsidR="00152C84" w:rsidRDefault="00152C84" w:rsidP="00C219BE">
            <w:pPr>
              <w:pStyle w:val="ConsPlusNormal"/>
              <w:jc w:val="both"/>
            </w:pPr>
            <w:r>
              <w:t>Уместное использование слов с суффиксами оценки в собственной речи.</w:t>
            </w:r>
          </w:p>
          <w:p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rsidR="00152C84" w:rsidRDefault="00152C84" w:rsidP="00C219BE">
            <w:pPr>
              <w:pStyle w:val="ConsPlusNormal"/>
              <w:jc w:val="both"/>
            </w:pPr>
            <w:r>
              <w:t>Правописание "е - о" после шипящих в корне слова. Правописание неизменяемых на письме приставок и приставок на "-з (-с)".</w:t>
            </w:r>
          </w:p>
          <w:p w:rsidR="00152C84" w:rsidRDefault="00152C84" w:rsidP="00C219BE">
            <w:pPr>
              <w:pStyle w:val="ConsPlusNormal"/>
              <w:jc w:val="both"/>
            </w:pPr>
            <w:r>
              <w:t>Правописание "ы - и" после приставок.</w:t>
            </w:r>
          </w:p>
          <w:p w:rsidR="00152C84" w:rsidRDefault="00152C84" w:rsidP="00C219BE">
            <w:pPr>
              <w:pStyle w:val="ConsPlusNormal"/>
              <w:jc w:val="both"/>
            </w:pPr>
            <w:r>
              <w:t>Правописание "ы - и" после "ц".</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грамматики. Грамматическое значение слова.</w:t>
            </w:r>
          </w:p>
          <w:p w:rsidR="00152C84" w:rsidRDefault="00152C84" w:rsidP="00C219BE">
            <w:pPr>
              <w:pStyle w:val="ConsPlusNormal"/>
              <w:jc w:val="both"/>
            </w:pPr>
            <w:r>
              <w:t>Части речи как лексико-грамматические разряды слов.</w:t>
            </w:r>
          </w:p>
          <w:p w:rsidR="00152C84" w:rsidRDefault="00152C84" w:rsidP="00C219BE">
            <w:pPr>
              <w:pStyle w:val="ConsPlusNormal"/>
              <w:jc w:val="both"/>
            </w:pPr>
            <w:r>
              <w:t>Система частей речи в русском языке.</w:t>
            </w:r>
          </w:p>
          <w:p w:rsidR="00152C84" w:rsidRDefault="00152C84" w:rsidP="00C219BE">
            <w:pPr>
              <w:pStyle w:val="ConsPlusNormal"/>
              <w:jc w:val="both"/>
            </w:pPr>
            <w:r>
              <w:t>Самостоятельные и служебные части речи.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w:t>
            </w:r>
          </w:p>
          <w:p w:rsidR="00152C84" w:rsidRDefault="00152C84" w:rsidP="00C219BE">
            <w:pPr>
              <w:pStyle w:val="ConsPlusNormal"/>
              <w:jc w:val="both"/>
            </w:pPr>
            <w:r>
              <w:t>Роль имени существительного в речи.</w:t>
            </w:r>
          </w:p>
          <w:p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C219BE">
            <w:pPr>
              <w:pStyle w:val="ConsPlusNormal"/>
              <w:jc w:val="both"/>
            </w:pPr>
            <w:r>
              <w:t>Род, число, падеж имени существительного.</w:t>
            </w:r>
          </w:p>
          <w:p w:rsidR="00152C84" w:rsidRDefault="00152C84" w:rsidP="00C219BE">
            <w:pPr>
              <w:pStyle w:val="ConsPlusNormal"/>
              <w:jc w:val="both"/>
            </w:pPr>
            <w:r>
              <w:t>Имена существительные общего рода.</w:t>
            </w:r>
          </w:p>
          <w:p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152C84" w:rsidRDefault="00152C84" w:rsidP="00C219BE">
            <w:pPr>
              <w:pStyle w:val="ConsPlusNormal"/>
              <w:jc w:val="both"/>
            </w:pPr>
            <w:r>
              <w:t>Морфологический анализ имен существительных.</w:t>
            </w:r>
          </w:p>
          <w:p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rsidR="00152C84" w:rsidRDefault="00152C84" w:rsidP="00C219BE">
            <w:pPr>
              <w:pStyle w:val="ConsPlusNormal"/>
              <w:jc w:val="both"/>
            </w:pPr>
            <w:r>
              <w:t>Правописание собственных имен существительных.</w:t>
            </w:r>
          </w:p>
          <w:p w:rsidR="00152C84" w:rsidRDefault="00152C84" w:rsidP="00C219BE">
            <w:pPr>
              <w:pStyle w:val="ConsPlusNormal"/>
              <w:jc w:val="both"/>
            </w:pPr>
            <w:r>
              <w:t>Правописание "ь" на конце имен существительных после шипящих.</w:t>
            </w:r>
          </w:p>
          <w:p w:rsidR="00152C84" w:rsidRDefault="00152C84" w:rsidP="00C219BE">
            <w:pPr>
              <w:pStyle w:val="ConsPlusNormal"/>
              <w:jc w:val="both"/>
            </w:pPr>
            <w:r>
              <w:t>Правописание безударных окончаний имен существительных.</w:t>
            </w:r>
          </w:p>
          <w:p w:rsidR="00152C84" w:rsidRDefault="00152C84" w:rsidP="00C219BE">
            <w:pPr>
              <w:pStyle w:val="ConsPlusNormal"/>
              <w:jc w:val="both"/>
            </w:pPr>
            <w:r>
              <w:t>Правописание "о - е (е)" после шипящих и "ц" в суффиксах и окончаниях имен существительных.</w:t>
            </w:r>
          </w:p>
          <w:p w:rsidR="00152C84" w:rsidRDefault="00152C84" w:rsidP="00C219BE">
            <w:pPr>
              <w:pStyle w:val="ConsPlusNormal"/>
              <w:jc w:val="both"/>
            </w:pPr>
            <w:r>
              <w:t>Правописание суффиксов "-чик - щик-; -ек - ик- (-чик-)" имен существительных.</w:t>
            </w:r>
          </w:p>
          <w:p w:rsidR="00152C84" w:rsidRDefault="00152C84" w:rsidP="00C219BE">
            <w:pPr>
              <w:pStyle w:val="ConsPlusNormal"/>
              <w:jc w:val="both"/>
            </w:pPr>
            <w:r>
              <w:t>Правописание корней с чередованием "а // о": "-лаг- - -лож-; -раст - ращ - рос-; -гар - гор-, -зар - зор-; -клан - клон-, -скак - скоч- ".</w:t>
            </w:r>
          </w:p>
          <w:p w:rsidR="00152C84" w:rsidRDefault="00152C84" w:rsidP="00C219BE">
            <w:pPr>
              <w:pStyle w:val="ConsPlusNormal"/>
              <w:jc w:val="both"/>
            </w:pPr>
            <w:r>
              <w:t>Слитное и раздельное написание не с именами существительными.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152C84" w:rsidRDefault="00152C84" w:rsidP="00C219BE">
            <w:pPr>
              <w:pStyle w:val="ConsPlusNormal"/>
              <w:jc w:val="both"/>
            </w:pPr>
            <w:r>
              <w:t>Роль имени прилагательного в речи.</w:t>
            </w:r>
          </w:p>
          <w:p w:rsidR="00152C84" w:rsidRDefault="00152C84" w:rsidP="00C219BE">
            <w:pPr>
              <w:pStyle w:val="ConsPlusNormal"/>
              <w:jc w:val="both"/>
            </w:pPr>
            <w:r>
              <w:t>Имена прилагательные полные и краткие, их синтаксические функции.</w:t>
            </w:r>
          </w:p>
          <w:p w:rsidR="00152C84" w:rsidRDefault="00152C84" w:rsidP="00C219BE">
            <w:pPr>
              <w:pStyle w:val="ConsPlusNormal"/>
              <w:jc w:val="both"/>
            </w:pPr>
            <w:r>
              <w:t>Склонение имен прилагательных.</w:t>
            </w:r>
          </w:p>
          <w:p w:rsidR="00152C84" w:rsidRDefault="00152C84" w:rsidP="00C219BE">
            <w:pPr>
              <w:pStyle w:val="ConsPlusNormal"/>
              <w:jc w:val="both"/>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152C84" w:rsidRDefault="00152C84" w:rsidP="00C219BE">
            <w:pPr>
              <w:pStyle w:val="ConsPlusNormal"/>
              <w:jc w:val="both"/>
            </w:pPr>
            <w:r>
              <w:t>Правописание безударных окончаний имен прилагательных.</w:t>
            </w:r>
          </w:p>
          <w:p w:rsidR="00152C84" w:rsidRDefault="00152C84" w:rsidP="00C219BE">
            <w:pPr>
              <w:pStyle w:val="ConsPlusNormal"/>
              <w:jc w:val="both"/>
            </w:pPr>
            <w:r>
              <w:t>Правописание "о - е" после шипящих и "ц" в суффиксах и окончаниях имен прилагательных.</w:t>
            </w:r>
          </w:p>
          <w:p w:rsidR="00152C84" w:rsidRDefault="00152C84" w:rsidP="00C219BE">
            <w:pPr>
              <w:pStyle w:val="ConsPlusNormal"/>
              <w:jc w:val="both"/>
            </w:pPr>
            <w:r>
              <w:t>Правописание кратких форм имен прилагательных с основой на шипящий.</w:t>
            </w:r>
          </w:p>
          <w:p w:rsidR="00152C84" w:rsidRDefault="00152C84" w:rsidP="00C219BE">
            <w:pPr>
              <w:pStyle w:val="ConsPlusNormal"/>
              <w:jc w:val="both"/>
            </w:pPr>
            <w:r>
              <w:t>Слитное и раздельное написание не с именами прилагательными.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грамматики. Словосочетание и предложение как единицы синтаксиса.</w:t>
            </w:r>
          </w:p>
          <w:p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Синтаксический анализ словосочетания.</w:t>
            </w:r>
          </w:p>
          <w:p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Предложения распространенные и нераспространенные.</w:t>
            </w:r>
          </w:p>
          <w:p w:rsidR="00152C84" w:rsidRDefault="00152C84" w:rsidP="00C219BE">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52C84" w:rsidRDefault="00152C84" w:rsidP="00C219BE">
            <w:pPr>
              <w:pStyle w:val="ConsPlusNormal"/>
              <w:jc w:val="both"/>
            </w:pPr>
            <w:r>
              <w:t>Предложения с обращением, особенности интонации. Обращение и средства его выражения.</w:t>
            </w:r>
          </w:p>
          <w:p w:rsidR="00152C84" w:rsidRDefault="00152C84" w:rsidP="00C219BE">
            <w:pPr>
              <w:pStyle w:val="ConsPlusNormal"/>
              <w:jc w:val="both"/>
            </w:pPr>
            <w:r>
              <w:t>Синтаксический анализ простого и простого осложненного предложений.</w:t>
            </w:r>
          </w:p>
          <w:p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C219BE">
            <w:pPr>
              <w:pStyle w:val="ConsPlusNormal"/>
              <w:jc w:val="both"/>
            </w:pPr>
            <w:r>
              <w:t>Предложения с прямой речью.</w:t>
            </w:r>
          </w:p>
          <w:p w:rsidR="00152C84" w:rsidRDefault="00152C84" w:rsidP="00C219BE">
            <w:pPr>
              <w:pStyle w:val="ConsPlusNormal"/>
              <w:jc w:val="both"/>
            </w:pPr>
            <w:r>
              <w:t>Пунктуационное оформление предложений с прямой речью.</w:t>
            </w:r>
          </w:p>
          <w:p w:rsidR="00152C84" w:rsidRDefault="00152C84" w:rsidP="00C219BE">
            <w:pPr>
              <w:pStyle w:val="ConsPlusNormal"/>
              <w:jc w:val="both"/>
            </w:pPr>
            <w:r>
              <w:t>Диалог.</w:t>
            </w:r>
          </w:p>
          <w:p w:rsidR="00152C84" w:rsidRDefault="00152C84" w:rsidP="00C219BE">
            <w:pPr>
              <w:pStyle w:val="ConsPlusNormal"/>
              <w:jc w:val="both"/>
            </w:pPr>
            <w:r>
              <w:t>Пунктуационное оформление диалога на письме. Пунктуация как раздел лингвистики.</w:t>
            </w:r>
          </w:p>
        </w:tc>
      </w:tr>
    </w:tbl>
    <w:p w:rsidR="00152C84" w:rsidRDefault="00152C84" w:rsidP="005358E5">
      <w:pPr>
        <w:pStyle w:val="ConsPlusNormal"/>
        <w:jc w:val="both"/>
      </w:pPr>
    </w:p>
    <w:p w:rsidR="00152C84" w:rsidRDefault="00152C84" w:rsidP="005358E5">
      <w:pPr>
        <w:pStyle w:val="ConsPlusNormal"/>
        <w:ind w:firstLine="540"/>
        <w:jc w:val="both"/>
      </w:pPr>
      <w:r>
        <w:t>90.7.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28"/>
        <w:gridCol w:w="7143"/>
      </w:tblGrid>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 государственный язык Российской Федерации и язык межнационального общения.</w:t>
            </w:r>
          </w:p>
          <w:p w:rsidR="00152C84" w:rsidRDefault="00152C84" w:rsidP="00C219BE">
            <w:pPr>
              <w:pStyle w:val="ConsPlusNormal"/>
              <w:jc w:val="both"/>
            </w:pPr>
            <w:r>
              <w:t>Понятие о литературном языке.</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rsidR="00152C84" w:rsidRDefault="00152C84" w:rsidP="00C219BE">
            <w:pPr>
              <w:pStyle w:val="ConsPlusNormal"/>
              <w:jc w:val="both"/>
            </w:pPr>
            <w:r>
              <w:t>Виды диалога: побуждение к действию, обмен мнениями.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152C84" w:rsidRDefault="00152C84" w:rsidP="00C219BE">
            <w:pPr>
              <w:pStyle w:val="ConsPlusNormal"/>
              <w:jc w:val="both"/>
            </w:pPr>
            <w:r>
              <w:t>Описание внешности человека.</w:t>
            </w:r>
          </w:p>
          <w:p w:rsidR="00152C84" w:rsidRDefault="00152C84" w:rsidP="00C219BE">
            <w:pPr>
              <w:pStyle w:val="ConsPlusNormal"/>
              <w:jc w:val="both"/>
            </w:pPr>
            <w:r>
              <w:t>Описание помещения.</w:t>
            </w:r>
          </w:p>
          <w:p w:rsidR="00152C84" w:rsidRDefault="00152C84" w:rsidP="00C219BE">
            <w:pPr>
              <w:pStyle w:val="ConsPlusNormal"/>
              <w:jc w:val="both"/>
            </w:pPr>
            <w:r>
              <w:t>Описание природы.</w:t>
            </w:r>
          </w:p>
          <w:p w:rsidR="00152C84" w:rsidRDefault="00152C84" w:rsidP="00C219BE">
            <w:pPr>
              <w:pStyle w:val="ConsPlusNormal"/>
              <w:jc w:val="both"/>
            </w:pPr>
            <w:r>
              <w:t>Описание местности.</w:t>
            </w:r>
          </w:p>
          <w:p w:rsidR="00152C84" w:rsidRDefault="00152C84" w:rsidP="00C219BE">
            <w:pPr>
              <w:pStyle w:val="ConsPlusNormal"/>
              <w:jc w:val="both"/>
            </w:pPr>
            <w:r>
              <w:t>Описание действий.</w:t>
            </w:r>
          </w:p>
          <w:p w:rsidR="00152C84" w:rsidRDefault="00152C84" w:rsidP="00C219BE">
            <w:pPr>
              <w:pStyle w:val="ConsPlusNormal"/>
              <w:jc w:val="both"/>
            </w:pPr>
            <w:r>
              <w:t>Функциональные разновидности языка</w:t>
            </w:r>
          </w:p>
          <w:p w:rsidR="00152C84" w:rsidRDefault="00152C84" w:rsidP="00C219BE">
            <w:pPr>
              <w:pStyle w:val="ConsPlusNormal"/>
              <w:jc w:val="both"/>
            </w:pPr>
            <w:r>
              <w:t>Официально-деловой стиль. Заявление. Расписка. Научный стиль. Словарная статья. Научное сообщение.</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Лексикология. Культура речи.</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52C84" w:rsidRDefault="00152C84" w:rsidP="00C219BE">
            <w:pPr>
              <w:pStyle w:val="ConsPlusNormal"/>
              <w:jc w:val="both"/>
            </w:pPr>
            <w:r>
              <w:t>Стилистические пласты лексики: стилистически нейтральная, высокая и сниженная лексика.</w:t>
            </w:r>
          </w:p>
          <w:p w:rsidR="00152C84" w:rsidRDefault="00152C84" w:rsidP="00C219BE">
            <w:pPr>
              <w:pStyle w:val="ConsPlusNormal"/>
              <w:jc w:val="both"/>
            </w:pPr>
            <w:r>
              <w:t>Лексический анализ слов. Фразеологизмы. Их признаки и значение.</w:t>
            </w:r>
          </w:p>
          <w:p w:rsidR="00152C84" w:rsidRDefault="00152C84" w:rsidP="00C219BE">
            <w:pPr>
              <w:pStyle w:val="ConsPlusNormal"/>
              <w:jc w:val="both"/>
            </w:pPr>
            <w:r>
              <w:t>Употребление лексических средств в соответствии с ситуацией общения.</w:t>
            </w:r>
          </w:p>
          <w:p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rsidR="00152C84" w:rsidRDefault="00152C84" w:rsidP="00C219BE">
            <w:pPr>
              <w:pStyle w:val="ConsPlusNormal"/>
              <w:jc w:val="both"/>
            </w:pPr>
            <w:r>
              <w:t>Эпитеты, метафоры, олицетворения.</w:t>
            </w:r>
          </w:p>
          <w:p w:rsidR="00152C84" w:rsidRDefault="00152C84" w:rsidP="00C219BE">
            <w:pPr>
              <w:pStyle w:val="ConsPlusNormal"/>
              <w:jc w:val="both"/>
            </w:pPr>
            <w:r>
              <w:t>Лексические словари.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Словообразование.</w:t>
            </w:r>
          </w:p>
          <w:p w:rsidR="00152C84" w:rsidRDefault="00152C84" w:rsidP="00C219BE">
            <w:pPr>
              <w:pStyle w:val="ConsPlusNormal"/>
              <w:jc w:val="both"/>
            </w:pPr>
            <w:r>
              <w:t>Культура речи. Орфография.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Формообразующие и словообразующие морфемы.</w:t>
            </w:r>
          </w:p>
          <w:p w:rsidR="00152C84" w:rsidRDefault="00152C84" w:rsidP="00C219BE">
            <w:pPr>
              <w:pStyle w:val="ConsPlusNormal"/>
              <w:jc w:val="both"/>
            </w:pPr>
            <w:r>
              <w:t>Производящая основа.</w:t>
            </w:r>
          </w:p>
          <w:p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52C84" w:rsidRDefault="00152C84" w:rsidP="00C219BE">
            <w:pPr>
              <w:pStyle w:val="ConsPlusNormal"/>
              <w:jc w:val="both"/>
            </w:pPr>
            <w:r>
              <w:t>Морфемный и словообразовательный анализ слов.</w:t>
            </w:r>
          </w:p>
          <w:p w:rsidR="00152C84" w:rsidRDefault="00152C84" w:rsidP="00C219BE">
            <w:pPr>
              <w:pStyle w:val="ConsPlusNormal"/>
              <w:jc w:val="both"/>
            </w:pPr>
            <w:r>
              <w:t>Правописание сложных и сложносокращенных слов. Нормы правописания корня "-кас- - -кос-" с чередованием "а//о", гласных в приставках "пре- и при-".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p w:rsidR="00152C84" w:rsidRDefault="00152C84" w:rsidP="00C219BE">
            <w:pPr>
              <w:pStyle w:val="ConsPlusNormal"/>
              <w:jc w:val="both"/>
            </w:pPr>
            <w:r>
              <w:t>Имя существительное.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Особенности словообразования.</w:t>
            </w:r>
          </w:p>
          <w:p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rsidR="00152C84" w:rsidRDefault="00152C84" w:rsidP="00C219BE">
            <w:pPr>
              <w:pStyle w:val="ConsPlusNormal"/>
              <w:jc w:val="both"/>
            </w:pPr>
            <w:r>
              <w:t>Нормы словоизменения имен существительных.</w:t>
            </w:r>
          </w:p>
          <w:p w:rsidR="00152C84" w:rsidRDefault="00152C84" w:rsidP="00C219BE">
            <w:pPr>
              <w:pStyle w:val="ConsPlusNormal"/>
              <w:jc w:val="both"/>
            </w:pPr>
            <w:r>
              <w:t>Нормы слитного и дефисного написания "пол- и полу-" со словами.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Качественные, относительные и притяжательные имена прилагательные.</w:t>
            </w:r>
          </w:p>
          <w:p w:rsidR="00152C84" w:rsidRDefault="00152C84" w:rsidP="00C219BE">
            <w:pPr>
              <w:pStyle w:val="ConsPlusNormal"/>
              <w:jc w:val="both"/>
            </w:pPr>
            <w:r>
              <w:t>Степени сравнения качественных имен прилагательных.</w:t>
            </w:r>
          </w:p>
          <w:p w:rsidR="00152C84" w:rsidRDefault="00152C84" w:rsidP="00C219BE">
            <w:pPr>
              <w:pStyle w:val="ConsPlusNormal"/>
              <w:jc w:val="both"/>
            </w:pPr>
            <w:r>
              <w:t>Словообразование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Правописание "н и нн" в именах прилагательных.</w:t>
            </w:r>
          </w:p>
          <w:p w:rsidR="00152C84" w:rsidRDefault="00152C84" w:rsidP="00C219BE">
            <w:pPr>
              <w:pStyle w:val="ConsPlusNormal"/>
              <w:jc w:val="both"/>
            </w:pPr>
            <w:r>
              <w:t>Правописание суффиксов "-к- и -ск-" имен прилагательных.</w:t>
            </w:r>
          </w:p>
          <w:p w:rsidR="00152C84" w:rsidRDefault="00152C84" w:rsidP="00C219BE">
            <w:pPr>
              <w:pStyle w:val="ConsPlusNormal"/>
              <w:jc w:val="both"/>
            </w:pPr>
            <w:r>
              <w:t>Правописание сложных имен прилагательных.</w:t>
            </w:r>
          </w:p>
          <w:p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числительное.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rsidR="00152C84" w:rsidRDefault="00152C84" w:rsidP="00C219BE">
            <w:pPr>
              <w:pStyle w:val="ConsPlusNormal"/>
              <w:jc w:val="both"/>
            </w:pPr>
            <w:r>
              <w:t>Разряды имен числительных по строению: простые, сложные, составные числительные.</w:t>
            </w:r>
          </w:p>
          <w:p w:rsidR="00152C84" w:rsidRDefault="00152C84" w:rsidP="00C219BE">
            <w:pPr>
              <w:pStyle w:val="ConsPlusNormal"/>
              <w:jc w:val="both"/>
            </w:pPr>
            <w:r>
              <w:t>Словообразование имен числительных.</w:t>
            </w:r>
          </w:p>
          <w:p w:rsidR="00152C84" w:rsidRDefault="00152C84" w:rsidP="00C219BE">
            <w:pPr>
              <w:pStyle w:val="ConsPlusNormal"/>
              <w:jc w:val="both"/>
            </w:pPr>
            <w:r>
              <w:t>Склонение количественных и порядковых имен числительных.</w:t>
            </w:r>
          </w:p>
          <w:p w:rsidR="00152C84" w:rsidRDefault="00152C84" w:rsidP="00C219BE">
            <w:pPr>
              <w:pStyle w:val="ConsPlusNormal"/>
              <w:jc w:val="both"/>
            </w:pPr>
            <w:r>
              <w:t>Правильное образование форм имен числительных. Правильное употребление собирательных имен числительных.</w:t>
            </w:r>
          </w:p>
          <w:p w:rsidR="00152C84" w:rsidRDefault="00152C84" w:rsidP="00C219BE">
            <w:pPr>
              <w:pStyle w:val="ConsPlusNormal"/>
              <w:jc w:val="both"/>
            </w:pPr>
            <w:r>
              <w:t>Употребление имен числительных в научных текстах, деловой речи.</w:t>
            </w:r>
          </w:p>
          <w:p w:rsidR="00152C84" w:rsidRDefault="00152C84" w:rsidP="00C219BE">
            <w:pPr>
              <w:pStyle w:val="ConsPlusNormal"/>
              <w:jc w:val="both"/>
            </w:pPr>
            <w:r>
              <w:t>Морфологический анализ имен числительных.</w:t>
            </w:r>
          </w:p>
          <w:p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Местоимение.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местоимения. Синтаксические функции местоимений.</w:t>
            </w:r>
          </w:p>
          <w:p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C219BE">
            <w:pPr>
              <w:pStyle w:val="ConsPlusNormal"/>
              <w:jc w:val="both"/>
            </w:pPr>
            <w:r>
              <w:t>Склонение местоимений.</w:t>
            </w:r>
          </w:p>
          <w:p w:rsidR="00152C84" w:rsidRDefault="00152C84" w:rsidP="00C219BE">
            <w:pPr>
              <w:pStyle w:val="ConsPlusNormal"/>
              <w:jc w:val="both"/>
            </w:pPr>
            <w:r>
              <w:t>Словообразование местоимений.</w:t>
            </w:r>
          </w:p>
          <w:p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152C84" w:rsidRDefault="00152C84" w:rsidP="00C219BE">
            <w:pPr>
              <w:pStyle w:val="ConsPlusNormal"/>
              <w:jc w:val="both"/>
            </w:pPr>
            <w:r>
              <w:t>притяжательные и указательные местоимения как средства связи предложений в тексте.</w:t>
            </w:r>
          </w:p>
          <w:p w:rsidR="00152C84" w:rsidRDefault="00152C84" w:rsidP="00C219BE">
            <w:pPr>
              <w:pStyle w:val="ConsPlusNormal"/>
              <w:jc w:val="both"/>
            </w:pPr>
            <w:r>
              <w:t>Морфологический анализ местоимений.</w:t>
            </w:r>
          </w:p>
          <w:p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C219BE">
            <w:pPr>
              <w:pStyle w:val="ConsPlusNormal"/>
              <w:jc w:val="both"/>
            </w:pPr>
            <w:r>
              <w:t>Глаголы совершенного и несовершенного вида, возвратные и невозвратные.</w:t>
            </w:r>
          </w:p>
          <w:p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C219BE">
            <w:pPr>
              <w:pStyle w:val="ConsPlusNormal"/>
              <w:jc w:val="both"/>
            </w:pPr>
            <w:r>
              <w:t>Спряжение глагола.</w:t>
            </w:r>
          </w:p>
          <w:p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rsidR="00152C84" w:rsidRDefault="00152C84" w:rsidP="00C219BE">
            <w:pPr>
              <w:pStyle w:val="ConsPlusNormal"/>
              <w:jc w:val="both"/>
            </w:pPr>
            <w:r>
              <w:t>Правописание корней с чередованием "е//и": "-бер- - -бир-, -блеет - блист-, -дер - дир-, -жег - жиг-, -мер - мир-, -пер - пир-, -стел- - -стал-, -тер- - -тир-".</w:t>
            </w:r>
          </w:p>
          <w:p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152C84" w:rsidRDefault="00152C84" w:rsidP="00C219BE">
            <w:pPr>
              <w:pStyle w:val="ConsPlusNormal"/>
              <w:jc w:val="both"/>
            </w:pPr>
            <w:r>
              <w:t>Правописание "-тся и -ться" в глаголах, суффиксов "-ова - ева-, -ыва - ива- ".</w:t>
            </w:r>
          </w:p>
          <w:p w:rsidR="00152C84" w:rsidRDefault="00152C84" w:rsidP="00C219BE">
            <w:pPr>
              <w:pStyle w:val="ConsPlusNormal"/>
              <w:jc w:val="both"/>
            </w:pPr>
            <w:r>
              <w:t>Правописание безударных личных окончаний глагола. Правописание гласной перед суффиксом "-л-" в формах прошедшего времени глагола.</w:t>
            </w:r>
          </w:p>
          <w:p w:rsidR="00152C84" w:rsidRDefault="00152C84" w:rsidP="00C219BE">
            <w:pPr>
              <w:pStyle w:val="ConsPlusNormal"/>
              <w:jc w:val="both"/>
            </w:pPr>
            <w:r>
              <w:t>Слитное и раздельное написание не с глаголами.</w:t>
            </w:r>
          </w:p>
        </w:tc>
      </w:tr>
    </w:tbl>
    <w:p w:rsidR="00152C84" w:rsidRDefault="00152C84" w:rsidP="005358E5">
      <w:pPr>
        <w:pStyle w:val="ConsPlusNormal"/>
        <w:jc w:val="both"/>
      </w:pPr>
    </w:p>
    <w:p w:rsidR="00152C84" w:rsidRDefault="00152C84" w:rsidP="005358E5">
      <w:pPr>
        <w:pStyle w:val="ConsPlusNormal"/>
        <w:ind w:firstLine="540"/>
        <w:jc w:val="both"/>
      </w:pPr>
      <w:r>
        <w:t>90.8.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28"/>
        <w:gridCol w:w="7143"/>
      </w:tblGrid>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w:t>
            </w:r>
          </w:p>
          <w:p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как речевое произведение. Основные признаки текста (обобщение).</w:t>
            </w:r>
          </w:p>
          <w:p w:rsidR="00152C84" w:rsidRDefault="00152C84" w:rsidP="00C219BE">
            <w:pPr>
              <w:pStyle w:val="ConsPlusNormal"/>
              <w:jc w:val="both"/>
            </w:pPr>
            <w:r>
              <w:t>Структура текста. Абзац.</w:t>
            </w:r>
          </w:p>
          <w:p w:rsidR="00152C84" w:rsidRDefault="00152C84" w:rsidP="00C219BE">
            <w:pPr>
              <w:pStyle w:val="ConsPlusNormal"/>
              <w:jc w:val="both"/>
            </w:pPr>
            <w:r>
              <w:t>Информационная переработка текста: план текста (простой, сложный; назывной, вопросный, тезисный);</w:t>
            </w:r>
          </w:p>
          <w:p w:rsidR="00152C84" w:rsidRDefault="00152C84" w:rsidP="00C219BE">
            <w:pPr>
              <w:pStyle w:val="ConsPlusNormal"/>
              <w:jc w:val="both"/>
            </w:pPr>
            <w:r>
              <w:t>главная и второстепенная информация текста. Способы и средства связи предложений в тексте (обобщение).</w:t>
            </w:r>
          </w:p>
          <w:p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152C84" w:rsidRDefault="00152C84" w:rsidP="00C219BE">
            <w:pPr>
              <w:pStyle w:val="ConsPlusNormal"/>
              <w:jc w:val="both"/>
            </w:pPr>
            <w:r>
              <w:t>Рассуждение как функционально-смысловой тип речи.</w:t>
            </w:r>
          </w:p>
          <w:p w:rsidR="00152C84" w:rsidRDefault="00152C84" w:rsidP="00C219BE">
            <w:pPr>
              <w:pStyle w:val="ConsPlusNormal"/>
              <w:jc w:val="both"/>
            </w:pPr>
            <w:r>
              <w:t>Структурные особенности текста-рассуждения.</w:t>
            </w:r>
          </w:p>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52C84" w:rsidRDefault="00152C84" w:rsidP="00C219BE">
            <w:pPr>
              <w:pStyle w:val="ConsPlusNormal"/>
              <w:jc w:val="both"/>
            </w:pPr>
            <w:r>
              <w:t>Публицистический стиль. Сфера употребления, функции, языковые особенности.</w:t>
            </w:r>
          </w:p>
          <w:p w:rsidR="00152C84" w:rsidRDefault="00152C84" w:rsidP="00C219BE">
            <w:pPr>
              <w:pStyle w:val="ConsPlusNormal"/>
              <w:jc w:val="both"/>
            </w:pPr>
            <w:r>
              <w:t>Жанры публицистического стиля (репортаж, заметка, интервью).</w:t>
            </w:r>
          </w:p>
          <w:p w:rsidR="00152C84" w:rsidRDefault="00152C84" w:rsidP="00C219BE">
            <w:pPr>
              <w:pStyle w:val="ConsPlusNormal"/>
              <w:jc w:val="both"/>
            </w:pPr>
            <w:r>
              <w:t>Употребление языковых средств выразительности в текстах публицистического стиля.</w:t>
            </w:r>
          </w:p>
          <w:p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rsidTr="00C219BE">
        <w:tc>
          <w:tcPr>
            <w:tcW w:w="1928" w:type="dxa"/>
            <w:tcBorders>
              <w:top w:val="single" w:sz="4" w:space="0" w:color="auto"/>
              <w:left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Морфология. Культура речи.</w:t>
            </w:r>
          </w:p>
        </w:tc>
        <w:tc>
          <w:tcPr>
            <w:tcW w:w="7143" w:type="dxa"/>
            <w:tcBorders>
              <w:top w:val="single" w:sz="4" w:space="0" w:color="auto"/>
              <w:left w:val="single" w:sz="4" w:space="0" w:color="auto"/>
              <w:right w:val="single" w:sz="4" w:space="0" w:color="auto"/>
            </w:tcBorders>
          </w:tcPr>
          <w:p w:rsidR="00152C84" w:rsidRDefault="00152C84" w:rsidP="00C219BE">
            <w:pPr>
              <w:pStyle w:val="ConsPlusNormal"/>
              <w:jc w:val="both"/>
            </w:pPr>
            <w:r>
              <w:t>Морфология как раздел науки о языке (обобщение).</w:t>
            </w:r>
          </w:p>
          <w:p w:rsidR="00152C84" w:rsidRDefault="00152C84" w:rsidP="00C219BE">
            <w:pPr>
              <w:pStyle w:val="ConsPlusNormal"/>
              <w:jc w:val="both"/>
            </w:pPr>
            <w:r>
              <w:t>Глагол.</w:t>
            </w:r>
          </w:p>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w:t>
            </w:r>
          </w:p>
          <w:p w:rsidR="00152C84" w:rsidRDefault="00152C84" w:rsidP="00C219BE">
            <w:pPr>
              <w:pStyle w:val="ConsPlusNormal"/>
              <w:jc w:val="both"/>
            </w:pPr>
            <w:r>
              <w:t>Морфологический анализ глаголов.</w:t>
            </w:r>
          </w:p>
          <w:p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p w:rsidR="00152C84" w:rsidRDefault="00152C84" w:rsidP="00C219BE">
            <w:pPr>
              <w:pStyle w:val="ConsPlusNormal"/>
              <w:jc w:val="both"/>
            </w:pPr>
            <w:r>
              <w:t>Причастие.</w:t>
            </w:r>
          </w:p>
          <w:p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w:t>
            </w:r>
          </w:p>
          <w:p w:rsidR="00152C84" w:rsidRDefault="00152C84" w:rsidP="00C219BE">
            <w:pPr>
              <w:pStyle w:val="ConsPlusNormal"/>
              <w:jc w:val="both"/>
            </w:pPr>
            <w:r>
              <w:t>Склонение причастий.</w:t>
            </w:r>
          </w:p>
          <w:p w:rsidR="00152C84" w:rsidRDefault="00152C84" w:rsidP="00C219BE">
            <w:pPr>
              <w:pStyle w:val="ConsPlusNormal"/>
              <w:jc w:val="both"/>
            </w:pPr>
            <w:r>
              <w:t>Причастие в составе словосочетаний. Причастный оборот.</w:t>
            </w:r>
          </w:p>
          <w:p w:rsidR="00152C84" w:rsidRDefault="00152C84" w:rsidP="00C219BE">
            <w:pPr>
              <w:pStyle w:val="ConsPlusNormal"/>
              <w:jc w:val="both"/>
            </w:pPr>
            <w:r>
              <w:t>Морфологический анализ причастий.</w:t>
            </w:r>
          </w:p>
          <w:p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152C84" w:rsidRDefault="00152C84" w:rsidP="00C219BE">
            <w:pPr>
              <w:pStyle w:val="ConsPlusNormal"/>
              <w:jc w:val="both"/>
            </w:pPr>
            <w:r>
              <w:t>Ударение в некоторых формах причастий.</w:t>
            </w:r>
          </w:p>
          <w:p w:rsidR="00152C84" w:rsidRDefault="00152C84" w:rsidP="00C219BE">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152C84" w:rsidRDefault="00152C84" w:rsidP="00C219BE">
            <w:pPr>
              <w:pStyle w:val="ConsPlusNormal"/>
              <w:jc w:val="both"/>
            </w:pPr>
            <w:r>
              <w:t>Знаки препинания в предложениях с причастным оборотом.</w:t>
            </w:r>
          </w:p>
          <w:p w:rsidR="00152C84" w:rsidRDefault="00152C84" w:rsidP="00C219BE">
            <w:pPr>
              <w:pStyle w:val="ConsPlusNormal"/>
              <w:jc w:val="both"/>
            </w:pPr>
            <w:r>
              <w:t>Деепричастие.</w:t>
            </w:r>
          </w:p>
          <w:p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C219BE">
            <w:pPr>
              <w:pStyle w:val="ConsPlusNormal"/>
              <w:jc w:val="both"/>
            </w:pPr>
            <w:r>
              <w:t>Деепричастия совершенного и несовершенного вида. Деепричастие в составе словосочетаний. Деепричастный оборот.</w:t>
            </w:r>
          </w:p>
          <w:p w:rsidR="00152C84" w:rsidRDefault="00152C84" w:rsidP="00C219BE">
            <w:pPr>
              <w:pStyle w:val="ConsPlusNormal"/>
              <w:jc w:val="both"/>
            </w:pPr>
            <w:r>
              <w:t>Морфологический анализ деепричастий.</w:t>
            </w:r>
          </w:p>
          <w:p w:rsidR="00152C84" w:rsidRDefault="00152C84" w:rsidP="00C219BE">
            <w:pPr>
              <w:pStyle w:val="ConsPlusNormal"/>
              <w:jc w:val="both"/>
            </w:pPr>
            <w:r>
              <w:t>Постановка ударения в деепричастиях.</w:t>
            </w:r>
          </w:p>
          <w:p w:rsidR="00152C84" w:rsidRDefault="00152C84" w:rsidP="00C219BE">
            <w:pPr>
              <w:pStyle w:val="ConsPlusNormal"/>
              <w:jc w:val="both"/>
            </w:pPr>
            <w:r>
              <w:t>Правописание гласных в суффиксах деепричастий. Слитное и раздельное написание "не" с деепричастиями.</w:t>
            </w:r>
          </w:p>
          <w:p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rsidTr="00C219BE">
        <w:tc>
          <w:tcPr>
            <w:tcW w:w="1928"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7143" w:type="dxa"/>
            <w:tcBorders>
              <w:left w:val="single" w:sz="4" w:space="0" w:color="auto"/>
              <w:bottom w:val="single" w:sz="4" w:space="0" w:color="auto"/>
              <w:right w:val="single" w:sz="4" w:space="0" w:color="auto"/>
            </w:tcBorders>
          </w:tcPr>
          <w:p w:rsidR="00152C84" w:rsidRDefault="00152C84" w:rsidP="00C219BE">
            <w:pPr>
              <w:pStyle w:val="ConsPlusNormal"/>
              <w:jc w:val="both"/>
            </w:pPr>
            <w:r>
              <w:t>Наречие.</w:t>
            </w:r>
          </w:p>
          <w:p w:rsidR="00152C84" w:rsidRDefault="00152C84" w:rsidP="00C219BE">
            <w:pPr>
              <w:pStyle w:val="ConsPlusNormal"/>
              <w:jc w:val="both"/>
            </w:pPr>
            <w:r>
              <w:t>Общее грамматическое значение наречий.</w:t>
            </w:r>
          </w:p>
          <w:p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C219BE">
            <w:pPr>
              <w:pStyle w:val="ConsPlusNormal"/>
              <w:jc w:val="both"/>
            </w:pPr>
            <w:r>
              <w:t>Словообразование наречий.</w:t>
            </w:r>
          </w:p>
          <w:p w:rsidR="00152C84" w:rsidRDefault="00152C84" w:rsidP="00C219BE">
            <w:pPr>
              <w:pStyle w:val="ConsPlusNormal"/>
              <w:jc w:val="both"/>
            </w:pPr>
            <w:r>
              <w:t>Синтаксические свойства наречий.</w:t>
            </w:r>
          </w:p>
          <w:p w:rsidR="00152C84" w:rsidRDefault="00152C84" w:rsidP="00C219BE">
            <w:pPr>
              <w:pStyle w:val="ConsPlusNormal"/>
              <w:jc w:val="both"/>
            </w:pPr>
            <w:r>
              <w:t>Морфологический анализ наречий.</w:t>
            </w:r>
          </w:p>
          <w:p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C219BE">
            <w:pPr>
              <w:pStyle w:val="ConsPlusNormal"/>
              <w:jc w:val="both"/>
            </w:pPr>
            <w:r>
              <w:t>Роль наречий в тексте.</w:t>
            </w:r>
          </w:p>
          <w:p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Слова категории состояния.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152C84" w:rsidRDefault="00152C84" w:rsidP="005358E5">
      <w:pPr>
        <w:pStyle w:val="ConsPlusNormal"/>
        <w:jc w:val="both"/>
      </w:pPr>
    </w:p>
    <w:p w:rsidR="00152C84" w:rsidRDefault="00152C84" w:rsidP="005358E5">
      <w:pPr>
        <w:pStyle w:val="ConsPlusNormal"/>
        <w:ind w:firstLine="540"/>
        <w:jc w:val="both"/>
      </w:pPr>
      <w:r>
        <w:t>90.9.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28"/>
        <w:gridCol w:w="7143"/>
      </w:tblGrid>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в кругу других славянских языков.</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 выступление с научным сообщением.</w:t>
            </w:r>
          </w:p>
          <w:p w:rsidR="00152C84" w:rsidRDefault="00152C84" w:rsidP="00C219BE">
            <w:pPr>
              <w:pStyle w:val="ConsPlusNormal"/>
              <w:jc w:val="both"/>
            </w:pPr>
            <w:r>
              <w:t>Диалог.</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w:t>
            </w:r>
          </w:p>
          <w:p w:rsidR="00152C84" w:rsidRDefault="00152C84" w:rsidP="00C219BE">
            <w:pPr>
              <w:pStyle w:val="ConsPlusNormal"/>
              <w:jc w:val="both"/>
            </w:pPr>
            <w:r>
              <w:t>Особенности функционально-смысловых типов речи (повествование, описание, рассуждение).</w:t>
            </w:r>
          </w:p>
          <w:p w:rsidR="00152C84" w:rsidRDefault="00152C84" w:rsidP="00C219BE">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Официально-деловой стиль. Сфера употребления, функции, языковые особенности.</w:t>
            </w:r>
          </w:p>
          <w:p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rsidR="00152C84" w:rsidRDefault="00152C84" w:rsidP="00C219BE">
            <w:pPr>
              <w:pStyle w:val="ConsPlusNormal"/>
              <w:jc w:val="both"/>
            </w:pPr>
            <w:r>
              <w:t>Научный стиль. Сфера употребления, функции, языковые особенности.</w:t>
            </w:r>
          </w:p>
          <w:p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Морфология. Культура речи.</w:t>
            </w:r>
          </w:p>
          <w:p w:rsidR="00152C84" w:rsidRDefault="00152C84" w:rsidP="00C219BE">
            <w:pPr>
              <w:pStyle w:val="ConsPlusNormal"/>
              <w:jc w:val="both"/>
            </w:pPr>
            <w:r>
              <w:t>Служебные части речи.</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p w:rsidR="00152C84" w:rsidRDefault="00152C84" w:rsidP="00C219BE">
            <w:pPr>
              <w:pStyle w:val="ConsPlusNormal"/>
              <w:jc w:val="both"/>
            </w:pPr>
            <w:r>
              <w:t>Предлог как служебная часть речи. Грамматические функции предлогов.</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152C84" w:rsidRDefault="00152C84" w:rsidP="00C219BE">
            <w:pPr>
              <w:pStyle w:val="ConsPlusNormal"/>
              <w:jc w:val="both"/>
            </w:pPr>
            <w:r>
              <w:t>Морфологический анализ предлогов.</w:t>
            </w:r>
          </w:p>
          <w:p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152C84" w:rsidRDefault="00152C84" w:rsidP="00C219BE">
            <w:pPr>
              <w:pStyle w:val="ConsPlusNormal"/>
              <w:jc w:val="both"/>
            </w:pPr>
            <w:r>
              <w:t>Правописание производных предлогов.</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52C84" w:rsidRDefault="00152C84" w:rsidP="00C219BE">
            <w:pPr>
              <w:pStyle w:val="ConsPlusNormal"/>
              <w:jc w:val="both"/>
            </w:pPr>
            <w:r>
              <w:t>Морфологический анализ союзов.</w:t>
            </w:r>
          </w:p>
          <w:p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C219BE">
            <w:pPr>
              <w:pStyle w:val="ConsPlusNormal"/>
              <w:jc w:val="both"/>
            </w:pPr>
            <w:r>
              <w:t>Правописание союзов.</w:t>
            </w:r>
          </w:p>
          <w:p w:rsidR="00152C84" w:rsidRDefault="00152C84" w:rsidP="00C219BE">
            <w:pPr>
              <w:pStyle w:val="ConsPlusNormal"/>
              <w:jc w:val="both"/>
            </w:pPr>
            <w:r>
              <w:t>Знаки препинания в сложных союзных предложениях.</w:t>
            </w:r>
          </w:p>
          <w:p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 как служебная часть речи.</w:t>
            </w:r>
          </w:p>
          <w:p w:rsidR="00152C84" w:rsidRDefault="00152C84" w:rsidP="00C219BE">
            <w:pPr>
              <w:pStyle w:val="ConsPlusNormal"/>
              <w:jc w:val="both"/>
            </w:pPr>
            <w:r>
              <w:t>Разряды частиц по значению и употреблению: формообразующие, отрицательные, модальные.</w:t>
            </w:r>
          </w:p>
          <w:p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C219BE">
            <w:pPr>
              <w:pStyle w:val="ConsPlusNormal"/>
              <w:jc w:val="both"/>
            </w:pPr>
            <w:r>
              <w:t>Морфологический анализ частиц.</w:t>
            </w:r>
          </w:p>
          <w:p w:rsidR="00152C84" w:rsidRDefault="00152C84" w:rsidP="00C219BE">
            <w:pPr>
              <w:pStyle w:val="ConsPlusNormal"/>
              <w:jc w:val="both"/>
            </w:pPr>
            <w:r>
              <w:t>Смысловые различия частиц "не" и "ни". Использование частиц "не" и "ни" в письменной речи. Различение приставки "не-" и частицы "не".</w:t>
            </w:r>
          </w:p>
          <w:p w:rsidR="00152C84" w:rsidRDefault="00152C84" w:rsidP="00C219BE">
            <w:pPr>
              <w:pStyle w:val="ConsPlusNormal"/>
              <w:jc w:val="both"/>
            </w:pPr>
            <w: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и звукоподражательные слова.</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как особая группа слов.</w:t>
            </w:r>
          </w:p>
          <w:p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C219BE">
            <w:pPr>
              <w:pStyle w:val="ConsPlusNormal"/>
              <w:jc w:val="both"/>
            </w:pPr>
            <w:r>
              <w:t>Морфологический анализ междометий.</w:t>
            </w:r>
          </w:p>
          <w:p w:rsidR="00152C84" w:rsidRDefault="00152C84" w:rsidP="00C219BE">
            <w:pPr>
              <w:pStyle w:val="ConsPlusNormal"/>
              <w:jc w:val="both"/>
            </w:pPr>
            <w:r>
              <w:t>Звукоподражательные слова.</w:t>
            </w:r>
          </w:p>
          <w:p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лингвистики.</w:t>
            </w:r>
          </w:p>
          <w:p w:rsidR="00152C84" w:rsidRDefault="00152C84" w:rsidP="00C219BE">
            <w:pPr>
              <w:pStyle w:val="ConsPlusNormal"/>
              <w:jc w:val="both"/>
            </w:pPr>
            <w:r>
              <w:t>Словосочетание и предложение как единицы синтаксиса.</w:t>
            </w:r>
          </w:p>
          <w:p w:rsidR="00152C84" w:rsidRDefault="00152C84" w:rsidP="00C219BE">
            <w:pPr>
              <w:pStyle w:val="ConsPlusNormal"/>
              <w:jc w:val="both"/>
            </w:pPr>
            <w:r>
              <w:t>Пунктуация. Функции знаков препинания.</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признаки словосочетания.</w:t>
            </w:r>
          </w:p>
          <w:p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rsidR="00152C84" w:rsidRDefault="00152C84" w:rsidP="00C219BE">
            <w:pPr>
              <w:pStyle w:val="ConsPlusNormal"/>
              <w:jc w:val="both"/>
            </w:pPr>
            <w:r>
              <w:t>Типы подчинительной связи слов в словосочетании: согласование, управление, примыкание.</w:t>
            </w:r>
          </w:p>
          <w:p w:rsidR="00152C84" w:rsidRDefault="00152C84" w:rsidP="00C219BE">
            <w:pPr>
              <w:pStyle w:val="ConsPlusNormal"/>
              <w:jc w:val="both"/>
            </w:pPr>
            <w:r>
              <w:t>Синтаксический анализ словосочетаний.</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Нормы построения словосочетаний.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152C84" w:rsidRDefault="00152C84" w:rsidP="00C219BE">
            <w:pPr>
              <w:pStyle w:val="ConsPlusNormal"/>
              <w:jc w:val="both"/>
            </w:pPr>
            <w:r>
              <w:t>Их интонационные и смысловые особенности.</w:t>
            </w:r>
          </w:p>
          <w:p w:rsidR="00152C84" w:rsidRDefault="00152C84" w:rsidP="00C219BE">
            <w:pPr>
              <w:pStyle w:val="ConsPlusNormal"/>
              <w:jc w:val="both"/>
            </w:pPr>
            <w:r>
              <w:t>Употребление языковых форм выражения побуждения в побудительных предложениях.</w:t>
            </w:r>
          </w:p>
          <w:p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rsidR="00152C84" w:rsidRDefault="00152C84" w:rsidP="00C219BE">
            <w:pPr>
              <w:pStyle w:val="ConsPlusNormal"/>
              <w:jc w:val="both"/>
            </w:pPr>
            <w:r>
              <w:t>Виды предложений по количеству грамматических основ (простые, сложные).</w:t>
            </w:r>
          </w:p>
          <w:p w:rsidR="00152C84" w:rsidRDefault="00152C84" w:rsidP="00C219BE">
            <w:pPr>
              <w:pStyle w:val="ConsPlusNormal"/>
              <w:jc w:val="both"/>
            </w:pPr>
            <w:r>
              <w:t>Виды простых предложений по наличию главных членов (двусоставные, односоставные).</w:t>
            </w:r>
          </w:p>
          <w:p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rsidR="00152C84" w:rsidRDefault="00152C84" w:rsidP="00C219BE">
            <w:pPr>
              <w:pStyle w:val="ConsPlusNormal"/>
              <w:jc w:val="both"/>
            </w:pPr>
            <w:r>
              <w:t>Предложения полные и неполные.</w:t>
            </w:r>
          </w:p>
          <w:p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rsidR="00152C84" w:rsidRDefault="00152C84" w:rsidP="00C219BE">
            <w:pPr>
              <w:pStyle w:val="ConsPlusNormal"/>
              <w:jc w:val="both"/>
            </w:pPr>
            <w:r>
              <w:t>Нормы построения простого предложения, использования инверсии.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Двусоставное предложение. Главные члены предложения.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Подлежащее и сказуемое как главные члены предложения.</w:t>
            </w:r>
          </w:p>
          <w:p w:rsidR="00152C84" w:rsidRDefault="00152C84" w:rsidP="00C219BE">
            <w:pPr>
              <w:pStyle w:val="ConsPlusNormal"/>
              <w:jc w:val="both"/>
            </w:pPr>
            <w:r>
              <w:t>Способы выражения подлежащего.</w:t>
            </w:r>
          </w:p>
          <w:p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152C84" w:rsidRDefault="00152C84" w:rsidP="00C219BE">
            <w:pPr>
              <w:pStyle w:val="ConsPlusNormal"/>
              <w:jc w:val="both"/>
            </w:pPr>
            <w:r>
              <w:t>Второстепенные члены предложения</w:t>
            </w:r>
          </w:p>
          <w:p w:rsidR="00152C84" w:rsidRDefault="00152C84" w:rsidP="00C219BE">
            <w:pPr>
              <w:pStyle w:val="ConsPlusNormal"/>
              <w:jc w:val="both"/>
            </w:pPr>
            <w:r>
              <w:t>Второстепенные члены предложения, их виды.</w:t>
            </w:r>
          </w:p>
          <w:p w:rsidR="00152C84" w:rsidRDefault="00152C84" w:rsidP="00C219BE">
            <w:pPr>
              <w:pStyle w:val="ConsPlusNormal"/>
              <w:jc w:val="both"/>
            </w:pPr>
            <w:r>
              <w:t>Определение как второстепенный член предложения.</w:t>
            </w:r>
          </w:p>
          <w:p w:rsidR="00152C84" w:rsidRDefault="00152C84" w:rsidP="00C219BE">
            <w:pPr>
              <w:pStyle w:val="ConsPlusNormal"/>
              <w:jc w:val="both"/>
            </w:pPr>
            <w:r>
              <w:t>Определения согласованные и несогласованные.</w:t>
            </w:r>
          </w:p>
          <w:p w:rsidR="00152C84" w:rsidRDefault="00152C84" w:rsidP="00C219BE">
            <w:pPr>
              <w:pStyle w:val="ConsPlusNormal"/>
              <w:jc w:val="both"/>
            </w:pPr>
            <w:r>
              <w:t>Приложение как особый вид определения.</w:t>
            </w:r>
          </w:p>
          <w:p w:rsidR="00152C84" w:rsidRDefault="00152C84" w:rsidP="00C219BE">
            <w:pPr>
              <w:pStyle w:val="ConsPlusNormal"/>
              <w:jc w:val="both"/>
            </w:pPr>
            <w:r>
              <w:t>Дополнение как второстепенный член предложения.</w:t>
            </w:r>
          </w:p>
          <w:p w:rsidR="00152C84" w:rsidRDefault="00152C84" w:rsidP="00C219BE">
            <w:pPr>
              <w:pStyle w:val="ConsPlusNormal"/>
              <w:jc w:val="both"/>
            </w:pPr>
            <w:r>
              <w:t>Дополнения прямые и косвенные.</w:t>
            </w:r>
          </w:p>
          <w:p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w:t>
            </w:r>
          </w:p>
          <w:p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152C84" w:rsidRDefault="00152C84" w:rsidP="00C219BE">
            <w:pPr>
              <w:pStyle w:val="ConsPlusNormal"/>
              <w:jc w:val="both"/>
            </w:pPr>
            <w:r>
              <w:t>Синтаксическая синонимия односоставных и двусоставных предложений.</w:t>
            </w:r>
          </w:p>
          <w:p w:rsidR="00152C84" w:rsidRDefault="00152C84" w:rsidP="00C219BE">
            <w:pPr>
              <w:pStyle w:val="ConsPlusNormal"/>
              <w:jc w:val="both"/>
            </w:pPr>
            <w:r>
              <w:t>Употребление односоставных предложений в речи.</w:t>
            </w:r>
          </w:p>
        </w:tc>
      </w:tr>
    </w:tbl>
    <w:p w:rsidR="00152C84" w:rsidRDefault="00152C84" w:rsidP="005358E5">
      <w:pPr>
        <w:pStyle w:val="ConsPlusNormal"/>
        <w:jc w:val="both"/>
      </w:pPr>
    </w:p>
    <w:p w:rsidR="00152C84" w:rsidRDefault="00152C84" w:rsidP="005358E5">
      <w:pPr>
        <w:pStyle w:val="ConsPlusNormal"/>
        <w:ind w:firstLine="540"/>
        <w:jc w:val="both"/>
      </w:pPr>
      <w:r>
        <w:t>90.10.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28"/>
        <w:gridCol w:w="7143"/>
      </w:tblGrid>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русского языка в Российской Федерации.</w:t>
            </w:r>
          </w:p>
          <w:p w:rsidR="00152C84" w:rsidRDefault="00152C84" w:rsidP="00C219BE">
            <w:pPr>
              <w:pStyle w:val="ConsPlusNormal"/>
              <w:jc w:val="both"/>
            </w:pPr>
            <w:r>
              <w:t>Русский язык в современном мире.</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Речь устная и письменная, монологическая и диалогическая, полилог (повторение).</w:t>
            </w:r>
          </w:p>
          <w:p w:rsidR="00152C84" w:rsidRDefault="00152C84" w:rsidP="00C219BE">
            <w:pPr>
              <w:pStyle w:val="ConsPlusNormal"/>
              <w:jc w:val="both"/>
            </w:pPr>
            <w:r>
              <w:t>Виды речевой деятельности: говорение, письмо, аудирование, чтение (повторение).</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52C84" w:rsidRDefault="00152C84" w:rsidP="00C219BE">
            <w:pPr>
              <w:pStyle w:val="ConsPlusNormal"/>
              <w:jc w:val="both"/>
            </w:pPr>
            <w:r>
              <w:t>Подробное, сжатое, выборочное изложение прочитанного или прослушанного текста.</w:t>
            </w:r>
          </w:p>
          <w:p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w:t>
            </w:r>
          </w:p>
          <w:p w:rsidR="00152C84" w:rsidRDefault="00152C84" w:rsidP="00C219BE">
            <w:pPr>
              <w:pStyle w:val="ConsPlusNormal"/>
              <w:jc w:val="both"/>
            </w:pPr>
            <w:r>
              <w:t>Тезисы, конспект, реферат, рецензия.</w:t>
            </w:r>
          </w:p>
          <w:p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w:t>
            </w:r>
          </w:p>
          <w:p w:rsidR="00152C84" w:rsidRDefault="00152C84" w:rsidP="00C219BE">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52C84" w:rsidRDefault="00152C84" w:rsidP="00C219BE">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Простое осложненное предложение.</w:t>
            </w:r>
          </w:p>
          <w:p w:rsidR="00152C84" w:rsidRDefault="00152C84" w:rsidP="00C219BE">
            <w:pPr>
              <w:pStyle w:val="ConsPlusNormal"/>
              <w:jc w:val="both"/>
            </w:pPr>
            <w:r>
              <w:t>Предложения с однородными членами.</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C219BE">
            <w:pPr>
              <w:pStyle w:val="ConsPlusNormal"/>
              <w:jc w:val="both"/>
            </w:pPr>
            <w:r>
              <w:t>Однородные и неоднородные определения.</w:t>
            </w:r>
          </w:p>
          <w:p w:rsidR="00152C84" w:rsidRDefault="00152C84" w:rsidP="00C219BE">
            <w:pPr>
              <w:pStyle w:val="ConsPlusNormal"/>
              <w:jc w:val="both"/>
            </w:pPr>
            <w:r>
              <w:t>Предложения с обобщающими словами при однородных членах.</w:t>
            </w:r>
          </w:p>
          <w:p w:rsidR="00152C84" w:rsidRDefault="00152C84" w:rsidP="00C219BE">
            <w:pPr>
              <w:pStyle w:val="ConsPlusNormal"/>
              <w:jc w:val="both"/>
            </w:pPr>
            <w:r>
              <w:t>Нормы построения предложений с однородными членами, связанными двойными союзами "не только ... но и, как ... так и".</w:t>
            </w:r>
          </w:p>
          <w:p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p>
          <w:p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обособленными членами.</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обращениями, вводными и вставными конструкциями.</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C219BE">
            <w:pPr>
              <w:pStyle w:val="ConsPlusNormal"/>
              <w:jc w:val="both"/>
            </w:pPr>
            <w:r>
              <w:t>Вставные конструкции.</w:t>
            </w:r>
          </w:p>
          <w:p w:rsidR="00152C84" w:rsidRDefault="00152C84" w:rsidP="00C219BE">
            <w:pPr>
              <w:pStyle w:val="ConsPlusNormal"/>
              <w:jc w:val="both"/>
            </w:pPr>
            <w:r>
              <w:t>Омонимия членов предложения и вводных слов, словосочетаний и предложений.</w:t>
            </w:r>
          </w:p>
          <w:p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152C84" w:rsidRDefault="00152C84" w:rsidP="005358E5">
      <w:pPr>
        <w:pStyle w:val="ConsPlusNormal"/>
        <w:jc w:val="both"/>
      </w:pPr>
    </w:p>
    <w:p w:rsidR="00152C84" w:rsidRDefault="00152C84" w:rsidP="005358E5">
      <w:pPr>
        <w:pStyle w:val="ConsPlusNormal"/>
        <w:ind w:firstLine="540"/>
        <w:jc w:val="both"/>
      </w:pPr>
      <w:r>
        <w:t>90.11.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28"/>
        <w:gridCol w:w="7143"/>
      </w:tblGrid>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Сложное предложение.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w:t>
            </w:r>
          </w:p>
          <w:p w:rsidR="00152C84" w:rsidRDefault="00152C84" w:rsidP="00C219BE">
            <w:pPr>
              <w:pStyle w:val="ConsPlusNormal"/>
              <w:jc w:val="both"/>
            </w:pPr>
            <w:r>
              <w:t>Классификация сложных предложений.</w:t>
            </w:r>
          </w:p>
          <w:p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Сложносочиненное предложение.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сложносочиненном предложении, его строении.</w:t>
            </w:r>
          </w:p>
          <w:p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rsidR="00152C84" w:rsidRDefault="00152C84" w:rsidP="00C219BE">
            <w:pPr>
              <w:pStyle w:val="ConsPlusNormal"/>
            </w:pPr>
          </w:p>
          <w:p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C219BE">
            <w:pPr>
              <w:pStyle w:val="ConsPlusNormal"/>
              <w:jc w:val="both"/>
            </w:pPr>
            <w:r>
              <w:t>Синтаксический и пунктуационный анализ сложносочиненных предложений.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Сложноподчиненное предложение.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сложноподчиненном предложении. Главная и придаточная части предложения.</w:t>
            </w:r>
          </w:p>
          <w:p w:rsidR="00152C84" w:rsidRDefault="00152C84" w:rsidP="00C219BE">
            <w:pPr>
              <w:pStyle w:val="ConsPlusNormal"/>
              <w:jc w:val="both"/>
            </w:pPr>
            <w:r>
              <w:t>Союзы и союзные слова. Различия подчинительных союзов и союзных слов.</w:t>
            </w:r>
          </w:p>
          <w:p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rsidR="00152C84" w:rsidRDefault="00152C84" w:rsidP="00C219BE">
            <w:pPr>
              <w:pStyle w:val="ConsPlusNormal"/>
              <w:jc w:val="both"/>
            </w:pPr>
            <w:r>
              <w:t>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w:t>
            </w:r>
          </w:p>
          <w:p w:rsidR="00152C84" w:rsidRDefault="00152C84" w:rsidP="00C219BE">
            <w:pPr>
              <w:pStyle w:val="ConsPlusNormal"/>
              <w:jc w:val="both"/>
            </w:pPr>
            <w:r>
              <w:t>Нормы постановки знаков препинания в сложноподчиненных предложениях.</w:t>
            </w:r>
          </w:p>
          <w:p w:rsidR="00152C84" w:rsidRDefault="00152C84" w:rsidP="00C219BE">
            <w:pPr>
              <w:pStyle w:val="ConsPlusNormal"/>
              <w:jc w:val="both"/>
            </w:pPr>
            <w:r>
              <w:t>Синтаксический и пунктуационный анализ сложноподчиненных предложений.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Бессоюзное сложное предложение.</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бессоюзном сложном предложении.</w:t>
            </w:r>
          </w:p>
          <w:p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52C84" w:rsidRDefault="00152C84" w:rsidP="00C219BE">
            <w:pPr>
              <w:pStyle w:val="ConsPlusNormal"/>
              <w:jc w:val="both"/>
            </w:pPr>
            <w:r>
              <w:t>Синтаксический и пунктуационный анализ бессоюзных сложных предложений.</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Сложные предложения с разными видами союзной и бессоюзной связи.</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Типы сложных предложений с разными видами связи.</w:t>
            </w:r>
          </w:p>
          <w:p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rsidTr="00C219BE">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71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 Синонимия предложений с прямой и косвенной речью.</w:t>
            </w:r>
          </w:p>
          <w:p w:rsidR="00152C84" w:rsidRDefault="00152C84" w:rsidP="00C219BE">
            <w:pPr>
              <w:pStyle w:val="ConsPlusNormal"/>
              <w:jc w:val="both"/>
            </w:pPr>
            <w:r>
              <w:t>Цитирование. Способы включения цитат в высказывание.</w:t>
            </w:r>
          </w:p>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C219BE">
            <w:pPr>
              <w:pStyle w:val="ConsPlusNormal"/>
              <w:jc w:val="both"/>
            </w:pPr>
            <w:r>
              <w:t>Применение знаний по синтаксису и пунктуации в практике правописания.</w:t>
            </w:r>
          </w:p>
        </w:tc>
      </w:tr>
    </w:tbl>
    <w:p w:rsidR="00152C84" w:rsidRDefault="00152C84" w:rsidP="005358E5">
      <w:pPr>
        <w:pStyle w:val="ConsPlusNormal"/>
        <w:jc w:val="both"/>
      </w:pPr>
    </w:p>
    <w:p w:rsidR="00152C84" w:rsidRDefault="00152C84" w:rsidP="005358E5">
      <w:pPr>
        <w:pStyle w:val="ConsPlusTitle"/>
        <w:ind w:firstLine="540"/>
        <w:jc w:val="both"/>
        <w:outlineLvl w:val="3"/>
      </w:pPr>
      <w:r>
        <w:t>90.12. Планируемые результаты освоения программы по русскому языку на уровне основного общего образования.</w:t>
      </w:r>
    </w:p>
    <w:p w:rsidR="00152C84" w:rsidRDefault="00152C84" w:rsidP="005358E5">
      <w:pPr>
        <w:pStyle w:val="ConsPlusNormal"/>
        <w:spacing w:before="240"/>
        <w:ind w:firstLine="540"/>
        <w:jc w:val="both"/>
      </w:pPr>
      <w: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90.12.3.1.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90.12.3.3.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90.12.3.4.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90.12.3.5.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90.12.3.7.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90.12.4.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90.12.4.1.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90.12.4.2. Язык и речь.</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52C84" w:rsidRDefault="00152C84" w:rsidP="005358E5">
      <w:pPr>
        <w:pStyle w:val="ConsPlusNormal"/>
        <w:spacing w:before="240"/>
        <w:ind w:firstLine="540"/>
        <w:jc w:val="both"/>
      </w:pPr>
      <w:r>
        <w:t>90.12.4.3.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объемом не менее 70 слов).</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90.12.4.4.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52C84" w:rsidRDefault="00152C84" w:rsidP="005358E5">
      <w:pPr>
        <w:pStyle w:val="ConsPlusNormal"/>
        <w:spacing w:before="240"/>
        <w:ind w:firstLine="540"/>
        <w:jc w:val="both"/>
      </w:pPr>
      <w: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52C84" w:rsidRDefault="00152C84" w:rsidP="005358E5">
      <w:pPr>
        <w:pStyle w:val="ConsPlusNormal"/>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152C84" w:rsidRDefault="00152C84" w:rsidP="005358E5">
      <w:pPr>
        <w:pStyle w:val="ConsPlusNormal"/>
        <w:spacing w:before="240"/>
        <w:ind w:firstLine="540"/>
        <w:jc w:val="both"/>
      </w:pPr>
      <w:r>
        <w:t>90.12.4.5.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90.12.4.6.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90.12.4.7.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90.12.4.8.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90.12.4.9.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90.12.4.10.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щик-, -ек ик- (-чик-)"; корней с чередованием "а//о": "-лаг лож-; - раст ращ рос-; -гар- - -гор-, -зар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90.12.4.11.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90.12.4.12.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90.12.5.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90.12.5.1. Общие сведения о языке.</w:t>
      </w:r>
    </w:p>
    <w:p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90.12.5.2.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90.12.5.3.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90.12.5.4.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90.12.5.5.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90.12.5.6.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rsidR="00152C84" w:rsidRDefault="00152C84" w:rsidP="005358E5">
      <w:pPr>
        <w:pStyle w:val="ConsPlusNormal"/>
        <w:spacing w:before="240"/>
        <w:ind w:firstLine="540"/>
        <w:jc w:val="both"/>
      </w:pPr>
      <w:r>
        <w:t>90.12.5.7. Имя существительное.</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90.12.5.8. Имя прилагательное.</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90.12.5.9. Имя числительное.</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90.12.5.10. Местоимение.</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90.12.5.11.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90.12.6.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90.12.6.1.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rsidR="00152C84" w:rsidRDefault="00152C84" w:rsidP="005358E5">
      <w:pPr>
        <w:pStyle w:val="ConsPlusNormal"/>
        <w:spacing w:before="240"/>
        <w:ind w:firstLine="540"/>
        <w:jc w:val="both"/>
      </w:pPr>
      <w:r>
        <w:t>90.12.6.2.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152C84" w:rsidRDefault="00152C84" w:rsidP="005358E5">
      <w:pPr>
        <w:pStyle w:val="ConsPlusNormal"/>
        <w:spacing w:before="240"/>
        <w:ind w:firstLine="540"/>
        <w:jc w:val="both"/>
      </w:pPr>
      <w:r>
        <w:t>Владеть различными видами диалога: диалог - запрос информации, диалог - сообщение информации.</w:t>
      </w:r>
    </w:p>
    <w:p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52C84" w:rsidRDefault="00152C84" w:rsidP="005358E5">
      <w:pPr>
        <w:pStyle w:val="ConsPlusNormal"/>
        <w:spacing w:before="240"/>
        <w:ind w:firstLine="540"/>
        <w:jc w:val="both"/>
      </w:pPr>
      <w:r>
        <w:t>90.12.6.3.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152C84" w:rsidRDefault="00152C84" w:rsidP="005358E5">
      <w:pPr>
        <w:pStyle w:val="ConsPlusNormal"/>
        <w:spacing w:before="240"/>
        <w:ind w:firstLine="540"/>
        <w:jc w:val="both"/>
      </w:pPr>
      <w: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90.12.6.4. Функциональные разновидности языка.</w:t>
      </w:r>
    </w:p>
    <w:p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90.12.6.5.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90.12.6.6.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90.12.6.7. Глагол.</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rsidR="00152C84" w:rsidRDefault="00152C84" w:rsidP="005358E5">
      <w:pPr>
        <w:pStyle w:val="ConsPlusNormal"/>
        <w:spacing w:before="240"/>
        <w:ind w:firstLine="540"/>
        <w:jc w:val="both"/>
      </w:pPr>
      <w:r>
        <w:t>90.12.6.8.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90.12.6.9.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90.12.6.10.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90.12.6.11.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90.12.7.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90.12.7.1.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90.12.7.2.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140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90.12.7.3.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52C84" w:rsidRDefault="00152C84" w:rsidP="005358E5">
      <w:pPr>
        <w:pStyle w:val="ConsPlusNormal"/>
        <w:spacing w:before="240"/>
        <w:ind w:firstLine="540"/>
        <w:jc w:val="both"/>
      </w:pPr>
      <w:r>
        <w:t>90.12.7.4.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90.12.7.5. Система языка. Морфология. Культура речи.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90.12.7.6.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w:t>
      </w:r>
    </w:p>
    <w:p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90.12.8.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90.12.8.1.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52C84" w:rsidRDefault="00152C84" w:rsidP="005358E5">
      <w:pPr>
        <w:pStyle w:val="ConsPlusNormal"/>
        <w:spacing w:before="240"/>
        <w:ind w:firstLine="540"/>
        <w:jc w:val="both"/>
      </w:pPr>
      <w:r>
        <w:t>90.12.8.2.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52C84" w:rsidRDefault="00152C84" w:rsidP="005358E5">
      <w:pPr>
        <w:pStyle w:val="ConsPlusNormal"/>
        <w:spacing w:before="240"/>
        <w:ind w:firstLine="540"/>
        <w:jc w:val="both"/>
      </w:pPr>
      <w:r>
        <w:t>90.12.8.3. Текст.</w:t>
      </w:r>
    </w:p>
    <w:p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152C84" w:rsidRDefault="00152C84" w:rsidP="005358E5">
      <w:pPr>
        <w:pStyle w:val="ConsPlusNormal"/>
        <w:spacing w:before="240"/>
        <w:ind w:firstLine="540"/>
        <w:jc w:val="both"/>
      </w:pPr>
      <w:r>
        <w:t>90.12.8.4.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тезисы, конспект, писать рецензию, реферат.</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90.12.8.5. Система языка. Простое осложненное предложение.</w:t>
      </w:r>
    </w:p>
    <w:p w:rsidR="00152C84" w:rsidRDefault="00152C84" w:rsidP="005358E5">
      <w:pPr>
        <w:pStyle w:val="ConsPlusNormal"/>
        <w:spacing w:before="240"/>
        <w:ind w:firstLine="540"/>
        <w:jc w:val="both"/>
      </w:pPr>
      <w:r>
        <w:t>Предложения с однородными членами.</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152C84" w:rsidRDefault="00152C84" w:rsidP="005358E5">
      <w:pPr>
        <w:pStyle w:val="ConsPlusNormal"/>
        <w:spacing w:before="240"/>
        <w:ind w:firstLine="540"/>
        <w:jc w:val="both"/>
      </w:pPr>
      <w:r>
        <w:t>Предложения с обособленными членами.</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90.12.9. К концу обучения в 10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90.12.9.1. Синтаксис. Культура речи. Пунктуация. 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90.12.9.2. 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w:t>
      </w:r>
    </w:p>
    <w:p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90.12.9.3. 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90.12.9.4. 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90.12.9.5.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152C84" w:rsidRDefault="00152C84" w:rsidP="005358E5">
      <w:pPr>
        <w:pStyle w:val="ConsPlusNormal"/>
        <w:jc w:val="both"/>
      </w:pPr>
    </w:p>
    <w:p w:rsidR="00152C84" w:rsidRDefault="00152C84" w:rsidP="005358E5">
      <w:pPr>
        <w:pStyle w:val="ConsPlusTitle"/>
        <w:ind w:firstLine="540"/>
        <w:jc w:val="both"/>
        <w:outlineLvl w:val="2"/>
      </w:pPr>
      <w:r>
        <w:t>91. Федеральная рабочая программа по учебному предмету "Литература".</w:t>
      </w:r>
    </w:p>
    <w:p w:rsidR="00152C84" w:rsidRDefault="00152C84" w:rsidP="005358E5">
      <w:pPr>
        <w:pStyle w:val="ConsPlusNormal"/>
        <w:spacing w:before="240"/>
        <w:ind w:firstLine="540"/>
        <w:jc w:val="both"/>
      </w:pPr>
      <w:r>
        <w:t>91.1.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jc w:val="both"/>
      </w:pPr>
    </w:p>
    <w:p w:rsidR="00152C84" w:rsidRDefault="00152C84" w:rsidP="005358E5">
      <w:pPr>
        <w:pStyle w:val="ConsPlusTitle"/>
        <w:ind w:firstLine="540"/>
        <w:jc w:val="both"/>
        <w:outlineLvl w:val="3"/>
      </w:pPr>
      <w:r>
        <w:t>91.2. Пояснительная записка.</w:t>
      </w:r>
    </w:p>
    <w:p w:rsidR="00152C84" w:rsidRDefault="00152C84" w:rsidP="005358E5">
      <w:pPr>
        <w:pStyle w:val="ConsPlusNormal"/>
        <w:spacing w:before="240"/>
        <w:ind w:firstLine="540"/>
        <w:jc w:val="both"/>
      </w:pPr>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91.2.2. Программа по литературе позволит педагогическим работникам:</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91.2.10. Достижение целей изучения литературы возможно при решении учебных задач, которые постепенно усложняются от 5 к 10 классу.</w:t>
      </w:r>
    </w:p>
    <w:p w:rsidR="00152C84" w:rsidRDefault="00152C84" w:rsidP="005358E5">
      <w:pPr>
        <w:pStyle w:val="ConsPlusNormal"/>
        <w:spacing w:before="240"/>
        <w:ind w:firstLine="540"/>
        <w:jc w:val="both"/>
      </w:pPr>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91.3.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Мифология.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Мифы народов России и мира.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Малые жанры: пословицы, поговорки, загадки. Сказки народов России и народов мира (не менее трех).</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152C84" w:rsidRDefault="00152C84" w:rsidP="00C219BE">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152C84" w:rsidRDefault="00152C84" w:rsidP="00C219BE">
            <w:pPr>
              <w:pStyle w:val="ConsPlusNormal"/>
              <w:jc w:val="both"/>
            </w:pPr>
            <w:r>
              <w:t>М.Ю. Лермонтов. Стихотворение "Бородино".</w:t>
            </w:r>
          </w:p>
          <w:p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 "Муму".</w:t>
            </w:r>
          </w:p>
          <w:p w:rsidR="00152C84" w:rsidRDefault="00152C84" w:rsidP="00C219BE">
            <w:pPr>
              <w:pStyle w:val="ConsPlusNormal"/>
              <w:jc w:val="both"/>
            </w:pPr>
            <w:r>
              <w:t>Н.А. Некрасов. Стихотворения (не менее двух). "Крестьянские дети". "Школьник". Поэма "Мороз, Красный нос" (фрагмент).</w:t>
            </w:r>
          </w:p>
          <w:p w:rsidR="00152C84" w:rsidRDefault="00152C84" w:rsidP="00C219BE">
            <w:pPr>
              <w:pStyle w:val="ConsPlusNormal"/>
              <w:jc w:val="both"/>
            </w:pPr>
            <w:r>
              <w:t>Л.Н. Толстой. Рассказ "Кавказский пленник".</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XIX - XX веков.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Юмористические рассказы отечественных писателей XIX - XX веков.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(два рассказа по выбору). Например, "Лошадиная фамилия", "Мальчики", "Хирургия" и другие.</w:t>
            </w:r>
          </w:p>
          <w:p w:rsidR="00152C84" w:rsidRDefault="00152C84" w:rsidP="00C219BE">
            <w:pPr>
              <w:pStyle w:val="ConsPlusNormal"/>
              <w:jc w:val="both"/>
            </w:pPr>
            <w:r>
              <w:t>М.М. Зощенко (два рассказа по выбору). Например, "Галоша", "Леля и Минька", "Елка", "Золотые слова", "Встреча" и другие.</w:t>
            </w:r>
          </w:p>
          <w:p w:rsidR="00152C84" w:rsidRDefault="00152C84" w:rsidP="00C219BE">
            <w:pPr>
              <w:pStyle w:val="ConsPlusNormal"/>
              <w:jc w:val="both"/>
            </w:pPr>
            <w:r>
              <w:t>Произведения отечественной литературы о природе и животных (не менее двух). Например, А.И. Куприна, М. М. Пришвина, К.Г. Паустовского.</w:t>
            </w:r>
          </w:p>
          <w:p w:rsidR="00152C84" w:rsidRDefault="00152C84" w:rsidP="00C219BE">
            <w:pPr>
              <w:pStyle w:val="ConsPlusNormal"/>
              <w:jc w:val="both"/>
            </w:pPr>
            <w:r>
              <w:t>А.П. Платонов. Рассказы (один по выбору). Например, "Корова", "Никита" и другие.</w:t>
            </w:r>
          </w:p>
          <w:p w:rsidR="00152C84" w:rsidRDefault="00152C84" w:rsidP="00C219BE">
            <w:pPr>
              <w:pStyle w:val="ConsPlusNormal"/>
              <w:jc w:val="both"/>
            </w:pPr>
            <w:r>
              <w:t>В.П. Астафьев. Рассказ "Васюткино озеро".</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 XI веков.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152C84" w:rsidRDefault="00152C84" w:rsidP="00C219BE">
            <w:pPr>
              <w:pStyle w:val="ConsPlusNormal"/>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152C84" w:rsidRDefault="00152C84" w:rsidP="00C219BE">
            <w:pPr>
              <w:pStyle w:val="ConsPlusNormal"/>
              <w:jc w:val="both"/>
            </w:pPr>
            <w:r>
              <w:t>Литература народов Российской Федерации.</w:t>
            </w:r>
          </w:p>
          <w:p w:rsidR="00152C84" w:rsidRDefault="00152C84" w:rsidP="00C219BE">
            <w:pPr>
              <w:pStyle w:val="ConsPlusNormal"/>
              <w:jc w:val="both"/>
            </w:pPr>
            <w:r>
              <w:t>Стихотворения (одно по выбору). Например, Р.Г. Гамзатов. "Песня соловья"; М. Карим. "Эту песню мать мне пела".</w:t>
            </w:r>
          </w:p>
          <w:p w:rsidR="00152C84" w:rsidRDefault="00152C84" w:rsidP="00C219BE">
            <w:pPr>
              <w:pStyle w:val="ConsPlusNormal"/>
              <w:jc w:val="both"/>
            </w:pPr>
            <w:r>
              <w:t>Зарубежная литература.</w:t>
            </w:r>
          </w:p>
          <w:p w:rsidR="00152C84" w:rsidRDefault="00152C84" w:rsidP="00C219BE">
            <w:pPr>
              <w:pStyle w:val="ConsPlusNormal"/>
              <w:jc w:val="both"/>
            </w:pPr>
            <w:r>
              <w:t>Х.К. Андерсен. Сказки (одна по выбору). Например, "Снежная королева", "Соловей" и другие.</w:t>
            </w:r>
          </w:p>
          <w:p w:rsidR="00152C84" w:rsidRDefault="00152C84" w:rsidP="00C219BE">
            <w:pPr>
              <w:pStyle w:val="ConsPlusNormal"/>
              <w:jc w:val="both"/>
            </w:pPr>
            <w:r>
              <w:t>Зарубежная сказочная проза (одно произведение по выбору). Например, Л. Кэрролл. "Алиса в Стране</w:t>
            </w:r>
          </w:p>
          <w:p w:rsidR="00152C84" w:rsidRDefault="00152C84" w:rsidP="00C219BE">
            <w:pPr>
              <w:pStyle w:val="ConsPlusNormal"/>
              <w:jc w:val="both"/>
            </w:pPr>
            <w:r>
              <w:t>Чудес" (главы по выбору), Дж. Р.Р. Толкин. "Хоббит, или Туда и обратно" (главы по выбору).</w:t>
            </w:r>
          </w:p>
          <w:p w:rsidR="00152C84" w:rsidRDefault="00152C84" w:rsidP="00C219BE">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152C84" w:rsidRDefault="00152C84" w:rsidP="00C219BE">
            <w:pPr>
              <w:pStyle w:val="ConsPlusNormal"/>
              <w:jc w:val="both"/>
            </w:pPr>
            <w:r>
              <w:t>Зарубежная приключенческая проза (два произведения по выбору).</w:t>
            </w:r>
          </w:p>
          <w:p w:rsidR="00152C84" w:rsidRDefault="00152C84" w:rsidP="00C219BE">
            <w:pPr>
              <w:pStyle w:val="ConsPlusNormal"/>
              <w:jc w:val="both"/>
            </w:pPr>
            <w:r>
              <w:t>Например, Р.Л. Стивенсон. "Остров сокровищ", "Черная стрела" и другие.</w:t>
            </w:r>
          </w:p>
          <w:p w:rsidR="00152C84" w:rsidRDefault="00152C84" w:rsidP="00C219BE">
            <w:pPr>
              <w:pStyle w:val="ConsPlusNormal"/>
              <w:jc w:val="both"/>
            </w:pPr>
            <w:r>
              <w:t>Зарубежная проза о животных (одно-два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rsidR="00152C84" w:rsidRDefault="00152C84" w:rsidP="005358E5">
      <w:pPr>
        <w:pStyle w:val="ConsPlusNormal"/>
        <w:jc w:val="both"/>
      </w:pPr>
    </w:p>
    <w:p w:rsidR="00152C84" w:rsidRDefault="00152C84" w:rsidP="005358E5">
      <w:pPr>
        <w:pStyle w:val="ConsPlusNormal"/>
        <w:ind w:firstLine="540"/>
        <w:jc w:val="both"/>
      </w:pPr>
      <w:r>
        <w:t>91.4.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Античная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Гомер. Поэмы. "Илиада", "Одиссея" (фрагменты).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былины (не менее двух). Например, "Илья Муромец и Соловей-разбойник", Садко".</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Народные песни и баллады народов России и мира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трех). "Песнь о вещем Олеге", "Зимняя дорога", "Узник", "Туча" и другие. Роман "Дубровский".</w:t>
            </w:r>
          </w:p>
          <w:p w:rsidR="00152C84" w:rsidRDefault="00152C84" w:rsidP="00C219BE">
            <w:pPr>
              <w:pStyle w:val="ConsPlusNormal"/>
              <w:jc w:val="both"/>
            </w:pPr>
            <w:r>
              <w:t>М.Ю. Лермонтов. Стихотворения (не менее трех). "Три пальмы", "Листок", "Утес" и другие.</w:t>
            </w:r>
          </w:p>
          <w:p w:rsidR="00152C84" w:rsidRDefault="00152C84" w:rsidP="00C219BE">
            <w:pPr>
              <w:pStyle w:val="ConsPlusNormal"/>
              <w:jc w:val="both"/>
            </w:pPr>
            <w:r>
              <w:t>А.В. Кольцов. Стихотворения (не менее двух). Например, "Косарь", "Соловей"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Стихотворения (не менее двух). "Есть в осени первоначальной...", "С поляны коршун поднялся...".</w:t>
            </w:r>
          </w:p>
          <w:p w:rsidR="00152C84" w:rsidRDefault="00152C84" w:rsidP="00C219BE">
            <w:pPr>
              <w:pStyle w:val="ConsPlusNormal"/>
              <w:jc w:val="both"/>
            </w:pPr>
            <w:r>
              <w:t>А.А. Фет. Стихотворения (не менее двух). "Учись у них - у дуба, у березы...", "Я пришел к тебе с приветом...".</w:t>
            </w:r>
          </w:p>
          <w:p w:rsidR="00152C84" w:rsidRDefault="00152C84" w:rsidP="00C219BE">
            <w:pPr>
              <w:pStyle w:val="ConsPlusNormal"/>
              <w:jc w:val="both"/>
            </w:pPr>
            <w:r>
              <w:t>И.С. Тургенев. Рассказ "Бежин луг".</w:t>
            </w:r>
          </w:p>
          <w:p w:rsidR="00152C84" w:rsidRDefault="00152C84" w:rsidP="00C219BE">
            <w:pPr>
              <w:pStyle w:val="ConsPlusNormal"/>
              <w:jc w:val="both"/>
            </w:pPr>
            <w:r>
              <w:t>Н.С. Лесков. Сказ "Левша".</w:t>
            </w:r>
          </w:p>
          <w:p w:rsidR="00152C84" w:rsidRDefault="00152C84" w:rsidP="00C219BE">
            <w:pPr>
              <w:pStyle w:val="ConsPlusNormal"/>
              <w:jc w:val="both"/>
            </w:pPr>
            <w:r>
              <w:t>Л.Н. Толстой. Повесть "Детство" (главы).</w:t>
            </w:r>
          </w:p>
          <w:p w:rsidR="00152C84" w:rsidRDefault="00152C84" w:rsidP="00C219BE">
            <w:pPr>
              <w:pStyle w:val="ConsPlusNormal"/>
              <w:jc w:val="both"/>
            </w:pPr>
            <w:r>
              <w:t>А.П. Чехов. Рассказы (три по выбору). Например, "Толстый и тонкий", "Хамелеон", "Смерть чиновника" и другие.</w:t>
            </w:r>
          </w:p>
          <w:p w:rsidR="00152C84" w:rsidRDefault="00152C84" w:rsidP="00C219BE">
            <w:pPr>
              <w:pStyle w:val="ConsPlusNormal"/>
              <w:jc w:val="both"/>
            </w:pPr>
            <w:r>
              <w:t>А.И. Куприн. Рассказ "Чудесный доктор".</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152C84" w:rsidRDefault="00152C84" w:rsidP="00C219BE">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152C84" w:rsidRDefault="00152C84" w:rsidP="00C219BE">
            <w:pPr>
              <w:pStyle w:val="ConsPlusNormal"/>
              <w:jc w:val="both"/>
            </w:pPr>
            <w:r>
              <w:t>А.В. Жвалевский и Е.Б. Пастернак. "Время всегда хорошее"; С.В. Лукьяненко. "Мальчик и Тьма";</w:t>
            </w:r>
          </w:p>
          <w:p w:rsidR="00152C84" w:rsidRDefault="00152C84" w:rsidP="00C219BE">
            <w:pPr>
              <w:pStyle w:val="ConsPlusNormal"/>
              <w:jc w:val="both"/>
            </w:pPr>
            <w:r>
              <w:t>В.В. Ледерман. "Календарь ма(й)я" и другие. Литература народов Российской Федерации.</w:t>
            </w:r>
          </w:p>
          <w:p w:rsidR="00152C84" w:rsidRDefault="00152C84" w:rsidP="00C219BE">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152C84" w:rsidRDefault="00152C84" w:rsidP="00C219BE">
            <w:pPr>
              <w:pStyle w:val="ConsPlusNormal"/>
              <w:jc w:val="both"/>
            </w:pPr>
            <w:r>
              <w:t>Зарубежная литература.</w:t>
            </w:r>
          </w:p>
          <w:p w:rsidR="00152C84" w:rsidRDefault="00152C84" w:rsidP="00C219BE">
            <w:pPr>
              <w:pStyle w:val="ConsPlusNormal"/>
              <w:jc w:val="both"/>
            </w:pPr>
            <w:r>
              <w:t>Д. Дефо. "Робинзон Крузо" (главы по выбору).</w:t>
            </w:r>
          </w:p>
          <w:p w:rsidR="00152C84" w:rsidRDefault="00152C84" w:rsidP="00C219BE">
            <w:pPr>
              <w:pStyle w:val="ConsPlusNormal"/>
              <w:jc w:val="both"/>
            </w:pPr>
            <w:r>
              <w:t>Дж. Свифт. "Путешествия Гулливера" (главы по выбору).</w:t>
            </w:r>
          </w:p>
          <w:p w:rsidR="00152C84" w:rsidRDefault="00152C84" w:rsidP="00C219BE">
            <w:pPr>
              <w:pStyle w:val="ConsPlusNormal"/>
              <w:jc w:val="both"/>
            </w:pPr>
            <w:r>
              <w:t>Произведения зарубежных писателей на тему взросления человека (не менее двух). Например,</w:t>
            </w:r>
          </w:p>
          <w:p w:rsidR="00152C84" w:rsidRDefault="00152C84" w:rsidP="00C219BE">
            <w:pPr>
              <w:pStyle w:val="ConsPlusNormal"/>
              <w:jc w:val="both"/>
            </w:pPr>
            <w:r>
              <w:t>Ж. Верн. "Дети капитана Гранта" (главы по выбору). X. Ли. "Убить пересмешника" (главы по выбору) и другие.</w:t>
            </w:r>
          </w:p>
          <w:p w:rsidR="00152C84" w:rsidRDefault="00152C84" w:rsidP="00C219BE">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152C84" w:rsidRDefault="00152C84" w:rsidP="005358E5">
      <w:pPr>
        <w:pStyle w:val="ConsPlusNormal"/>
        <w:jc w:val="both"/>
      </w:pPr>
    </w:p>
    <w:p w:rsidR="00152C84" w:rsidRDefault="00152C84" w:rsidP="005358E5">
      <w:pPr>
        <w:pStyle w:val="ConsPlusNormal"/>
        <w:ind w:firstLine="540"/>
        <w:jc w:val="both"/>
      </w:pPr>
      <w:r>
        <w:t>91.5.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Древнерусские повести (одна повесть по выбору). Например, "Поучение" Владимира Мономаха (в сокращении)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152C84" w:rsidRDefault="00152C84" w:rsidP="00C219BE">
            <w:pPr>
              <w:pStyle w:val="ConsPlusNormal"/>
              <w:jc w:val="both"/>
            </w:pPr>
            <w:r>
              <w:t>"Песня про царя Ивана Васильевича, молодого опричника и удалого купца Калашникова". Н.В. Гоголь. Повесть "Тарас Бульба".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Рассказы из цикла "Записки охотника" (два по выбору). Например, "Бирюк", "Хорь и Калиныч"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в прозе.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Например, "Русский язык", "Воробей" и другие.</w:t>
            </w:r>
          </w:p>
          <w:p w:rsidR="00152C84" w:rsidRDefault="00152C84" w:rsidP="00C219BE">
            <w:pPr>
              <w:pStyle w:val="ConsPlusNormal"/>
              <w:jc w:val="both"/>
            </w:pPr>
            <w:r>
              <w:t>Л.Н. Толстой. Рассказ "После бала".</w:t>
            </w:r>
          </w:p>
          <w:p w:rsidR="00152C84" w:rsidRDefault="00152C84" w:rsidP="00C219BE">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А.А. Фет, А.К. Толстой и другие (не менее двух стихотворений по выбору).</w:t>
            </w:r>
          </w:p>
          <w:p w:rsidR="00152C84" w:rsidRDefault="00152C84" w:rsidP="00C219BE">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писателей на историческую тему</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Например, А.К. Толстого, Р. Сабатини, Ф. Купера.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конца XIX - начала XX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Рассказы (один по выбору). Например, "Тоска", "Злоумышленник" и другие.</w:t>
            </w:r>
          </w:p>
          <w:p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Сатирические произведения отечественных и зарубежных писателей</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Например, М.М. Зощенко, А.Т. Аверченко, Н. Тэффи, О. Генри, Я. Гашека.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Грин. Повести и рассказы (одно произведение по выбору). Например, "Алые паруса", "Зеленая лампа"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(два-три по выбору). Например, стихотворения</w:t>
            </w:r>
          </w:p>
          <w:p w:rsidR="00152C84" w:rsidRDefault="00152C84" w:rsidP="00C219BE">
            <w:pPr>
              <w:pStyle w:val="ConsPlusNormal"/>
              <w:jc w:val="both"/>
            </w:pPr>
            <w:r>
              <w:t>А.А. Блока, Н.С. Гумилева, М.И. Цветаевой и другие.</w:t>
            </w:r>
          </w:p>
          <w:p w:rsidR="00152C84" w:rsidRDefault="00152C84" w:rsidP="00C219BE">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152C84" w:rsidRDefault="00152C84" w:rsidP="00C219BE">
            <w:pPr>
              <w:pStyle w:val="ConsPlusNormal"/>
              <w:jc w:val="both"/>
            </w:pPr>
            <w:r>
              <w:t>А.П. Платонов. Рассказы (один по выбору). Например, "Юшка", "Неизвестный цветок"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В.М. Шукшин. Рассказы (один по выбору). Например, "Чудик", "Стенька Разин", "Критики"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 XXI веков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начала XXI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Например, произведения Ф.А. Абрамова, В.П. Астафьева, В.И. Белова, Ф.А. Искандера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взаимоотношения поколений, становления человека, выбора им жизненного пути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 де Сервантес Сааведра. Роман "Хитроумный идальго Дон Кихот Ламанчский" (главы).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новеллистика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(одно-два произведения по выбору). Например, П. Мериме. Маттео Фальконе"; О. Генри. "Дары волхвов", "Последний лист".</w:t>
            </w:r>
          </w:p>
          <w:p w:rsidR="00152C84" w:rsidRDefault="00152C84" w:rsidP="00C219BE">
            <w:pPr>
              <w:pStyle w:val="ConsPlusNormal"/>
              <w:jc w:val="both"/>
            </w:pPr>
            <w:r>
              <w:t>А. де Сент Экзюпери. Повесть-сказка "Маленький принц".</w:t>
            </w:r>
          </w:p>
        </w:tc>
      </w:tr>
    </w:tbl>
    <w:p w:rsidR="00152C84" w:rsidRDefault="00152C84" w:rsidP="005358E5">
      <w:pPr>
        <w:pStyle w:val="ConsPlusNormal"/>
        <w:jc w:val="both"/>
      </w:pPr>
    </w:p>
    <w:p w:rsidR="00152C84" w:rsidRDefault="00152C84" w:rsidP="005358E5">
      <w:pPr>
        <w:pStyle w:val="ConsPlusNormal"/>
        <w:ind w:firstLine="540"/>
        <w:jc w:val="both"/>
      </w:pPr>
      <w:r>
        <w:t>91.6.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152C84" w:rsidRDefault="00152C84" w:rsidP="00C219BE">
            <w:pPr>
              <w:pStyle w:val="ConsPlusNormal"/>
              <w:jc w:val="both"/>
            </w:pPr>
            <w:r>
              <w:t>Н.В. Гоголь. Повесть "Шинель". Комедия "Ревизор".</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Повести (одна по выбору). Например, "Ася", "Первая любовь".</w:t>
            </w:r>
          </w:p>
          <w:p w:rsidR="00152C84" w:rsidRDefault="00152C84" w:rsidP="00C219BE">
            <w:pPr>
              <w:pStyle w:val="ConsPlusNormal"/>
              <w:jc w:val="both"/>
            </w:pPr>
            <w:r>
              <w:t>Ф.М. Достоевский. "Бедные люди", "Белые ночи" (одно произведение по выбору).</w:t>
            </w:r>
          </w:p>
          <w:p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первой половины XX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w:t>
            </w:r>
          </w:p>
          <w:p w:rsidR="00152C84" w:rsidRDefault="00152C84" w:rsidP="00C219BE">
            <w:pPr>
              <w:pStyle w:val="ConsPlusNormal"/>
              <w:jc w:val="both"/>
            </w:pPr>
            <w:r>
              <w:t>М.А. Булгаков (одна повесть по выбору). Например, "Собачье сердце"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rsidR="00152C84" w:rsidRDefault="00152C84" w:rsidP="00C219BE">
            <w:pPr>
              <w:pStyle w:val="ConsPlusNormal"/>
              <w:jc w:val="both"/>
            </w:pPr>
            <w:r>
              <w:t>М.А. Шолохов. Рассказ "Судьба человека".</w:t>
            </w:r>
          </w:p>
          <w:p w:rsidR="00152C84" w:rsidRDefault="00152C84" w:rsidP="00C219BE">
            <w:pPr>
              <w:pStyle w:val="ConsPlusNormal"/>
              <w:jc w:val="both"/>
            </w:pPr>
            <w:r>
              <w:t>А.И. Солженицын. Рассказ "Матренин двор".</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XXI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прозаиков второй половины XX - XXI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трех стихотворений). Например,</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XX - начала XXI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91.7.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полку Игореве".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 Фонвизин. Комедия "Недоросль".</w:t>
            </w:r>
          </w:p>
          <w:p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52C84" w:rsidRDefault="00152C84" w:rsidP="00C219BE">
            <w:pPr>
              <w:pStyle w:val="ConsPlusNormal"/>
              <w:jc w:val="both"/>
            </w:pPr>
            <w:r>
              <w:t>Г.Р. Державин. Стихотворения (два по выбору). Например, "Властителям и судиям", "Памятник" и другие.</w:t>
            </w:r>
          </w:p>
          <w:p w:rsidR="00152C84" w:rsidRDefault="00152C84" w:rsidP="00C219BE">
            <w:pPr>
              <w:pStyle w:val="ConsPlusNormal"/>
              <w:jc w:val="both"/>
            </w:pPr>
            <w:r>
              <w:t>Н.М. Карамзин. Повесть "Бедная Лиза".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В.А. Жуковский. Баллады, элегии (одна-две по выбору). Например, "Светлана", "Невыразимое", "Море" и другие.</w:t>
            </w:r>
          </w:p>
          <w:p w:rsidR="00152C84" w:rsidRDefault="00152C84" w:rsidP="00C219BE">
            <w:pPr>
              <w:pStyle w:val="ConsPlusNormal"/>
              <w:jc w:val="both"/>
            </w:pPr>
            <w:r>
              <w:t>А.С. Грибоедов. Комедия "Горе от ума".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Данте. "Божественная комедия" (не менее двух фрагментов по выбору).</w:t>
            </w:r>
          </w:p>
          <w:p w:rsidR="00152C84" w:rsidRDefault="00152C84" w:rsidP="00C219BE">
            <w:pPr>
              <w:pStyle w:val="ConsPlusNormal"/>
              <w:jc w:val="both"/>
            </w:pPr>
            <w:r>
              <w:t>У. Шекспир. Трагедия "Гамлет" (фрагменты по выбору).</w:t>
            </w:r>
          </w:p>
          <w:p w:rsidR="00152C84" w:rsidRDefault="00152C84" w:rsidP="00C219BE">
            <w:pPr>
              <w:pStyle w:val="ConsPlusNormal"/>
              <w:jc w:val="both"/>
            </w:pPr>
            <w:r>
              <w:t>Ж.-Б. Мольер. Комедия "Мещанин во дворянстве" (фрагменты по выбору).</w:t>
            </w:r>
          </w:p>
          <w:p w:rsidR="00152C84" w:rsidRDefault="00152C84" w:rsidP="00C219BE">
            <w:pPr>
              <w:pStyle w:val="ConsPlusNormal"/>
              <w:jc w:val="both"/>
            </w:pPr>
            <w:r>
              <w:t>И.-В. Гете. Трагедия "Фауст" (не менее двух фрагментов по выбору).</w:t>
            </w:r>
          </w:p>
          <w:p w:rsidR="00152C84" w:rsidRDefault="00152C84" w:rsidP="00C219B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152C84" w:rsidRDefault="00152C84" w:rsidP="005358E5">
      <w:pPr>
        <w:pStyle w:val="ConsPlusNormal"/>
        <w:jc w:val="both"/>
      </w:pPr>
    </w:p>
    <w:p w:rsidR="00152C84" w:rsidRDefault="00152C84" w:rsidP="005358E5">
      <w:pPr>
        <w:pStyle w:val="ConsPlusNormal"/>
        <w:ind w:firstLine="540"/>
        <w:jc w:val="both"/>
      </w:pPr>
      <w:r>
        <w:t>91.8.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пушкинской эпохи.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К.Н. Батюшков, А.А. Дельвиг, Н.М. Языков, Е.А. Баратынский (не менее трех стихотворений по выбору).</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152C84" w:rsidRDefault="00152C84" w:rsidP="00C219B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152C84" w:rsidRDefault="00152C84" w:rsidP="00C219BE">
            <w:pPr>
              <w:pStyle w:val="ConsPlusNormal"/>
              <w:jc w:val="both"/>
            </w:pPr>
            <w:r>
              <w:t>Роман "Герой нашего времени".</w:t>
            </w:r>
          </w:p>
          <w:p w:rsidR="00152C84" w:rsidRDefault="00152C84" w:rsidP="00C219BE">
            <w:pPr>
              <w:pStyle w:val="ConsPlusNormal"/>
              <w:jc w:val="both"/>
            </w:pPr>
            <w:r>
              <w:t>Н.В. Гоголь. Поэма "Мертвые души".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 Зарубежная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Э.Т.А. Гофмана, В. Гюго, В. Скотта и другие.</w:t>
            </w:r>
          </w:p>
        </w:tc>
      </w:tr>
    </w:tbl>
    <w:p w:rsidR="00152C84" w:rsidRDefault="00152C84" w:rsidP="005358E5">
      <w:pPr>
        <w:pStyle w:val="ConsPlusNormal"/>
        <w:jc w:val="both"/>
      </w:pPr>
    </w:p>
    <w:p w:rsidR="00152C84" w:rsidRDefault="00152C84" w:rsidP="005358E5">
      <w:pPr>
        <w:pStyle w:val="ConsPlusTitle"/>
        <w:ind w:firstLine="540"/>
        <w:jc w:val="both"/>
        <w:outlineLvl w:val="3"/>
      </w:pPr>
      <w:r>
        <w:t>91.9.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91.9.2.1.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91.9.2.2.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91.9.2.3.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91.9.2.4.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91.9.2.5.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91.9.2.7.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91.9.3.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rsidR="00152C84" w:rsidRDefault="00152C84" w:rsidP="005358E5">
      <w:pPr>
        <w:pStyle w:val="ConsPlusNormal"/>
        <w:spacing w:before="240"/>
        <w:ind w:firstLine="540"/>
        <w:jc w:val="both"/>
      </w:pPr>
      <w:r>
        <w:t>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91.9.4.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152C84" w:rsidRDefault="00152C84" w:rsidP="005358E5">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152C84" w:rsidRDefault="00152C84" w:rsidP="005358E5">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52C84" w:rsidRDefault="00152C84" w:rsidP="005358E5">
      <w:pPr>
        <w:pStyle w:val="ConsPlusNormal"/>
        <w:spacing w:before="240"/>
        <w:ind w:firstLine="540"/>
        <w:jc w:val="both"/>
      </w:pPr>
      <w:r>
        <w:t>сопоставлять темы и сюжеты произведений, образы персонажей;</w:t>
      </w:r>
    </w:p>
    <w:p w:rsidR="00152C84" w:rsidRDefault="00152C84" w:rsidP="005358E5">
      <w:pPr>
        <w:pStyle w:val="ConsPlusNormal"/>
        <w:spacing w:before="24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rsidR="00152C84" w:rsidRDefault="00152C84" w:rsidP="005358E5">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rsidR="00152C84" w:rsidRDefault="00152C84" w:rsidP="005358E5">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учетом литературного развития обучающихся);</w:t>
      </w:r>
    </w:p>
    <w:p w:rsidR="00152C84" w:rsidRDefault="00152C84" w:rsidP="005358E5">
      <w:pPr>
        <w:pStyle w:val="ConsPlusNormal"/>
        <w:spacing w:before="24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152C84" w:rsidRDefault="00152C84" w:rsidP="005358E5">
      <w:pPr>
        <w:pStyle w:val="ConsPlusNormal"/>
        <w:spacing w:before="240"/>
        <w:ind w:firstLine="540"/>
        <w:jc w:val="both"/>
      </w:pPr>
      <w:r>
        <w:t>91.9.5.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52C84" w:rsidRDefault="00152C84" w:rsidP="005358E5">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152C84" w:rsidRDefault="00152C84" w:rsidP="005358E5">
      <w:pPr>
        <w:pStyle w:val="ConsPlusNormal"/>
        <w:spacing w:before="240"/>
        <w:ind w:firstLine="540"/>
        <w:jc w:val="both"/>
      </w:pPr>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152C84" w:rsidRDefault="00152C84" w:rsidP="005358E5">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педагогических работников,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152C84" w:rsidRDefault="00152C84" w:rsidP="005358E5">
      <w:pPr>
        <w:pStyle w:val="ConsPlusNormal"/>
        <w:spacing w:before="240"/>
        <w:ind w:firstLine="540"/>
        <w:jc w:val="both"/>
      </w:pPr>
      <w:r>
        <w:t>91.9.6.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педагогических работников и сверстников,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52C84" w:rsidRDefault="00152C84" w:rsidP="005358E5">
      <w:pPr>
        <w:pStyle w:val="ConsPlusNormal"/>
        <w:spacing w:before="240"/>
        <w:ind w:firstLine="540"/>
        <w:jc w:val="both"/>
      </w:pPr>
      <w:r>
        <w:t>91.9.7.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spacing w:before="240"/>
        <w:ind w:firstLine="540"/>
        <w:jc w:val="both"/>
      </w:pPr>
      <w:r>
        <w:t>91.9.8.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152C84" w:rsidRDefault="00152C84" w:rsidP="005358E5">
      <w:pPr>
        <w:pStyle w:val="ConsPlusNormal"/>
        <w:spacing w:before="24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spacing w:before="240"/>
        <w:ind w:firstLine="540"/>
        <w:jc w:val="both"/>
      </w:pPr>
      <w:r>
        <w:t>91.9.9. Предметные результаты изучения литературы. К концу обучения в 10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jc w:val="both"/>
      </w:pPr>
    </w:p>
    <w:p w:rsidR="00152C84" w:rsidRDefault="00152C84" w:rsidP="005358E5">
      <w:pPr>
        <w:pStyle w:val="ConsPlusTitle"/>
        <w:ind w:firstLine="540"/>
        <w:jc w:val="both"/>
        <w:outlineLvl w:val="2"/>
      </w:pPr>
      <w:r>
        <w:t>92. Федеральная рабочая программа по учебному предмету "История".</w:t>
      </w:r>
    </w:p>
    <w:p w:rsidR="00152C84" w:rsidRDefault="00152C84" w:rsidP="005358E5">
      <w:pPr>
        <w:pStyle w:val="ConsPlusNormal"/>
        <w:spacing w:before="240"/>
        <w:ind w:firstLine="540"/>
        <w:jc w:val="both"/>
      </w:pPr>
      <w:r>
        <w:t>92.1. Программа по истории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jc w:val="both"/>
      </w:pPr>
    </w:p>
    <w:p w:rsidR="00152C84" w:rsidRDefault="00152C84" w:rsidP="005358E5">
      <w:pPr>
        <w:pStyle w:val="ConsPlusTitle"/>
        <w:ind w:firstLine="540"/>
        <w:jc w:val="both"/>
        <w:outlineLvl w:val="3"/>
      </w:pPr>
      <w:r>
        <w:t>92.2. Пояснительная записка.</w:t>
      </w:r>
    </w:p>
    <w:p w:rsidR="00152C84" w:rsidRDefault="00152C84" w:rsidP="005358E5">
      <w:pPr>
        <w:pStyle w:val="ConsPlusNormal"/>
        <w:spacing w:before="240"/>
        <w:ind w:firstLine="540"/>
        <w:jc w:val="both"/>
      </w:pPr>
      <w: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92.2.5.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92.2.6.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92.3.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Древнего мира.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 Древнейшая Греция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w:t>
            </w:r>
          </w:p>
          <w:p w:rsidR="00152C84" w:rsidRDefault="00152C84" w:rsidP="00C219BE">
            <w:pPr>
              <w:pStyle w:val="ConsPlusNormal"/>
              <w:jc w:val="both"/>
            </w:pPr>
            <w:r>
              <w:t>Спартанское воспитание.</w:t>
            </w:r>
          </w:p>
          <w:p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92.4.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w:t>
            </w:r>
          </w:p>
          <w:p w:rsidR="00152C84" w:rsidRDefault="00152C84" w:rsidP="00C219BE">
            <w:pPr>
              <w:pStyle w:val="ConsPlusNormal"/>
              <w:jc w:val="both"/>
            </w:pPr>
            <w:r>
              <w:t>Введение.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152C84" w:rsidRDefault="00152C84" w:rsidP="00C219B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средневековой Европы.</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Средние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доколумбовой Америки в Средние века.</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От Руси к Российскому Государству. Введение.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н.э.</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IX - начале XII в. Образование государства Русь.</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конце X - начале XII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 - XIV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 - XV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с древнейших времен до конца XV в.</w:t>
            </w:r>
          </w:p>
        </w:tc>
      </w:tr>
    </w:tbl>
    <w:p w:rsidR="00152C84" w:rsidRDefault="00152C84" w:rsidP="005358E5">
      <w:pPr>
        <w:pStyle w:val="ConsPlusNormal"/>
        <w:jc w:val="both"/>
      </w:pPr>
    </w:p>
    <w:p w:rsidR="00152C84" w:rsidRDefault="00152C84" w:rsidP="005358E5">
      <w:pPr>
        <w:pStyle w:val="ConsPlusNormal"/>
        <w:ind w:firstLine="540"/>
        <w:jc w:val="both"/>
      </w:pPr>
      <w:r>
        <w:t>92.5.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вв.</w:t>
            </w:r>
          </w:p>
          <w:p w:rsidR="00152C84" w:rsidRDefault="00152C84" w:rsidP="00C219BE">
            <w:pPr>
              <w:pStyle w:val="ConsPlusNormal"/>
              <w:jc w:val="both"/>
            </w:pPr>
            <w:r>
              <w:t>Введение.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w:t>
            </w:r>
          </w:p>
          <w:p w:rsidR="00152C84" w:rsidRDefault="00152C84" w:rsidP="00C219BE">
            <w:pPr>
              <w:pStyle w:val="ConsPlusNormal"/>
              <w:jc w:val="both"/>
            </w:pPr>
            <w:r>
              <w:t>Россия в XVI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p>
          <w:p w:rsidR="00152C84" w:rsidRDefault="00152C84" w:rsidP="00C219BE">
            <w:pPr>
              <w:pStyle w:val="ConsPlusNormal"/>
              <w:jc w:val="both"/>
            </w:pPr>
            <w:r>
              <w:t>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2381"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в XVII веке.</w:t>
            </w:r>
          </w:p>
        </w:tc>
        <w:tc>
          <w:tcPr>
            <w:tcW w:w="6690"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152C84" w:rsidTr="00C219BE">
        <w:tc>
          <w:tcPr>
            <w:tcW w:w="238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 - XVII вв.</w:t>
            </w:r>
          </w:p>
        </w:tc>
      </w:tr>
    </w:tbl>
    <w:p w:rsidR="00152C84" w:rsidRDefault="00152C84" w:rsidP="005358E5">
      <w:pPr>
        <w:pStyle w:val="ConsPlusNormal"/>
        <w:jc w:val="both"/>
      </w:pPr>
    </w:p>
    <w:p w:rsidR="00152C84" w:rsidRDefault="00152C84" w:rsidP="005358E5">
      <w:pPr>
        <w:pStyle w:val="ConsPlusNormal"/>
        <w:ind w:firstLine="540"/>
        <w:jc w:val="both"/>
      </w:pPr>
      <w:r>
        <w:t>92.6.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 Введение.</w:t>
            </w:r>
          </w:p>
          <w:p w:rsidR="00152C84" w:rsidRDefault="00152C84" w:rsidP="00C219BE">
            <w:pPr>
              <w:pStyle w:val="ConsPlusNormal"/>
              <w:jc w:val="both"/>
            </w:pPr>
            <w:r>
              <w:t>Век Просвещения.</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2381" w:type="dxa"/>
            <w:tcBorders>
              <w:top w:val="single" w:sz="4" w:space="0" w:color="auto"/>
              <w:left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6690" w:type="dxa"/>
            <w:tcBorders>
              <w:top w:val="single" w:sz="4" w:space="0" w:color="auto"/>
              <w:left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152C84" w:rsidTr="00C219BE">
        <w:tc>
          <w:tcPr>
            <w:tcW w:w="238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152C84" w:rsidRDefault="00152C84" w:rsidP="00C219BE">
            <w:pPr>
              <w:pStyle w:val="ConsPlusNormal"/>
              <w:jc w:val="both"/>
            </w:pPr>
            <w:r>
              <w:t>Европейская культура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52C84" w:rsidRDefault="00152C84" w:rsidP="00C219BE">
            <w:pPr>
              <w:pStyle w:val="ConsPlusNormal"/>
              <w:jc w:val="both"/>
            </w:pPr>
            <w:r>
              <w:t>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tc>
      </w:tr>
      <w:tr w:rsidR="00152C84" w:rsidTr="00C219BE">
        <w:tc>
          <w:tcPr>
            <w:tcW w:w="2381" w:type="dxa"/>
            <w:tcBorders>
              <w:top w:val="single" w:sz="4" w:space="0" w:color="auto"/>
              <w:left w:val="single" w:sz="4" w:space="0" w:color="auto"/>
              <w:right w:val="single" w:sz="4" w:space="0" w:color="auto"/>
            </w:tcBorders>
          </w:tcPr>
          <w:p w:rsidR="00152C84" w:rsidRDefault="00152C84" w:rsidP="00C219BE">
            <w:pPr>
              <w:pStyle w:val="ConsPlusNormal"/>
              <w:jc w:val="both"/>
            </w:pPr>
            <w:r>
              <w:t>История России. Россия в конце XVII - XVIII вв.:</w:t>
            </w:r>
          </w:p>
          <w:p w:rsidR="00152C84" w:rsidRDefault="00152C84" w:rsidP="00C219BE">
            <w:pPr>
              <w:pStyle w:val="ConsPlusNormal"/>
              <w:jc w:val="both"/>
            </w:pPr>
            <w:r>
              <w:t>От царства к империи. Введение.</w:t>
            </w:r>
          </w:p>
          <w:p w:rsidR="00152C84" w:rsidRDefault="00152C84" w:rsidP="00C219BE">
            <w:pPr>
              <w:pStyle w:val="ConsPlusNormal"/>
              <w:jc w:val="both"/>
            </w:pPr>
            <w:r>
              <w:t>Россия в эпоху преобразований Петра I.</w:t>
            </w:r>
          </w:p>
        </w:tc>
        <w:tc>
          <w:tcPr>
            <w:tcW w:w="6690" w:type="dxa"/>
            <w:tcBorders>
              <w:top w:val="single" w:sz="4" w:space="0" w:color="auto"/>
              <w:left w:val="single" w:sz="4" w:space="0" w:color="auto"/>
              <w:right w:val="single" w:sz="4" w:space="0" w:color="auto"/>
            </w:tcBorders>
          </w:tcPr>
          <w:p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152C84" w:rsidTr="00C219BE">
        <w:tc>
          <w:tcPr>
            <w:tcW w:w="238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rsidR="00152C84" w:rsidRDefault="00152C84" w:rsidP="00C219BE">
            <w:pPr>
              <w:pStyle w:val="ConsPlusNormal"/>
              <w:jc w:val="both"/>
            </w:pPr>
            <w:r>
              <w:t>Россия после Петра I. Дворцовые перевороты.</w:t>
            </w:r>
          </w:p>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w:t>
            </w:r>
          </w:p>
          <w:p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2381"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в 1760-х - 1790-х гг. Правление Екатерины II и Павла I.</w:t>
            </w:r>
          </w:p>
        </w:tc>
        <w:tc>
          <w:tcPr>
            <w:tcW w:w="6690" w:type="dxa"/>
            <w:tcBorders>
              <w:top w:val="single" w:sz="4" w:space="0" w:color="auto"/>
              <w:left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w:t>
            </w:r>
          </w:p>
          <w:p w:rsidR="00152C84" w:rsidRDefault="00152C84" w:rsidP="00C219BE">
            <w:pPr>
              <w:pStyle w:val="ConsPlusNormal"/>
              <w:jc w:val="both"/>
            </w:pPr>
            <w:r>
              <w:t>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52C84" w:rsidRDefault="00152C84" w:rsidP="00C219BE">
            <w:pPr>
              <w:pStyle w:val="ConsPlusNormal"/>
              <w:jc w:val="both"/>
            </w:pPr>
            <w:r>
              <w:t>Внешняя политика России второй половины XVIII в., ее основные задачи. Н.И. Панин и А.А. Безбородко.</w:t>
            </w:r>
          </w:p>
        </w:tc>
      </w:tr>
      <w:tr w:rsidR="00152C84" w:rsidTr="00C219BE">
        <w:tc>
          <w:tcPr>
            <w:tcW w:w="238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rsidR="00152C84" w:rsidRDefault="00152C84" w:rsidP="00C219BE">
            <w:pPr>
              <w:pStyle w:val="ConsPlusNormal"/>
              <w:jc w:val="both"/>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152C84" w:rsidRDefault="00152C84" w:rsidP="00C219BE">
            <w:pPr>
              <w:pStyle w:val="ConsPlusNormal"/>
              <w:jc w:val="both"/>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XVIII в.</w:t>
            </w:r>
          </w:p>
        </w:tc>
      </w:tr>
    </w:tbl>
    <w:p w:rsidR="00152C84" w:rsidRDefault="00152C84" w:rsidP="005358E5">
      <w:pPr>
        <w:pStyle w:val="ConsPlusNormal"/>
        <w:jc w:val="both"/>
      </w:pPr>
    </w:p>
    <w:p w:rsidR="00152C84" w:rsidRDefault="00152C84" w:rsidP="005358E5">
      <w:pPr>
        <w:pStyle w:val="ConsPlusNormal"/>
        <w:ind w:firstLine="540"/>
        <w:jc w:val="both"/>
      </w:pPr>
      <w:r>
        <w:t>92.7.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Первая половина XIX в. Введение.</w:t>
            </w:r>
          </w:p>
          <w:p w:rsidR="00152C84" w:rsidRDefault="00152C84" w:rsidP="00C219BE">
            <w:pPr>
              <w:pStyle w:val="ConsPlusNormal"/>
              <w:jc w:val="both"/>
            </w:pPr>
            <w:r>
              <w:t>Европа в начале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52C84" w:rsidRDefault="00152C84" w:rsidP="00C219BE">
            <w:pPr>
              <w:pStyle w:val="ConsPlusNormal"/>
              <w:jc w:val="both"/>
            </w:pPr>
            <w:r>
              <w:t>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XIX - 1881 г.</w:t>
            </w:r>
          </w:p>
          <w:p w:rsidR="00152C84" w:rsidRDefault="00152C84" w:rsidP="00C219BE">
            <w:pPr>
              <w:pStyle w:val="ConsPlusNormal"/>
              <w:jc w:val="both"/>
            </w:pPr>
            <w:r>
              <w:t>Введение.</w:t>
            </w:r>
          </w:p>
          <w:p w:rsidR="00152C84" w:rsidRDefault="00152C84" w:rsidP="00C219BE">
            <w:pPr>
              <w:pStyle w:val="ConsPlusNormal"/>
              <w:jc w:val="both"/>
            </w:pPr>
            <w:r>
              <w:t>Александровская эпоха:</w:t>
            </w:r>
          </w:p>
          <w:p w:rsidR="00152C84" w:rsidRDefault="00152C84" w:rsidP="00C219BE">
            <w:pPr>
              <w:pStyle w:val="ConsPlusNormal"/>
              <w:jc w:val="both"/>
            </w:pPr>
            <w:r>
              <w:t>государственный либерализм.</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 государственный консерватизм.</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p w:rsidR="00152C84" w:rsidRDefault="00152C84" w:rsidP="00C219BE">
            <w:pPr>
              <w:pStyle w:val="ConsPlusNormal"/>
              <w:jc w:val="both"/>
            </w:pPr>
            <w:r>
              <w:t>Российская культура как часть европейской культуры.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и правовая модернизация страны при Александре II.</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первой половине XIX в.</w:t>
            </w:r>
          </w:p>
        </w:tc>
      </w:tr>
    </w:tbl>
    <w:p w:rsidR="00152C84" w:rsidRDefault="00152C84" w:rsidP="005358E5">
      <w:pPr>
        <w:pStyle w:val="ConsPlusNormal"/>
        <w:jc w:val="both"/>
      </w:pPr>
    </w:p>
    <w:p w:rsidR="00152C84" w:rsidRDefault="00152C84" w:rsidP="005358E5">
      <w:pPr>
        <w:pStyle w:val="ConsPlusNormal"/>
        <w:ind w:firstLine="540"/>
        <w:jc w:val="both"/>
      </w:pPr>
      <w:r>
        <w:t>92.8.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81"/>
        <w:gridCol w:w="6690"/>
      </w:tblGrid>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Вторая половина XIX - начало XX в.</w:t>
            </w:r>
          </w:p>
          <w:p w:rsidR="00152C84" w:rsidRDefault="00152C84" w:rsidP="00C219BE">
            <w:pPr>
              <w:pStyle w:val="ConsPlusNormal"/>
              <w:jc w:val="both"/>
            </w:pPr>
            <w:r>
              <w:t>Введение.</w:t>
            </w:r>
          </w:p>
          <w:p w:rsidR="00152C84" w:rsidRDefault="00152C84" w:rsidP="00C219BE">
            <w:pPr>
              <w:pStyle w:val="ConsPlusNormal"/>
              <w:jc w:val="both"/>
            </w:pPr>
            <w:r>
              <w:t>Страны Европы и Северной Америки в середине XIX - начале XX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 Революция 1905 - 1911 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1881 г. - начале XX в. Введение.</w:t>
            </w:r>
          </w:p>
          <w:p w:rsidR="00152C84" w:rsidRDefault="00152C84" w:rsidP="00C219BE">
            <w:pPr>
              <w:pStyle w:val="ConsPlusNormal"/>
              <w:jc w:val="both"/>
            </w:pPr>
            <w:r>
              <w:t>Россия в 1880 - 1890-х гг.</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1905 - 1907 гг. Начало парламентаризма в России.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w:t>
            </w:r>
          </w:p>
          <w:p w:rsidR="00152C84" w:rsidRDefault="00152C84" w:rsidP="00C219BE">
            <w:pPr>
              <w:pStyle w:val="ConsPlusNormal"/>
              <w:jc w:val="both"/>
            </w:pPr>
            <w:r>
              <w:t>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152C84" w:rsidRDefault="00152C84" w:rsidP="00C219BE">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Обобщающее повторение по курсу.</w:t>
            </w:r>
          </w:p>
        </w:tc>
        <w:tc>
          <w:tcPr>
            <w:tcW w:w="66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второй половине XIX - начале XX вв.</w:t>
            </w:r>
          </w:p>
        </w:tc>
      </w:tr>
    </w:tbl>
    <w:p w:rsidR="00152C84" w:rsidRDefault="00152C84" w:rsidP="005358E5">
      <w:pPr>
        <w:pStyle w:val="ConsPlusNormal"/>
        <w:jc w:val="both"/>
      </w:pPr>
    </w:p>
    <w:p w:rsidR="00152C84" w:rsidRDefault="00152C84" w:rsidP="005358E5">
      <w:pPr>
        <w:pStyle w:val="ConsPlusTitle"/>
        <w:ind w:firstLine="540"/>
        <w:jc w:val="both"/>
        <w:outlineLvl w:val="3"/>
      </w:pPr>
      <w:r>
        <w:t>92.9.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92.9.1.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92.9.2.1.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92.9.2.2.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92.9.2.3.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92.9.2.4.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92.9.2.5.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92.9.2.6.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92.9.3.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92.9.5.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152C84" w:rsidRDefault="00152C84" w:rsidP="005358E5">
      <w:pPr>
        <w:pStyle w:val="ConsPlusNormal"/>
        <w:spacing w:before="240"/>
        <w:ind w:firstLine="540"/>
        <w:jc w:val="both"/>
      </w:pPr>
      <w:r>
        <w:t xml:space="preserve">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54"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92.9.10. Предметные результаты изучения истории в 5 классе.</w:t>
      </w:r>
    </w:p>
    <w:p w:rsidR="00152C84" w:rsidRDefault="00152C84" w:rsidP="005358E5">
      <w:pPr>
        <w:pStyle w:val="ConsPlusNormal"/>
        <w:spacing w:before="240"/>
        <w:ind w:firstLine="540"/>
        <w:jc w:val="both"/>
      </w:pPr>
      <w:r>
        <w:t>92.9.10.1.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92.9.10.2.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92.9.10.3.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92.9.10.4.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92.9.10.5.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92.9.10.6.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причины и следствия важнейших событий древней истории.</w:t>
      </w:r>
    </w:p>
    <w:p w:rsidR="00152C84" w:rsidRDefault="00152C84" w:rsidP="005358E5">
      <w:pPr>
        <w:pStyle w:val="ConsPlusNormal"/>
        <w:spacing w:before="240"/>
        <w:ind w:firstLine="540"/>
        <w:jc w:val="both"/>
      </w:pPr>
      <w:r>
        <w:t>92.9.10.7.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92.9.10.8.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92.9.11. Предметные результаты изучения истории в 6 классе.</w:t>
      </w:r>
    </w:p>
    <w:p w:rsidR="00152C84" w:rsidRDefault="00152C84" w:rsidP="005358E5">
      <w:pPr>
        <w:pStyle w:val="ConsPlusNormal"/>
        <w:spacing w:before="240"/>
        <w:ind w:firstLine="540"/>
        <w:jc w:val="both"/>
      </w:pPr>
      <w:r>
        <w:t>92.9.11.1.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92.9.11.2.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92.9.11.3.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92.9.11.4.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92.9.11.5.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92.9.11.6.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92.9.11.7.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92.9.11.8.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92.9.12. Предметные результаты изучения истории в 7 классе.</w:t>
      </w:r>
    </w:p>
    <w:p w:rsidR="00152C84" w:rsidRDefault="00152C84" w:rsidP="005358E5">
      <w:pPr>
        <w:pStyle w:val="ConsPlusNormal"/>
        <w:spacing w:before="240"/>
        <w:ind w:firstLine="540"/>
        <w:jc w:val="both"/>
      </w:pPr>
      <w:r>
        <w:t>92.9.12.1.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92.9.12.2.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92.9.12.3.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92.9.12.4.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rsidR="00152C84" w:rsidRDefault="00152C84" w:rsidP="005358E5">
      <w:pPr>
        <w:pStyle w:val="ConsPlusNormal"/>
        <w:spacing w:before="240"/>
        <w:ind w:firstLine="540"/>
        <w:jc w:val="both"/>
      </w:pPr>
      <w:r>
        <w:t>92.9.12.5.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92.9.12.6.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92.9.12.7.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92.9.12.8.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92.9.13. Предметные результаты изучения истории в 8 классе.</w:t>
      </w:r>
    </w:p>
    <w:p w:rsidR="00152C84" w:rsidRDefault="00152C84" w:rsidP="005358E5">
      <w:pPr>
        <w:pStyle w:val="ConsPlusNormal"/>
        <w:spacing w:before="240"/>
        <w:ind w:firstLine="540"/>
        <w:jc w:val="both"/>
      </w:pPr>
      <w:r>
        <w:t>92.9.13.1.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92.9.13.2.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другие);</w:t>
      </w:r>
    </w:p>
    <w:p w:rsidR="00152C84" w:rsidRDefault="00152C84" w:rsidP="005358E5">
      <w:pPr>
        <w:pStyle w:val="ConsPlusNormal"/>
        <w:spacing w:before="240"/>
        <w:ind w:firstLine="540"/>
        <w:jc w:val="both"/>
      </w:pPr>
      <w:r>
        <w:t>составлять систематические таблицы, схемы.</w:t>
      </w:r>
    </w:p>
    <w:p w:rsidR="00152C84" w:rsidRDefault="00152C84" w:rsidP="005358E5">
      <w:pPr>
        <w:pStyle w:val="ConsPlusNormal"/>
        <w:spacing w:before="240"/>
        <w:ind w:firstLine="540"/>
        <w:jc w:val="both"/>
      </w:pPr>
      <w:r>
        <w:t>92.9.13.3.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92.9.13.4.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92.9.13.5.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92.9.13.6.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92.9.13.7.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92.9.13.8. Применение исторических знаний:</w:t>
      </w:r>
    </w:p>
    <w:p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92.9.14. Предметные результаты изучения истории в 9 классе.</w:t>
      </w:r>
    </w:p>
    <w:p w:rsidR="00152C84" w:rsidRDefault="00152C84" w:rsidP="005358E5">
      <w:pPr>
        <w:pStyle w:val="ConsPlusNormal"/>
        <w:spacing w:before="240"/>
        <w:ind w:firstLine="540"/>
        <w:jc w:val="both"/>
      </w:pPr>
      <w:r>
        <w:t>92.9.14.1.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152C84" w:rsidRDefault="00152C84" w:rsidP="005358E5">
      <w:pPr>
        <w:pStyle w:val="ConsPlusNormal"/>
        <w:spacing w:before="240"/>
        <w:ind w:firstLine="540"/>
        <w:jc w:val="both"/>
      </w:pPr>
      <w:r>
        <w:t>92.9.14.2.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первой половины XIX 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152C84" w:rsidRDefault="00152C84" w:rsidP="005358E5">
      <w:pPr>
        <w:pStyle w:val="ConsPlusNormal"/>
        <w:spacing w:before="240"/>
        <w:ind w:firstLine="540"/>
        <w:jc w:val="both"/>
      </w:pPr>
      <w:r>
        <w:t>92.9.14.3.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92.9.14.4.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152C84" w:rsidRDefault="00152C84" w:rsidP="005358E5">
      <w:pPr>
        <w:pStyle w:val="ConsPlusNormal"/>
        <w:spacing w:before="240"/>
        <w:ind w:firstLine="540"/>
        <w:jc w:val="both"/>
      </w:pPr>
      <w:r>
        <w:t>92.9.14.5.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92.9.14.6.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92.9.14.7.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92.9.14.8.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первой половины XIX в.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spacing w:before="240"/>
        <w:ind w:firstLine="540"/>
        <w:jc w:val="both"/>
      </w:pPr>
      <w:r>
        <w:t>92.9.15. Предметные результаты изучения истории в 10 классе.</w:t>
      </w:r>
    </w:p>
    <w:p w:rsidR="00152C84" w:rsidRDefault="00152C84" w:rsidP="005358E5">
      <w:pPr>
        <w:pStyle w:val="ConsPlusNormal"/>
        <w:spacing w:before="240"/>
        <w:ind w:firstLine="540"/>
        <w:jc w:val="both"/>
      </w:pPr>
      <w:r>
        <w:t>92.9.15.1.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и всеобщей истории второй половины XIX - начала XX в.;</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152C84" w:rsidRDefault="00152C84" w:rsidP="005358E5">
      <w:pPr>
        <w:pStyle w:val="ConsPlusNormal"/>
        <w:spacing w:before="240"/>
        <w:ind w:firstLine="540"/>
        <w:jc w:val="both"/>
      </w:pPr>
      <w:r>
        <w:t>92.9.15.2.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второй половины XIX - начала XX 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92.9.15.3.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92.9.15.4.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92.9.15.5.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152C84" w:rsidRDefault="00152C84" w:rsidP="005358E5">
      <w:pPr>
        <w:pStyle w:val="ConsPlusNormal"/>
        <w:spacing w:before="240"/>
        <w:ind w:firstLine="540"/>
        <w:jc w:val="both"/>
      </w:pPr>
      <w:r>
        <w:t>92.9.15.6. Анализ, объяснение исторических событий, явлений: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92.9.15.7.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92.9.15.8.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93.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93.2. Пояснительная записка.</w:t>
      </w:r>
    </w:p>
    <w:p w:rsidR="00152C84" w:rsidRDefault="00152C84" w:rsidP="005358E5">
      <w:pPr>
        <w:pStyle w:val="ConsPlusNormal"/>
        <w:spacing w:before="240"/>
        <w:ind w:firstLine="540"/>
        <w:jc w:val="both"/>
      </w:pPr>
      <w: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152C84" w:rsidRDefault="00152C84" w:rsidP="005358E5">
      <w:pPr>
        <w:pStyle w:val="ConsPlusNormal"/>
        <w:spacing w:before="240"/>
        <w:ind w:firstLine="540"/>
        <w:jc w:val="both"/>
      </w:pPr>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93.2.5.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55"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93.3.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rsidR="00152C84" w:rsidRDefault="00152C84" w:rsidP="00C219BE">
            <w:pPr>
              <w:pStyle w:val="ConsPlusNormal"/>
              <w:jc w:val="both"/>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Что такое общество. Связь общества и природы.</w:t>
            </w:r>
          </w:p>
          <w:p w:rsidR="00152C84" w:rsidRDefault="00152C84" w:rsidP="00C219BE">
            <w:pPr>
              <w:pStyle w:val="ConsPlusNormal"/>
              <w:jc w:val="both"/>
            </w:pPr>
            <w:r>
              <w:t>Устройство общественной жизни. Основные сферы жизни общества и их взаимодействие.</w:t>
            </w:r>
          </w:p>
          <w:p w:rsidR="00152C84" w:rsidRDefault="00152C84" w:rsidP="00C219BE">
            <w:pPr>
              <w:pStyle w:val="ConsPlusNormal"/>
              <w:jc w:val="both"/>
            </w:pPr>
            <w:r>
              <w:t>Социальные общности и группы. Положение человека в обществе.</w:t>
            </w:r>
          </w:p>
          <w:p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52C84" w:rsidRDefault="00152C84" w:rsidP="00C219BE">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152C84" w:rsidRDefault="00152C84" w:rsidP="00C219BE">
            <w:pPr>
              <w:pStyle w:val="ConsPlusNormal"/>
              <w:jc w:val="both"/>
            </w:pPr>
            <w:r>
              <w:t>Культурная жизнь. Духовные ценности, традиционные ценности российского народа.</w:t>
            </w:r>
          </w:p>
          <w:p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rsidR="00152C84" w:rsidRDefault="00152C84" w:rsidP="00C219BE">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rsidR="00152C84" w:rsidRDefault="00152C84" w:rsidP="005358E5">
      <w:pPr>
        <w:pStyle w:val="ConsPlusNormal"/>
        <w:jc w:val="both"/>
      </w:pPr>
    </w:p>
    <w:p w:rsidR="00152C84" w:rsidRDefault="00152C84" w:rsidP="005358E5">
      <w:pPr>
        <w:pStyle w:val="ConsPlusNormal"/>
        <w:ind w:firstLine="540"/>
        <w:jc w:val="both"/>
      </w:pPr>
      <w:r>
        <w:t>93.4.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Общественные ценности. Свобода и ответственность гражданина. Гражданственность и патриотизм.</w:t>
            </w:r>
          </w:p>
          <w:p w:rsidR="00152C84" w:rsidRDefault="00152C84" w:rsidP="00C219BE">
            <w:pPr>
              <w:pStyle w:val="ConsPlusNormal"/>
              <w:jc w:val="both"/>
            </w:pPr>
            <w:r>
              <w:t>Гуманизм.</w:t>
            </w:r>
          </w:p>
          <w:p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152C84" w:rsidRDefault="00152C84" w:rsidP="00C219BE">
            <w:pPr>
              <w:pStyle w:val="ConsPlusNormal"/>
              <w:jc w:val="both"/>
            </w:pPr>
            <w:r>
              <w:t>Принципы и нормы морали. Добро и зло. Нравственные чувства человека. Совесть и стыд.</w:t>
            </w:r>
          </w:p>
          <w:p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152C84" w:rsidRDefault="00152C84" w:rsidP="00C219BE">
            <w:pPr>
              <w:pStyle w:val="ConsPlusNormal"/>
              <w:jc w:val="both"/>
            </w:pPr>
            <w:r>
              <w:t>Право и его роль в жизни общества. Право и мораль.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Правоспособность и дееспособность. Правовая оценка поступков и деятельности человека. Правомерное поведение. Правовая культура личности.</w:t>
            </w:r>
          </w:p>
          <w:p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152C84" w:rsidRDefault="00152C84" w:rsidP="00C219BE">
            <w:pPr>
              <w:pStyle w:val="ConsPlusNormal"/>
              <w:jc w:val="both"/>
            </w:pPr>
            <w:r>
              <w:t>Права и свободы человека и гражданина Российской Федерации. Права ребенка и возможности их защиты.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hyperlink r:id="rId156" w:history="1">
              <w:r>
                <w:rPr>
                  <w:color w:val="0000FF"/>
                </w:rPr>
                <w:t>Конституция</w:t>
              </w:r>
            </w:hyperlink>
            <w:r>
              <w:t xml:space="preserve"> Российской Федерации - основной закон.</w:t>
            </w:r>
          </w:p>
          <w:p w:rsidR="00152C84" w:rsidRDefault="00152C84" w:rsidP="00C219BE">
            <w:pPr>
              <w:pStyle w:val="ConsPlusNormal"/>
              <w:jc w:val="both"/>
            </w:pPr>
            <w:r>
              <w:t>Несовершеннолетние как участники гражданско-правовых отношений.</w:t>
            </w:r>
          </w:p>
          <w:p w:rsidR="00152C84" w:rsidRDefault="00152C84" w:rsidP="00C219BE">
            <w:pPr>
              <w:pStyle w:val="ConsPlusNormal"/>
              <w:jc w:val="both"/>
            </w:pPr>
            <w: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p>
          <w:p w:rsidR="00152C84" w:rsidRDefault="00152C84" w:rsidP="00C219BE">
            <w:pPr>
              <w:pStyle w:val="ConsPlusNormal"/>
              <w:jc w:val="both"/>
            </w:pPr>
            <w:r>
              <w:t>Особенности правового статуса несовершеннолетних при осуществлении трудовой деятельности.</w:t>
            </w:r>
          </w:p>
          <w:p w:rsidR="00152C84" w:rsidRDefault="00152C84" w:rsidP="00C219BE">
            <w:pPr>
              <w:pStyle w:val="ConsPlusNormal"/>
              <w:jc w:val="both"/>
            </w:pPr>
            <w:r>
              <w:t>Виды юридической ответственности. Особенности юридической ответственности несовершеннолетних.</w:t>
            </w:r>
          </w:p>
          <w:p w:rsidR="00152C84" w:rsidRDefault="00152C84" w:rsidP="00C219BE">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152C84" w:rsidRDefault="00152C84" w:rsidP="005358E5">
      <w:pPr>
        <w:pStyle w:val="ConsPlusNormal"/>
        <w:jc w:val="both"/>
      </w:pPr>
    </w:p>
    <w:p w:rsidR="00152C84" w:rsidRDefault="00152C84" w:rsidP="005358E5">
      <w:pPr>
        <w:pStyle w:val="ConsPlusNormal"/>
        <w:ind w:firstLine="540"/>
        <w:jc w:val="both"/>
      </w:pPr>
      <w:r>
        <w:t>93.5.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структура общества. Многообразие социальных общностей и групп.</w:t>
            </w:r>
          </w:p>
          <w:p w:rsidR="00152C84" w:rsidRDefault="00152C84" w:rsidP="00C219BE">
            <w:pPr>
              <w:pStyle w:val="ConsPlusNormal"/>
              <w:jc w:val="both"/>
            </w:pPr>
            <w:r>
              <w:t>Социальная мобильность.</w:t>
            </w:r>
          </w:p>
          <w:p w:rsidR="00152C84" w:rsidRDefault="00152C84" w:rsidP="00C219BE">
            <w:pPr>
              <w:pStyle w:val="ConsPlusNormal"/>
              <w:jc w:val="both"/>
            </w:pPr>
            <w:r>
              <w:t>Социальный статус человека в обществе. Социальные роли.</w:t>
            </w:r>
          </w:p>
          <w:p w:rsidR="00152C84" w:rsidRDefault="00152C84" w:rsidP="00C219BE">
            <w:pPr>
              <w:pStyle w:val="ConsPlusNormal"/>
              <w:jc w:val="both"/>
            </w:pPr>
            <w:r>
              <w:t>Ролевой набор подростка. Социализация личности.</w:t>
            </w:r>
          </w:p>
          <w:p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152C84" w:rsidRDefault="00152C84" w:rsidP="00C219BE">
            <w:pPr>
              <w:pStyle w:val="ConsPlusNormal"/>
              <w:jc w:val="both"/>
            </w:pPr>
            <w:r>
              <w:t>Этносы и нации в диалоге культур.</w:t>
            </w:r>
          </w:p>
          <w:p w:rsidR="00152C84" w:rsidRDefault="00152C84" w:rsidP="00C219BE">
            <w:pPr>
              <w:pStyle w:val="ConsPlusNormal"/>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152C84" w:rsidRDefault="00152C84" w:rsidP="00C219BE">
            <w:pPr>
              <w:pStyle w:val="ConsPlusNormal"/>
              <w:jc w:val="both"/>
            </w:pPr>
            <w:r>
              <w:t>Молодежь - активный участник общественной жизни. Волонтерское движение.</w:t>
            </w:r>
          </w:p>
          <w:p w:rsidR="00152C84" w:rsidRDefault="00152C84" w:rsidP="00C219BE">
            <w:pPr>
              <w:pStyle w:val="ConsPlusNormal"/>
              <w:jc w:val="both"/>
            </w:pPr>
            <w:r>
              <w:t>Профессии настоящего и будущего. Непрерывное образование и карьера.</w:t>
            </w:r>
          </w:p>
          <w:p w:rsidR="00152C84" w:rsidRDefault="00152C84" w:rsidP="00C219BE">
            <w:pPr>
              <w:pStyle w:val="ConsPlusNormal"/>
              <w:jc w:val="both"/>
            </w:pPr>
            <w:r>
              <w:t>Здоровый образ жизни. Социальная и личная значимость здорового образа жизни. Мода и спорт.</w:t>
            </w:r>
          </w:p>
          <w:p w:rsidR="00152C84" w:rsidRDefault="00152C84" w:rsidP="00C219BE">
            <w:pPr>
              <w:pStyle w:val="ConsPlusNormal"/>
              <w:jc w:val="both"/>
            </w:pPr>
            <w:r>
              <w:t>Современные формы связи и коммуникации: как они изменили мир. Особенности общения в виртуальном пространстве.</w:t>
            </w:r>
          </w:p>
          <w:p w:rsidR="00152C84" w:rsidRDefault="00152C84" w:rsidP="00C219BE">
            <w:pPr>
              <w:pStyle w:val="ConsPlusNormal"/>
              <w:jc w:val="both"/>
            </w:pPr>
            <w:r>
              <w:t>Перспективы развития общества.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rsidR="00152C84" w:rsidRDefault="00152C84" w:rsidP="00C219BE">
            <w:pPr>
              <w:pStyle w:val="ConsPlusNormal"/>
              <w:jc w:val="both"/>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152C84" w:rsidRDefault="00152C84" w:rsidP="00C219BE">
            <w:pPr>
              <w:pStyle w:val="ConsPlusNormal"/>
              <w:jc w:val="both"/>
            </w:pPr>
            <w:r>
              <w:t>Предпринимательство. Виды и формы предпринимательской деятельности.</w:t>
            </w:r>
          </w:p>
          <w:p w:rsidR="00152C84" w:rsidRDefault="00152C84" w:rsidP="00C219BE">
            <w:pPr>
              <w:pStyle w:val="ConsPlusNormal"/>
              <w:jc w:val="both"/>
            </w:pPr>
            <w:r>
              <w:t>Обмен. Деньги и их функции. Торговля и ее формы. Рыночная экономика. Конкуренция. Спрос и предложение.</w:t>
            </w:r>
          </w:p>
          <w:p w:rsidR="00152C84" w:rsidRDefault="00152C84" w:rsidP="00C219BE">
            <w:pPr>
              <w:pStyle w:val="ConsPlusNormal"/>
              <w:jc w:val="both"/>
            </w:pPr>
            <w:r>
              <w:t>Рыночное равновесие. Невидимая рука рынка. Многообразие рынков.</w:t>
            </w:r>
          </w:p>
          <w:p w:rsidR="00152C84" w:rsidRDefault="00152C84" w:rsidP="00C219BE">
            <w:pPr>
              <w:pStyle w:val="ConsPlusNormal"/>
              <w:jc w:val="both"/>
            </w:pPr>
            <w:r>
              <w:t>Предприятие в экономике. Издержки, выручка и прибыль.</w:t>
            </w:r>
          </w:p>
          <w:p w:rsidR="00152C84" w:rsidRDefault="00152C84" w:rsidP="00C219BE">
            <w:pPr>
              <w:pStyle w:val="ConsPlusNormal"/>
              <w:jc w:val="both"/>
            </w:pPr>
            <w:r>
              <w:t>Как повысить эффективность производства.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152C84" w:rsidRDefault="00152C84" w:rsidP="00C219BE">
            <w:pPr>
              <w:pStyle w:val="ConsPlusNormal"/>
              <w:jc w:val="both"/>
            </w:pPr>
            <w:r>
              <w:t>Наука. Естественные и социально-гуманитарные науки. Роль науки в развитии общества.</w:t>
            </w:r>
          </w:p>
          <w:p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52C84" w:rsidRDefault="00152C84" w:rsidP="00C219BE">
            <w:pPr>
              <w:pStyle w:val="ConsPlusNormal"/>
              <w:jc w:val="both"/>
            </w:pPr>
            <w:r>
              <w:t>Политика в сфере культуры и образования в Российской Федерации.</w:t>
            </w:r>
          </w:p>
          <w:p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52C84" w:rsidRDefault="00152C84" w:rsidP="00C219BE">
            <w:pPr>
              <w:pStyle w:val="ConsPlusNormal"/>
              <w:jc w:val="both"/>
            </w:pPr>
            <w:r>
              <w:t>Что такое искусство. Виды искусств. Роль искусства в жизни человека и общества.</w:t>
            </w:r>
          </w:p>
          <w:p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w:t>
            </w:r>
          </w:p>
          <w:p w:rsidR="00152C84" w:rsidRDefault="00152C84" w:rsidP="00C219BE">
            <w:pPr>
              <w:pStyle w:val="ConsPlusNormal"/>
              <w:jc w:val="both"/>
            </w:pPr>
            <w:r>
              <w:t>поведения в сети Интернет.</w:t>
            </w:r>
          </w:p>
        </w:tc>
      </w:tr>
    </w:tbl>
    <w:p w:rsidR="00152C84" w:rsidRDefault="00152C84" w:rsidP="005358E5">
      <w:pPr>
        <w:pStyle w:val="ConsPlusNormal"/>
        <w:jc w:val="both"/>
      </w:pPr>
    </w:p>
    <w:p w:rsidR="00152C84" w:rsidRDefault="00152C84" w:rsidP="005358E5">
      <w:pPr>
        <w:pStyle w:val="ConsPlusNormal"/>
        <w:ind w:firstLine="540"/>
        <w:jc w:val="both"/>
      </w:pPr>
      <w:r>
        <w:t>93.6.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Заработная плата и стимулирование труда. Занятость и безработица.</w:t>
            </w:r>
          </w:p>
          <w:p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152C84" w:rsidRDefault="00152C84" w:rsidP="00C219BE">
            <w:pPr>
              <w:pStyle w:val="ConsPlusNormal"/>
              <w:jc w:val="both"/>
            </w:pPr>
            <w:r>
              <w:t>Основные типы финансовых инструментов: акции и облигации.</w:t>
            </w:r>
          </w:p>
          <w:p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152C84" w:rsidRDefault="00152C84" w:rsidP="00C219BE">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152C84" w:rsidRDefault="00152C84" w:rsidP="00C219BE">
            <w:pPr>
              <w:pStyle w:val="ConsPlusNormal"/>
              <w:jc w:val="both"/>
            </w:pPr>
            <w:r>
              <w:t>Политический режим и его виды.</w:t>
            </w:r>
          </w:p>
          <w:p w:rsidR="00152C84" w:rsidRDefault="00152C84" w:rsidP="00C219BE">
            <w:pPr>
              <w:pStyle w:val="ConsPlusNormal"/>
              <w:jc w:val="both"/>
            </w:pPr>
            <w:r>
              <w:t>Демократия, демократические ценности. Правовое государство и гражданское общество.</w:t>
            </w:r>
          </w:p>
          <w:p w:rsidR="00152C84" w:rsidRDefault="00152C84" w:rsidP="00C219BE">
            <w:pPr>
              <w:pStyle w:val="ConsPlusNormal"/>
              <w:jc w:val="both"/>
            </w:pPr>
            <w:r>
              <w:t>Участие граждан в политике. Выборы, референдум. Политические партии, их роль в демократическом обществе.</w:t>
            </w:r>
          </w:p>
          <w:p w:rsidR="00152C84" w:rsidRDefault="00152C84" w:rsidP="00C219BE">
            <w:pPr>
              <w:pStyle w:val="ConsPlusNormal"/>
              <w:jc w:val="both"/>
            </w:pPr>
            <w:r>
              <w:t>Общественно-политические организации.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52C84" w:rsidRDefault="00152C84" w:rsidP="00C219BE">
            <w:pPr>
              <w:pStyle w:val="ConsPlusNormal"/>
              <w:jc w:val="both"/>
            </w:pPr>
            <w:r>
              <w:t>Государственное управление. Противодействие коррупции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52C84" w:rsidRDefault="00152C84" w:rsidP="00C219BE">
            <w:pPr>
              <w:pStyle w:val="ConsPlusNormal"/>
              <w:jc w:val="both"/>
            </w:pPr>
            <w:r>
              <w:t>Местное самоуправление.</w:t>
            </w:r>
          </w:p>
          <w:p w:rsidR="00152C84" w:rsidRDefault="00152C84" w:rsidP="00C219BE">
            <w:pPr>
              <w:pStyle w:val="ConsPlusNormal"/>
              <w:jc w:val="both"/>
            </w:pPr>
            <w:hyperlink r:id="rId157" w:history="1">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152C84" w:rsidRDefault="00152C84" w:rsidP="005358E5">
      <w:pPr>
        <w:pStyle w:val="ConsPlusNormal"/>
        <w:jc w:val="both"/>
      </w:pPr>
    </w:p>
    <w:p w:rsidR="00152C84" w:rsidRDefault="00152C84" w:rsidP="005358E5">
      <w:pPr>
        <w:pStyle w:val="ConsPlusNormal"/>
        <w:ind w:firstLine="540"/>
        <w:jc w:val="both"/>
      </w:pPr>
      <w:r>
        <w:t>93.7.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Правоотношения и их особенности. Правовая норма. Участники правоотношений.</w:t>
            </w:r>
          </w:p>
          <w:p w:rsidR="00152C84" w:rsidRDefault="00152C84" w:rsidP="00C219BE">
            <w:pPr>
              <w:pStyle w:val="ConsPlusNormal"/>
              <w:jc w:val="both"/>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hyperlink r:id="rId158" w:history="1">
              <w:r>
                <w:rPr>
                  <w:color w:val="0000FF"/>
                </w:rPr>
                <w:t>Конституция</w:t>
              </w:r>
            </w:hyperlink>
            <w:r>
              <w:t xml:space="preserve"> Российской Федерации - основной закон. Законы и подзаконные акты. Отрасли права.</w:t>
            </w:r>
          </w:p>
          <w:p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52C84" w:rsidRDefault="00152C84" w:rsidP="00C219BE">
            <w:pPr>
              <w:pStyle w:val="ConsPlusNormal"/>
              <w:jc w:val="both"/>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152C84" w:rsidRDefault="00152C84" w:rsidP="00C219BE">
            <w:pPr>
              <w:pStyle w:val="ConsPlusNormal"/>
              <w:jc w:val="both"/>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152C84" w:rsidRDefault="00152C84" w:rsidP="005358E5">
      <w:pPr>
        <w:pStyle w:val="ConsPlusNormal"/>
        <w:jc w:val="both"/>
      </w:pPr>
    </w:p>
    <w:p w:rsidR="00152C84" w:rsidRDefault="00152C84" w:rsidP="005358E5">
      <w:pPr>
        <w:pStyle w:val="ConsPlusTitle"/>
        <w:ind w:firstLine="540"/>
        <w:jc w:val="both"/>
        <w:outlineLvl w:val="3"/>
      </w:pPr>
      <w:r>
        <w:t>93.8. Планируемые результаты освоения программы по обществознанию.</w:t>
      </w:r>
    </w:p>
    <w:p w:rsidR="00152C84" w:rsidRDefault="00152C84" w:rsidP="005358E5">
      <w:pPr>
        <w:pStyle w:val="ConsPlusNormal"/>
        <w:spacing w:before="240"/>
        <w:ind w:firstLine="540"/>
        <w:jc w:val="both"/>
      </w:pPr>
      <w: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3)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93.8.2.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93.8.3.1.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93.8.3.3.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93.8.3.4.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93.8.3.5.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93.8.3.7.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152C84" w:rsidRDefault="00152C84" w:rsidP="005358E5">
      <w:pPr>
        <w:pStyle w:val="ConsPlusNormal"/>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93.8.4.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59"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93.8.5.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93.8.5.1.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160"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93.8.5.2.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 практической деятельности, направленной на охрану природы;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52C84" w:rsidRDefault="00152C84" w:rsidP="005358E5">
      <w:pPr>
        <w:pStyle w:val="ConsPlusNormal"/>
        <w:spacing w:before="240"/>
        <w:ind w:firstLine="540"/>
        <w:jc w:val="both"/>
      </w:pPr>
      <w:r>
        <w:t>93.8.6.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93.8.6.1.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rsidR="00152C84" w:rsidRDefault="00152C84" w:rsidP="005358E5">
      <w:pPr>
        <w:pStyle w:val="ConsPlusNormal"/>
        <w:spacing w:before="240"/>
        <w:ind w:firstLine="540"/>
        <w:jc w:val="both"/>
      </w:pPr>
      <w:r>
        <w:t>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93.8.6.2.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93.8.6.3.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161"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162"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63" w:history="1">
        <w:r>
          <w:rPr>
            <w:color w:val="0000FF"/>
          </w:rPr>
          <w:t>кодекс</w:t>
        </w:r>
      </w:hyperlink>
      <w:r>
        <w:t xml:space="preserve"> Российской Федерации, Семейный </w:t>
      </w:r>
      <w:hyperlink r:id="rId164" w:history="1">
        <w:r>
          <w:rPr>
            <w:color w:val="0000FF"/>
          </w:rPr>
          <w:t>кодекс</w:t>
        </w:r>
      </w:hyperlink>
      <w:r>
        <w:t xml:space="preserve"> Российской Федерации, Трудовой </w:t>
      </w:r>
      <w:hyperlink r:id="rId165" w:history="1">
        <w:r>
          <w:rPr>
            <w:color w:val="0000FF"/>
          </w:rPr>
          <w:t>кодекс</w:t>
        </w:r>
      </w:hyperlink>
      <w:r>
        <w:t xml:space="preserve"> Российской Федерации, </w:t>
      </w:r>
      <w:hyperlink r:id="rId166" w:history="1">
        <w:r>
          <w:rPr>
            <w:color w:val="0000FF"/>
          </w:rPr>
          <w:t>Кодекс</w:t>
        </w:r>
      </w:hyperlink>
      <w:r>
        <w:t xml:space="preserve"> Российской Федерации об административных правонарушениях, Уголовный </w:t>
      </w:r>
      <w:hyperlink r:id="rId167" w:history="1">
        <w:r>
          <w:rPr>
            <w:color w:val="0000FF"/>
          </w:rPr>
          <w:t>кодекс</w:t>
        </w:r>
      </w:hyperlink>
      <w:r>
        <w:t xml:space="preserve">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93.8.7.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93.8.7.1.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152C84" w:rsidRDefault="00152C84" w:rsidP="005358E5">
      <w:pPr>
        <w:pStyle w:val="ConsPlusNormal"/>
        <w:spacing w:before="240"/>
        <w:ind w:firstLine="540"/>
        <w:jc w:val="both"/>
      </w:pPr>
      <w:r>
        <w:t>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93.8.8.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93.8.8.1.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93.8.8.2.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168"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93.8.8.3.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169"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70"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93.8.9. К концу обучения в 10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93.8.9.1.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 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93.8.9.2.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w:t>
      </w:r>
    </w:p>
    <w:p w:rsidR="00152C84" w:rsidRDefault="00152C84" w:rsidP="005358E5">
      <w:pPr>
        <w:pStyle w:val="ConsPlusNormal"/>
        <w:spacing w:before="240"/>
        <w:ind w:firstLine="540"/>
        <w:jc w:val="both"/>
      </w:pPr>
      <w:r>
        <w:t>устанавливать и объяснять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94. Федеральная рабочая программа по учебному предмету "География".</w:t>
      </w:r>
    </w:p>
    <w:p w:rsidR="00152C84" w:rsidRDefault="00152C84" w:rsidP="005358E5">
      <w:pPr>
        <w:pStyle w:val="ConsPlusNormal"/>
        <w:spacing w:before="240"/>
        <w:ind w:firstLine="540"/>
        <w:jc w:val="both"/>
      </w:pPr>
      <w:r>
        <w:t>94.1.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94.2. Пояснительная записка.</w:t>
      </w:r>
    </w:p>
    <w:p w:rsidR="00152C84" w:rsidRDefault="00152C84" w:rsidP="005358E5">
      <w:pPr>
        <w:pStyle w:val="ConsPlusNormal"/>
        <w:spacing w:before="240"/>
        <w:ind w:firstLine="540"/>
        <w:jc w:val="both"/>
      </w:pPr>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94.2.6.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94.3.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География - наука о планете Земля. История географических открытий.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Планы местности. Географические карты.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Литосфера - каменная оболочка Земли.</w:t>
            </w:r>
          </w:p>
          <w:p w:rsidR="00152C84" w:rsidRDefault="00152C84" w:rsidP="00C219BE">
            <w:pPr>
              <w:pStyle w:val="ConsPlusNormal"/>
              <w:jc w:val="both"/>
            </w:pPr>
            <w:r>
              <w:t>Гидросфера - водная оболочка Земли.</w:t>
            </w:r>
          </w:p>
          <w:p w:rsidR="00152C84" w:rsidRDefault="00152C84" w:rsidP="00C219BE">
            <w:pPr>
              <w:pStyle w:val="ConsPlusNormal"/>
              <w:jc w:val="both"/>
            </w:pPr>
            <w:r>
              <w:t>Атмосфера - воздушная оболочка.</w:t>
            </w:r>
          </w:p>
          <w:p w:rsidR="00152C84" w:rsidRDefault="00152C84" w:rsidP="00C219BE">
            <w:pPr>
              <w:pStyle w:val="ConsPlusNormal"/>
              <w:jc w:val="both"/>
            </w:pPr>
            <w:r>
              <w:t>Биосфера - оболочка жизни.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94.4.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Географическая оболочка.</w:t>
            </w:r>
          </w:p>
          <w:p w:rsidR="00152C84" w:rsidRDefault="00152C84" w:rsidP="00C219BE">
            <w:pPr>
              <w:pStyle w:val="ConsPlusNormal"/>
              <w:jc w:val="both"/>
            </w:pPr>
            <w:r>
              <w:t>Литосфера и рельеф Земли.</w:t>
            </w:r>
          </w:p>
          <w:p w:rsidR="00152C84" w:rsidRDefault="00152C84" w:rsidP="00C219BE">
            <w:pPr>
              <w:pStyle w:val="ConsPlusNormal"/>
              <w:jc w:val="both"/>
            </w:pPr>
            <w:r>
              <w:t>Атмосфера и климаты Земли.</w:t>
            </w:r>
          </w:p>
          <w:p w:rsidR="00152C84" w:rsidRDefault="00152C84" w:rsidP="00C219BE">
            <w:pPr>
              <w:pStyle w:val="ConsPlusNormal"/>
              <w:jc w:val="both"/>
            </w:pPr>
            <w:r>
              <w:t>Мировой океан - основная часть гидросферы.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Страны и народы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Южные материки.</w:t>
            </w:r>
          </w:p>
          <w:p w:rsidR="00152C84" w:rsidRDefault="00152C84" w:rsidP="00C219BE">
            <w:pPr>
              <w:pStyle w:val="ConsPlusNormal"/>
              <w:jc w:val="both"/>
            </w:pPr>
            <w:r>
              <w:t>Северные материки.</w:t>
            </w:r>
          </w:p>
          <w:p w:rsidR="00152C84" w:rsidRDefault="00152C84" w:rsidP="00C219BE">
            <w:pPr>
              <w:pStyle w:val="ConsPlusNormal"/>
              <w:jc w:val="both"/>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94.5.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Тема 3. Климат и климатические ресурсы.</w:t>
            </w:r>
          </w:p>
        </w:tc>
      </w:tr>
    </w:tbl>
    <w:p w:rsidR="00152C84" w:rsidRDefault="00152C84" w:rsidP="005358E5">
      <w:pPr>
        <w:pStyle w:val="ConsPlusNormal"/>
        <w:jc w:val="both"/>
      </w:pPr>
    </w:p>
    <w:p w:rsidR="00152C84" w:rsidRDefault="00152C84" w:rsidP="005358E5">
      <w:pPr>
        <w:pStyle w:val="ConsPlusNormal"/>
        <w:ind w:firstLine="540"/>
        <w:jc w:val="both"/>
      </w:pPr>
      <w:r>
        <w:t>94.6.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Моря России. Внутренние воды и водные ресурсы. Природно-хозяйственные зоны.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Численность населения России.</w:t>
            </w:r>
          </w:p>
          <w:p w:rsidR="00152C84" w:rsidRDefault="00152C84" w:rsidP="00C219BE">
            <w:pPr>
              <w:pStyle w:val="ConsPlusNormal"/>
            </w:pPr>
            <w:r>
              <w:t>Территориальные особенности размещения населения России.</w:t>
            </w:r>
          </w:p>
          <w:p w:rsidR="00152C84" w:rsidRDefault="00152C84" w:rsidP="00C219BE">
            <w:pPr>
              <w:pStyle w:val="ConsPlusNormal"/>
            </w:pPr>
            <w:r>
              <w:t>Народы и религии России.</w:t>
            </w:r>
          </w:p>
          <w:p w:rsidR="00152C84" w:rsidRDefault="00152C84" w:rsidP="00C219BE">
            <w:pPr>
              <w:pStyle w:val="ConsPlusNormal"/>
            </w:pPr>
            <w:r>
              <w:t>Половой и возрастной состав населения России.</w:t>
            </w:r>
          </w:p>
          <w:p w:rsidR="00152C84" w:rsidRDefault="00152C84" w:rsidP="00C219BE">
            <w:pPr>
              <w:pStyle w:val="ConsPlusNormal"/>
            </w:pPr>
            <w:r>
              <w:t>Тема 5. Человеческий капитал России.</w:t>
            </w:r>
          </w:p>
        </w:tc>
      </w:tr>
    </w:tbl>
    <w:p w:rsidR="00152C84" w:rsidRDefault="00152C84" w:rsidP="005358E5">
      <w:pPr>
        <w:pStyle w:val="ConsPlusNormal"/>
        <w:jc w:val="both"/>
      </w:pPr>
    </w:p>
    <w:p w:rsidR="00152C84" w:rsidRDefault="00152C84" w:rsidP="005358E5">
      <w:pPr>
        <w:pStyle w:val="ConsPlusNormal"/>
        <w:ind w:firstLine="540"/>
        <w:jc w:val="both"/>
      </w:pPr>
      <w:r>
        <w:t>94.7.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хозяйства России.</w:t>
            </w:r>
          </w:p>
          <w:p w:rsidR="00152C84" w:rsidRDefault="00152C84" w:rsidP="00C219BE">
            <w:pPr>
              <w:pStyle w:val="ConsPlusNormal"/>
              <w:jc w:val="both"/>
            </w:pPr>
            <w:r>
              <w:t>Топливно-энергетический комплекс (ТЭК).</w:t>
            </w:r>
          </w:p>
          <w:p w:rsidR="00152C84" w:rsidRDefault="00152C84" w:rsidP="00C219BE">
            <w:pPr>
              <w:pStyle w:val="ConsPlusNormal"/>
              <w:jc w:val="both"/>
            </w:pPr>
            <w:r>
              <w:t>Металлургический комплекс.</w:t>
            </w:r>
          </w:p>
          <w:p w:rsidR="00152C84" w:rsidRDefault="00152C84" w:rsidP="00C219BE">
            <w:pPr>
              <w:pStyle w:val="ConsPlusNormal"/>
              <w:jc w:val="both"/>
            </w:pPr>
            <w:r>
              <w:t>Машиностроительный комплекс.</w:t>
            </w:r>
          </w:p>
          <w:p w:rsidR="00152C84" w:rsidRDefault="00152C84" w:rsidP="00C219BE">
            <w:pPr>
              <w:pStyle w:val="ConsPlusNormal"/>
              <w:jc w:val="both"/>
            </w:pPr>
            <w:r>
              <w:t>Химико-лесной комплекс.</w:t>
            </w:r>
          </w:p>
          <w:p w:rsidR="00152C84" w:rsidRDefault="00152C84" w:rsidP="00C219BE">
            <w:pPr>
              <w:pStyle w:val="ConsPlusNormal"/>
              <w:jc w:val="both"/>
            </w:pPr>
            <w:r>
              <w:t>Агропромышленный комплекс (АПК).</w:t>
            </w:r>
          </w:p>
          <w:p w:rsidR="00152C84" w:rsidRDefault="00152C84" w:rsidP="00C219BE">
            <w:pPr>
              <w:pStyle w:val="ConsPlusNormal"/>
              <w:jc w:val="both"/>
            </w:pPr>
            <w:r>
              <w:t>Инфраструктурный комплекс.</w:t>
            </w:r>
          </w:p>
          <w:p w:rsidR="00152C84" w:rsidRDefault="00152C84" w:rsidP="00C219BE">
            <w:pPr>
              <w:pStyle w:val="ConsPlusNormal"/>
              <w:jc w:val="both"/>
            </w:pPr>
            <w:r>
              <w:t>Обобщение знаний.</w:t>
            </w:r>
          </w:p>
        </w:tc>
      </w:tr>
    </w:tbl>
    <w:p w:rsidR="00152C84" w:rsidRDefault="00152C84" w:rsidP="005358E5">
      <w:pPr>
        <w:pStyle w:val="ConsPlusNormal"/>
        <w:jc w:val="both"/>
      </w:pPr>
    </w:p>
    <w:p w:rsidR="00152C84" w:rsidRDefault="00152C84" w:rsidP="005358E5">
      <w:pPr>
        <w:pStyle w:val="ConsPlusNormal"/>
        <w:ind w:firstLine="540"/>
        <w:jc w:val="both"/>
      </w:pPr>
      <w:r>
        <w:t>94.8.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Западный макрорегион (Европейская часть) России.</w:t>
            </w:r>
          </w:p>
          <w:p w:rsidR="00152C84" w:rsidRDefault="00152C84" w:rsidP="00C219BE">
            <w:pPr>
              <w:pStyle w:val="ConsPlusNormal"/>
              <w:jc w:val="both"/>
            </w:pPr>
            <w:r>
              <w:t>Восточный макрорегион (Азиатская часть) России.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r>
      <w:tr w:rsidR="00152C84" w:rsidTr="00C219BE">
        <w:tc>
          <w:tcPr>
            <w:tcW w:w="9014"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Обобщение с систематизация изученного материала.</w:t>
            </w:r>
          </w:p>
        </w:tc>
      </w:tr>
    </w:tbl>
    <w:p w:rsidR="00152C84" w:rsidRDefault="00152C84" w:rsidP="005358E5">
      <w:pPr>
        <w:pStyle w:val="ConsPlusNormal"/>
        <w:jc w:val="both"/>
      </w:pPr>
    </w:p>
    <w:p w:rsidR="00152C84" w:rsidRDefault="00152C84" w:rsidP="005358E5">
      <w:pPr>
        <w:pStyle w:val="ConsPlusTitle"/>
        <w:ind w:firstLine="540"/>
        <w:jc w:val="both"/>
        <w:outlineLvl w:val="3"/>
      </w:pPr>
      <w:r>
        <w:t>94.9. Планируемые результаты освоения географии.</w:t>
      </w:r>
    </w:p>
    <w:p w:rsidR="00152C84" w:rsidRDefault="00152C84" w:rsidP="005358E5">
      <w:pPr>
        <w:pStyle w:val="ConsPlusNormal"/>
        <w:spacing w:before="240"/>
        <w:ind w:firstLine="540"/>
        <w:jc w:val="both"/>
      </w:pPr>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94.9.2.1.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94.9.2.3.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94.9.2.4.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94.9.2.5.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94.9.2.7.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94.9.3.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w:t>
      </w:r>
    </w:p>
    <w:p w:rsidR="00152C84" w:rsidRDefault="00152C84" w:rsidP="005358E5">
      <w:pPr>
        <w:pStyle w:val="ConsPlusNormal"/>
        <w:spacing w:before="240"/>
        <w:ind w:firstLine="540"/>
        <w:jc w:val="both"/>
      </w:pPr>
      <w: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rsidR="00152C84" w:rsidRDefault="00152C84" w:rsidP="005358E5">
      <w:pPr>
        <w:pStyle w:val="ConsPlusNormal"/>
        <w:spacing w:before="240"/>
        <w:ind w:firstLine="540"/>
        <w:jc w:val="both"/>
      </w:pPr>
      <w:r>
        <w:t>описывать и сравнивать маршруты их путешествий (с использованием рельефно-графических и визуальных опор);</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w:t>
      </w:r>
    </w:p>
    <w:p w:rsidR="00152C84" w:rsidRDefault="00152C84" w:rsidP="005358E5">
      <w:pPr>
        <w:pStyle w:val="ConsPlusNormal"/>
        <w:spacing w:before="240"/>
        <w:ind w:firstLine="540"/>
        <w:jc w:val="both"/>
      </w:pPr>
      <w:r>
        <w:t>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горы и равнины;</w:t>
      </w:r>
    </w:p>
    <w:p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rsidR="00152C84" w:rsidRDefault="00152C84" w:rsidP="005358E5">
      <w:pPr>
        <w:pStyle w:val="ConsPlusNormal"/>
        <w:spacing w:before="240"/>
        <w:ind w:firstLine="540"/>
        <w:jc w:val="both"/>
      </w:pPr>
      <w:r>
        <w:t>называть причины землетрясений и вулканических извержений;</w:t>
      </w:r>
    </w:p>
    <w:p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94.9.4.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94.9.5.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w:t>
      </w:r>
    </w:p>
    <w:p w:rsidR="00152C84" w:rsidRDefault="00152C84" w:rsidP="005358E5">
      <w:pPr>
        <w:pStyle w:val="ConsPlusNormal"/>
        <w:spacing w:before="240"/>
        <w:ind w:firstLine="540"/>
        <w:jc w:val="both"/>
      </w:pPr>
      <w:r>
        <w:t>распознавать типы природопользования;</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погоду территории по карте погоды;</w:t>
      </w:r>
    </w:p>
    <w:p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94.9.6.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проводить классификацию типов климата и почв России;</w:t>
      </w:r>
    </w:p>
    <w:p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94.9.7.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94.9.8. Предметные результаты освоения программы по географии. К концу 10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95.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95.1.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95.2. Пояснительная записка.</w:t>
      </w:r>
    </w:p>
    <w:p w:rsidR="00152C84" w:rsidRDefault="00152C84" w:rsidP="005358E5">
      <w:pPr>
        <w:pStyle w:val="ConsPlusNormal"/>
        <w:spacing w:before="240"/>
        <w:ind w:firstLine="540"/>
        <w:jc w:val="both"/>
      </w:pPr>
      <w:r>
        <w:t xml:space="preserve">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71"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95.2.3.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152C84" w:rsidRDefault="00152C84" w:rsidP="005358E5">
      <w:pPr>
        <w:pStyle w:val="ConsPlusNormal"/>
        <w:spacing w:before="240"/>
        <w:ind w:firstLine="540"/>
        <w:jc w:val="both"/>
      </w:pPr>
      <w:r>
        <w:t>95.2.6.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95.2.7.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2C84" w:rsidRDefault="00152C84" w:rsidP="005358E5">
      <w:pPr>
        <w:pStyle w:val="ConsPlusNormal"/>
        <w:spacing w:before="240"/>
        <w:ind w:firstLine="540"/>
        <w:jc w:val="both"/>
      </w:pPr>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72"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173"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174" w:history="1">
        <w:r>
          <w:rPr>
            <w:color w:val="0000FF"/>
          </w:rPr>
          <w:t>Указ</w:t>
        </w:r>
      </w:hyperlink>
      <w:r>
        <w:t xml:space="preserve"> Президента Российской Федерации от 21 июля 2020 г. N 474), государственная </w:t>
      </w:r>
      <w:hyperlink r:id="rId175"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152C84" w:rsidRDefault="00152C84" w:rsidP="005358E5">
      <w:pPr>
        <w:pStyle w:val="ConsPlusNormal"/>
        <w:spacing w:before="240"/>
        <w:ind w:firstLine="540"/>
        <w:jc w:val="both"/>
      </w:pPr>
      <w:r>
        <w:t>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95.4. Планируемые результаты освоения программы ОБЖ.</w:t>
      </w:r>
    </w:p>
    <w:p w:rsidR="00152C84" w:rsidRDefault="00152C84" w:rsidP="005358E5">
      <w:pPr>
        <w:pStyle w:val="ConsPlusNormal"/>
        <w:spacing w:before="240"/>
        <w:ind w:firstLine="540"/>
        <w:jc w:val="both"/>
      </w:pPr>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95.4.3.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95.4.4.1.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95.4.4.3.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95.4.4.4.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95.4.4.5.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95.4.4.7.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95.4.5.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95.4.5.2.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95.4.5.4.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95.4.5.5.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95.4.5.5.1.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95.4.5.5.2.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95.4.5.5.3.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95.4.5.5.4.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95.4.5.5.5.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95.4.5.5.6.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95.4.5.5.7.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95.4.5.5.8.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95.4.5.5.9.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95.4.5.5.10.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jc w:val="both"/>
      </w:pPr>
    </w:p>
    <w:p w:rsidR="00152C84" w:rsidRDefault="00152C84" w:rsidP="005358E5">
      <w:pPr>
        <w:pStyle w:val="ConsPlusTitle"/>
        <w:ind w:firstLine="540"/>
        <w:jc w:val="both"/>
        <w:outlineLvl w:val="2"/>
      </w:pPr>
      <w:r>
        <w:t>96. Программа формирования универсальных учебных действий.</w:t>
      </w:r>
    </w:p>
    <w:p w:rsidR="00152C84" w:rsidRDefault="00152C84" w:rsidP="005358E5">
      <w:pPr>
        <w:pStyle w:val="ConsPlusNormal"/>
        <w:spacing w:before="240"/>
        <w:ind w:firstLine="540"/>
        <w:jc w:val="both"/>
      </w:pPr>
      <w:r>
        <w:t xml:space="preserve">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97. Программа коррекционной работы.</w:t>
      </w:r>
    </w:p>
    <w:p w:rsidR="00152C84" w:rsidRDefault="00152C84" w:rsidP="005358E5">
      <w:pPr>
        <w:pStyle w:val="ConsPlusNormal"/>
        <w:spacing w:before="240"/>
        <w:ind w:firstLine="540"/>
        <w:jc w:val="both"/>
      </w:pPr>
      <w:r>
        <w:t>97.1. ПКР является неотъемлемым структурным компонентом ФАОП ООО для слепых обучающихся (вариант 3.2).</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97.2.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97.3.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152C84" w:rsidRDefault="00152C84" w:rsidP="005358E5">
      <w:pPr>
        <w:pStyle w:val="ConsPlusNormal"/>
        <w:spacing w:before="240"/>
        <w:ind w:firstLine="540"/>
        <w:jc w:val="both"/>
      </w:pPr>
      <w: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152C84" w:rsidRDefault="00152C84" w:rsidP="005358E5">
      <w:pPr>
        <w:pStyle w:val="ConsPlusNormal"/>
        <w:spacing w:before="240"/>
        <w:ind w:firstLine="540"/>
        <w:jc w:val="both"/>
      </w:pPr>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97.9.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97.10. ПКР представлена в </w:t>
      </w:r>
      <w:hyperlink w:anchor="Par33230" w:tooltip="ПРОГРАММА" w:history="1">
        <w:r>
          <w:rPr>
            <w:color w:val="0000FF"/>
          </w:rPr>
          <w:t>приложении N 8</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98. Федеральная рабочая программа воспитания.</w:t>
      </w:r>
    </w:p>
    <w:p w:rsidR="00152C84" w:rsidRDefault="00152C84" w:rsidP="005358E5">
      <w:pPr>
        <w:pStyle w:val="ConsPlusNormal"/>
        <w:spacing w:before="240"/>
        <w:ind w:firstLine="540"/>
        <w:jc w:val="both"/>
      </w:pPr>
      <w:r>
        <w:t xml:space="preserve">98.1.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XIX. Организационный раздел ФАОП ООО для слепых обучающихся</w:t>
      </w:r>
    </w:p>
    <w:p w:rsidR="00152C84" w:rsidRDefault="00152C84" w:rsidP="005358E5">
      <w:pPr>
        <w:pStyle w:val="ConsPlusTitle"/>
        <w:jc w:val="center"/>
      </w:pPr>
      <w:r>
        <w:t>(вариант 3.2)</w:t>
      </w:r>
    </w:p>
    <w:p w:rsidR="00152C84" w:rsidRDefault="00152C84" w:rsidP="005358E5">
      <w:pPr>
        <w:pStyle w:val="ConsPlusNormal"/>
        <w:jc w:val="both"/>
      </w:pPr>
    </w:p>
    <w:p w:rsidR="00152C84" w:rsidRDefault="00152C84" w:rsidP="005358E5">
      <w:pPr>
        <w:pStyle w:val="ConsPlusTitle"/>
        <w:ind w:firstLine="540"/>
        <w:jc w:val="both"/>
        <w:outlineLvl w:val="2"/>
      </w:pPr>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152C84" w:rsidRDefault="00152C84" w:rsidP="005358E5">
      <w:pPr>
        <w:pStyle w:val="ConsPlusNormal"/>
        <w:spacing w:before="240"/>
        <w:ind w:firstLine="540"/>
        <w:jc w:val="both"/>
      </w:pPr>
      <w:r>
        <w:t xml:space="preserve">99.1. Федеральный учебный план ФАОП ООО для слепых обучающихся (вариант 3.2) в целом соответствует обязательным требованиям ФГОС ООО и </w:t>
      </w:r>
      <w:hyperlink r:id="rId176"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99.2.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99.5.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99.6. Для обучающихся по ФАОП ООО для слепых обучающихся (вариант 3.2)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268"/>
        <w:gridCol w:w="1984"/>
        <w:gridCol w:w="571"/>
        <w:gridCol w:w="691"/>
        <w:gridCol w:w="686"/>
        <w:gridCol w:w="696"/>
        <w:gridCol w:w="691"/>
        <w:gridCol w:w="691"/>
        <w:gridCol w:w="737"/>
      </w:tblGrid>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198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Учебные предмету/Классы</w:t>
            </w:r>
          </w:p>
        </w:tc>
        <w:tc>
          <w:tcPr>
            <w:tcW w:w="4763" w:type="dxa"/>
            <w:gridSpan w:val="7"/>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Количество часов в неделю</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V</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VI</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VII</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VIII</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IX</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X</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Всего</w:t>
            </w:r>
          </w:p>
        </w:tc>
      </w:tr>
      <w:tr w:rsidR="00152C84" w:rsidTr="00C219BE">
        <w:tc>
          <w:tcPr>
            <w:tcW w:w="9015" w:type="dxa"/>
            <w:gridSpan w:val="9"/>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Обязательная часть</w:t>
            </w:r>
          </w:p>
        </w:tc>
      </w:tr>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и литература</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24</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16</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Иностранные языки</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Иностранный язык</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Математика и информатика</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Математика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Алгебра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Геометрия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Вероятность и статистика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Информатика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r>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Общественно-научные предметы</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12</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Обществознание</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Естественно-научные предметы</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Физика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Химия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Биология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Искусство</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Музыка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Изобразительное искусство (Тифлографика)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Технология</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Технология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Физическая культура и Основы безопасности жизнедеятельности</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безопасности жизнедеятельности</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Адаптивная физическая культура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12</w:t>
            </w: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Итого</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170</w:t>
            </w: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Часть, формируемая участниками образовательных отношений</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духовно-нравственной культуры народов России (ОДНКНР)</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Предметы по выбору</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Учебная неделя</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204</w:t>
            </w: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Всего часов</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986</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6086</w:t>
            </w: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Максимально допустимая недельная нагрузка</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179</w:t>
            </w:r>
          </w:p>
        </w:tc>
      </w:tr>
      <w:tr w:rsidR="00152C84" w:rsidTr="00C219BE">
        <w:tc>
          <w:tcPr>
            <w:tcW w:w="9015" w:type="dxa"/>
            <w:gridSpan w:val="9"/>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Внеурочная деятельность</w:t>
            </w:r>
          </w:p>
        </w:tc>
      </w:tr>
      <w:tr w:rsidR="00152C84" w:rsidTr="00C219BE">
        <w:tc>
          <w:tcPr>
            <w:tcW w:w="425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Обязательные занятия по программе коррекционной работы и направлениям внеурочной деятельности</w:t>
            </w:r>
          </w:p>
        </w:tc>
        <w:tc>
          <w:tcPr>
            <w:tcW w:w="57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8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9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60</w:t>
            </w:r>
          </w:p>
        </w:tc>
      </w:tr>
    </w:tbl>
    <w:p w:rsidR="00152C84" w:rsidRDefault="00152C84" w:rsidP="005358E5">
      <w:pPr>
        <w:pStyle w:val="ConsPlusNormal"/>
        <w:jc w:val="both"/>
      </w:pPr>
    </w:p>
    <w:p w:rsidR="00152C84" w:rsidRDefault="00152C84" w:rsidP="005358E5">
      <w:pPr>
        <w:pStyle w:val="ConsPlusTitle"/>
        <w:ind w:firstLine="540"/>
        <w:jc w:val="both"/>
        <w:outlineLvl w:val="2"/>
      </w:pPr>
      <w:r>
        <w:t>100. Федеральный календарный учебный график:</w:t>
      </w:r>
    </w:p>
    <w:p w:rsidR="00152C84" w:rsidRDefault="00152C84" w:rsidP="005358E5">
      <w:pPr>
        <w:pStyle w:val="ConsPlusNormal"/>
        <w:spacing w:before="240"/>
        <w:ind w:firstLine="540"/>
        <w:jc w:val="both"/>
      </w:pPr>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 &lt;39&gt;.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&lt;39&gt; </w:t>
      </w:r>
      <w:hyperlink r:id="rId177"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100.2.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100.6.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100.7.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100.8. Продолжительность урока не должна превышать 40 минут.</w:t>
      </w:r>
    </w:p>
    <w:p w:rsidR="00152C84" w:rsidRDefault="00152C84" w:rsidP="005358E5">
      <w:pPr>
        <w:pStyle w:val="ConsPlusNormal"/>
        <w:spacing w:before="240"/>
        <w:ind w:firstLine="540"/>
        <w:jc w:val="both"/>
      </w:pPr>
      <w:r>
        <w:t>100.9.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10 классов - не более 6 уроков.</w:t>
      </w:r>
    </w:p>
    <w:p w:rsidR="00152C84" w:rsidRDefault="00152C84" w:rsidP="005358E5">
      <w:pPr>
        <w:pStyle w:val="ConsPlusNormal"/>
        <w:spacing w:before="240"/>
        <w:ind w:firstLine="540"/>
        <w:jc w:val="both"/>
      </w:pPr>
      <w:r>
        <w:t>100.12.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101. План внеурочной деятельности.</w:t>
      </w:r>
    </w:p>
    <w:p w:rsidR="00152C84" w:rsidRDefault="00152C84" w:rsidP="005358E5">
      <w:pPr>
        <w:pStyle w:val="ConsPlusNormal"/>
        <w:spacing w:before="240"/>
        <w:ind w:firstLine="540"/>
        <w:jc w:val="both"/>
      </w:pPr>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101.2. Внеурочная деятельность является неотъемлемой частью АООП ООО.</w:t>
      </w:r>
    </w:p>
    <w:p w:rsidR="00152C84" w:rsidRDefault="00152C84" w:rsidP="005358E5">
      <w:pPr>
        <w:pStyle w:val="ConsPlusNormal"/>
        <w:spacing w:before="240"/>
        <w:ind w:firstLine="540"/>
        <w:jc w:val="both"/>
      </w:pPr>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152C84" w:rsidRDefault="00152C84" w:rsidP="005358E5">
      <w:pPr>
        <w:pStyle w:val="ConsPlusNormal"/>
        <w:spacing w:before="240"/>
        <w:ind w:firstLine="540"/>
        <w:jc w:val="both"/>
      </w:pPr>
      <w: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101.8.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101.11.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102. Федеральный календарный план воспитательной работы.</w:t>
      </w:r>
    </w:p>
    <w:p w:rsidR="00152C84" w:rsidRDefault="00152C84" w:rsidP="005358E5">
      <w:pPr>
        <w:pStyle w:val="ConsPlusNormal"/>
        <w:spacing w:before="240"/>
        <w:ind w:firstLine="540"/>
        <w:jc w:val="both"/>
      </w:pPr>
      <w:r>
        <w:t>102.1.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102.2.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 Целевой раздел ФАОП ООО для слабовидящих обучающихся</w:t>
      </w:r>
    </w:p>
    <w:p w:rsidR="00152C84" w:rsidRDefault="00152C84" w:rsidP="005358E5">
      <w:pPr>
        <w:pStyle w:val="ConsPlusTitle"/>
        <w:jc w:val="center"/>
      </w:pPr>
      <w:r>
        <w:t>(вариант 4.1)</w:t>
      </w:r>
    </w:p>
    <w:p w:rsidR="00152C84" w:rsidRDefault="00152C84" w:rsidP="005358E5">
      <w:pPr>
        <w:pStyle w:val="ConsPlusNormal"/>
        <w:jc w:val="both"/>
      </w:pPr>
    </w:p>
    <w:p w:rsidR="00152C84" w:rsidRDefault="00152C84" w:rsidP="005358E5">
      <w:pPr>
        <w:pStyle w:val="ConsPlusTitle"/>
        <w:ind w:firstLine="540"/>
        <w:jc w:val="both"/>
        <w:outlineLvl w:val="2"/>
      </w:pPr>
      <w:r>
        <w:t>103. Пояснительная записка.</w:t>
      </w:r>
    </w:p>
    <w:p w:rsidR="00152C84" w:rsidRDefault="00152C84" w:rsidP="005358E5">
      <w:pPr>
        <w:pStyle w:val="ConsPlusNormal"/>
        <w:spacing w:before="240"/>
        <w:ind w:firstLine="540"/>
        <w:jc w:val="both"/>
      </w:pPr>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152C84" w:rsidRDefault="00152C84" w:rsidP="005358E5">
      <w:pPr>
        <w:pStyle w:val="ConsPlusNormal"/>
        <w:spacing w:before="24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152C84" w:rsidRDefault="00152C84" w:rsidP="005358E5">
      <w:pPr>
        <w:pStyle w:val="ConsPlusNormal"/>
        <w:spacing w:before="240"/>
        <w:ind w:firstLine="540"/>
        <w:jc w:val="both"/>
      </w:pPr>
      <w:r>
        <w:t>103.3. Целями реализации ФАОП ООО для слабовидящих обучающихся (вариант 4.1) являются:</w:t>
      </w:r>
    </w:p>
    <w:p w:rsidR="00152C84" w:rsidRDefault="00152C84" w:rsidP="005358E5">
      <w:pPr>
        <w:pStyle w:val="ConsPlusNormal"/>
        <w:spacing w:before="24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152C84" w:rsidRDefault="00152C84" w:rsidP="005358E5">
      <w:pPr>
        <w:pStyle w:val="ConsPlusNormal"/>
        <w:spacing w:before="240"/>
        <w:ind w:firstLine="540"/>
        <w:jc w:val="both"/>
      </w:pPr>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слабовидящих обучающихся;</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103.5. ФАОП ООО для слабовидящих обучающихся (вариант 4.1)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78" w:history="1">
        <w:r>
          <w:rPr>
            <w:color w:val="0000FF"/>
          </w:rPr>
          <w:t>нормативов</w:t>
        </w:r>
      </w:hyperlink>
      <w:r>
        <w:t xml:space="preserve"> и Санитарно-эпидемиологических </w:t>
      </w:r>
      <w:hyperlink r:id="rId179" w:history="1">
        <w:r>
          <w:rPr>
            <w:color w:val="0000FF"/>
          </w:rPr>
          <w:t>требований</w:t>
        </w:r>
      </w:hyperlink>
      <w:r>
        <w:t>.</w:t>
      </w:r>
    </w:p>
    <w:p w:rsidR="00152C84" w:rsidRDefault="00152C84" w:rsidP="005358E5">
      <w:pPr>
        <w:pStyle w:val="ConsPlusNormal"/>
        <w:spacing w:before="240"/>
        <w:ind w:firstLine="540"/>
        <w:jc w:val="both"/>
      </w:pPr>
      <w:r>
        <w:t>103.6. ФАОП ООО для слабовидящих обучающихся (вариант 4.1)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&lt;40&gt;.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&lt;40&gt; </w:t>
      </w:r>
      <w:hyperlink r:id="rId180"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104. Планируемые результаты освоения ФАОП ООО.</w:t>
      </w:r>
    </w:p>
    <w:p w:rsidR="00152C84" w:rsidRDefault="00152C84" w:rsidP="005358E5">
      <w:pPr>
        <w:pStyle w:val="ConsPlusNormal"/>
        <w:spacing w:before="240"/>
        <w:ind w:firstLine="540"/>
        <w:jc w:val="both"/>
      </w:pPr>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104.2. Планируемые результаты освоения слабовидящими обучающимися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личностное стремление участвовать в социально значимом труде;</w:t>
      </w:r>
    </w:p>
    <w:p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w:t>
      </w:r>
    </w:p>
    <w:p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и письменной речью, в том числе при необходимости рельефно-точечной системой чтения и письма Л. Брайля, монологической контекстной речью;</w:t>
      </w:r>
    </w:p>
    <w:p w:rsidR="00152C84" w:rsidRDefault="00152C84" w:rsidP="005358E5">
      <w:pPr>
        <w:pStyle w:val="ConsPlusNormal"/>
        <w:spacing w:before="240"/>
        <w:ind w:firstLine="540"/>
        <w:jc w:val="both"/>
      </w:pPr>
      <w:r>
        <w:t>использованием тифлоинформационно-коммуникационных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152C84" w:rsidRDefault="00152C84" w:rsidP="005358E5">
      <w:pPr>
        <w:pStyle w:val="ConsPlusNormal"/>
        <w:spacing w:before="240"/>
        <w:ind w:firstLine="540"/>
        <w:jc w:val="both"/>
      </w:pPr>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rsidR="00152C84" w:rsidRDefault="00152C84" w:rsidP="005358E5">
      <w:pPr>
        <w:pStyle w:val="ConsPlusNormal"/>
        <w:spacing w:before="240"/>
        <w:ind w:firstLine="540"/>
        <w:jc w:val="both"/>
      </w:pPr>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105.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rsidR="00152C84" w:rsidRDefault="00152C84" w:rsidP="005358E5">
      <w:pPr>
        <w:pStyle w:val="ConsPlusNormal"/>
        <w:spacing w:before="240"/>
        <w:ind w:firstLine="540"/>
        <w:jc w:val="both"/>
      </w:pPr>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152C84" w:rsidRDefault="00152C84" w:rsidP="005358E5">
      <w:pPr>
        <w:pStyle w:val="ConsPlusNormal"/>
        <w:spacing w:before="240"/>
        <w:ind w:firstLine="540"/>
        <w:jc w:val="both"/>
      </w:pPr>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105.2.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152C84" w:rsidRDefault="00152C84" w:rsidP="005358E5">
      <w:pPr>
        <w:pStyle w:val="ConsPlusNormal"/>
        <w:spacing w:before="240"/>
        <w:ind w:firstLine="540"/>
        <w:jc w:val="both"/>
      </w:pPr>
      <w:r>
        <w:t>105.4.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105.5.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&lt;41&gt;;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&lt;41&gt; </w:t>
      </w:r>
      <w:hyperlink r:id="rId181"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105.10.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152C84" w:rsidRDefault="00152C84" w:rsidP="005358E5">
      <w:pPr>
        <w:pStyle w:val="ConsPlusNormal"/>
        <w:spacing w:before="240"/>
        <w:ind w:firstLine="540"/>
        <w:jc w:val="both"/>
      </w:pPr>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105.16.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105.17.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105.19.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105.20.1. Выбор темы проекта осуществляется обучающимися.</w:t>
      </w:r>
    </w:p>
    <w:p w:rsidR="00152C84" w:rsidRDefault="00152C84" w:rsidP="005358E5">
      <w:pPr>
        <w:pStyle w:val="ConsPlusNormal"/>
        <w:spacing w:before="240"/>
        <w:ind w:firstLine="540"/>
        <w:jc w:val="both"/>
      </w:pPr>
      <w:r>
        <w:t>105.20.2.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105.20.3.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105.20.4.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105.24.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104.24.2.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104.24.3.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104.25.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104.26. Особенности оценки по отдельному учебному предмету фиксируются в приложении к АООГТ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105.28.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105.28.4.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105.29.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105.30.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152C84" w:rsidRDefault="00152C84" w:rsidP="005358E5">
      <w:pPr>
        <w:pStyle w:val="ConsPlusNormal"/>
        <w:spacing w:before="240"/>
        <w:ind w:firstLine="540"/>
        <w:jc w:val="both"/>
      </w:pPr>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152C84" w:rsidRDefault="00152C84" w:rsidP="005358E5">
      <w:pPr>
        <w:pStyle w:val="ConsPlusNormal"/>
        <w:spacing w:before="240"/>
        <w:ind w:firstLine="540"/>
        <w:jc w:val="both"/>
      </w:pPr>
      <w:r>
        <w:t>105.31.2.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XXI. Содержательный раздел ФЛОП ООО для слабовидящих</w:t>
      </w:r>
    </w:p>
    <w:p w:rsidR="00152C84" w:rsidRDefault="00152C84" w:rsidP="005358E5">
      <w:pPr>
        <w:pStyle w:val="ConsPlusTitle"/>
        <w:jc w:val="center"/>
      </w:pPr>
      <w:r>
        <w:t>обучающихся (вариант 4.1)</w:t>
      </w:r>
    </w:p>
    <w:p w:rsidR="00152C84" w:rsidRDefault="00152C84" w:rsidP="005358E5">
      <w:pPr>
        <w:pStyle w:val="ConsPlusNormal"/>
        <w:jc w:val="both"/>
      </w:pPr>
    </w:p>
    <w:p w:rsidR="00152C84" w:rsidRDefault="00152C84" w:rsidP="005358E5">
      <w:pPr>
        <w:pStyle w:val="ConsPlusTitle"/>
        <w:ind w:firstLine="540"/>
        <w:jc w:val="both"/>
        <w:outlineLvl w:val="2"/>
      </w:pPr>
      <w:r>
        <w:t>106. Федеральные рабочие программы учебных предметов.</w:t>
      </w:r>
    </w:p>
    <w:p w:rsidR="00152C84" w:rsidRDefault="00152C84" w:rsidP="005358E5">
      <w:pPr>
        <w:pStyle w:val="ConsPlusNormal"/>
        <w:spacing w:before="240"/>
        <w:ind w:firstLine="540"/>
        <w:jc w:val="both"/>
      </w:pPr>
      <w:r>
        <w:t xml:space="preserve">106.1. При реализации ФАОП ООО для слабовидящих обучающихся (вариант 4.1) используются федеральные рабочие программы учебных предметов </w:t>
      </w:r>
      <w:hyperlink r:id="rId182" w:history="1">
        <w:r>
          <w:rPr>
            <w:color w:val="0000FF"/>
          </w:rPr>
          <w:t>"Русский язык"</w:t>
        </w:r>
      </w:hyperlink>
      <w:r>
        <w:t xml:space="preserve">, </w:t>
      </w:r>
      <w:hyperlink r:id="rId183" w:history="1">
        <w:r>
          <w:rPr>
            <w:color w:val="0000FF"/>
          </w:rPr>
          <w:t>"Литература"</w:t>
        </w:r>
      </w:hyperlink>
      <w:r>
        <w:t xml:space="preserve">, </w:t>
      </w:r>
      <w:hyperlink r:id="rId184" w:history="1">
        <w:r>
          <w:rPr>
            <w:color w:val="0000FF"/>
          </w:rPr>
          <w:t>"История"</w:t>
        </w:r>
      </w:hyperlink>
      <w:r>
        <w:t xml:space="preserve">, </w:t>
      </w:r>
      <w:hyperlink r:id="rId185" w:history="1">
        <w:r>
          <w:rPr>
            <w:color w:val="0000FF"/>
          </w:rPr>
          <w:t>"Обществознание"</w:t>
        </w:r>
      </w:hyperlink>
      <w:r>
        <w:t xml:space="preserve">, </w:t>
      </w:r>
      <w:hyperlink r:id="rId186" w:history="1">
        <w:r>
          <w:rPr>
            <w:color w:val="0000FF"/>
          </w:rPr>
          <w:t>"География"</w:t>
        </w:r>
      </w:hyperlink>
      <w:r>
        <w:t xml:space="preserve">, </w:t>
      </w:r>
      <w:hyperlink r:id="rId187" w:history="1">
        <w:r>
          <w:rPr>
            <w:color w:val="0000FF"/>
          </w:rPr>
          <w:t>"Основы безопасности жизнедеятельности"</w:t>
        </w:r>
      </w:hyperlink>
      <w:r>
        <w:t>, предусмотренные федеральной образовательной программы основного общего образования (далее - ФОП ООО) &lt;42&gt;.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&lt;42&gt; Утверждена </w:t>
      </w:r>
      <w:hyperlink r:id="rId188" w:history="1">
        <w:r>
          <w:rPr>
            <w:color w:val="0000FF"/>
          </w:rPr>
          <w:t>приказом</w:t>
        </w:r>
      </w:hyperlink>
      <w:r>
        <w:t xml:space="preserve"> Минпросвещения России от 16 ноября 2022 г. N 993 (зарегистрирован Министерством юстиции Российской Федерации 22 декабря 2022 г., регистрационный N 71764).</w:t>
      </w:r>
    </w:p>
    <w:p w:rsidR="00152C84" w:rsidRDefault="00152C84" w:rsidP="005358E5">
      <w:pPr>
        <w:pStyle w:val="ConsPlusNormal"/>
        <w:jc w:val="both"/>
      </w:pPr>
    </w:p>
    <w:p w:rsidR="00152C84" w:rsidRDefault="00152C84" w:rsidP="005358E5">
      <w:pPr>
        <w:pStyle w:val="ConsPlusNormal"/>
        <w:ind w:firstLine="540"/>
        <w:jc w:val="both"/>
      </w:pPr>
      <w:r>
        <w:t>106.2.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107. Программа формирования универсальных учебных действий.</w:t>
      </w:r>
    </w:p>
    <w:p w:rsidR="00152C84" w:rsidRDefault="00152C84" w:rsidP="005358E5">
      <w:pPr>
        <w:pStyle w:val="ConsPlusNormal"/>
        <w:spacing w:before="240"/>
        <w:ind w:firstLine="540"/>
        <w:jc w:val="both"/>
      </w:pPr>
      <w:r>
        <w:t xml:space="preserve">107.1. Программа формирования универсальных учебных действий у слабовидящих обучающихся ФАОП ООО для слабовидящих обучающихся (вариант 4.1)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108. Программа коррекционной работы.</w:t>
      </w:r>
    </w:p>
    <w:p w:rsidR="00152C84" w:rsidRDefault="00152C84" w:rsidP="005358E5">
      <w:pPr>
        <w:pStyle w:val="ConsPlusNormal"/>
        <w:spacing w:before="240"/>
        <w:ind w:firstLine="540"/>
        <w:jc w:val="both"/>
      </w:pPr>
      <w:r>
        <w:t>108.1. ПКР является неотъемлемым структурным компонентом ФАОП ООО для слабовидящих обучающихся (вариант 4.1).</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108.2.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108.3.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152C84" w:rsidRDefault="00152C84" w:rsidP="005358E5">
      <w:pPr>
        <w:pStyle w:val="ConsPlusNormal"/>
        <w:spacing w:before="24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152C84" w:rsidRDefault="00152C84" w:rsidP="005358E5">
      <w:pPr>
        <w:pStyle w:val="ConsPlusNormal"/>
        <w:spacing w:before="240"/>
        <w:ind w:firstLine="540"/>
        <w:jc w:val="both"/>
      </w:pPr>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rsidR="00152C84" w:rsidRDefault="00152C84" w:rsidP="005358E5">
      <w:pPr>
        <w:pStyle w:val="ConsPlusNormal"/>
        <w:spacing w:before="240"/>
        <w:ind w:firstLine="540"/>
        <w:jc w:val="both"/>
      </w:pPr>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152C84" w:rsidRDefault="00152C84" w:rsidP="005358E5">
      <w:pPr>
        <w:pStyle w:val="ConsPlusNormal"/>
        <w:spacing w:before="240"/>
        <w:ind w:firstLine="540"/>
        <w:jc w:val="both"/>
      </w:pPr>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108.9.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108.10. ПКР представлена в </w:t>
      </w:r>
      <w:hyperlink w:anchor="Par33477" w:tooltip="ПРОГРАММА" w:history="1">
        <w:r>
          <w:rPr>
            <w:color w:val="0000FF"/>
          </w:rPr>
          <w:t>приложении N 9</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109. Федеральная рабочая программа воспитания.</w:t>
      </w:r>
    </w:p>
    <w:p w:rsidR="00152C84" w:rsidRDefault="00152C84" w:rsidP="005358E5">
      <w:pPr>
        <w:pStyle w:val="ConsPlusNormal"/>
        <w:spacing w:before="240"/>
        <w:ind w:firstLine="540"/>
        <w:jc w:val="both"/>
      </w:pPr>
      <w:r>
        <w:t xml:space="preserve">109.1.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XXII. Организационный раздел ФАОП ООО для слабовидящих</w:t>
      </w:r>
    </w:p>
    <w:p w:rsidR="00152C84" w:rsidRDefault="00152C84" w:rsidP="005358E5">
      <w:pPr>
        <w:pStyle w:val="ConsPlusTitle"/>
        <w:jc w:val="center"/>
      </w:pPr>
      <w:r>
        <w:t>обучающихся (вариант 4.1)</w:t>
      </w:r>
    </w:p>
    <w:p w:rsidR="00152C84" w:rsidRDefault="00152C84" w:rsidP="005358E5">
      <w:pPr>
        <w:pStyle w:val="ConsPlusNormal"/>
        <w:jc w:val="both"/>
      </w:pPr>
    </w:p>
    <w:p w:rsidR="00152C84" w:rsidRDefault="00152C84" w:rsidP="005358E5">
      <w:pPr>
        <w:pStyle w:val="ConsPlusTitle"/>
        <w:ind w:firstLine="540"/>
        <w:jc w:val="both"/>
        <w:outlineLvl w:val="2"/>
      </w:pPr>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152C84" w:rsidRDefault="00152C84" w:rsidP="005358E5">
      <w:pPr>
        <w:pStyle w:val="ConsPlusNormal"/>
        <w:spacing w:before="240"/>
        <w:ind w:firstLine="540"/>
        <w:jc w:val="both"/>
      </w:pPr>
      <w:r>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189"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spacing w:before="240"/>
        <w:ind w:firstLine="540"/>
        <w:jc w:val="both"/>
      </w:pPr>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111. Федеральный календарный учебный график:</w:t>
      </w:r>
    </w:p>
    <w:p w:rsidR="00152C84" w:rsidRDefault="00152C84" w:rsidP="005358E5">
      <w:pPr>
        <w:pStyle w:val="ConsPlusNormal"/>
        <w:spacing w:before="240"/>
        <w:ind w:firstLine="540"/>
        <w:jc w:val="both"/>
      </w:pPr>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&lt;43&gt;.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&lt;43&gt; </w:t>
      </w:r>
      <w:hyperlink r:id="rId190"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111.2.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111.6.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111.7.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111.8. Продолжительность урока не должна превышать 45 минут.</w:t>
      </w:r>
    </w:p>
    <w:p w:rsidR="00152C84" w:rsidRDefault="00152C84" w:rsidP="005358E5">
      <w:pPr>
        <w:pStyle w:val="ConsPlusNormal"/>
        <w:spacing w:before="240"/>
        <w:ind w:firstLine="540"/>
        <w:jc w:val="both"/>
      </w:pPr>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111.12.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112. План внеурочной деятельности.</w:t>
      </w:r>
    </w:p>
    <w:p w:rsidR="00152C84" w:rsidRDefault="00152C84" w:rsidP="005358E5">
      <w:pPr>
        <w:pStyle w:val="ConsPlusNormal"/>
        <w:spacing w:before="240"/>
        <w:ind w:firstLine="540"/>
        <w:jc w:val="both"/>
      </w:pPr>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112.2. Внеурочная деятельность является неотъемлемой частью АООП ООО.</w:t>
      </w:r>
    </w:p>
    <w:p w:rsidR="00152C84" w:rsidRDefault="00152C84" w:rsidP="005358E5">
      <w:pPr>
        <w:pStyle w:val="ConsPlusNormal"/>
        <w:spacing w:before="240"/>
        <w:ind w:firstLine="540"/>
        <w:jc w:val="both"/>
      </w:pPr>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112.8.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152C84" w:rsidRDefault="00152C84" w:rsidP="005358E5">
      <w:pPr>
        <w:pStyle w:val="ConsPlusNormal"/>
        <w:spacing w:before="240"/>
        <w:ind w:firstLine="540"/>
        <w:jc w:val="both"/>
      </w:pPr>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112.11.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113. Федеральный календарный план воспитательной работы.</w:t>
      </w:r>
    </w:p>
    <w:p w:rsidR="00152C84" w:rsidRDefault="00152C84" w:rsidP="005358E5">
      <w:pPr>
        <w:pStyle w:val="ConsPlusNormal"/>
        <w:spacing w:before="240"/>
        <w:ind w:firstLine="540"/>
        <w:jc w:val="both"/>
      </w:pPr>
      <w:r>
        <w:t>113.1.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113.2.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w:t>
      </w:r>
    </w:p>
    <w:p w:rsidR="00152C84" w:rsidRDefault="00152C84" w:rsidP="005358E5">
      <w:pPr>
        <w:pStyle w:val="ConsPlusNormal"/>
        <w:spacing w:before="240"/>
        <w:ind w:firstLine="540"/>
        <w:jc w:val="both"/>
      </w:pPr>
      <w:r>
        <w:t>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XXIII. Целевой раздел ФАОП ООО для слабовидящих обучающихся</w:t>
      </w:r>
    </w:p>
    <w:p w:rsidR="00152C84" w:rsidRDefault="00152C84" w:rsidP="005358E5">
      <w:pPr>
        <w:pStyle w:val="ConsPlusTitle"/>
        <w:jc w:val="center"/>
      </w:pPr>
      <w:r>
        <w:t>(вариант 4.2)</w:t>
      </w:r>
    </w:p>
    <w:p w:rsidR="00152C84" w:rsidRDefault="00152C84" w:rsidP="005358E5">
      <w:pPr>
        <w:pStyle w:val="ConsPlusNormal"/>
        <w:jc w:val="both"/>
      </w:pPr>
    </w:p>
    <w:p w:rsidR="00152C84" w:rsidRDefault="00152C84" w:rsidP="005358E5">
      <w:pPr>
        <w:pStyle w:val="ConsPlusTitle"/>
        <w:ind w:firstLine="540"/>
        <w:jc w:val="both"/>
        <w:outlineLvl w:val="2"/>
      </w:pPr>
      <w:r>
        <w:t>114. Пояснительная записка.</w:t>
      </w:r>
    </w:p>
    <w:p w:rsidR="00152C84" w:rsidRDefault="00152C84" w:rsidP="005358E5">
      <w:pPr>
        <w:pStyle w:val="ConsPlusNormal"/>
        <w:spacing w:before="240"/>
        <w:ind w:firstLine="540"/>
        <w:jc w:val="both"/>
      </w:pPr>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152C84" w:rsidRDefault="00152C84" w:rsidP="005358E5">
      <w:pPr>
        <w:pStyle w:val="ConsPlusNormal"/>
        <w:spacing w:before="240"/>
        <w:ind w:firstLine="540"/>
        <w:jc w:val="both"/>
      </w:pPr>
      <w:r>
        <w:t>ФАОП ООО для слабовидящих обучающихся (вариант 4.2) предполагает увеличение сроков освоения АООП ООО на один год - шесть лет обучения (5 - 10 классы).</w:t>
      </w:r>
    </w:p>
    <w:p w:rsidR="00152C84" w:rsidRDefault="00152C84" w:rsidP="005358E5">
      <w:pPr>
        <w:pStyle w:val="ConsPlusNormal"/>
        <w:spacing w:before="240"/>
        <w:ind w:firstLine="540"/>
        <w:jc w:val="both"/>
      </w:pPr>
      <w:r>
        <w:t>114.3. Целями реализации ФАОП ООО для слабовидящих обучающихся (вариант 4.2) являются:</w:t>
      </w:r>
    </w:p>
    <w:p w:rsidR="00152C84" w:rsidRDefault="00152C84" w:rsidP="005358E5">
      <w:pPr>
        <w:pStyle w:val="ConsPlusNormal"/>
        <w:spacing w:before="24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152C84" w:rsidRDefault="00152C84" w:rsidP="005358E5">
      <w:pPr>
        <w:pStyle w:val="ConsPlusNormal"/>
        <w:spacing w:before="240"/>
        <w:ind w:firstLine="540"/>
        <w:jc w:val="both"/>
      </w:pPr>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слабовидящими обучающимися;</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114.5. ФАОП ООО для слабовидящих обучающихся (вариант 4.2)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91" w:history="1">
        <w:r>
          <w:rPr>
            <w:color w:val="0000FF"/>
          </w:rPr>
          <w:t>нормативов</w:t>
        </w:r>
      </w:hyperlink>
      <w:r>
        <w:t xml:space="preserve"> и Санитарно-эпидемиологических </w:t>
      </w:r>
      <w:hyperlink r:id="rId192" w:history="1">
        <w:r>
          <w:rPr>
            <w:color w:val="0000FF"/>
          </w:rPr>
          <w:t>требований</w:t>
        </w:r>
      </w:hyperlink>
      <w:r>
        <w:t>.</w:t>
      </w:r>
    </w:p>
    <w:p w:rsidR="00152C84" w:rsidRDefault="00152C84" w:rsidP="005358E5">
      <w:pPr>
        <w:pStyle w:val="ConsPlusNormal"/>
        <w:spacing w:before="240"/>
        <w:ind w:firstLine="540"/>
        <w:jc w:val="both"/>
      </w:pPr>
      <w:r>
        <w:t>114.6. ФАОП ООО для слабовидящих обучающихся (вариант 4.2)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&lt;44&gt; </w:t>
      </w:r>
      <w:hyperlink r:id="rId193"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115. Планируемые результаты освоения ФАОП ООО.</w:t>
      </w:r>
    </w:p>
    <w:p w:rsidR="00152C84" w:rsidRDefault="00152C84" w:rsidP="005358E5">
      <w:pPr>
        <w:pStyle w:val="ConsPlusNormal"/>
        <w:spacing w:before="240"/>
        <w:ind w:firstLine="540"/>
        <w:jc w:val="both"/>
      </w:pPr>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152C84" w:rsidRDefault="00152C84" w:rsidP="005358E5">
      <w:pPr>
        <w:pStyle w:val="ConsPlusNormal"/>
        <w:spacing w:before="240"/>
        <w:ind w:firstLine="540"/>
        <w:jc w:val="both"/>
      </w:pPr>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152C84" w:rsidRDefault="00152C84" w:rsidP="005358E5">
      <w:pPr>
        <w:pStyle w:val="ConsPlusNormal"/>
        <w:spacing w:before="240"/>
        <w:ind w:firstLine="540"/>
        <w:jc w:val="both"/>
      </w:pPr>
      <w:r>
        <w:t>115.2. Планируемые результаты освоения слабовидящими обучающимися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личностное стремление участвовать в социально значимом труде;</w:t>
      </w:r>
    </w:p>
    <w:p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стремление к расширению социальных контактов;</w:t>
      </w:r>
    </w:p>
    <w:p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владением устной и письменной речью и при необходимости рельефноточечной системой чтения и письма Л. Брайля, монологической контекстной речью;</w:t>
      </w:r>
    </w:p>
    <w:p w:rsidR="00152C84" w:rsidRDefault="00152C84" w:rsidP="005358E5">
      <w:pPr>
        <w:pStyle w:val="ConsPlusNormal"/>
        <w:spacing w:before="240"/>
        <w:ind w:firstLine="540"/>
        <w:jc w:val="both"/>
      </w:pPr>
      <w:r>
        <w:t>использованием тифлоинформационно-коммуникационных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152C84" w:rsidRDefault="00152C84" w:rsidP="005358E5">
      <w:pPr>
        <w:pStyle w:val="ConsPlusNormal"/>
        <w:spacing w:before="240"/>
        <w:ind w:firstLine="540"/>
        <w:jc w:val="both"/>
      </w:pPr>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152C84" w:rsidRDefault="00152C84" w:rsidP="005358E5">
      <w:pPr>
        <w:pStyle w:val="ConsPlusNormal"/>
        <w:spacing w:before="240"/>
        <w:ind w:firstLine="540"/>
        <w:jc w:val="both"/>
      </w:pPr>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rsidR="00152C84" w:rsidRDefault="00152C84" w:rsidP="005358E5">
      <w:pPr>
        <w:pStyle w:val="ConsPlusNormal"/>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rsidR="00152C84" w:rsidRDefault="00152C84" w:rsidP="005358E5">
      <w:pPr>
        <w:pStyle w:val="ConsPlusNormal"/>
        <w:jc w:val="both"/>
      </w:pPr>
    </w:p>
    <w:p w:rsidR="00152C84" w:rsidRDefault="00152C84" w:rsidP="005358E5">
      <w:pPr>
        <w:pStyle w:val="ConsPlusTitle"/>
        <w:ind w:firstLine="540"/>
        <w:jc w:val="both"/>
        <w:outlineLvl w:val="2"/>
      </w:pPr>
      <w:r>
        <w:t>116. Система оценки достижения планируемых результатов освоения ФАОГТ ООО.</w:t>
      </w:r>
    </w:p>
    <w:p w:rsidR="00152C84" w:rsidRDefault="00152C84" w:rsidP="005358E5">
      <w:pPr>
        <w:pStyle w:val="ConsPlusNormal"/>
        <w:spacing w:before="240"/>
        <w:ind w:firstLine="540"/>
        <w:jc w:val="both"/>
      </w:pPr>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116.2.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152C84" w:rsidRDefault="00152C84" w:rsidP="005358E5">
      <w:pPr>
        <w:pStyle w:val="ConsPlusNormal"/>
        <w:spacing w:before="240"/>
        <w:ind w:firstLine="540"/>
        <w:jc w:val="both"/>
      </w:pPr>
      <w:r>
        <w:t>116.4.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116.5.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&lt;45&gt;;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&lt;45&gt; </w:t>
      </w:r>
      <w:hyperlink r:id="rId194"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116.10.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152C84" w:rsidRDefault="00152C84" w:rsidP="005358E5">
      <w:pPr>
        <w:pStyle w:val="ConsPlusNormal"/>
        <w:spacing w:before="240"/>
        <w:ind w:firstLine="540"/>
        <w:jc w:val="both"/>
      </w:pPr>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116.16.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116.17.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116.19.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116.20.1. Выбор темы проекта осуществляется обучающимися.</w:t>
      </w:r>
    </w:p>
    <w:p w:rsidR="00152C84" w:rsidRDefault="00152C84" w:rsidP="005358E5">
      <w:pPr>
        <w:pStyle w:val="ConsPlusNormal"/>
        <w:spacing w:before="240"/>
        <w:ind w:firstLine="540"/>
        <w:jc w:val="both"/>
      </w:pPr>
      <w:r>
        <w:t>116.20.2.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152C84" w:rsidRDefault="00152C84" w:rsidP="005358E5">
      <w:pPr>
        <w:pStyle w:val="ConsPlusNormal"/>
        <w:spacing w:before="240"/>
        <w:ind w:firstLine="540"/>
        <w:jc w:val="both"/>
      </w:pPr>
      <w:r>
        <w:t>116.20.3.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116.20.4.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116.24.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116.24.2.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116.26.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116.28.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116.28.4.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116.29.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116.30.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152C84" w:rsidRDefault="00152C84" w:rsidP="005358E5">
      <w:pPr>
        <w:pStyle w:val="ConsPlusNormal"/>
        <w:spacing w:before="240"/>
        <w:ind w:firstLine="540"/>
        <w:jc w:val="both"/>
      </w:pPr>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152C84" w:rsidRDefault="00152C84" w:rsidP="005358E5">
      <w:pPr>
        <w:pStyle w:val="ConsPlusNormal"/>
        <w:spacing w:before="240"/>
        <w:ind w:firstLine="540"/>
        <w:jc w:val="both"/>
      </w:pPr>
      <w:r>
        <w:t>116.31.2.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116.31.3.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XXIV. Содержательный раздел ФАОП ООО для слабовидящих</w:t>
      </w:r>
    </w:p>
    <w:p w:rsidR="00152C84" w:rsidRDefault="00152C84" w:rsidP="005358E5">
      <w:pPr>
        <w:pStyle w:val="ConsPlusTitle"/>
        <w:jc w:val="center"/>
      </w:pPr>
      <w:r>
        <w:t>обучающихся (вариант 4.2)</w:t>
      </w:r>
    </w:p>
    <w:p w:rsidR="00152C84" w:rsidRDefault="00152C84" w:rsidP="005358E5">
      <w:pPr>
        <w:pStyle w:val="ConsPlusNormal"/>
        <w:jc w:val="both"/>
      </w:pPr>
    </w:p>
    <w:p w:rsidR="00152C84" w:rsidRDefault="00152C84" w:rsidP="005358E5">
      <w:pPr>
        <w:pStyle w:val="ConsPlusTitle"/>
        <w:ind w:firstLine="540"/>
        <w:jc w:val="both"/>
        <w:outlineLvl w:val="2"/>
      </w:pPr>
      <w:r>
        <w:t>117. Федеральная рабочая программа по учебному предмету "Русский язык".</w:t>
      </w:r>
    </w:p>
    <w:p w:rsidR="00152C84" w:rsidRDefault="00152C84" w:rsidP="005358E5">
      <w:pPr>
        <w:pStyle w:val="ConsPlusNormal"/>
        <w:spacing w:before="240"/>
        <w:ind w:firstLine="540"/>
        <w:jc w:val="both"/>
      </w:pPr>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jc w:val="both"/>
      </w:pPr>
    </w:p>
    <w:p w:rsidR="00152C84" w:rsidRDefault="00152C84" w:rsidP="005358E5">
      <w:pPr>
        <w:pStyle w:val="ConsPlusTitle"/>
        <w:ind w:firstLine="540"/>
        <w:jc w:val="both"/>
        <w:outlineLvl w:val="3"/>
      </w:pPr>
      <w:r>
        <w:t>117.5. Пояснительная записка.</w:t>
      </w:r>
    </w:p>
    <w:p w:rsidR="00152C84" w:rsidRDefault="00152C84" w:rsidP="005358E5">
      <w:pPr>
        <w:pStyle w:val="ConsPlusNormal"/>
        <w:spacing w:before="240"/>
        <w:ind w:firstLine="540"/>
        <w:jc w:val="both"/>
      </w:pPr>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152C84" w:rsidRDefault="00152C84" w:rsidP="005358E5">
      <w:pPr>
        <w:pStyle w:val="ConsPlusNormal"/>
        <w:spacing w:before="240"/>
        <w:ind w:firstLine="540"/>
        <w:jc w:val="both"/>
      </w:pPr>
      <w:r>
        <w:t>117.5.2. Программа по русскому языку позволит педагогическим работникам:</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слабовидящих обучающихся.</w:t>
      </w:r>
    </w:p>
    <w:p w:rsidR="00152C84" w:rsidRDefault="00152C84" w:rsidP="005358E5">
      <w:pPr>
        <w:pStyle w:val="ConsPlusNormal"/>
        <w:spacing w:before="240"/>
        <w:ind w:firstLine="540"/>
        <w:jc w:val="both"/>
      </w:pPr>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117.5.6.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117.6.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Богатство и выразительность русского языка.</w:t>
            </w:r>
          </w:p>
          <w:p w:rsidR="00152C84" w:rsidRDefault="00152C84" w:rsidP="00C219BE">
            <w:pPr>
              <w:pStyle w:val="ConsPlusNormal"/>
              <w:jc w:val="both"/>
            </w:pPr>
            <w:r>
              <w:t>Лингвистика как наука о языке.</w:t>
            </w:r>
          </w:p>
          <w:p w:rsidR="00152C84" w:rsidRDefault="00152C84" w:rsidP="00C219BE">
            <w:pPr>
              <w:pStyle w:val="ConsPlusNormal"/>
              <w:jc w:val="both"/>
            </w:pPr>
            <w:r>
              <w:t>Основные разделы лингвистики.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 Речь устная и письменная, монологическая и диалогическая, полилог.</w:t>
            </w:r>
          </w:p>
          <w:p w:rsidR="00152C84" w:rsidRDefault="00152C84" w:rsidP="00C219BE">
            <w:pPr>
              <w:pStyle w:val="ConsPlusNormal"/>
              <w:jc w:val="both"/>
            </w:pPr>
            <w:r>
              <w:t>Виды речевой деятельности (говорение, слушание, чтение, письмо), их особенности.</w:t>
            </w:r>
          </w:p>
          <w:p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w:t>
            </w:r>
          </w:p>
          <w:p w:rsidR="00152C84" w:rsidRDefault="00152C84" w:rsidP="00C219BE">
            <w:pPr>
              <w:pStyle w:val="ConsPlusNormal"/>
              <w:jc w:val="both"/>
            </w:pPr>
            <w:r>
              <w:t>Участие в диалоге на лингвистические темы (в рамках изученного) и темы на основе жизненных наблюдений.</w:t>
            </w:r>
          </w:p>
          <w:p w:rsidR="00152C84" w:rsidRDefault="00152C84" w:rsidP="00C219BE">
            <w:pPr>
              <w:pStyle w:val="ConsPlusNormal"/>
              <w:jc w:val="both"/>
            </w:pPr>
            <w:r>
              <w:t>Речевые формулы приветствия, прощания, просьбы, благодарности.</w:t>
            </w:r>
          </w:p>
          <w:p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 Тема и главная мысль текста. Микротема текста. Ключевые слова.</w:t>
            </w:r>
          </w:p>
          <w:p w:rsidR="00152C84" w:rsidRDefault="00152C84" w:rsidP="00C219BE">
            <w:pPr>
              <w:pStyle w:val="ConsPlusNormal"/>
              <w:jc w:val="both"/>
            </w:pPr>
            <w:r>
              <w:t>Функционально-смысловые типы речи: описание, повествование, рассуждение; их особенности.</w:t>
            </w:r>
          </w:p>
          <w:p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C219BE">
            <w:pPr>
              <w:pStyle w:val="ConsPlusNormal"/>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152C84" w:rsidRDefault="00152C84" w:rsidP="00C219BE">
            <w:pPr>
              <w:pStyle w:val="ConsPlusNormal"/>
              <w:jc w:val="both"/>
            </w:pPr>
            <w:r>
              <w:t>Информационная переработка текста: простой и сложный план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как разделы лингвистики.</w:t>
            </w:r>
          </w:p>
          <w:p w:rsidR="00152C84" w:rsidRDefault="00152C84" w:rsidP="00C219BE">
            <w:pPr>
              <w:pStyle w:val="ConsPlusNormal"/>
              <w:jc w:val="both"/>
            </w:pPr>
            <w:r>
              <w:t>Звук как единица языка. Смыслоразличительная роль звука.</w:t>
            </w:r>
          </w:p>
          <w:p w:rsidR="00152C84" w:rsidRDefault="00152C84" w:rsidP="00C219BE">
            <w:pPr>
              <w:pStyle w:val="ConsPlusNormal"/>
              <w:jc w:val="both"/>
            </w:pPr>
            <w:r>
              <w:t>Система гласных звуков.</w:t>
            </w:r>
          </w:p>
          <w:p w:rsidR="00152C84" w:rsidRDefault="00152C84" w:rsidP="00C219BE">
            <w:pPr>
              <w:pStyle w:val="ConsPlusNormal"/>
              <w:jc w:val="both"/>
            </w:pPr>
            <w:r>
              <w:t>Система согласных звуков.</w:t>
            </w:r>
          </w:p>
          <w:p w:rsidR="00152C84" w:rsidRDefault="00152C84" w:rsidP="00C219BE">
            <w:pPr>
              <w:pStyle w:val="ConsPlusNormal"/>
              <w:jc w:val="both"/>
            </w:pPr>
            <w:r>
              <w:t>Изменение звуков в речевом потоке. Элементы фонетической транскрипции.</w:t>
            </w:r>
          </w:p>
          <w:p w:rsidR="00152C84" w:rsidRDefault="00152C84" w:rsidP="00C219BE">
            <w:pPr>
              <w:pStyle w:val="ConsPlusNormal"/>
              <w:jc w:val="both"/>
            </w:pPr>
            <w:r>
              <w:t>Слог. Ударение. Свойства русского ударения. Соотношение звуков и букв.</w:t>
            </w:r>
          </w:p>
          <w:p w:rsidR="00152C84" w:rsidRDefault="00152C84" w:rsidP="00C219BE">
            <w:pPr>
              <w:pStyle w:val="ConsPlusNormal"/>
              <w:jc w:val="both"/>
            </w:pPr>
            <w:r>
              <w:t>Фонетический анализ слова.</w:t>
            </w:r>
          </w:p>
          <w:p w:rsidR="00152C84" w:rsidRDefault="00152C84" w:rsidP="00C219BE">
            <w:pPr>
              <w:pStyle w:val="ConsPlusNormal"/>
              <w:jc w:val="both"/>
            </w:pPr>
            <w:r>
              <w:t>Способы обозначения [й'], мягкости согласных.</w:t>
            </w:r>
          </w:p>
          <w:p w:rsidR="00152C84" w:rsidRDefault="00152C84" w:rsidP="00C219BE">
            <w:pPr>
              <w:pStyle w:val="ConsPlusNormal"/>
              <w:jc w:val="both"/>
            </w:pPr>
            <w:r>
              <w:t>Основные выразительные средства фонетики.</w:t>
            </w:r>
          </w:p>
          <w:p w:rsidR="00152C84" w:rsidRDefault="00152C84" w:rsidP="00C219BE">
            <w:pPr>
              <w:pStyle w:val="ConsPlusNormal"/>
              <w:jc w:val="both"/>
            </w:pPr>
            <w:r>
              <w:t>Прописные и строчные буквы.</w:t>
            </w:r>
          </w:p>
          <w:p w:rsidR="00152C84" w:rsidRDefault="00152C84" w:rsidP="00C219BE">
            <w:pPr>
              <w:pStyle w:val="ConsPlusNormal"/>
              <w:jc w:val="both"/>
            </w:pPr>
            <w:r>
              <w:t>Интонация, ее функции. Основные элементы интонации.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 как раздел лингвистики.</w:t>
            </w:r>
          </w:p>
          <w:p w:rsidR="00152C84" w:rsidRDefault="00152C84" w:rsidP="00C219BE">
            <w:pPr>
              <w:pStyle w:val="ConsPlusNormal"/>
              <w:jc w:val="both"/>
            </w:pPr>
            <w:r>
              <w:t>Понятие "орфограмма". Буквенные и небуквенные орфограммы.</w:t>
            </w:r>
          </w:p>
          <w:p w:rsidR="00152C84" w:rsidRDefault="00152C84" w:rsidP="00C219BE">
            <w:pPr>
              <w:pStyle w:val="ConsPlusNormal"/>
              <w:jc w:val="both"/>
            </w:pPr>
            <w:r>
              <w:t>Правописание разделительных "ъ" и "ь".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как раздел лингвистики.</w:t>
            </w:r>
          </w:p>
          <w:p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C219BE">
            <w:pPr>
              <w:pStyle w:val="ConsPlusNormal"/>
              <w:jc w:val="both"/>
            </w:pPr>
            <w:r>
              <w:t>Синонимы. Антонимы. Омонимы. Паронимы.</w:t>
            </w:r>
          </w:p>
          <w:p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C219BE">
            <w:pPr>
              <w:pStyle w:val="ConsPlusNormal"/>
              <w:jc w:val="both"/>
            </w:pPr>
            <w:r>
              <w:t>Лексический анализ слов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как раздел лингвистики.</w:t>
            </w:r>
          </w:p>
          <w:p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rsidR="00152C84" w:rsidRDefault="00152C84" w:rsidP="00C219BE">
            <w:pPr>
              <w:pStyle w:val="ConsPlusNormal"/>
              <w:jc w:val="both"/>
            </w:pPr>
            <w:r>
              <w:t>Чередование звуков в морфемах (в том числе чередование гласных с нулем звука).</w:t>
            </w:r>
          </w:p>
          <w:p w:rsidR="00152C84" w:rsidRDefault="00152C84" w:rsidP="00C219BE">
            <w:pPr>
              <w:pStyle w:val="ConsPlusNormal"/>
              <w:jc w:val="both"/>
            </w:pPr>
            <w:r>
              <w:t>Морфемный анализ слов.</w:t>
            </w:r>
          </w:p>
          <w:p w:rsidR="00152C84" w:rsidRDefault="00152C84" w:rsidP="00C219BE">
            <w:pPr>
              <w:pStyle w:val="ConsPlusNormal"/>
              <w:jc w:val="both"/>
            </w:pPr>
            <w:r>
              <w:t>Уместное использование слов с суффиксами оценки в собственной речи.</w:t>
            </w:r>
          </w:p>
          <w:p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rsidR="00152C84" w:rsidRDefault="00152C84" w:rsidP="00C219BE">
            <w:pPr>
              <w:pStyle w:val="ConsPlusNormal"/>
              <w:jc w:val="both"/>
            </w:pPr>
            <w:r>
              <w:t>Правописание "е - о" после шипящих в корне слова. Правописание неизменяемых на письме приставок и приставок на "-з (-с)".</w:t>
            </w:r>
          </w:p>
          <w:p w:rsidR="00152C84" w:rsidRDefault="00152C84" w:rsidP="00C219BE">
            <w:pPr>
              <w:pStyle w:val="ConsPlusNormal"/>
              <w:jc w:val="both"/>
            </w:pPr>
            <w:r>
              <w:t>Правописание "ы - и" после приставок.</w:t>
            </w:r>
          </w:p>
          <w:p w:rsidR="00152C84" w:rsidRDefault="00152C84" w:rsidP="00C219BE">
            <w:pPr>
              <w:pStyle w:val="ConsPlusNormal"/>
              <w:jc w:val="both"/>
            </w:pPr>
            <w:r>
              <w:t>Правописание "ы - и" после "ц".</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грамматики. Грамматическое значение слова.</w:t>
            </w:r>
          </w:p>
          <w:p w:rsidR="00152C84" w:rsidRDefault="00152C84" w:rsidP="00C219BE">
            <w:pPr>
              <w:pStyle w:val="ConsPlusNormal"/>
              <w:jc w:val="both"/>
            </w:pPr>
            <w:r>
              <w:t>Части речи как лексико-грамматические разряды слов.</w:t>
            </w:r>
          </w:p>
          <w:p w:rsidR="00152C84" w:rsidRDefault="00152C84" w:rsidP="00C219BE">
            <w:pPr>
              <w:pStyle w:val="ConsPlusNormal"/>
              <w:jc w:val="both"/>
            </w:pPr>
            <w:r>
              <w:t>Система частей речи в русском языке. Самостоятельные и служебные части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C219BE">
            <w:pPr>
              <w:pStyle w:val="ConsPlusNormal"/>
              <w:jc w:val="both"/>
            </w:pPr>
            <w:r>
              <w:t>Род, число, падеж имени существительного.</w:t>
            </w:r>
          </w:p>
          <w:p w:rsidR="00152C84" w:rsidRDefault="00152C84" w:rsidP="00C219BE">
            <w:pPr>
              <w:pStyle w:val="ConsPlusNormal"/>
              <w:jc w:val="both"/>
            </w:pPr>
            <w:r>
              <w:t>Имена существительные общего рода.</w:t>
            </w:r>
          </w:p>
          <w:p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152C84" w:rsidRDefault="00152C84" w:rsidP="00C219BE">
            <w:pPr>
              <w:pStyle w:val="ConsPlusNormal"/>
              <w:jc w:val="both"/>
            </w:pPr>
            <w:r>
              <w:t>Морфологический анализ имен существительных.</w:t>
            </w:r>
          </w:p>
          <w:p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rsidR="00152C84" w:rsidRDefault="00152C84" w:rsidP="00C219BE">
            <w:pPr>
              <w:pStyle w:val="ConsPlusNormal"/>
              <w:jc w:val="both"/>
            </w:pPr>
            <w:r>
              <w:t>Правописание собственных имен существительных.</w:t>
            </w:r>
          </w:p>
          <w:p w:rsidR="00152C84" w:rsidRDefault="00152C84" w:rsidP="00C219BE">
            <w:pPr>
              <w:pStyle w:val="ConsPlusNormal"/>
              <w:jc w:val="both"/>
            </w:pPr>
            <w:r>
              <w:t>Правописание "ь" на конце имен существительных после шипящих.</w:t>
            </w:r>
          </w:p>
          <w:p w:rsidR="00152C84" w:rsidRDefault="00152C84" w:rsidP="00C219BE">
            <w:pPr>
              <w:pStyle w:val="ConsPlusNormal"/>
              <w:jc w:val="both"/>
            </w:pPr>
            <w:r>
              <w:t>Правописание безударных окончаний имен существительных.</w:t>
            </w:r>
          </w:p>
          <w:p w:rsidR="00152C84" w:rsidRDefault="00152C84" w:rsidP="00C219BE">
            <w:pPr>
              <w:pStyle w:val="ConsPlusNormal"/>
              <w:jc w:val="both"/>
            </w:pPr>
            <w:r>
              <w:t>Правописание "о - е (е)" после шипящих и "ц" в суффиксах и окончаниях имен существительных.</w:t>
            </w:r>
          </w:p>
          <w:p w:rsidR="00152C84" w:rsidRDefault="00152C84" w:rsidP="00C219BE">
            <w:pPr>
              <w:pStyle w:val="ConsPlusNormal"/>
              <w:jc w:val="both"/>
            </w:pPr>
            <w:r>
              <w:t>Правописание суффиксов "-чик- - -щик-; -ек- - -ик-(-чик-)" имен существительных.</w:t>
            </w:r>
          </w:p>
          <w:p w:rsidR="00152C84" w:rsidRDefault="00152C84" w:rsidP="00C219BE">
            <w:pPr>
              <w:pStyle w:val="ConsPlusNormal"/>
              <w:jc w:val="both"/>
            </w:pPr>
            <w:r>
              <w:t>Правописание корней с чередованием "а//о": "-лаг- - -лож-; -раст- - -ращ- - -рос-; -гар - -гор-, -зар- - -зор; -клан- - -клон-, -скак- - -скоч-".</w:t>
            </w:r>
          </w:p>
          <w:p w:rsidR="00152C84" w:rsidRDefault="00152C84" w:rsidP="00C219BE">
            <w:pPr>
              <w:pStyle w:val="ConsPlusNormal"/>
              <w:jc w:val="both"/>
            </w:pPr>
            <w:r>
              <w:t>Слитное и раздельное написание "не" с именами существительными.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52C84" w:rsidRDefault="00152C84" w:rsidP="00C219BE">
            <w:pPr>
              <w:pStyle w:val="ConsPlusNormal"/>
              <w:jc w:val="both"/>
            </w:pPr>
            <w:r>
              <w:t>Имена прилагательные полные и краткие, их синтаксические функции.</w:t>
            </w:r>
          </w:p>
          <w:p w:rsidR="00152C84" w:rsidRDefault="00152C84" w:rsidP="00C219BE">
            <w:pPr>
              <w:pStyle w:val="ConsPlusNormal"/>
              <w:jc w:val="both"/>
            </w:pPr>
            <w:r>
              <w:t>Склонение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rsidR="00152C84" w:rsidRDefault="00152C84" w:rsidP="00C219BE">
            <w:pPr>
              <w:pStyle w:val="ConsPlusNormal"/>
              <w:jc w:val="both"/>
            </w:pPr>
            <w:r>
              <w:t>Правописание безударных окончаний имен прилагательных.</w:t>
            </w:r>
          </w:p>
          <w:p w:rsidR="00152C84" w:rsidRDefault="00152C84" w:rsidP="00C219BE">
            <w:pPr>
              <w:pStyle w:val="ConsPlusNormal"/>
              <w:jc w:val="both"/>
            </w:pPr>
            <w:r>
              <w:t>Правописание "о - е" после шипящих и "ц" в суффиксах и окончаниях имен прилагательных.</w:t>
            </w:r>
          </w:p>
          <w:p w:rsidR="00152C84" w:rsidRDefault="00152C84" w:rsidP="00C219BE">
            <w:pPr>
              <w:pStyle w:val="ConsPlusNormal"/>
              <w:jc w:val="both"/>
            </w:pPr>
            <w:r>
              <w:t>Правописание кратких форм имен прилагательных с основой на шипящий.</w:t>
            </w:r>
          </w:p>
          <w:p w:rsidR="00152C84" w:rsidRDefault="00152C84" w:rsidP="00C219BE">
            <w:pPr>
              <w:pStyle w:val="ConsPlusNormal"/>
              <w:jc w:val="both"/>
            </w:pPr>
            <w:r>
              <w:t>Слитное и раздельное написание "не" с именами прилагательными.</w:t>
            </w:r>
          </w:p>
        </w:tc>
      </w:tr>
      <w:tr w:rsidR="00152C84" w:rsidTr="00C219BE">
        <w:tc>
          <w:tcPr>
            <w:tcW w:w="2438" w:type="dxa"/>
            <w:tcBorders>
              <w:top w:val="single" w:sz="4" w:space="0" w:color="auto"/>
              <w:left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right w:val="single" w:sz="4" w:space="0" w:color="auto"/>
            </w:tcBorders>
          </w:tcPr>
          <w:p w:rsidR="00152C84" w:rsidRDefault="00152C84" w:rsidP="00C219BE">
            <w:pPr>
              <w:pStyle w:val="ConsPlusNormal"/>
              <w:jc w:val="both"/>
            </w:pPr>
            <w:r>
              <w:t>Синтаксис как раздел грамматики. Словосочетание и предложение как единицы синтаксиса.</w:t>
            </w:r>
          </w:p>
          <w:p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Синтаксический анализ словосочетания.</w:t>
            </w:r>
          </w:p>
          <w:p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Предложения распространенные и нераспространенные.</w:t>
            </w:r>
          </w:p>
          <w:p w:rsidR="00152C84" w:rsidRDefault="00152C84" w:rsidP="00C219BE">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152C84" w:rsidTr="00C219BE">
        <w:tc>
          <w:tcPr>
            <w:tcW w:w="2438"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576" w:type="dxa"/>
            <w:tcBorders>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обращением, особенности интонации. Обращение и средства его выражения.</w:t>
            </w:r>
          </w:p>
          <w:p w:rsidR="00152C84" w:rsidRDefault="00152C84" w:rsidP="00C219BE">
            <w:pPr>
              <w:pStyle w:val="ConsPlusNormal"/>
              <w:jc w:val="both"/>
            </w:pPr>
            <w:r>
              <w:t>Синтаксический анализ простого и простого осложненного предложений.</w:t>
            </w:r>
          </w:p>
          <w:p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C219BE">
            <w:pPr>
              <w:pStyle w:val="ConsPlusNormal"/>
              <w:jc w:val="both"/>
            </w:pPr>
            <w:r>
              <w:t>Предложения с прямой речью. Пунктуационное оформление предложений с прямой речью. Диалог.</w:t>
            </w:r>
          </w:p>
          <w:p w:rsidR="00152C84" w:rsidRDefault="00152C84" w:rsidP="00C219BE">
            <w:pPr>
              <w:pStyle w:val="ConsPlusNormal"/>
              <w:jc w:val="both"/>
            </w:pPr>
            <w:r>
              <w:t>Пунктуационное оформление диалога на письме.</w:t>
            </w:r>
          </w:p>
          <w:p w:rsidR="00152C84" w:rsidRDefault="00152C84" w:rsidP="00C219BE">
            <w:pPr>
              <w:pStyle w:val="ConsPlusNormal"/>
              <w:jc w:val="both"/>
            </w:pPr>
            <w:r>
              <w:t>Пунктуация как раздел лингвистики.</w:t>
            </w:r>
          </w:p>
        </w:tc>
      </w:tr>
    </w:tbl>
    <w:p w:rsidR="00152C84" w:rsidRDefault="00152C84" w:rsidP="005358E5">
      <w:pPr>
        <w:pStyle w:val="ConsPlusNormal"/>
        <w:jc w:val="both"/>
      </w:pPr>
    </w:p>
    <w:p w:rsidR="00152C84" w:rsidRDefault="00152C84" w:rsidP="005358E5">
      <w:pPr>
        <w:pStyle w:val="ConsPlusNormal"/>
        <w:ind w:firstLine="540"/>
        <w:jc w:val="both"/>
      </w:pPr>
      <w:r>
        <w:t>117.7.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 государственный язык Российской Федерации и язык межнационального общения.</w:t>
            </w:r>
          </w:p>
          <w:p w:rsidR="00152C84" w:rsidRDefault="00152C84" w:rsidP="00C219BE">
            <w:pPr>
              <w:pStyle w:val="ConsPlusNormal"/>
              <w:jc w:val="both"/>
            </w:pPr>
            <w:r>
              <w:t>Понятие о литературном языке.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rsidR="00152C84" w:rsidRDefault="00152C84" w:rsidP="00C219BE">
            <w:pPr>
              <w:pStyle w:val="ConsPlusNormal"/>
              <w:jc w:val="both"/>
            </w:pPr>
            <w:r>
              <w:t>Виды диалога: побуждение к действию, обмен мнениями.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52C84" w:rsidRDefault="00152C84" w:rsidP="00C219BE">
            <w:pPr>
              <w:pStyle w:val="ConsPlusNormal"/>
              <w:jc w:val="both"/>
            </w:pPr>
            <w:r>
              <w:t>Описание как тип речи.</w:t>
            </w:r>
          </w:p>
          <w:p w:rsidR="00152C84" w:rsidRDefault="00152C84" w:rsidP="00C219BE">
            <w:pPr>
              <w:pStyle w:val="ConsPlusNormal"/>
              <w:jc w:val="both"/>
            </w:pPr>
            <w:r>
              <w:t>Описание внешности человека.</w:t>
            </w:r>
          </w:p>
          <w:p w:rsidR="00152C84" w:rsidRDefault="00152C84" w:rsidP="00C219BE">
            <w:pPr>
              <w:pStyle w:val="ConsPlusNormal"/>
              <w:jc w:val="both"/>
            </w:pPr>
            <w:r>
              <w:t>Описание помещения.</w:t>
            </w:r>
          </w:p>
          <w:p w:rsidR="00152C84" w:rsidRDefault="00152C84" w:rsidP="00C219BE">
            <w:pPr>
              <w:pStyle w:val="ConsPlusNormal"/>
              <w:jc w:val="both"/>
            </w:pPr>
            <w:r>
              <w:t>Описание природы.</w:t>
            </w:r>
          </w:p>
          <w:p w:rsidR="00152C84" w:rsidRDefault="00152C84" w:rsidP="00C219BE">
            <w:pPr>
              <w:pStyle w:val="ConsPlusNormal"/>
              <w:jc w:val="both"/>
            </w:pPr>
            <w:r>
              <w:t>Описание местности.</w:t>
            </w:r>
          </w:p>
          <w:p w:rsidR="00152C84" w:rsidRDefault="00152C84" w:rsidP="00C219BE">
            <w:pPr>
              <w:pStyle w:val="ConsPlusNormal"/>
              <w:jc w:val="both"/>
            </w:pPr>
            <w:r>
              <w:t>Описание действий.</w:t>
            </w:r>
          </w:p>
          <w:p w:rsidR="00152C84" w:rsidRDefault="00152C84" w:rsidP="00C219BE">
            <w:pPr>
              <w:pStyle w:val="ConsPlusNormal"/>
              <w:jc w:val="both"/>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52C84" w:rsidRDefault="00152C84" w:rsidP="00C219BE">
            <w:pPr>
              <w:pStyle w:val="ConsPlusNormal"/>
              <w:jc w:val="both"/>
            </w:pPr>
            <w:r>
              <w:t>Стилистические пласты лексики: стилистически нейтральная, высокая и сниженная лексика.</w:t>
            </w:r>
          </w:p>
          <w:p w:rsidR="00152C84" w:rsidRDefault="00152C84" w:rsidP="00C219BE">
            <w:pPr>
              <w:pStyle w:val="ConsPlusNormal"/>
              <w:jc w:val="both"/>
            </w:pPr>
            <w:r>
              <w:t>Лексический анализ слов. Фразеологизмы. Их признаки и значение.</w:t>
            </w:r>
          </w:p>
          <w:p w:rsidR="00152C84" w:rsidRDefault="00152C84" w:rsidP="00C219BE">
            <w:pPr>
              <w:pStyle w:val="ConsPlusNormal"/>
              <w:jc w:val="both"/>
            </w:pPr>
            <w:r>
              <w:t>Употребление лексических средств в соответствии с ситуацией общения.</w:t>
            </w:r>
          </w:p>
          <w:p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rsidR="00152C84" w:rsidRDefault="00152C84" w:rsidP="00C219BE">
            <w:pPr>
              <w:pStyle w:val="ConsPlusNormal"/>
              <w:jc w:val="both"/>
            </w:pPr>
            <w:r>
              <w:t>Эпитеты, метафоры, олицетворения.</w:t>
            </w:r>
          </w:p>
          <w:p w:rsidR="00152C84" w:rsidRDefault="00152C84" w:rsidP="00C219BE">
            <w:pPr>
              <w:pStyle w:val="ConsPlusNormal"/>
              <w:jc w:val="both"/>
            </w:pPr>
            <w:r>
              <w:t>Лексические словари.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Словообразование.</w:t>
            </w:r>
          </w:p>
          <w:p w:rsidR="00152C84" w:rsidRDefault="00152C84" w:rsidP="00C219BE">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Формообразующие и словообразующие морфемы.</w:t>
            </w:r>
          </w:p>
          <w:p w:rsidR="00152C84" w:rsidRDefault="00152C84" w:rsidP="00C219BE">
            <w:pPr>
              <w:pStyle w:val="ConsPlusNormal"/>
              <w:jc w:val="both"/>
            </w:pPr>
            <w:r>
              <w:t>Производящая основа.</w:t>
            </w:r>
          </w:p>
          <w:p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52C84" w:rsidRDefault="00152C84" w:rsidP="00C219BE">
            <w:pPr>
              <w:pStyle w:val="ConsPlusNormal"/>
              <w:jc w:val="both"/>
            </w:pPr>
            <w:r>
              <w:t>Морфемный и словообразовательный анализ слов.</w:t>
            </w:r>
          </w:p>
          <w:p w:rsidR="00152C84" w:rsidRDefault="00152C84" w:rsidP="00C219BE">
            <w:pPr>
              <w:pStyle w:val="ConsPlusNormal"/>
              <w:jc w:val="both"/>
            </w:pPr>
            <w:r>
              <w:t>Правописание сложных и сложносокращенных слов.</w:t>
            </w:r>
          </w:p>
          <w:p w:rsidR="00152C84" w:rsidRDefault="00152C84" w:rsidP="00C219BE">
            <w:pPr>
              <w:pStyle w:val="ConsPlusNormal"/>
              <w:jc w:val="both"/>
            </w:pPr>
            <w:r>
              <w:t>Нормы правописания корня "-кас- - -кос-" с чередованием "а//о", гласных в приставках "пре- и при-".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p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Особенности словообразования.</w:t>
            </w:r>
          </w:p>
          <w:p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rsidR="00152C84" w:rsidRDefault="00152C84" w:rsidP="00C219BE">
            <w:pPr>
              <w:pStyle w:val="ConsPlusNormal"/>
              <w:jc w:val="both"/>
            </w:pPr>
            <w:r>
              <w:t>Нормы словоизменения имен существительных.</w:t>
            </w:r>
          </w:p>
          <w:p w:rsidR="00152C84" w:rsidRDefault="00152C84" w:rsidP="00C219BE">
            <w:pPr>
              <w:pStyle w:val="ConsPlusNormal"/>
              <w:jc w:val="both"/>
            </w:pPr>
            <w:r>
              <w:t>Нормы слитного и дефисного написания "пол- и полу-" со словами.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Качественные, относительные и притяжательные имена прилагательные.</w:t>
            </w:r>
          </w:p>
          <w:p w:rsidR="00152C84" w:rsidRDefault="00152C84" w:rsidP="00C219BE">
            <w:pPr>
              <w:pStyle w:val="ConsPlusNormal"/>
              <w:jc w:val="both"/>
            </w:pPr>
            <w:r>
              <w:t>Степени сравнения качественных имен прилагательных.</w:t>
            </w:r>
          </w:p>
          <w:p w:rsidR="00152C84" w:rsidRDefault="00152C84" w:rsidP="00C219BE">
            <w:pPr>
              <w:pStyle w:val="ConsPlusNormal"/>
              <w:jc w:val="both"/>
            </w:pPr>
            <w:r>
              <w:t>Словообразование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Правописание н и нн в именах прилагательных.</w:t>
            </w:r>
          </w:p>
          <w:p w:rsidR="00152C84" w:rsidRDefault="00152C84" w:rsidP="00C219BE">
            <w:pPr>
              <w:pStyle w:val="ConsPlusNormal"/>
              <w:jc w:val="both"/>
            </w:pPr>
            <w:r>
              <w:t>Правописание суффиксов "-к- и -ск-" имен прилагательных.</w:t>
            </w:r>
          </w:p>
          <w:p w:rsidR="00152C84" w:rsidRDefault="00152C84" w:rsidP="00C219BE">
            <w:pPr>
              <w:pStyle w:val="ConsPlusNormal"/>
              <w:jc w:val="both"/>
            </w:pPr>
            <w:r>
              <w:t>Правописание сложных имен прилагательных.</w:t>
            </w:r>
          </w:p>
          <w:p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rsidR="00152C84" w:rsidRDefault="00152C84" w:rsidP="00C219BE">
            <w:pPr>
              <w:pStyle w:val="ConsPlusNormal"/>
              <w:jc w:val="both"/>
            </w:pPr>
            <w:r>
              <w:t>Разряды имен числительных по строению: простые, сложные, составные числительные.</w:t>
            </w:r>
          </w:p>
          <w:p w:rsidR="00152C84" w:rsidRDefault="00152C84" w:rsidP="00C219BE">
            <w:pPr>
              <w:pStyle w:val="ConsPlusNormal"/>
              <w:jc w:val="both"/>
            </w:pPr>
            <w:r>
              <w:t>Словообразование имен числительных.</w:t>
            </w:r>
          </w:p>
          <w:p w:rsidR="00152C84" w:rsidRDefault="00152C84" w:rsidP="00C219BE">
            <w:pPr>
              <w:pStyle w:val="ConsPlusNormal"/>
              <w:jc w:val="both"/>
            </w:pPr>
            <w:r>
              <w:t>Склонение количественных и порядковых имен числительных.</w:t>
            </w:r>
          </w:p>
          <w:p w:rsidR="00152C84" w:rsidRDefault="00152C84" w:rsidP="00C219BE">
            <w:pPr>
              <w:pStyle w:val="ConsPlusNormal"/>
              <w:jc w:val="both"/>
            </w:pPr>
            <w:r>
              <w:t>Правильное образование форм имен числительных.</w:t>
            </w:r>
          </w:p>
          <w:p w:rsidR="00152C84" w:rsidRDefault="00152C84" w:rsidP="00C219BE">
            <w:pPr>
              <w:pStyle w:val="ConsPlusNormal"/>
              <w:jc w:val="both"/>
            </w:pPr>
            <w:r>
              <w:t>Правильное употребление собирательных имен числительных.</w:t>
            </w:r>
          </w:p>
          <w:p w:rsidR="00152C84" w:rsidRDefault="00152C84" w:rsidP="00C219BE">
            <w:pPr>
              <w:pStyle w:val="ConsPlusNormal"/>
              <w:jc w:val="both"/>
            </w:pPr>
            <w:r>
              <w:t>Употребление имен числительных в научных текстах, деловой речи.</w:t>
            </w:r>
          </w:p>
          <w:p w:rsidR="00152C84" w:rsidRDefault="00152C84" w:rsidP="00C219BE">
            <w:pPr>
              <w:pStyle w:val="ConsPlusNormal"/>
              <w:jc w:val="both"/>
            </w:pPr>
            <w:r>
              <w:t>Морфологический анализ имен числительных.</w:t>
            </w:r>
          </w:p>
          <w:p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местоимения. Синтаксические функции местоимений.</w:t>
            </w:r>
          </w:p>
          <w:p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C219BE">
            <w:pPr>
              <w:pStyle w:val="ConsPlusNormal"/>
              <w:jc w:val="both"/>
            </w:pPr>
            <w:r>
              <w:t>Склонение местоимений.</w:t>
            </w:r>
          </w:p>
          <w:p w:rsidR="00152C84" w:rsidRDefault="00152C84" w:rsidP="00C219BE">
            <w:pPr>
              <w:pStyle w:val="ConsPlusNormal"/>
              <w:jc w:val="both"/>
            </w:pPr>
            <w:r>
              <w:t>Словообразование местоимений.</w:t>
            </w:r>
          </w:p>
          <w:p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52C84" w:rsidRDefault="00152C84" w:rsidP="00C219BE">
            <w:pPr>
              <w:pStyle w:val="ConsPlusNormal"/>
              <w:jc w:val="both"/>
            </w:pPr>
            <w:r>
              <w:t>Морфологический анализ местоимений.</w:t>
            </w:r>
          </w:p>
          <w:p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C219BE">
            <w:pPr>
              <w:pStyle w:val="ConsPlusNormal"/>
              <w:jc w:val="both"/>
            </w:pPr>
            <w:r>
              <w:t>Глаголы совершенного и несовершенного вида, возвратные и невозвратные.</w:t>
            </w:r>
          </w:p>
          <w:p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C219BE">
            <w:pPr>
              <w:pStyle w:val="ConsPlusNormal"/>
              <w:jc w:val="both"/>
            </w:pPr>
            <w:r>
              <w:t>Спряжение глагола.</w:t>
            </w:r>
          </w:p>
          <w:p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rsidR="00152C84" w:rsidRDefault="00152C84" w:rsidP="00C219BE">
            <w:pPr>
              <w:pStyle w:val="ConsPlusNormal"/>
              <w:jc w:val="both"/>
            </w:pPr>
            <w:r>
              <w:t>Правописание корней с чередованием "е//и": "-бер- - -бир-, -блеет- - -блист-, -дер- - -дир-, -жег- - -жиг-, - мер- - -мир-, -пер- - -пир-, -стел- - -стил-, -тер- - -тир-".</w:t>
            </w:r>
          </w:p>
          <w:p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152C84" w:rsidRDefault="00152C84" w:rsidP="00C219BE">
            <w:pPr>
              <w:pStyle w:val="ConsPlusNormal"/>
              <w:jc w:val="both"/>
            </w:pPr>
            <w:r>
              <w:t>Правописание "-тся" и "-ться" в глаголах, суффиксов "-ова- - -ева-, -ыва- - -ива-".</w:t>
            </w:r>
          </w:p>
          <w:p w:rsidR="00152C84" w:rsidRDefault="00152C84" w:rsidP="00C219BE">
            <w:pPr>
              <w:pStyle w:val="ConsPlusNormal"/>
              <w:jc w:val="both"/>
            </w:pPr>
            <w:r>
              <w:t>Правописание безударных личных окончаний глагола.</w:t>
            </w:r>
          </w:p>
          <w:p w:rsidR="00152C84" w:rsidRDefault="00152C84" w:rsidP="00C219BE">
            <w:pPr>
              <w:pStyle w:val="ConsPlusNormal"/>
              <w:jc w:val="both"/>
            </w:pPr>
            <w:r>
              <w:t>Правописание гласной перед суффиксом "-л-" в формах прошедшего времени глагола.</w:t>
            </w:r>
          </w:p>
          <w:p w:rsidR="00152C84" w:rsidRDefault="00152C84" w:rsidP="00C219BE">
            <w:pPr>
              <w:pStyle w:val="ConsPlusNormal"/>
              <w:jc w:val="both"/>
            </w:pPr>
            <w:r>
              <w:t>Слитное и раздельное написание не с глаголами.</w:t>
            </w:r>
          </w:p>
        </w:tc>
      </w:tr>
    </w:tbl>
    <w:p w:rsidR="00152C84" w:rsidRDefault="00152C84" w:rsidP="005358E5">
      <w:pPr>
        <w:pStyle w:val="ConsPlusNormal"/>
        <w:jc w:val="both"/>
      </w:pPr>
    </w:p>
    <w:p w:rsidR="00152C84" w:rsidRDefault="00152C84" w:rsidP="005358E5">
      <w:pPr>
        <w:pStyle w:val="ConsPlusNormal"/>
        <w:ind w:firstLine="540"/>
        <w:jc w:val="both"/>
      </w:pPr>
      <w:r>
        <w:t>117.8.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w:t>
            </w:r>
          </w:p>
          <w:p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как речевое произведение. Основные признаки текста (обобщение).</w:t>
            </w:r>
          </w:p>
          <w:p w:rsidR="00152C84" w:rsidRDefault="00152C84" w:rsidP="00C219BE">
            <w:pPr>
              <w:pStyle w:val="ConsPlusNormal"/>
              <w:jc w:val="both"/>
            </w:pPr>
            <w:r>
              <w:t>Структура текста. Абзац.</w:t>
            </w:r>
          </w:p>
          <w:p w:rsidR="00152C84" w:rsidRDefault="00152C84" w:rsidP="00C219B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152C84" w:rsidRDefault="00152C84" w:rsidP="00C219BE">
            <w:pPr>
              <w:pStyle w:val="ConsPlusNormal"/>
              <w:jc w:val="both"/>
            </w:pPr>
            <w:r>
              <w:t>Способы и средства связи предложений в тексте (обобщение).</w:t>
            </w:r>
          </w:p>
          <w:p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152C84" w:rsidRDefault="00152C84" w:rsidP="00C219BE">
            <w:pPr>
              <w:pStyle w:val="ConsPlusNormal"/>
              <w:jc w:val="both"/>
            </w:pPr>
            <w:r>
              <w:t>Рассуждение как функционально-смысловой тип речи.</w:t>
            </w:r>
          </w:p>
          <w:p w:rsidR="00152C84" w:rsidRDefault="00152C84" w:rsidP="00C219BE">
            <w:pPr>
              <w:pStyle w:val="ConsPlusNormal"/>
              <w:jc w:val="both"/>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52C84" w:rsidRDefault="00152C84" w:rsidP="00C219BE">
            <w:pPr>
              <w:pStyle w:val="ConsPlusNormal"/>
              <w:jc w:val="both"/>
            </w:pPr>
            <w:r>
              <w:t>Публицистический стиль. Сфера употребления, функции, языковые особенности.</w:t>
            </w:r>
          </w:p>
          <w:p w:rsidR="00152C84" w:rsidRDefault="00152C84" w:rsidP="00C219BE">
            <w:pPr>
              <w:pStyle w:val="ConsPlusNormal"/>
              <w:jc w:val="both"/>
            </w:pPr>
            <w:r>
              <w:t>Жанры публицистического стиля (репортаж, заметка, интервью).</w:t>
            </w:r>
          </w:p>
          <w:p w:rsidR="00152C84" w:rsidRDefault="00152C84" w:rsidP="00C219BE">
            <w:pPr>
              <w:pStyle w:val="ConsPlusNormal"/>
              <w:jc w:val="both"/>
            </w:pPr>
            <w:r>
              <w:t>Употребление языковых средств выразительности в текстах публицистического стиля.</w:t>
            </w:r>
          </w:p>
          <w:p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науки о языке (обобщение).</w:t>
            </w:r>
          </w:p>
          <w:p w:rsidR="00152C84" w:rsidRDefault="00152C84" w:rsidP="00C219BE">
            <w:pPr>
              <w:pStyle w:val="ConsPlusNormal"/>
              <w:jc w:val="both"/>
            </w:pPr>
            <w:r>
              <w:t>Глагол.</w:t>
            </w:r>
          </w:p>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w:t>
            </w:r>
          </w:p>
          <w:p w:rsidR="00152C84" w:rsidRDefault="00152C84" w:rsidP="00C219BE">
            <w:pPr>
              <w:pStyle w:val="ConsPlusNormal"/>
              <w:jc w:val="both"/>
            </w:pPr>
            <w:r>
              <w:t>Морфологический анализ глаголов.</w:t>
            </w:r>
          </w:p>
          <w:p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p w:rsidR="00152C84" w:rsidRDefault="00152C84" w:rsidP="00C219BE">
            <w:pPr>
              <w:pStyle w:val="ConsPlusNormal"/>
              <w:jc w:val="both"/>
            </w:pPr>
            <w:r>
              <w:t>Причастие.</w:t>
            </w:r>
          </w:p>
          <w:p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52C84" w:rsidRDefault="00152C84" w:rsidP="00C219BE">
            <w:pPr>
              <w:pStyle w:val="ConsPlusNormal"/>
              <w:jc w:val="both"/>
            </w:pPr>
            <w:r>
              <w:t>Причастие в составе словосочетаний. Причастный оборот.</w:t>
            </w:r>
          </w:p>
          <w:p w:rsidR="00152C84" w:rsidRDefault="00152C84" w:rsidP="00C219BE">
            <w:pPr>
              <w:pStyle w:val="ConsPlusNormal"/>
              <w:jc w:val="both"/>
            </w:pPr>
            <w:r>
              <w:t>Морфологический анализ причастий.</w:t>
            </w:r>
          </w:p>
          <w:p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152C84" w:rsidRDefault="00152C84" w:rsidP="00C219BE">
            <w:pPr>
              <w:pStyle w:val="ConsPlusNormal"/>
              <w:jc w:val="both"/>
            </w:pPr>
            <w:r>
              <w:t>Ударение в некоторых формах причастий.</w:t>
            </w:r>
          </w:p>
          <w:p w:rsidR="00152C84" w:rsidRDefault="00152C84" w:rsidP="00C219BE">
            <w:pPr>
              <w:pStyle w:val="ConsPlusNormal"/>
              <w:jc w:val="both"/>
            </w:pPr>
            <w:r>
              <w:t>Правописание падежных окончаний причастий.</w:t>
            </w:r>
          </w:p>
          <w:p w:rsidR="00152C84" w:rsidRDefault="00152C84" w:rsidP="00C219BE">
            <w:pPr>
              <w:pStyle w:val="ConsPlusNormal"/>
              <w:jc w:val="both"/>
            </w:pPr>
            <w:r>
              <w:t>Правописание гласных в суффиксах причастий.</w:t>
            </w:r>
          </w:p>
          <w:p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152C84" w:rsidRDefault="00152C84" w:rsidP="00C219BE">
            <w:pPr>
              <w:pStyle w:val="ConsPlusNormal"/>
              <w:jc w:val="both"/>
            </w:pPr>
            <w:r>
              <w:t>Знаки препинания в предложениях с причастным оборотом.</w:t>
            </w:r>
          </w:p>
          <w:p w:rsidR="00152C84" w:rsidRDefault="00152C84" w:rsidP="00C219BE">
            <w:pPr>
              <w:pStyle w:val="ConsPlusNormal"/>
              <w:jc w:val="both"/>
            </w:pPr>
            <w:r>
              <w:t>Деепричастие.</w:t>
            </w:r>
          </w:p>
          <w:p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C219BE">
            <w:pPr>
              <w:pStyle w:val="ConsPlusNormal"/>
              <w:jc w:val="both"/>
            </w:pPr>
            <w:r>
              <w:t>Деепричастия совершенного и несовершенного вида.</w:t>
            </w:r>
          </w:p>
          <w:p w:rsidR="00152C84" w:rsidRDefault="00152C84" w:rsidP="00C219BE">
            <w:pPr>
              <w:pStyle w:val="ConsPlusNormal"/>
              <w:jc w:val="both"/>
            </w:pPr>
            <w:r>
              <w:t>Деепричастие в составе словосочетаний. Деепричастный оборот.</w:t>
            </w:r>
          </w:p>
          <w:p w:rsidR="00152C84" w:rsidRDefault="00152C84" w:rsidP="00C219BE">
            <w:pPr>
              <w:pStyle w:val="ConsPlusNormal"/>
              <w:jc w:val="both"/>
            </w:pPr>
            <w:r>
              <w:t>Морфологический анализ деепричастий.</w:t>
            </w:r>
          </w:p>
          <w:p w:rsidR="00152C84" w:rsidRDefault="00152C84" w:rsidP="00C219BE">
            <w:pPr>
              <w:pStyle w:val="ConsPlusNormal"/>
              <w:jc w:val="both"/>
            </w:pPr>
            <w:r>
              <w:t>Постановка ударения в деепричастиях.</w:t>
            </w:r>
          </w:p>
          <w:p w:rsidR="00152C84" w:rsidRDefault="00152C84" w:rsidP="00C219BE">
            <w:pPr>
              <w:pStyle w:val="ConsPlusNormal"/>
              <w:jc w:val="both"/>
            </w:pPr>
            <w:r>
              <w:t>Правописание гласных в суффиксах деепричастий.</w:t>
            </w:r>
          </w:p>
          <w:p w:rsidR="00152C84" w:rsidRDefault="00152C84" w:rsidP="00C219BE">
            <w:pPr>
              <w:pStyle w:val="ConsPlusNormal"/>
              <w:jc w:val="both"/>
            </w:pPr>
            <w:r>
              <w:t>Слитное и раздельное написание "не" с деепричастиями.</w:t>
            </w:r>
          </w:p>
          <w:p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rsidR="00152C84" w:rsidRDefault="00152C84" w:rsidP="00C219BE">
            <w:pPr>
              <w:pStyle w:val="ConsPlusNormal"/>
              <w:jc w:val="both"/>
            </w:pPr>
            <w:r>
              <w:t>Знаки препинания в предложениях с одиночным деепричастием и деепричастным оборотом.</w:t>
            </w:r>
          </w:p>
          <w:p w:rsidR="00152C84" w:rsidRDefault="00152C84" w:rsidP="00C219BE">
            <w:pPr>
              <w:pStyle w:val="ConsPlusNormal"/>
              <w:jc w:val="both"/>
            </w:pPr>
            <w:r>
              <w:t>Наречие.</w:t>
            </w:r>
          </w:p>
          <w:p w:rsidR="00152C84" w:rsidRDefault="00152C84" w:rsidP="00C219BE">
            <w:pPr>
              <w:pStyle w:val="ConsPlusNormal"/>
              <w:jc w:val="both"/>
            </w:pPr>
            <w:r>
              <w:t>Общее грамматическое значение наречий.</w:t>
            </w:r>
          </w:p>
          <w:p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C219BE">
            <w:pPr>
              <w:pStyle w:val="ConsPlusNormal"/>
              <w:jc w:val="both"/>
            </w:pPr>
            <w:r>
              <w:t>Словообразование наречий.</w:t>
            </w:r>
          </w:p>
          <w:p w:rsidR="00152C84" w:rsidRDefault="00152C84" w:rsidP="00C219BE">
            <w:pPr>
              <w:pStyle w:val="ConsPlusNormal"/>
              <w:jc w:val="both"/>
            </w:pPr>
            <w:r>
              <w:t>Синтаксические свойства наречий.</w:t>
            </w:r>
          </w:p>
          <w:p w:rsidR="00152C84" w:rsidRDefault="00152C84" w:rsidP="00C219BE">
            <w:pPr>
              <w:pStyle w:val="ConsPlusNormal"/>
              <w:jc w:val="both"/>
            </w:pPr>
            <w:r>
              <w:t>Морфологический анализ наречий.</w:t>
            </w:r>
          </w:p>
          <w:p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C219BE">
            <w:pPr>
              <w:pStyle w:val="ConsPlusNormal"/>
              <w:jc w:val="both"/>
            </w:pPr>
            <w:r>
              <w:t>Роль наречий в тексте.</w:t>
            </w:r>
          </w:p>
          <w:p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152C84" w:rsidRDefault="00152C84" w:rsidP="005358E5">
      <w:pPr>
        <w:pStyle w:val="ConsPlusNormal"/>
        <w:jc w:val="both"/>
      </w:pPr>
    </w:p>
    <w:p w:rsidR="00152C84" w:rsidRDefault="00152C84" w:rsidP="005358E5">
      <w:pPr>
        <w:pStyle w:val="ConsPlusNormal"/>
        <w:ind w:firstLine="540"/>
        <w:jc w:val="both"/>
      </w:pPr>
      <w:r>
        <w:t>117.9.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в кругу других славянских языков.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 выступление с научным сообщением.</w:t>
            </w:r>
          </w:p>
          <w:p w:rsidR="00152C84" w:rsidRDefault="00152C84" w:rsidP="00C219BE">
            <w:pPr>
              <w:pStyle w:val="ConsPlusNormal"/>
              <w:jc w:val="both"/>
            </w:pPr>
            <w:r>
              <w:t>Диалог.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w:t>
            </w:r>
          </w:p>
          <w:p w:rsidR="00152C84" w:rsidRDefault="00152C84" w:rsidP="00C219BE">
            <w:pPr>
              <w:pStyle w:val="ConsPlusNormal"/>
              <w:jc w:val="both"/>
            </w:pPr>
            <w:r>
              <w:t>Особенности функционально-смысловых типов речи (повествование, описание, рассуждение).</w:t>
            </w:r>
          </w:p>
          <w:p w:rsidR="00152C84" w:rsidRDefault="00152C84" w:rsidP="00C219BE">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Официально-деловой стиль. Сфера употребления, функции, языковые особенности.</w:t>
            </w:r>
          </w:p>
          <w:p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rsidR="00152C84" w:rsidRDefault="00152C84" w:rsidP="00C219BE">
            <w:pPr>
              <w:pStyle w:val="ConsPlusNormal"/>
              <w:jc w:val="both"/>
            </w:pPr>
            <w:r>
              <w:t>Научный стиль. Сфера употребления, функции, языковые особенности.</w:t>
            </w:r>
          </w:p>
          <w:p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Морфология. Культура речи.</w:t>
            </w:r>
          </w:p>
          <w:p w:rsidR="00152C84" w:rsidRDefault="00152C84" w:rsidP="00C219BE">
            <w:pPr>
              <w:pStyle w:val="ConsPlusNormal"/>
              <w:jc w:val="both"/>
            </w:pPr>
            <w:r>
              <w:t>Служебные части речи.</w:t>
            </w:r>
          </w:p>
          <w:p w:rsidR="00152C84" w:rsidRDefault="00152C84" w:rsidP="00C219BE">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p w:rsidR="00152C84" w:rsidRDefault="00152C84" w:rsidP="00C219BE">
            <w:pPr>
              <w:pStyle w:val="ConsPlusNormal"/>
              <w:jc w:val="both"/>
            </w:pPr>
            <w:r>
              <w:t>Предлог как служебная часть речи. Грамматические функции предлогов.</w:t>
            </w:r>
          </w:p>
          <w:p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152C84" w:rsidRDefault="00152C84" w:rsidP="00C219BE">
            <w:pPr>
              <w:pStyle w:val="ConsPlusNormal"/>
              <w:jc w:val="both"/>
            </w:pPr>
            <w:r>
              <w:t>Морфологический анализ предлогов.</w:t>
            </w:r>
          </w:p>
          <w:p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152C84" w:rsidRDefault="00152C84" w:rsidP="00C219BE">
            <w:pPr>
              <w:pStyle w:val="ConsPlusNormal"/>
              <w:jc w:val="both"/>
            </w:pPr>
            <w:r>
              <w:t>Правописание производных предлогов.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C219BE">
            <w:pPr>
              <w:pStyle w:val="ConsPlusNormal"/>
              <w:jc w:val="both"/>
            </w:pPr>
            <w:r>
              <w:t>Правописание союзов.</w:t>
            </w:r>
          </w:p>
          <w:p w:rsidR="00152C84" w:rsidRDefault="00152C84" w:rsidP="00C219BE">
            <w:pPr>
              <w:pStyle w:val="ConsPlusNormal"/>
              <w:jc w:val="both"/>
            </w:pPr>
            <w:r>
              <w:t>Знаки препинания в сложных союзных предложениях.</w:t>
            </w:r>
          </w:p>
          <w:p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 как служебная часть речи.</w:t>
            </w:r>
          </w:p>
          <w:p w:rsidR="00152C84" w:rsidRDefault="00152C84" w:rsidP="00C219BE">
            <w:pPr>
              <w:pStyle w:val="ConsPlusNormal"/>
              <w:jc w:val="both"/>
            </w:pPr>
            <w:r>
              <w:t>Разряды частиц по значению и употреблению: формообразующие, отрицательные, модальные.</w:t>
            </w:r>
          </w:p>
          <w:p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C219BE">
            <w:pPr>
              <w:pStyle w:val="ConsPlusNormal"/>
              <w:jc w:val="both"/>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как особая группа слов.</w:t>
            </w:r>
          </w:p>
          <w:p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C219BE">
            <w:pPr>
              <w:pStyle w:val="ConsPlusNormal"/>
              <w:jc w:val="both"/>
            </w:pPr>
            <w:r>
              <w:t>Морфологический анализ междометий.</w:t>
            </w:r>
          </w:p>
          <w:p w:rsidR="00152C84" w:rsidRDefault="00152C84" w:rsidP="00C219BE">
            <w:pPr>
              <w:pStyle w:val="ConsPlusNormal"/>
              <w:jc w:val="both"/>
            </w:pPr>
            <w:r>
              <w:t>Звукоподражательные слова.</w:t>
            </w:r>
          </w:p>
          <w:p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лингвистики.</w:t>
            </w:r>
          </w:p>
          <w:p w:rsidR="00152C84" w:rsidRDefault="00152C84" w:rsidP="00C219BE">
            <w:pPr>
              <w:pStyle w:val="ConsPlusNormal"/>
              <w:jc w:val="both"/>
            </w:pPr>
            <w:r>
              <w:t>Словосочетание и предложение как единицы синтаксиса.</w:t>
            </w:r>
          </w:p>
          <w:p w:rsidR="00152C84" w:rsidRDefault="00152C84" w:rsidP="00C219BE">
            <w:pPr>
              <w:pStyle w:val="ConsPlusNormal"/>
              <w:jc w:val="both"/>
            </w:pPr>
            <w:r>
              <w:t>Пунктуация. Функции знаков препинания.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признаки словосочетания.</w:t>
            </w:r>
          </w:p>
          <w:p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rsidR="00152C84" w:rsidRDefault="00152C84" w:rsidP="00C219BE">
            <w:pPr>
              <w:pStyle w:val="ConsPlusNormal"/>
              <w:jc w:val="both"/>
            </w:pPr>
            <w:r>
              <w:t>Типы подчинительной связи слов в словосочетании: согласование, управление, примыкание.</w:t>
            </w:r>
          </w:p>
          <w:p w:rsidR="00152C84" w:rsidRDefault="00152C84" w:rsidP="00C219BE">
            <w:pPr>
              <w:pStyle w:val="ConsPlusNormal"/>
              <w:jc w:val="both"/>
            </w:pPr>
            <w:r>
              <w:t>Синтаксический анализ словосочетаний.</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Нормы построения словосочетаний.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52C84" w:rsidRDefault="00152C84" w:rsidP="00C219BE">
            <w:pPr>
              <w:pStyle w:val="ConsPlusNormal"/>
              <w:jc w:val="both"/>
            </w:pPr>
            <w:r>
              <w:t>Употребление языковых форм выражения побуждения в побудительных предложениях.</w:t>
            </w:r>
          </w:p>
          <w:p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rsidR="00152C84" w:rsidRDefault="00152C84" w:rsidP="00C219BE">
            <w:pPr>
              <w:pStyle w:val="ConsPlusNormal"/>
              <w:jc w:val="both"/>
            </w:pPr>
            <w:r>
              <w:t>Виды предложений по количеству грамматических основ (простые, сложные).</w:t>
            </w:r>
          </w:p>
          <w:p w:rsidR="00152C84" w:rsidRDefault="00152C84" w:rsidP="00C219BE">
            <w:pPr>
              <w:pStyle w:val="ConsPlusNormal"/>
              <w:jc w:val="both"/>
            </w:pPr>
            <w:r>
              <w:t>Виды простых предложений по наличию главных членов (двусоставные, односоставные).</w:t>
            </w:r>
          </w:p>
          <w:p w:rsidR="00152C84" w:rsidRDefault="00152C84" w:rsidP="00C219BE">
            <w:pPr>
              <w:pStyle w:val="ConsPlusNormal"/>
              <w:jc w:val="both"/>
            </w:pPr>
            <w:r>
              <w:t>Виды предложений по наличию второстепенных членов (распространенные, нераспространенные). Предложения полные и неполные.</w:t>
            </w:r>
          </w:p>
          <w:p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rsidR="00152C84" w:rsidRDefault="00152C84" w:rsidP="00C219BE">
            <w:pPr>
              <w:pStyle w:val="ConsPlusNormal"/>
              <w:jc w:val="both"/>
            </w:pPr>
            <w:r>
              <w:t>Нормы построения простого предложения, использования инверсии.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Двусоставное предложение.</w:t>
            </w:r>
          </w:p>
          <w:p w:rsidR="00152C84" w:rsidRDefault="00152C84" w:rsidP="00C219BE">
            <w:pPr>
              <w:pStyle w:val="ConsPlusNormal"/>
              <w:jc w:val="both"/>
            </w:pPr>
            <w:r>
              <w:t>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Подлежащее и сказуемое как главные члены предложения.</w:t>
            </w:r>
          </w:p>
          <w:p w:rsidR="00152C84" w:rsidRDefault="00152C84" w:rsidP="00C219BE">
            <w:pPr>
              <w:pStyle w:val="ConsPlusNormal"/>
              <w:jc w:val="both"/>
            </w:pPr>
            <w:r>
              <w:t>Способы выражения подлежащего.</w:t>
            </w:r>
          </w:p>
          <w:p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152C84" w:rsidRDefault="00152C84" w:rsidP="00C219BE">
            <w:pPr>
              <w:pStyle w:val="ConsPlusNormal"/>
              <w:jc w:val="both"/>
            </w:pPr>
            <w:r>
              <w:t>Второстепенные члены предложения</w:t>
            </w:r>
          </w:p>
          <w:p w:rsidR="00152C84" w:rsidRDefault="00152C84" w:rsidP="00C219BE">
            <w:pPr>
              <w:pStyle w:val="ConsPlusNormal"/>
              <w:jc w:val="both"/>
            </w:pPr>
            <w:r>
              <w:t>Второстепенные члены предложения, их виды.</w:t>
            </w:r>
          </w:p>
          <w:p w:rsidR="00152C84" w:rsidRDefault="00152C84" w:rsidP="00C219BE">
            <w:pPr>
              <w:pStyle w:val="ConsPlusNormal"/>
              <w:jc w:val="both"/>
            </w:pPr>
            <w:r>
              <w:t>Определение как второстепенный член предложения.</w:t>
            </w:r>
          </w:p>
          <w:p w:rsidR="00152C84" w:rsidRDefault="00152C84" w:rsidP="00C219BE">
            <w:pPr>
              <w:pStyle w:val="ConsPlusNormal"/>
              <w:jc w:val="both"/>
            </w:pPr>
            <w:r>
              <w:t>Определения согласованные и несогласованные.</w:t>
            </w:r>
          </w:p>
          <w:p w:rsidR="00152C84" w:rsidRDefault="00152C84" w:rsidP="00C219BE">
            <w:pPr>
              <w:pStyle w:val="ConsPlusNormal"/>
              <w:jc w:val="both"/>
            </w:pPr>
            <w:r>
              <w:t>Приложение как особый вид определения.</w:t>
            </w:r>
          </w:p>
          <w:p w:rsidR="00152C84" w:rsidRDefault="00152C84" w:rsidP="00C219BE">
            <w:pPr>
              <w:pStyle w:val="ConsPlusNormal"/>
              <w:jc w:val="both"/>
            </w:pPr>
            <w:r>
              <w:t>Дополнение как второстепенный член предложения.</w:t>
            </w:r>
          </w:p>
          <w:p w:rsidR="00152C84" w:rsidRDefault="00152C84" w:rsidP="00C219BE">
            <w:pPr>
              <w:pStyle w:val="ConsPlusNormal"/>
              <w:jc w:val="both"/>
            </w:pPr>
            <w:r>
              <w:t>Дополнения прямые и косвенные.</w:t>
            </w:r>
          </w:p>
          <w:p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w:t>
            </w:r>
          </w:p>
          <w:p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152C84" w:rsidRDefault="00152C84" w:rsidP="00C219BE">
            <w:pPr>
              <w:pStyle w:val="ConsPlusNormal"/>
              <w:jc w:val="both"/>
            </w:pPr>
            <w:r>
              <w:t>Синтаксическая синонимия односоставных и двусоставных предложений.</w:t>
            </w:r>
          </w:p>
          <w:p w:rsidR="00152C84" w:rsidRDefault="00152C84" w:rsidP="00C219BE">
            <w:pPr>
              <w:pStyle w:val="ConsPlusNormal"/>
              <w:jc w:val="both"/>
            </w:pPr>
            <w:r>
              <w:t>Употребление односоставных предложений в речи.</w:t>
            </w:r>
          </w:p>
        </w:tc>
      </w:tr>
    </w:tbl>
    <w:p w:rsidR="00152C84" w:rsidRDefault="00152C84" w:rsidP="005358E5">
      <w:pPr>
        <w:pStyle w:val="ConsPlusNormal"/>
        <w:jc w:val="both"/>
      </w:pPr>
    </w:p>
    <w:p w:rsidR="00152C84" w:rsidRDefault="00152C84" w:rsidP="005358E5">
      <w:pPr>
        <w:pStyle w:val="ConsPlusNormal"/>
        <w:ind w:firstLine="540"/>
        <w:jc w:val="both"/>
      </w:pPr>
      <w:r>
        <w:t>117.10.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русского языка в Российской Федерации.</w:t>
            </w:r>
          </w:p>
          <w:p w:rsidR="00152C84" w:rsidRDefault="00152C84" w:rsidP="00C219BE">
            <w:pPr>
              <w:pStyle w:val="ConsPlusNormal"/>
              <w:jc w:val="both"/>
            </w:pPr>
            <w:r>
              <w:t>Русский язык в современном мире.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Речь устная и письменная, монологическая и диалогическая, полилог (повторение).</w:t>
            </w:r>
          </w:p>
          <w:p w:rsidR="00152C84" w:rsidRDefault="00152C84" w:rsidP="00C219BE">
            <w:pPr>
              <w:pStyle w:val="ConsPlusNormal"/>
              <w:jc w:val="both"/>
            </w:pPr>
            <w:r>
              <w:t>Виды речевой деятельности: говорение, письмо, аудирование, чтение (повторение).</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52C84" w:rsidRDefault="00152C84" w:rsidP="00C219BE">
            <w:pPr>
              <w:pStyle w:val="ConsPlusNormal"/>
              <w:jc w:val="both"/>
            </w:pPr>
            <w:r>
              <w:t>Подробное, сжатое, выборочное изложение прочитанного или прослушанного текста.</w:t>
            </w:r>
          </w:p>
          <w:p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152C84" w:rsidRDefault="00152C84" w:rsidP="00C219BE">
            <w:pPr>
              <w:pStyle w:val="ConsPlusNormal"/>
              <w:jc w:val="both"/>
            </w:pPr>
            <w:r>
              <w:t>Информационная переработка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52C84" w:rsidRDefault="00152C84" w:rsidP="00C219BE">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Простое осложненное предложение.</w:t>
            </w:r>
          </w:p>
          <w:p w:rsidR="00152C84" w:rsidRDefault="00152C84" w:rsidP="00C219BE">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C219BE">
            <w:pPr>
              <w:pStyle w:val="ConsPlusNormal"/>
              <w:jc w:val="both"/>
            </w:pPr>
            <w:r>
              <w:t>Однородные и неоднородные определения.</w:t>
            </w:r>
          </w:p>
          <w:p w:rsidR="00152C84" w:rsidRDefault="00152C84" w:rsidP="00C219BE">
            <w:pPr>
              <w:pStyle w:val="ConsPlusNormal"/>
              <w:jc w:val="both"/>
            </w:pPr>
            <w:r>
              <w:t>Предложения с обобщающими словами при однородных членах.</w:t>
            </w:r>
          </w:p>
          <w:p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52C84" w:rsidRDefault="00152C84" w:rsidP="00C219BE">
            <w:pPr>
              <w:pStyle w:val="ConsPlusNormal"/>
              <w:jc w:val="both"/>
            </w:pPr>
            <w:r>
              <w:t>Уточняющие члены предложения, пояснительные и присоединительные конструкции.</w:t>
            </w:r>
          </w:p>
          <w:p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Обращение. Основные функции обращения. Распространенное и нераспространенное обращение.</w:t>
            </w:r>
          </w:p>
          <w:p w:rsidR="00152C84" w:rsidRDefault="00152C84" w:rsidP="00C219BE">
            <w:pPr>
              <w:pStyle w:val="ConsPlusNormal"/>
              <w:jc w:val="both"/>
            </w:pPr>
            <w:r>
              <w:t>Вводные конструкции.</w:t>
            </w:r>
          </w:p>
          <w:p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C219BE">
            <w:pPr>
              <w:pStyle w:val="ConsPlusNormal"/>
              <w:jc w:val="both"/>
            </w:pPr>
            <w:r>
              <w:t>Вставные конструкции.</w:t>
            </w:r>
          </w:p>
          <w:p w:rsidR="00152C84" w:rsidRDefault="00152C84" w:rsidP="00C219BE">
            <w:pPr>
              <w:pStyle w:val="ConsPlusNormal"/>
              <w:jc w:val="both"/>
            </w:pPr>
            <w:r>
              <w:t>Омонимия членов предложения и вводных слов, словосочетаний и предложений.</w:t>
            </w:r>
          </w:p>
          <w:p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152C84" w:rsidRDefault="00152C84" w:rsidP="005358E5">
      <w:pPr>
        <w:pStyle w:val="ConsPlusNormal"/>
        <w:jc w:val="both"/>
      </w:pPr>
    </w:p>
    <w:p w:rsidR="00152C84" w:rsidRDefault="00152C84" w:rsidP="005358E5">
      <w:pPr>
        <w:pStyle w:val="ConsPlusNormal"/>
        <w:ind w:firstLine="540"/>
        <w:jc w:val="both"/>
      </w:pPr>
      <w:r>
        <w:t>117.11.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w:t>
            </w:r>
          </w:p>
          <w:p w:rsidR="00152C84" w:rsidRDefault="00152C84" w:rsidP="00C219BE">
            <w:pPr>
              <w:pStyle w:val="ConsPlusNormal"/>
              <w:jc w:val="both"/>
            </w:pPr>
            <w:r>
              <w:t>Классификация сложных предложений.</w:t>
            </w:r>
          </w:p>
          <w:p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сложносочиненном предложении, его строении.</w:t>
            </w:r>
          </w:p>
          <w:p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C219BE">
            <w:pPr>
              <w:pStyle w:val="ConsPlusNormal"/>
              <w:jc w:val="both"/>
            </w:pPr>
            <w:r>
              <w:t>Синтаксический и пунктуационный анализ сложносочиненных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сложноподчиненном предложении. Главная и придаточная части предложения.</w:t>
            </w:r>
          </w:p>
          <w:p w:rsidR="00152C84" w:rsidRDefault="00152C84" w:rsidP="00C219BE">
            <w:pPr>
              <w:pStyle w:val="ConsPlusNormal"/>
              <w:jc w:val="both"/>
            </w:pPr>
            <w:r>
              <w:t>Союзы и союзные слова. Различия подчинительных союзов и союзных слов.</w:t>
            </w:r>
          </w:p>
          <w:p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w:t>
            </w:r>
          </w:p>
          <w:p w:rsidR="00152C84" w:rsidRDefault="00152C84" w:rsidP="00C219BE">
            <w:pPr>
              <w:pStyle w:val="ConsPlusNormal"/>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152C84" w:rsidRDefault="00152C84" w:rsidP="00C219BE">
            <w:pPr>
              <w:pStyle w:val="ConsPlusNormal"/>
              <w:jc w:val="both"/>
            </w:pPr>
            <w:r>
              <w:t>Нормы постановки знаков препинания в сложноподчиненных предложениях.</w:t>
            </w:r>
          </w:p>
          <w:p w:rsidR="00152C84" w:rsidRDefault="00152C84" w:rsidP="00C219BE">
            <w:pPr>
              <w:pStyle w:val="ConsPlusNormal"/>
              <w:jc w:val="both"/>
            </w:pPr>
            <w:r>
              <w:t>Синтаксический и пунктуационный анализ сложноподчиненных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бессоюзном сложном предложении.</w:t>
            </w:r>
          </w:p>
          <w:p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Типы сложных предложений с разными видами связи.</w:t>
            </w:r>
          </w:p>
          <w:p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 Синонимия предложений с прямой и косвенной речью.</w:t>
            </w:r>
          </w:p>
          <w:p w:rsidR="00152C84" w:rsidRDefault="00152C84" w:rsidP="00C219BE">
            <w:pPr>
              <w:pStyle w:val="ConsPlusNormal"/>
              <w:jc w:val="both"/>
            </w:pPr>
            <w:r>
              <w:t>Цитирование. Способы включения цитат в высказывание.</w:t>
            </w:r>
          </w:p>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C219BE">
            <w:pPr>
              <w:pStyle w:val="ConsPlusNormal"/>
              <w:jc w:val="both"/>
            </w:pPr>
            <w:r>
              <w:t>Применение знаний по синтаксису и пунктуации в практике правописания.</w:t>
            </w:r>
          </w:p>
        </w:tc>
      </w:tr>
    </w:tbl>
    <w:p w:rsidR="00152C84" w:rsidRDefault="00152C84" w:rsidP="005358E5">
      <w:pPr>
        <w:pStyle w:val="ConsPlusNormal"/>
        <w:jc w:val="both"/>
      </w:pPr>
    </w:p>
    <w:p w:rsidR="00152C84" w:rsidRDefault="00152C84" w:rsidP="005358E5">
      <w:pPr>
        <w:pStyle w:val="ConsPlusTitle"/>
        <w:ind w:firstLine="540"/>
        <w:jc w:val="both"/>
        <w:outlineLvl w:val="3"/>
      </w:pPr>
      <w:r>
        <w:t>117.12. Планируемые результаты освоения программы по русскому языку на уровне основного общего образования.</w:t>
      </w:r>
    </w:p>
    <w:p w:rsidR="00152C84" w:rsidRDefault="00152C84" w:rsidP="005358E5">
      <w:pPr>
        <w:pStyle w:val="ConsPlusNormal"/>
        <w:spacing w:before="240"/>
        <w:ind w:firstLine="540"/>
        <w:jc w:val="both"/>
      </w:pPr>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117.12.3.1.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117.12.3.3.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117.12.3.4.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117.12.3.5.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w:t>
      </w:r>
    </w:p>
    <w:p w:rsidR="00152C84" w:rsidRDefault="00152C84" w:rsidP="005358E5">
      <w:pPr>
        <w:pStyle w:val="ConsPlusNormal"/>
        <w:spacing w:before="240"/>
        <w:ind w:firstLine="540"/>
        <w:jc w:val="both"/>
      </w:pPr>
      <w:r>
        <w:t>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117.12.3.7.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117.12.4.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117.12.4.1.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117.12.4.2. Язык и речь.</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52C84" w:rsidRDefault="00152C84" w:rsidP="005358E5">
      <w:pPr>
        <w:pStyle w:val="ConsPlusNormal"/>
        <w:spacing w:before="240"/>
        <w:ind w:firstLine="540"/>
        <w:jc w:val="both"/>
      </w:pPr>
      <w:r>
        <w:t>117.12.4.3.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117.12.4.4.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152C84" w:rsidRDefault="00152C84" w:rsidP="005358E5">
      <w:pPr>
        <w:pStyle w:val="ConsPlusNormal"/>
        <w:spacing w:before="240"/>
        <w:ind w:firstLine="540"/>
        <w:jc w:val="both"/>
      </w:pPr>
      <w:r>
        <w:t>117.12.4.5.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117.12.4.6.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117.12.4.7.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117.12.4.8.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117.12.4.9.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117.12.4.10.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w:t>
      </w:r>
    </w:p>
    <w:p w:rsidR="00152C84" w:rsidRDefault="00152C84" w:rsidP="005358E5">
      <w:pPr>
        <w:pStyle w:val="ConsPlusNormal"/>
        <w:spacing w:before="240"/>
        <w:ind w:firstLine="540"/>
        <w:jc w:val="both"/>
      </w:pPr>
      <w:r>
        <w:t>безударных окончаний; "о - е (е)" после шипящих и "ц" в суффиксах и окончаниях; суффиксов "- 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117.12.4.11.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117.12.4.12.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117.12.5.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117.12.5.1. Общие сведения о языке.</w:t>
      </w:r>
    </w:p>
    <w:p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117.12.5.2.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117.12.5.3.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117.12.5.4.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117.12.5.5. Система языка.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117.12.5.6.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w:t>
      </w:r>
    </w:p>
    <w:p w:rsidR="00152C84" w:rsidRDefault="00152C84" w:rsidP="005358E5">
      <w:pPr>
        <w:pStyle w:val="ConsPlusNormal"/>
        <w:spacing w:before="240"/>
        <w:ind w:firstLine="540"/>
        <w:jc w:val="both"/>
      </w:pPr>
      <w:r>
        <w:t>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rsidR="00152C84" w:rsidRDefault="00152C84" w:rsidP="005358E5">
      <w:pPr>
        <w:pStyle w:val="ConsPlusNormal"/>
        <w:spacing w:before="240"/>
        <w:ind w:firstLine="540"/>
        <w:jc w:val="both"/>
      </w:pPr>
      <w:r>
        <w:t>117.12.5.7. Морфология. Культура речи. Орфография.</w:t>
      </w:r>
    </w:p>
    <w:p w:rsidR="00152C84" w:rsidRDefault="00152C84" w:rsidP="005358E5">
      <w:pPr>
        <w:pStyle w:val="ConsPlusNormal"/>
        <w:spacing w:before="240"/>
        <w:ind w:firstLine="540"/>
        <w:jc w:val="both"/>
      </w:pPr>
      <w:r>
        <w:t>Имя существительное.</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117.12.5.8. Имя прилагательное.</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117.12.5.9. Имя числительное.</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117.12.5.10. Местоимение.</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117.12.5.11.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152C84" w:rsidRDefault="00152C84" w:rsidP="005358E5">
      <w:pPr>
        <w:pStyle w:val="ConsPlusNormal"/>
        <w:spacing w:before="240"/>
        <w:ind w:firstLine="540"/>
        <w:jc w:val="both"/>
      </w:pPr>
      <w: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117.12.6.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117.12.6.1.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rsidR="00152C84" w:rsidRDefault="00152C84" w:rsidP="005358E5">
      <w:pPr>
        <w:pStyle w:val="ConsPlusNormal"/>
        <w:spacing w:before="240"/>
        <w:ind w:firstLine="540"/>
        <w:jc w:val="both"/>
      </w:pPr>
      <w:r>
        <w:t>117.12.6.2.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rsidR="00152C84" w:rsidRDefault="00152C84" w:rsidP="005358E5">
      <w:pPr>
        <w:pStyle w:val="ConsPlusNormal"/>
        <w:spacing w:before="240"/>
        <w:ind w:firstLine="540"/>
        <w:jc w:val="both"/>
      </w:pPr>
      <w:r>
        <w:t>Владеть различными видами диалога: диалог - запрос информации, диалог - сообщение информации.</w:t>
      </w:r>
    </w:p>
    <w:p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52C84" w:rsidRDefault="00152C84" w:rsidP="005358E5">
      <w:pPr>
        <w:pStyle w:val="ConsPlusNormal"/>
        <w:spacing w:before="240"/>
        <w:ind w:firstLine="540"/>
        <w:jc w:val="both"/>
      </w:pPr>
      <w:r>
        <w:t>117.12.6.3.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117.12.6.4. Функциональные разновидности языка.</w:t>
      </w:r>
    </w:p>
    <w:p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117.12.6.5.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117.12.6.6.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и проводить их морфологический анализ: определять общее грамматическое значение,</w:t>
      </w:r>
    </w:p>
    <w:p w:rsidR="00152C84" w:rsidRDefault="00152C84" w:rsidP="005358E5">
      <w:pPr>
        <w:pStyle w:val="ConsPlusNormal"/>
        <w:spacing w:before="240"/>
        <w:ind w:firstLine="540"/>
        <w:jc w:val="both"/>
      </w:pPr>
      <w:r>
        <w:t>морфологические признаки, синтаксические функции.</w:t>
      </w:r>
    </w:p>
    <w:p w:rsidR="00152C84" w:rsidRDefault="00152C84" w:rsidP="005358E5">
      <w:pPr>
        <w:pStyle w:val="ConsPlusNormal"/>
        <w:spacing w:before="240"/>
        <w:ind w:firstLine="540"/>
        <w:jc w:val="both"/>
      </w:pPr>
      <w:r>
        <w:t>117.12.6.7. Глагол.</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rsidR="00152C84" w:rsidRDefault="00152C84" w:rsidP="005358E5">
      <w:pPr>
        <w:pStyle w:val="ConsPlusNormal"/>
        <w:spacing w:before="240"/>
        <w:ind w:firstLine="540"/>
        <w:jc w:val="both"/>
      </w:pPr>
      <w:r>
        <w:t>117.12.6.8.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117.12.6.9.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117.12.6.10.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117.12.6.11.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117.12.7.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117.12.7.1.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117.12.7.2.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140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117.12.7.3.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52C84" w:rsidRDefault="00152C84" w:rsidP="005358E5">
      <w:pPr>
        <w:pStyle w:val="ConsPlusNormal"/>
        <w:spacing w:before="240"/>
        <w:ind w:firstLine="540"/>
        <w:jc w:val="both"/>
      </w:pPr>
      <w:r>
        <w:t>117.12.7.4.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117.12.7.5. Система языка. Морфология. Культура речи.</w:t>
      </w:r>
    </w:p>
    <w:p w:rsidR="00152C84" w:rsidRDefault="00152C84" w:rsidP="005358E5">
      <w:pPr>
        <w:pStyle w:val="ConsPlusNormal"/>
        <w:spacing w:before="240"/>
        <w:ind w:firstLine="540"/>
        <w:jc w:val="both"/>
      </w:pPr>
      <w:r>
        <w:t>117.12.7.6.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117.12.7.7. 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117.12.7.8. 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117.12.7.9. 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117.12.7.10. 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117.12.7.11.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w:t>
      </w:r>
    </w:p>
    <w:p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117.12.7.12. 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117.12.7.13. 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117.12.8.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117.12.8.1.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52C84" w:rsidRDefault="00152C84" w:rsidP="005358E5">
      <w:pPr>
        <w:pStyle w:val="ConsPlusNormal"/>
        <w:spacing w:before="240"/>
        <w:ind w:firstLine="540"/>
        <w:jc w:val="both"/>
      </w:pPr>
      <w:r>
        <w:t>117.12.8.2.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52C84" w:rsidRDefault="00152C84" w:rsidP="005358E5">
      <w:pPr>
        <w:pStyle w:val="ConsPlusNormal"/>
        <w:spacing w:before="240"/>
        <w:ind w:firstLine="540"/>
        <w:jc w:val="both"/>
      </w:pPr>
      <w:r>
        <w:t>117.12.8.3. Текст.</w:t>
      </w:r>
    </w:p>
    <w:p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52C84" w:rsidRDefault="00152C84" w:rsidP="005358E5">
      <w:pPr>
        <w:pStyle w:val="ConsPlusNormal"/>
        <w:spacing w:before="240"/>
        <w:ind w:firstLine="540"/>
        <w:jc w:val="both"/>
      </w:pPr>
      <w:r>
        <w:t>117.12.8.4.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тезисы, конспект, писать рецензию, реферат.</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117.12.8.5. Система языка. Простое осложненное предложение. Предложения с однородными членами.</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152C84" w:rsidRDefault="00152C84" w:rsidP="005358E5">
      <w:pPr>
        <w:pStyle w:val="ConsPlusNormal"/>
        <w:spacing w:before="240"/>
        <w:ind w:firstLine="540"/>
        <w:jc w:val="both"/>
      </w:pPr>
      <w:r>
        <w:t>Предложения с обособленными членами.</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117.12.9. К концу обучения в 10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117.12.9.1. Синтаксис. Культура речи. Пунктуация.</w:t>
      </w:r>
    </w:p>
    <w:p w:rsidR="00152C84" w:rsidRDefault="00152C84" w:rsidP="005358E5">
      <w:pPr>
        <w:pStyle w:val="ConsPlusNormal"/>
        <w:spacing w:before="240"/>
        <w:ind w:firstLine="540"/>
        <w:jc w:val="both"/>
      </w:pPr>
      <w:r>
        <w:t>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w:t>
      </w:r>
    </w:p>
    <w:p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117.12.9.2.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jc w:val="both"/>
      </w:pPr>
    </w:p>
    <w:p w:rsidR="00152C84" w:rsidRDefault="00152C84" w:rsidP="005358E5">
      <w:pPr>
        <w:pStyle w:val="ConsPlusTitle"/>
        <w:ind w:firstLine="540"/>
        <w:jc w:val="both"/>
        <w:outlineLvl w:val="2"/>
      </w:pPr>
      <w:r>
        <w:t>118. Федеральная рабочая программа по учебному предмету "Литература".</w:t>
      </w:r>
    </w:p>
    <w:p w:rsidR="00152C84" w:rsidRDefault="00152C84" w:rsidP="005358E5">
      <w:pPr>
        <w:pStyle w:val="ConsPlusNormal"/>
        <w:spacing w:before="240"/>
        <w:ind w:firstLine="540"/>
        <w:jc w:val="both"/>
      </w:pPr>
      <w:r>
        <w:t>118.1.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jc w:val="both"/>
      </w:pPr>
    </w:p>
    <w:p w:rsidR="00152C84" w:rsidRDefault="00152C84" w:rsidP="005358E5">
      <w:pPr>
        <w:pStyle w:val="ConsPlusTitle"/>
        <w:ind w:firstLine="540"/>
        <w:jc w:val="both"/>
        <w:outlineLvl w:val="3"/>
      </w:pPr>
      <w:r>
        <w:t>118.2. Пояснительная записка.</w:t>
      </w:r>
    </w:p>
    <w:p w:rsidR="00152C84" w:rsidRDefault="00152C84" w:rsidP="005358E5">
      <w:pPr>
        <w:pStyle w:val="ConsPlusNormal"/>
        <w:spacing w:before="240"/>
        <w:ind w:firstLine="540"/>
        <w:jc w:val="both"/>
      </w:pPr>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118.2.2. Программа по литературе позволит педагогическим работникам:</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118.2.10. Достижение целей изучения литературы возможно при решении учебных задач, которые постепенно усложняются от 5 к 10 классу.</w:t>
      </w:r>
    </w:p>
    <w:p w:rsidR="00152C84" w:rsidRDefault="00152C84" w:rsidP="005358E5">
      <w:pPr>
        <w:pStyle w:val="ConsPlusNormal"/>
        <w:spacing w:before="240"/>
        <w:ind w:firstLine="540"/>
        <w:jc w:val="both"/>
      </w:pPr>
      <w: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118.3.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Мифы народов России и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Малые жанры: пословицы, поговорки, загадки. Сказки народов России и народов мира (не менее трех).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152C84" w:rsidRDefault="00152C84" w:rsidP="00C219BE">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152C84" w:rsidRDefault="00152C84" w:rsidP="00C219BE">
            <w:pPr>
              <w:pStyle w:val="ConsPlusNormal"/>
              <w:jc w:val="both"/>
            </w:pPr>
            <w:r>
              <w:t>М.Ю. Лермонтов. Стихотворение "Бородино".</w:t>
            </w:r>
          </w:p>
          <w:p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 "Муму".</w:t>
            </w:r>
          </w:p>
          <w:p w:rsidR="00152C84" w:rsidRDefault="00152C84" w:rsidP="00C219BE">
            <w:pPr>
              <w:pStyle w:val="ConsPlusNormal"/>
              <w:jc w:val="both"/>
            </w:pPr>
            <w:r>
              <w:t>Н.А. Некрасов. Стихотворения (не менее двух). "Крестьянские дети". "Школьник". Поэма "Мороз, Красный нос" (фрагмент).</w:t>
            </w:r>
          </w:p>
          <w:p w:rsidR="00152C84" w:rsidRDefault="00152C84" w:rsidP="00C219BE">
            <w:pPr>
              <w:pStyle w:val="ConsPlusNormal"/>
              <w:jc w:val="both"/>
            </w:pPr>
            <w:r>
              <w:t>Л.Н. Толстой. Рассказ "Кавказский пленник".</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Юмористические рассказы отечественных писателей XIX - XX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(два рассказа по выбору). Например, "Лошадиная фамилия", "Мальчики", "Хирургия" и другие.</w:t>
            </w:r>
          </w:p>
          <w:p w:rsidR="00152C84" w:rsidRDefault="00152C84" w:rsidP="00C219BE">
            <w:pPr>
              <w:pStyle w:val="ConsPlusNormal"/>
              <w:jc w:val="both"/>
            </w:pPr>
            <w:r>
              <w:t>М.М. Зощенко (два рассказа по выбору). Например, "Галоша", "Леля и Минька", "Елка", "Золотые слова", "Встреча" и другие.</w:t>
            </w:r>
          </w:p>
          <w:p w:rsidR="00152C84" w:rsidRDefault="00152C84" w:rsidP="00C219BE">
            <w:pPr>
              <w:pStyle w:val="ConsPlusNormal"/>
              <w:jc w:val="both"/>
            </w:pPr>
            <w:r>
              <w:t>Произведения отечественной литературы о природе и животных (не менее двух). Например, А.И. Куприна, М.М. Пришвина, К.Г. Паустовского.</w:t>
            </w:r>
          </w:p>
          <w:p w:rsidR="00152C84" w:rsidRDefault="00152C84" w:rsidP="00C219BE">
            <w:pPr>
              <w:pStyle w:val="ConsPlusNormal"/>
              <w:jc w:val="both"/>
            </w:pPr>
            <w:r>
              <w:t>А.П. Платонов. Рассказы (один по выбору). Например, "Корова", "Никита" и другие.</w:t>
            </w:r>
          </w:p>
          <w:p w:rsidR="00152C84" w:rsidRDefault="00152C84" w:rsidP="00C219BE">
            <w:pPr>
              <w:pStyle w:val="ConsPlusNormal"/>
              <w:jc w:val="both"/>
            </w:pPr>
            <w:r>
              <w:t>В.П. Астафьев. Рассказ "Васюткино озеро".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152C84" w:rsidRDefault="00152C84" w:rsidP="00C219BE">
            <w:pPr>
              <w:pStyle w:val="ConsPlusNormal"/>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152C84" w:rsidRDefault="00152C84" w:rsidP="00C219BE">
            <w:pPr>
              <w:pStyle w:val="ConsPlusNormal"/>
              <w:jc w:val="both"/>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152C84" w:rsidRDefault="00152C84" w:rsidP="00C219BE">
            <w:pPr>
              <w:pStyle w:val="ConsPlusNormal"/>
              <w:jc w:val="both"/>
            </w:pPr>
            <w:r>
              <w:t>Зарубежная литература.</w:t>
            </w:r>
          </w:p>
          <w:p w:rsidR="00152C84" w:rsidRDefault="00152C84" w:rsidP="00C219BE">
            <w:pPr>
              <w:pStyle w:val="ConsPlusNormal"/>
              <w:jc w:val="both"/>
            </w:pPr>
            <w:r>
              <w:t>Х.К. Андерсен. Сказки (одна по выбору). Например, "Снежная королева", "Соловей" и другие.</w:t>
            </w:r>
          </w:p>
          <w:p w:rsidR="00152C84" w:rsidRDefault="00152C84" w:rsidP="00C219BE">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152C84" w:rsidRDefault="00152C84" w:rsidP="00C219BE">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152C84" w:rsidRDefault="00152C84" w:rsidP="00C219BE">
            <w:pPr>
              <w:pStyle w:val="ConsPlusNormal"/>
              <w:jc w:val="both"/>
            </w:pPr>
            <w:r>
              <w:t>Зарубежная приключенческая проза (два произведения по выбору).</w:t>
            </w:r>
          </w:p>
          <w:p w:rsidR="00152C84" w:rsidRDefault="00152C84" w:rsidP="00C219BE">
            <w:pPr>
              <w:pStyle w:val="ConsPlusNormal"/>
              <w:jc w:val="both"/>
            </w:pPr>
            <w:r>
              <w:t>Например, Р.Л. Стивенсон. "Остров сокровищ", "Черная стрела" и другие.</w:t>
            </w:r>
          </w:p>
          <w:p w:rsidR="00152C84" w:rsidRDefault="00152C84" w:rsidP="00C219BE">
            <w:pPr>
              <w:pStyle w:val="ConsPlusNormal"/>
              <w:jc w:val="both"/>
            </w:pPr>
            <w:r>
              <w:t>Зарубежная проза о животных (одно - 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rsidR="00152C84" w:rsidRDefault="00152C84" w:rsidP="005358E5">
      <w:pPr>
        <w:pStyle w:val="ConsPlusNormal"/>
        <w:jc w:val="both"/>
      </w:pPr>
    </w:p>
    <w:p w:rsidR="00152C84" w:rsidRDefault="00152C84" w:rsidP="005358E5">
      <w:pPr>
        <w:pStyle w:val="ConsPlusNormal"/>
        <w:ind w:firstLine="540"/>
        <w:jc w:val="both"/>
      </w:pPr>
      <w:r>
        <w:t>118.4.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Гомер. Поэмы. "Илиада", "Одиссея" (фрагменты).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былины (не менее двух). Например, "Илья Муромец и Соловей-разбойник", Садко".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Народные песни и баллады народов России и мира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трех). "Песнь о вещем Олеге", "Зимняя дорога", "Узник", "Туча" и другие. Роман "Дубровский".</w:t>
            </w:r>
          </w:p>
          <w:p w:rsidR="00152C84" w:rsidRDefault="00152C84" w:rsidP="00C219BE">
            <w:pPr>
              <w:pStyle w:val="ConsPlusNormal"/>
              <w:jc w:val="both"/>
            </w:pPr>
            <w:r>
              <w:t>М.Ю. Лермонтов. Стихотворения (не менее трех). "Три пальмы", "Листок", "Утес" и другие.</w:t>
            </w:r>
          </w:p>
          <w:p w:rsidR="00152C84" w:rsidRDefault="00152C84" w:rsidP="00C219BE">
            <w:pPr>
              <w:pStyle w:val="ConsPlusNormal"/>
              <w:jc w:val="both"/>
            </w:pPr>
            <w:r>
              <w:t>А.В. Кольцов. Стихотворения (не менее двух). Например, "Косарь", "Соловей"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Стихотворения (не менее двух). "Есть в осени первоначальной...", "С поляны коршун поднялся...".</w:t>
            </w:r>
          </w:p>
          <w:p w:rsidR="00152C84" w:rsidRDefault="00152C84" w:rsidP="00C219BE">
            <w:pPr>
              <w:pStyle w:val="ConsPlusNormal"/>
              <w:jc w:val="both"/>
            </w:pPr>
            <w:r>
              <w:t>А.А. Фет. Стихотворения (не менее двух). "Учись у них - у дуба, у березы...", "Я пришел к тебе с приветом...".</w:t>
            </w:r>
          </w:p>
          <w:p w:rsidR="00152C84" w:rsidRDefault="00152C84" w:rsidP="00C219BE">
            <w:pPr>
              <w:pStyle w:val="ConsPlusNormal"/>
              <w:jc w:val="both"/>
            </w:pPr>
            <w:r>
              <w:t>И.С. Тургенев. Рассказ "Бежин луг".</w:t>
            </w:r>
          </w:p>
          <w:p w:rsidR="00152C84" w:rsidRDefault="00152C84" w:rsidP="00C219BE">
            <w:pPr>
              <w:pStyle w:val="ConsPlusNormal"/>
              <w:jc w:val="both"/>
            </w:pPr>
            <w:r>
              <w:t>Н.С. Лесков. Сказ "Левша".</w:t>
            </w:r>
          </w:p>
          <w:p w:rsidR="00152C84" w:rsidRDefault="00152C84" w:rsidP="00C219BE">
            <w:pPr>
              <w:pStyle w:val="ConsPlusNormal"/>
              <w:jc w:val="both"/>
            </w:pPr>
            <w:r>
              <w:t>Л.Н. Толстой. Повесть "Детство" (главы).</w:t>
            </w:r>
          </w:p>
          <w:p w:rsidR="00152C84" w:rsidRDefault="00152C84" w:rsidP="00C219BE">
            <w:pPr>
              <w:pStyle w:val="ConsPlusNormal"/>
              <w:jc w:val="both"/>
            </w:pPr>
            <w:r>
              <w:t>А.П. Чехов. Рассказы (три по выбору). Например, "Толстый и тонкий", "Хамелеон", "Смерть чиновника" и другие.</w:t>
            </w:r>
          </w:p>
          <w:p w:rsidR="00152C84" w:rsidRDefault="00152C84" w:rsidP="00C219BE">
            <w:pPr>
              <w:pStyle w:val="ConsPlusNormal"/>
              <w:jc w:val="both"/>
            </w:pPr>
            <w:r>
              <w:t>А.И. Куприн. Рассказ "Чудесный доктор".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века.</w:t>
            </w:r>
          </w:p>
        </w:tc>
        <w:tc>
          <w:tcPr>
            <w:tcW w:w="6576" w:type="dxa"/>
            <w:tcBorders>
              <w:top w:val="single" w:sz="4" w:space="0" w:color="auto"/>
              <w:left w:val="single" w:sz="4" w:space="0" w:color="auto"/>
              <w:bottom w:val="single" w:sz="4" w:space="0" w:color="auto"/>
            </w:tcBorders>
          </w:tcPr>
          <w:p w:rsidR="00152C84" w:rsidRDefault="00152C84" w:rsidP="00C219BE">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w:t>
            </w:r>
          </w:p>
          <w:p w:rsidR="00152C84" w:rsidRDefault="00152C84" w:rsidP="00C219BE">
            <w:pPr>
              <w:pStyle w:val="ConsPlusNormal"/>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152C84" w:rsidRDefault="00152C84" w:rsidP="00C219BE">
            <w:pPr>
              <w:pStyle w:val="ConsPlusNormal"/>
              <w:jc w:val="both"/>
            </w:pPr>
            <w:r>
              <w:t>В.Г. Распутин. Рассказ "Уроки французского".</w:t>
            </w:r>
          </w:p>
          <w:p w:rsidR="00152C84" w:rsidRDefault="00152C84" w:rsidP="00C219BE">
            <w:pPr>
              <w:pStyle w:val="ConsPlusNormal"/>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152C84" w:rsidRDefault="00152C84" w:rsidP="00C219BE">
            <w:pPr>
              <w:pStyle w:val="ConsPlusNormal"/>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rsidR="00152C84" w:rsidRDefault="00152C84" w:rsidP="00C219BE">
            <w:pPr>
              <w:pStyle w:val="ConsPlusNormal"/>
              <w:jc w:val="both"/>
            </w:pPr>
            <w:r>
              <w:t>Литература народов Российской Федерации.</w:t>
            </w:r>
          </w:p>
          <w:p w:rsidR="00152C84" w:rsidRDefault="00152C84" w:rsidP="00C219BE">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152C84" w:rsidRDefault="00152C84" w:rsidP="00C219BE">
            <w:pPr>
              <w:pStyle w:val="ConsPlusNormal"/>
              <w:jc w:val="both"/>
            </w:pPr>
            <w:r>
              <w:t>Зарубежная литература.</w:t>
            </w:r>
          </w:p>
          <w:p w:rsidR="00152C84" w:rsidRDefault="00152C84" w:rsidP="00C219BE">
            <w:pPr>
              <w:pStyle w:val="ConsPlusNormal"/>
              <w:jc w:val="both"/>
            </w:pPr>
            <w:r>
              <w:t>Д. Дефо. "Робинзон Крузо" (главы по выбору).</w:t>
            </w:r>
          </w:p>
          <w:p w:rsidR="00152C84" w:rsidRDefault="00152C84" w:rsidP="00C219BE">
            <w:pPr>
              <w:pStyle w:val="ConsPlusNormal"/>
              <w:jc w:val="both"/>
            </w:pPr>
            <w:r>
              <w:t>Дж. Свифт. "Путешествия Гулливера" (главы по выбору).</w:t>
            </w:r>
          </w:p>
          <w:p w:rsidR="00152C84" w:rsidRDefault="00152C84" w:rsidP="00C219BE">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152C84" w:rsidRDefault="00152C84" w:rsidP="00C219BE">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152C84" w:rsidRDefault="00152C84" w:rsidP="005358E5">
      <w:pPr>
        <w:pStyle w:val="ConsPlusNormal"/>
        <w:jc w:val="both"/>
      </w:pPr>
    </w:p>
    <w:p w:rsidR="00152C84" w:rsidRDefault="00152C84" w:rsidP="005358E5">
      <w:pPr>
        <w:pStyle w:val="ConsPlusNormal"/>
        <w:ind w:firstLine="540"/>
        <w:jc w:val="both"/>
      </w:pPr>
      <w:r>
        <w:t>118.5.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Древнерусские повести (одна повесть по выбору). Например, "Поучение" Владимира Мономаха (в сокращении)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152C84" w:rsidRDefault="00152C84" w:rsidP="00C219BE">
            <w:pPr>
              <w:pStyle w:val="ConsPlusNormal"/>
              <w:jc w:val="both"/>
            </w:pPr>
            <w:r>
              <w:t>"Песня про царя Ивана Васильевича, молодого опричника и удалого купца Калашникова".</w:t>
            </w:r>
          </w:p>
          <w:p w:rsidR="00152C84" w:rsidRDefault="00152C84" w:rsidP="00C219BE">
            <w:pPr>
              <w:pStyle w:val="ConsPlusNormal"/>
              <w:jc w:val="both"/>
            </w:pPr>
            <w:r>
              <w:t>Н.В. Гоголь. Повесть "Тарас Бульба".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Рассказы из цикла "Записки охотника" (два по выбору). Например, "Бирюк", "Хорь и Калиныч"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в прозе.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Например, "Русский язык", "Воробей" и другие.</w:t>
            </w:r>
          </w:p>
          <w:p w:rsidR="00152C84" w:rsidRDefault="00152C84" w:rsidP="00C219BE">
            <w:pPr>
              <w:pStyle w:val="ConsPlusNormal"/>
              <w:jc w:val="both"/>
            </w:pPr>
            <w:r>
              <w:t>Л.Н. Толстой. Рассказ "После бала".</w:t>
            </w:r>
          </w:p>
          <w:p w:rsidR="00152C84" w:rsidRDefault="00152C84" w:rsidP="00C219BE">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А.А. Фет, А.К. Толстой и другие (не менее двух стихотворений по выбору).</w:t>
            </w:r>
          </w:p>
          <w:p w:rsidR="00152C84" w:rsidRDefault="00152C84" w:rsidP="00C219BE">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писателей на историческую тему</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Например, А.К. Толстого, Р. Сабатини, Ф. Купера.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Рассказы (один по выбору). Например, "Тоска", "Злоумышленник" и другие.</w:t>
            </w:r>
          </w:p>
          <w:p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Сатирические произведения отечественных и зарубежных писателей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Например, М.М. Зощенко, А.Т. Аверченко, Н. Тэффи, О. Генри, Я. Гашека.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Грин. Повести и рассказы (одно произведение по выбору). Например, "Алые паруса", "Зеленая лампа"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(два - три по выбору). Например, стихотворения А.А. Блока, Н.С. Гумилева, М.И. Цветаевой и другие.</w:t>
            </w:r>
          </w:p>
          <w:p w:rsidR="00152C84" w:rsidRDefault="00152C84" w:rsidP="00C219BE">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152C84" w:rsidRDefault="00152C84" w:rsidP="00C219BE">
            <w:pPr>
              <w:pStyle w:val="ConsPlusNormal"/>
              <w:jc w:val="both"/>
            </w:pPr>
            <w:r>
              <w:t>А.П. Платонов. Рассказы (один по выбору). Например, "Юшка", "Неизвестный цветок"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В.М. Шукшин. Рассказы (один по выбору). Например, "Чудик", "Стенька Разин", "Критики"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Например, произведения Ф.А. Абрамова, В.П. Астафьева, В.И. Белова, Ф.А. Искандера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 де Сервантес Сааведра. Роман "Хитроумный идальго Дон Кихот Ламанчский" (главы).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(одно-два произведения по выбору). Например, П. Мериме. Маттео Фальконе"; О. Генри. "Дары волхвов", "Последний лист".</w:t>
            </w:r>
          </w:p>
          <w:p w:rsidR="00152C84" w:rsidRDefault="00152C84" w:rsidP="00C219BE">
            <w:pPr>
              <w:pStyle w:val="ConsPlusNormal"/>
              <w:jc w:val="both"/>
            </w:pPr>
            <w:r>
              <w:t>А. де Сент Экзюпери. Повесть-сказка "Маленький принц".</w:t>
            </w:r>
          </w:p>
        </w:tc>
      </w:tr>
    </w:tbl>
    <w:p w:rsidR="00152C84" w:rsidRDefault="00152C84" w:rsidP="005358E5">
      <w:pPr>
        <w:pStyle w:val="ConsPlusNormal"/>
        <w:jc w:val="both"/>
      </w:pPr>
    </w:p>
    <w:p w:rsidR="00152C84" w:rsidRDefault="00152C84" w:rsidP="005358E5">
      <w:pPr>
        <w:pStyle w:val="ConsPlusNormal"/>
        <w:ind w:firstLine="540"/>
        <w:jc w:val="both"/>
      </w:pPr>
      <w:r>
        <w:t>118.6.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152C84" w:rsidRDefault="00152C84" w:rsidP="00C219BE">
            <w:pPr>
              <w:pStyle w:val="ConsPlusNormal"/>
              <w:jc w:val="both"/>
            </w:pPr>
            <w:r>
              <w:t>Н.В. Гоголь. Повесть "Шинель". Комедия "Ревизор".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Повести (одна по выбору). Например, "Ася", "Первая любовь".</w:t>
            </w:r>
          </w:p>
          <w:p w:rsidR="00152C84" w:rsidRDefault="00152C84" w:rsidP="00C219BE">
            <w:pPr>
              <w:pStyle w:val="ConsPlusNormal"/>
              <w:jc w:val="both"/>
            </w:pPr>
            <w:r>
              <w:t>Ф.М. Достоевский. "Бедные люди", "Белые ночи" (одно произведение по выбору).</w:t>
            </w:r>
          </w:p>
          <w:p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 М.А. Булгаков (одна повесть по выбору). Например, "Собачье сердце"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rsidR="00152C84" w:rsidRDefault="00152C84" w:rsidP="00C219BE">
            <w:pPr>
              <w:pStyle w:val="ConsPlusNormal"/>
              <w:jc w:val="both"/>
            </w:pPr>
            <w:r>
              <w:t>М.А. Шолохов. Рассказ "Судьба человека".</w:t>
            </w:r>
          </w:p>
          <w:p w:rsidR="00152C84" w:rsidRDefault="00152C84" w:rsidP="00C219BE">
            <w:pPr>
              <w:pStyle w:val="ConsPlusNormal"/>
              <w:jc w:val="both"/>
            </w:pPr>
            <w:r>
              <w:t>А.И. Солженицын. Рассказ "Матренин двор".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XXI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прозаиков второй половины XX - XXI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118.7.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полку Игореве".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 Фонвизин. Комедия "Недоросль".</w:t>
            </w:r>
          </w:p>
          <w:p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52C84" w:rsidRDefault="00152C84" w:rsidP="00C219BE">
            <w:pPr>
              <w:pStyle w:val="ConsPlusNormal"/>
              <w:jc w:val="both"/>
            </w:pPr>
            <w:r>
              <w:t>Г.Р. Державин. Стихотворения (два по выбору). Например, "Властителям и судиям", "Памятник" и другие.</w:t>
            </w:r>
          </w:p>
          <w:p w:rsidR="00152C84" w:rsidRDefault="00152C84" w:rsidP="00C219BE">
            <w:pPr>
              <w:pStyle w:val="ConsPlusNormal"/>
              <w:jc w:val="both"/>
            </w:pPr>
            <w:r>
              <w:t>Н.М. Карамзин. Повесть "Бедная Лиза".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В.А. Жуковский. Баллады, элегии (одна-две по выбору). Например, "Светлана", "Невыразимое", "Море" и другие. А.С. Грибоедов. Комедия "Горе от ума".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проза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Данте. "Божественная комедия" (не менее двух фрагментов по выбору).</w:t>
            </w:r>
          </w:p>
          <w:p w:rsidR="00152C84" w:rsidRDefault="00152C84" w:rsidP="00C219BE">
            <w:pPr>
              <w:pStyle w:val="ConsPlusNormal"/>
              <w:jc w:val="both"/>
            </w:pPr>
            <w:r>
              <w:t>У. Шекспир. Трагедия "Гамлет" (фрагменты по выбору).</w:t>
            </w:r>
          </w:p>
          <w:p w:rsidR="00152C84" w:rsidRDefault="00152C84" w:rsidP="00C219BE">
            <w:pPr>
              <w:pStyle w:val="ConsPlusNormal"/>
              <w:jc w:val="both"/>
            </w:pPr>
            <w:r>
              <w:t>Ж.-Б. Мольер. Комедия "Мещанин во дворянстве" (фрагменты по выбору).</w:t>
            </w:r>
          </w:p>
          <w:p w:rsidR="00152C84" w:rsidRDefault="00152C84" w:rsidP="00C219BE">
            <w:pPr>
              <w:pStyle w:val="ConsPlusNormal"/>
              <w:jc w:val="both"/>
            </w:pPr>
            <w:r>
              <w:t>И.-В. Гете. Трагедия "Фауст" (не менее двух фрагментов по выбору).</w:t>
            </w:r>
          </w:p>
          <w:p w:rsidR="00152C84" w:rsidRDefault="00152C84" w:rsidP="00C219B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152C84" w:rsidRDefault="00152C84" w:rsidP="005358E5">
      <w:pPr>
        <w:pStyle w:val="ConsPlusNormal"/>
        <w:jc w:val="both"/>
      </w:pPr>
    </w:p>
    <w:p w:rsidR="00152C84" w:rsidRDefault="00152C84" w:rsidP="005358E5">
      <w:pPr>
        <w:pStyle w:val="ConsPlusNormal"/>
        <w:ind w:firstLine="540"/>
        <w:jc w:val="both"/>
      </w:pPr>
      <w:r>
        <w:t>118.8.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Поэзия пушкинской эпохи.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К.Н. Батюшков, А.А. Дельвиг, Н.М. Языков, Е.А. Баратынский (не менее трех стихотворений по выбору).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152C84" w:rsidRDefault="00152C84" w:rsidP="00C219B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152C84" w:rsidRDefault="00152C84" w:rsidP="00C219BE">
            <w:pPr>
              <w:pStyle w:val="ConsPlusNormal"/>
              <w:jc w:val="both"/>
            </w:pPr>
            <w:r>
              <w:t>Роман "Герой нашего времени".</w:t>
            </w:r>
          </w:p>
          <w:p w:rsidR="00152C84" w:rsidRDefault="00152C84" w:rsidP="00C219BE">
            <w:pPr>
              <w:pStyle w:val="ConsPlusNormal"/>
              <w:jc w:val="both"/>
            </w:pPr>
            <w:r>
              <w:t>Н.В. Гоголь. Поэма "Мертвые души".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Зарубежная литература. Зарубежная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Э.Т.А. Гофмана, В. Гюго, В. Скотта и другие.</w:t>
            </w:r>
          </w:p>
        </w:tc>
      </w:tr>
    </w:tbl>
    <w:p w:rsidR="00152C84" w:rsidRDefault="00152C84" w:rsidP="005358E5">
      <w:pPr>
        <w:pStyle w:val="ConsPlusNormal"/>
        <w:jc w:val="both"/>
      </w:pPr>
    </w:p>
    <w:p w:rsidR="00152C84" w:rsidRDefault="00152C84" w:rsidP="005358E5">
      <w:pPr>
        <w:pStyle w:val="ConsPlusTitle"/>
        <w:ind w:firstLine="540"/>
        <w:jc w:val="both"/>
        <w:outlineLvl w:val="3"/>
      </w:pPr>
      <w:r>
        <w:t>118.9.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152C84" w:rsidRDefault="00152C84" w:rsidP="005358E5">
      <w:pPr>
        <w:pStyle w:val="ConsPlusNormal"/>
        <w:spacing w:before="240"/>
        <w:ind w:firstLine="540"/>
        <w:jc w:val="both"/>
      </w:pPr>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118.9.4.3.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118.9.4.4.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118.9.4.5.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118.9.4.7.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118.9.5.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118.9.6. Предметные результаты изучения литературы к концу обучения в 5 классе:</w:t>
      </w:r>
    </w:p>
    <w:p w:rsidR="00152C84" w:rsidRDefault="00152C84" w:rsidP="005358E5">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152C84" w:rsidRDefault="00152C84" w:rsidP="005358E5">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152C84" w:rsidRDefault="00152C84" w:rsidP="005358E5">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52C84" w:rsidRDefault="00152C84" w:rsidP="005358E5">
      <w:pPr>
        <w:pStyle w:val="ConsPlusNormal"/>
        <w:spacing w:before="240"/>
        <w:ind w:firstLine="540"/>
        <w:jc w:val="both"/>
      </w:pPr>
      <w:r>
        <w:t>сопоставлять темы и сюжеты произведений, образы персонажей;</w:t>
      </w:r>
    </w:p>
    <w:p w:rsidR="00152C84" w:rsidRDefault="00152C84" w:rsidP="005358E5">
      <w:pPr>
        <w:pStyle w:val="ConsPlusNormal"/>
        <w:spacing w:before="24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rsidR="00152C84" w:rsidRDefault="00152C84" w:rsidP="005358E5">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rsidR="00152C84" w:rsidRDefault="00152C84" w:rsidP="005358E5">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152C84" w:rsidRDefault="00152C84" w:rsidP="005358E5">
      <w:pPr>
        <w:pStyle w:val="ConsPlusNormal"/>
        <w:spacing w:before="24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152C84" w:rsidRDefault="00152C84" w:rsidP="005358E5">
      <w:pPr>
        <w:pStyle w:val="ConsPlusNormal"/>
        <w:spacing w:before="240"/>
        <w:ind w:firstLine="540"/>
        <w:jc w:val="both"/>
      </w:pPr>
      <w:r>
        <w:t>118.9.7. Предметные результаты изучения литературы к концу обучения в 6 классе:</w:t>
      </w:r>
    </w:p>
    <w:p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52C84" w:rsidRDefault="00152C84" w:rsidP="005358E5">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152C84" w:rsidRDefault="00152C84" w:rsidP="005358E5">
      <w:pPr>
        <w:pStyle w:val="ConsPlusNormal"/>
        <w:spacing w:before="240"/>
        <w:ind w:firstLine="540"/>
        <w:jc w:val="both"/>
      </w:pPr>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152C84" w:rsidRDefault="00152C84" w:rsidP="005358E5">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152C84" w:rsidRDefault="00152C84" w:rsidP="005358E5">
      <w:pPr>
        <w:pStyle w:val="ConsPlusNormal"/>
        <w:spacing w:before="240"/>
        <w:ind w:firstLine="540"/>
        <w:jc w:val="both"/>
      </w:pPr>
      <w:r>
        <w:t>118.9.8. Предметные результаты изучения литературы к концу обучения в 7 классе:</w:t>
      </w:r>
    </w:p>
    <w:p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52C84" w:rsidRDefault="00152C84" w:rsidP="005358E5">
      <w:pPr>
        <w:pStyle w:val="ConsPlusNormal"/>
        <w:spacing w:before="240"/>
        <w:ind w:firstLine="540"/>
        <w:jc w:val="both"/>
      </w:pPr>
      <w:r>
        <w:t>118.9.9. Предметные результаты изучения литературы к концу обучения в 8 классе:</w:t>
      </w:r>
    </w:p>
    <w:p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spacing w:before="240"/>
        <w:ind w:firstLine="540"/>
        <w:jc w:val="both"/>
      </w:pPr>
      <w:r>
        <w:t>118.9.10.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152C84" w:rsidRDefault="00152C84" w:rsidP="005358E5">
      <w:pPr>
        <w:pStyle w:val="ConsPlusNormal"/>
        <w:spacing w:before="24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spacing w:before="240"/>
        <w:ind w:firstLine="540"/>
        <w:jc w:val="both"/>
      </w:pPr>
      <w:r>
        <w:t>118.9.11. Предметные результаты изучения литературы. К концу обучения в 10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jc w:val="both"/>
      </w:pPr>
    </w:p>
    <w:p w:rsidR="00152C84" w:rsidRDefault="00152C84" w:rsidP="005358E5">
      <w:pPr>
        <w:pStyle w:val="ConsPlusTitle"/>
        <w:ind w:firstLine="540"/>
        <w:jc w:val="both"/>
        <w:outlineLvl w:val="2"/>
      </w:pPr>
      <w:r>
        <w:t>119. Федеральная рабочая программа по учебному предмету "История".</w:t>
      </w:r>
    </w:p>
    <w:p w:rsidR="00152C84" w:rsidRDefault="00152C84" w:rsidP="005358E5">
      <w:pPr>
        <w:pStyle w:val="ConsPlusNormal"/>
        <w:jc w:val="both"/>
      </w:pPr>
    </w:p>
    <w:p w:rsidR="00152C84" w:rsidRDefault="00152C84" w:rsidP="005358E5">
      <w:pPr>
        <w:pStyle w:val="ConsPlusNormal"/>
        <w:ind w:firstLine="540"/>
        <w:jc w:val="both"/>
      </w:pPr>
      <w:r>
        <w:t>119.1. Программа по истории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jc w:val="both"/>
      </w:pPr>
    </w:p>
    <w:p w:rsidR="00152C84" w:rsidRDefault="00152C84" w:rsidP="005358E5">
      <w:pPr>
        <w:pStyle w:val="ConsPlusTitle"/>
        <w:ind w:firstLine="540"/>
        <w:jc w:val="both"/>
        <w:outlineLvl w:val="3"/>
      </w:pPr>
      <w:r>
        <w:t>119.2. Пояснительная записка.</w:t>
      </w:r>
    </w:p>
    <w:p w:rsidR="00152C84" w:rsidRDefault="00152C84" w:rsidP="005358E5">
      <w:pPr>
        <w:pStyle w:val="ConsPlusNormal"/>
        <w:spacing w:before="240"/>
        <w:ind w:firstLine="540"/>
        <w:jc w:val="both"/>
      </w:pPr>
      <w: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119.2.5.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119.2.6.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119.3.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w:t>
            </w:r>
          </w:p>
          <w:p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119.4.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w:t>
            </w:r>
          </w:p>
          <w:p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152C84" w:rsidRDefault="00152C84" w:rsidP="00C219B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152C84" w:rsidRDefault="00152C84" w:rsidP="00C219BE">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IX - начале XII 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с древнейших времен до конца XV в.</w:t>
            </w:r>
          </w:p>
        </w:tc>
      </w:tr>
    </w:tbl>
    <w:p w:rsidR="00152C84" w:rsidRDefault="00152C84" w:rsidP="005358E5">
      <w:pPr>
        <w:pStyle w:val="ConsPlusNormal"/>
        <w:jc w:val="both"/>
      </w:pPr>
    </w:p>
    <w:p w:rsidR="00152C84" w:rsidRDefault="00152C84" w:rsidP="005358E5">
      <w:pPr>
        <w:pStyle w:val="ConsPlusNormal"/>
        <w:ind w:firstLine="540"/>
        <w:jc w:val="both"/>
      </w:pPr>
      <w:r>
        <w:t>119.5.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вв. 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 Россия в XVI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 - XVII вв.</w:t>
            </w:r>
          </w:p>
        </w:tc>
      </w:tr>
    </w:tbl>
    <w:p w:rsidR="00152C84" w:rsidRDefault="00152C84" w:rsidP="005358E5">
      <w:pPr>
        <w:pStyle w:val="ConsPlusNormal"/>
        <w:jc w:val="both"/>
      </w:pPr>
    </w:p>
    <w:p w:rsidR="00152C84" w:rsidRDefault="00152C84" w:rsidP="005358E5">
      <w:pPr>
        <w:pStyle w:val="ConsPlusNormal"/>
        <w:ind w:firstLine="540"/>
        <w:jc w:val="both"/>
      </w:pPr>
      <w:r>
        <w:t>119.6.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 Введение.</w:t>
            </w:r>
          </w:p>
          <w:p w:rsidR="00152C84" w:rsidRDefault="00152C84" w:rsidP="00C219BE">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152C84" w:rsidRDefault="00152C84" w:rsidP="00C219BE">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152C84" w:rsidRDefault="00152C84" w:rsidP="00C219BE">
            <w:pPr>
              <w:pStyle w:val="ConsPlusNormal"/>
              <w:jc w:val="both"/>
            </w:pPr>
            <w:r>
              <w:t>Европейская культура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52C84" w:rsidRDefault="00152C84" w:rsidP="00C219BE">
            <w:pPr>
              <w:pStyle w:val="ConsPlusNormal"/>
              <w:jc w:val="both"/>
            </w:pPr>
            <w:r>
              <w:t>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конце XVII - XVIII вв.:</w:t>
            </w:r>
          </w:p>
          <w:p w:rsidR="00152C84" w:rsidRDefault="00152C84" w:rsidP="00C219BE">
            <w:pPr>
              <w:pStyle w:val="ConsPlusNormal"/>
              <w:jc w:val="both"/>
            </w:pPr>
            <w:r>
              <w:t>От царства к империи.</w:t>
            </w:r>
          </w:p>
          <w:p w:rsidR="00152C84" w:rsidRDefault="00152C84" w:rsidP="00C219BE">
            <w:pPr>
              <w:pStyle w:val="ConsPlusNormal"/>
              <w:jc w:val="both"/>
            </w:pPr>
            <w:r>
              <w:t>Введение.</w:t>
            </w:r>
          </w:p>
          <w:p w:rsidR="00152C84" w:rsidRDefault="00152C84" w:rsidP="00C219BE">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w:t>
            </w:r>
          </w:p>
          <w:p w:rsidR="00152C84" w:rsidRDefault="00152C84" w:rsidP="00C219BE">
            <w:pPr>
              <w:pStyle w:val="ConsPlusNormal"/>
              <w:jc w:val="both"/>
            </w:pPr>
            <w: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rsidR="00152C84" w:rsidRDefault="00152C84" w:rsidP="00C219BE">
            <w:pPr>
              <w:pStyle w:val="ConsPlusNormal"/>
              <w:jc w:val="both"/>
            </w:pPr>
            <w:r>
              <w:t>Россия после Петра I. Дворцовые перевороты.</w:t>
            </w:r>
          </w:p>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w:t>
            </w:r>
          </w:p>
          <w:p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152C84" w:rsidRDefault="00152C84" w:rsidP="00C219BE">
            <w:pPr>
              <w:pStyle w:val="ConsPlusNormal"/>
              <w:jc w:val="both"/>
            </w:pPr>
            <w:r>
              <w:t>В.И. Баженов, М.Ф. Казаков, Ф.Ф. Растрелли.</w:t>
            </w:r>
          </w:p>
          <w:p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XVIII в.</w:t>
            </w:r>
          </w:p>
        </w:tc>
      </w:tr>
    </w:tbl>
    <w:p w:rsidR="00152C84" w:rsidRDefault="00152C84" w:rsidP="005358E5">
      <w:pPr>
        <w:pStyle w:val="ConsPlusNormal"/>
        <w:jc w:val="both"/>
      </w:pPr>
    </w:p>
    <w:p w:rsidR="00152C84" w:rsidRDefault="00152C84" w:rsidP="005358E5">
      <w:pPr>
        <w:pStyle w:val="ConsPlusNormal"/>
        <w:ind w:firstLine="540"/>
        <w:jc w:val="both"/>
      </w:pPr>
      <w:r>
        <w:t>119.7.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Первая половина XIX в.</w:t>
            </w:r>
          </w:p>
          <w:p w:rsidR="00152C84" w:rsidRDefault="00152C84" w:rsidP="00C219BE">
            <w:pPr>
              <w:pStyle w:val="ConsPlusNormal"/>
              <w:jc w:val="both"/>
            </w:pPr>
            <w:r>
              <w:t>Введение.</w:t>
            </w:r>
          </w:p>
          <w:p w:rsidR="00152C84" w:rsidRDefault="00152C84" w:rsidP="00C219BE">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52C84" w:rsidRDefault="00152C84" w:rsidP="00C219BE">
            <w:pPr>
              <w:pStyle w:val="ConsPlusNormal"/>
              <w:jc w:val="both"/>
            </w:pPr>
            <w:r>
              <w:t>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XIX в.</w:t>
            </w:r>
          </w:p>
          <w:p w:rsidR="00152C84" w:rsidRDefault="00152C84" w:rsidP="00C219BE">
            <w:pPr>
              <w:pStyle w:val="ConsPlusNormal"/>
              <w:jc w:val="both"/>
            </w:pPr>
            <w:r>
              <w:t>Введение.</w:t>
            </w:r>
          </w:p>
          <w:p w:rsidR="00152C84" w:rsidRDefault="00152C84" w:rsidP="00C219BE">
            <w:pPr>
              <w:pStyle w:val="ConsPlusNormal"/>
              <w:jc w:val="both"/>
            </w:pPr>
            <w:r>
              <w:t>Александровская эпоха:</w:t>
            </w:r>
          </w:p>
          <w:p w:rsidR="00152C84" w:rsidRDefault="00152C84" w:rsidP="00C219BE">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первой половине XIX в.</w:t>
            </w:r>
          </w:p>
        </w:tc>
      </w:tr>
    </w:tbl>
    <w:p w:rsidR="00152C84" w:rsidRDefault="00152C84" w:rsidP="005358E5">
      <w:pPr>
        <w:pStyle w:val="ConsPlusNormal"/>
        <w:jc w:val="both"/>
      </w:pPr>
    </w:p>
    <w:p w:rsidR="00152C84" w:rsidRDefault="00152C84" w:rsidP="005358E5">
      <w:pPr>
        <w:pStyle w:val="ConsPlusNormal"/>
        <w:ind w:firstLine="540"/>
        <w:jc w:val="both"/>
      </w:pPr>
      <w:r>
        <w:t>119.8.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Вторая половина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152C84" w:rsidRDefault="00152C84" w:rsidP="00C219BE">
            <w:pPr>
              <w:pStyle w:val="ConsPlusNormal"/>
              <w:jc w:val="both"/>
            </w:pPr>
            <w:r>
              <w:t>Революция 1905 - 1911 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1881 г. - начале XX в. Введение.</w:t>
            </w:r>
          </w:p>
          <w:p w:rsidR="00152C84" w:rsidRDefault="00152C84" w:rsidP="00C219BE">
            <w:pPr>
              <w:pStyle w:val="ConsPlusNormal"/>
              <w:jc w:val="both"/>
            </w:pPr>
            <w:r>
              <w:t>Россия в 188 - 1890-х гг.</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второй половине XIX - начале XX в.</w:t>
            </w:r>
          </w:p>
        </w:tc>
      </w:tr>
    </w:tbl>
    <w:p w:rsidR="00152C84" w:rsidRDefault="00152C84" w:rsidP="005358E5">
      <w:pPr>
        <w:pStyle w:val="ConsPlusNormal"/>
        <w:jc w:val="both"/>
      </w:pPr>
    </w:p>
    <w:p w:rsidR="00152C84" w:rsidRDefault="00152C84" w:rsidP="005358E5">
      <w:pPr>
        <w:pStyle w:val="ConsPlusTitle"/>
        <w:ind w:firstLine="540"/>
        <w:jc w:val="both"/>
        <w:outlineLvl w:val="3"/>
      </w:pPr>
      <w:r>
        <w:t>119.9.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119.9.1.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119.9.2.1.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119.9.2.2.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119.9.2.3.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119.9.2.4.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119.9.2.5.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119.9.2.6.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119.9.3.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119.9.4.1.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вв.</w:t>
      </w:r>
    </w:p>
    <w:p w:rsidR="00152C84" w:rsidRDefault="00152C84" w:rsidP="005358E5">
      <w:pPr>
        <w:pStyle w:val="ConsPlusNormal"/>
        <w:spacing w:before="240"/>
        <w:ind w:firstLine="540"/>
        <w:jc w:val="both"/>
      </w:pPr>
      <w:r>
        <w:t xml:space="preserve">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95"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119.9.9. Предметные результаты изучения истории в 5 классе.</w:t>
      </w:r>
    </w:p>
    <w:p w:rsidR="00152C84" w:rsidRDefault="00152C84" w:rsidP="005358E5">
      <w:pPr>
        <w:pStyle w:val="ConsPlusNormal"/>
        <w:spacing w:before="240"/>
        <w:ind w:firstLine="540"/>
        <w:jc w:val="both"/>
      </w:pPr>
      <w:r>
        <w:t>119.9.9.1.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119.9.9.2.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119.9.9.3.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119.9.9.4.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119.9.9.5. Историческое описание (реконструкция): характеризовать условия жизни людей в древности;</w:t>
      </w:r>
    </w:p>
    <w:p w:rsidR="00152C84" w:rsidRDefault="00152C84" w:rsidP="005358E5">
      <w:pPr>
        <w:pStyle w:val="ConsPlusNormal"/>
        <w:spacing w:before="240"/>
        <w:ind w:firstLine="540"/>
        <w:jc w:val="both"/>
      </w:pPr>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119.9.9.6. Анализ, объяснение исторических событий, явлений: раскрывать существенные черты: а) государственного устройства древних</w:t>
      </w:r>
    </w:p>
    <w:p w:rsidR="00152C84" w:rsidRDefault="00152C84" w:rsidP="005358E5">
      <w:pPr>
        <w:pStyle w:val="ConsPlusNormal"/>
        <w:spacing w:before="240"/>
        <w:ind w:firstLine="540"/>
        <w:jc w:val="both"/>
      </w:pPr>
      <w:r>
        <w:t>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152C84" w:rsidRDefault="00152C84" w:rsidP="005358E5">
      <w:pPr>
        <w:pStyle w:val="ConsPlusNormal"/>
        <w:spacing w:before="240"/>
        <w:ind w:firstLine="540"/>
        <w:jc w:val="both"/>
      </w:pPr>
      <w:r>
        <w:t>119.9.9.7.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119.9.9.8.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119.9.10. Предметные результаты изучения истории в 6 классе.</w:t>
      </w:r>
    </w:p>
    <w:p w:rsidR="00152C84" w:rsidRDefault="00152C84" w:rsidP="005358E5">
      <w:pPr>
        <w:pStyle w:val="ConsPlusNormal"/>
        <w:spacing w:before="240"/>
        <w:ind w:firstLine="540"/>
        <w:jc w:val="both"/>
      </w:pPr>
      <w:r>
        <w:t>119.9.10.1.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119.9.10.2.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119.9.10.3.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119.9.10.4. Работа с историческими источниками: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119.9.10.5.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119.9.10.6.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119.9.10.7.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119.9.10.8.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119.9.10.9.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119.9.10.10.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119.9.11. Предметные результаты изучения истории в 7 классе.</w:t>
      </w:r>
    </w:p>
    <w:p w:rsidR="00152C84" w:rsidRDefault="00152C84" w:rsidP="005358E5">
      <w:pPr>
        <w:pStyle w:val="ConsPlusNormal"/>
        <w:spacing w:before="240"/>
        <w:ind w:firstLine="540"/>
        <w:jc w:val="both"/>
      </w:pPr>
      <w:r>
        <w:t>119.9.11.1.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119.9.11.2.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119.9.11.3.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119.9.11.4.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rsidR="00152C84" w:rsidRDefault="00152C84" w:rsidP="005358E5">
      <w:pPr>
        <w:pStyle w:val="ConsPlusNormal"/>
        <w:spacing w:before="240"/>
        <w:ind w:firstLine="540"/>
        <w:jc w:val="both"/>
      </w:pPr>
      <w:r>
        <w:t>119.9.11.5.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119.9.11.6.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119.9.11.7.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119.9.11.8.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119.9.12. Предметные результаты изучения истории в 8 классе.</w:t>
      </w:r>
    </w:p>
    <w:p w:rsidR="00152C84" w:rsidRDefault="00152C84" w:rsidP="005358E5">
      <w:pPr>
        <w:pStyle w:val="ConsPlusNormal"/>
        <w:spacing w:before="240"/>
        <w:ind w:firstLine="540"/>
        <w:jc w:val="both"/>
      </w:pPr>
      <w:r>
        <w:t>119.9.12.1.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119.9.12.2.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152C84" w:rsidRDefault="00152C84" w:rsidP="005358E5">
      <w:pPr>
        <w:pStyle w:val="ConsPlusNormal"/>
        <w:spacing w:before="240"/>
        <w:ind w:firstLine="540"/>
        <w:jc w:val="both"/>
      </w:pPr>
      <w:r>
        <w:t>119.9.12.3.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119.9.12.4.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119.9.12.5.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119.9.12.6.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119.9.12.7.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119.9.12.8. Применение исторических знаний:</w:t>
      </w:r>
    </w:p>
    <w:p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119.9.13. Предметные результаты изучения истории в 9 классе.</w:t>
      </w:r>
    </w:p>
    <w:p w:rsidR="00152C84" w:rsidRDefault="00152C84" w:rsidP="005358E5">
      <w:pPr>
        <w:pStyle w:val="ConsPlusNormal"/>
        <w:spacing w:before="240"/>
        <w:ind w:firstLine="540"/>
        <w:jc w:val="both"/>
      </w:pPr>
      <w:r>
        <w:t>119.9.13.1.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152C84" w:rsidRDefault="00152C84" w:rsidP="005358E5">
      <w:pPr>
        <w:pStyle w:val="ConsPlusNormal"/>
        <w:spacing w:before="240"/>
        <w:ind w:firstLine="540"/>
        <w:jc w:val="both"/>
      </w:pPr>
      <w:r>
        <w:t>119.9.13.2.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первой половины XIX 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152C84" w:rsidRDefault="00152C84" w:rsidP="005358E5">
      <w:pPr>
        <w:pStyle w:val="ConsPlusNormal"/>
        <w:spacing w:before="240"/>
        <w:ind w:firstLine="540"/>
        <w:jc w:val="both"/>
      </w:pPr>
      <w:r>
        <w:t>119.9.13.3.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119.9.13.4.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152C84" w:rsidRDefault="00152C84" w:rsidP="005358E5">
      <w:pPr>
        <w:pStyle w:val="ConsPlusNormal"/>
        <w:spacing w:before="240"/>
        <w:ind w:firstLine="540"/>
        <w:jc w:val="both"/>
      </w:pPr>
      <w:r>
        <w:t>119.9.13.5.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119.9.13.6.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119.9.13.7.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119.9.13.8.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первой половины XIX в.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spacing w:before="240"/>
        <w:ind w:firstLine="540"/>
        <w:jc w:val="both"/>
      </w:pPr>
      <w:r>
        <w:t>119.9.14. Предметные результаты изучения истории в 10 классе.</w:t>
      </w:r>
    </w:p>
    <w:p w:rsidR="00152C84" w:rsidRDefault="00152C84" w:rsidP="005358E5">
      <w:pPr>
        <w:pStyle w:val="ConsPlusNormal"/>
        <w:spacing w:before="240"/>
        <w:ind w:firstLine="540"/>
        <w:jc w:val="both"/>
      </w:pPr>
      <w:r>
        <w:t>119.9.14.1. Знание хронологии, работа с хронологией:</w:t>
      </w:r>
    </w:p>
    <w:p w:rsidR="00152C84" w:rsidRDefault="00152C84" w:rsidP="005358E5">
      <w:pPr>
        <w:pStyle w:val="ConsPlusNormal"/>
        <w:spacing w:before="240"/>
        <w:ind w:firstLine="540"/>
        <w:jc w:val="both"/>
      </w:pPr>
      <w:r>
        <w:t>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и всеобщей истории второй половины XIX - начала XX вв.;</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152C84" w:rsidRDefault="00152C84" w:rsidP="005358E5">
      <w:pPr>
        <w:pStyle w:val="ConsPlusNormal"/>
        <w:spacing w:before="240"/>
        <w:ind w:firstLine="540"/>
        <w:jc w:val="both"/>
      </w:pPr>
      <w:r>
        <w:t>119.9.14.2.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второй половины XIX - начала XX вв.;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119.9.14.3.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119.9.14.4.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119.9.14.5.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152C84" w:rsidRDefault="00152C84" w:rsidP="005358E5">
      <w:pPr>
        <w:pStyle w:val="ConsPlusNormal"/>
        <w:spacing w:before="240"/>
        <w:ind w:firstLine="540"/>
        <w:jc w:val="both"/>
      </w:pPr>
      <w:r>
        <w:t>119.9.14.6. Анализ, объяснение исторических событий, явлений: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119.9.14.7.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второй половины XIX - начала XX вв.,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119.9.14.8.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XIX - начала XX вв.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120.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120.2. Пояснительная записка.</w:t>
      </w:r>
    </w:p>
    <w:p w:rsidR="00152C84" w:rsidRDefault="00152C84" w:rsidP="005358E5">
      <w:pPr>
        <w:pStyle w:val="ConsPlusNormal"/>
        <w:spacing w:before="240"/>
        <w:ind w:firstLine="540"/>
        <w:jc w:val="both"/>
      </w:pPr>
      <w: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152C84" w:rsidRDefault="00152C84" w:rsidP="005358E5">
      <w:pPr>
        <w:pStyle w:val="ConsPlusNormal"/>
        <w:spacing w:before="240"/>
        <w:ind w:firstLine="540"/>
        <w:jc w:val="both"/>
      </w:pPr>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120.2.5.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96"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120.3.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80"/>
        <w:gridCol w:w="6165"/>
      </w:tblGrid>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rsidR="00152C84" w:rsidRDefault="00152C84" w:rsidP="00C219BE">
            <w:pPr>
              <w:pStyle w:val="ConsPlusNormal"/>
              <w:jc w:val="both"/>
            </w:pPr>
            <w:r>
              <w:t>Право человека на образование. Школьное образование. Права и обязанности учащегося.</w:t>
            </w:r>
          </w:p>
          <w:p w:rsidR="00152C84" w:rsidRDefault="00152C84" w:rsidP="00C219BE">
            <w:pPr>
              <w:pStyle w:val="ConsPlusNormal"/>
              <w:jc w:val="both"/>
            </w:pPr>
            <w:r>
              <w:t>Общение. Цели и средства общения. Особенности общения подростков. Общение в современных условиях.</w:t>
            </w:r>
          </w:p>
          <w:p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в котором мы живем.</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rsidR="00152C84" w:rsidRDefault="00152C84" w:rsidP="00C219BE">
            <w:pPr>
              <w:pStyle w:val="ConsPlusNormal"/>
              <w:jc w:val="both"/>
            </w:pPr>
            <w:r>
              <w:t>Социальные общности и группы. Положение человека в обществе.</w:t>
            </w:r>
          </w:p>
          <w:p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52C84" w:rsidRDefault="00152C84" w:rsidP="00C219BE">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152C84" w:rsidRDefault="00152C84" w:rsidP="00C219BE">
            <w:pPr>
              <w:pStyle w:val="ConsPlusNormal"/>
              <w:jc w:val="both"/>
            </w:pPr>
            <w:r>
              <w:t>Культурная жизнь. Духовные ценности, традиционные ценности российского народа.</w:t>
            </w:r>
          </w:p>
          <w:p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rsidR="00152C84" w:rsidRDefault="00152C84" w:rsidP="00C219BE">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rsidR="00152C84" w:rsidRDefault="00152C84" w:rsidP="005358E5">
      <w:pPr>
        <w:pStyle w:val="ConsPlusNormal"/>
        <w:jc w:val="both"/>
      </w:pPr>
    </w:p>
    <w:p w:rsidR="00152C84" w:rsidRDefault="00152C84" w:rsidP="005358E5">
      <w:pPr>
        <w:pStyle w:val="ConsPlusNormal"/>
        <w:ind w:firstLine="540"/>
        <w:jc w:val="both"/>
      </w:pPr>
      <w:r>
        <w:t>120.4.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80"/>
        <w:gridCol w:w="6165"/>
      </w:tblGrid>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Общественные ценности. Свобода и ответственность гражданина. Гражданственность и патриотизм. Гуманизм.</w:t>
            </w:r>
          </w:p>
          <w:p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152C84" w:rsidRDefault="00152C84" w:rsidP="00C219BE">
            <w:pPr>
              <w:pStyle w:val="ConsPlusNormal"/>
              <w:jc w:val="both"/>
            </w:pPr>
            <w:r>
              <w:t>Принципы и нормы морали. Добро и зло. Нравственные чувства человека. Совесть и стыд.</w:t>
            </w:r>
          </w:p>
          <w:p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152C84" w:rsidRDefault="00152C84" w:rsidP="00C219BE">
            <w:pPr>
              <w:pStyle w:val="ConsPlusNormal"/>
              <w:jc w:val="both"/>
            </w:pPr>
            <w:r>
              <w:t>Право и его роль в жизни общества. Право и мораль.</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Правоспособность и дееспособность. Правовая оценка поступков и деятельности человека. Правомерное поведение. Правовая культура личности.</w:t>
            </w:r>
          </w:p>
          <w:p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152C84" w:rsidRDefault="00152C84" w:rsidP="00C219BE">
            <w:pPr>
              <w:pStyle w:val="ConsPlusNormal"/>
              <w:jc w:val="both"/>
            </w:pPr>
            <w:r>
              <w:t>Права и свободы человека и гражданина Российской Федерации. Права ребенка и возможности их защиты.</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hyperlink r:id="rId197" w:history="1">
              <w:r>
                <w:rPr>
                  <w:color w:val="0000FF"/>
                </w:rPr>
                <w:t>Конституция</w:t>
              </w:r>
            </w:hyperlink>
            <w:r>
              <w:t xml:space="preserve"> Российской Федерации - основной закон.</w:t>
            </w:r>
          </w:p>
          <w:p w:rsidR="00152C84" w:rsidRDefault="00152C84" w:rsidP="00C219BE">
            <w:pPr>
              <w:pStyle w:val="ConsPlusNormal"/>
              <w:jc w:val="both"/>
            </w:pPr>
            <w:r>
              <w:t>Несовершеннолетние как участники гражданско-правовых отношений.</w:t>
            </w:r>
          </w:p>
          <w:p w:rsidR="00152C84" w:rsidRDefault="00152C84" w:rsidP="00C219BE">
            <w:pPr>
              <w:pStyle w:val="ConsPlusNormal"/>
              <w:jc w:val="both"/>
            </w:pPr>
            <w: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152C84" w:rsidRDefault="00152C84" w:rsidP="00C219BE">
            <w:pPr>
              <w:pStyle w:val="ConsPlusNormal"/>
              <w:jc w:val="both"/>
            </w:pPr>
            <w:r>
              <w:t>Особенности правового статуса несовершеннолетних при осуществлении трудовой деятельности.</w:t>
            </w:r>
          </w:p>
          <w:p w:rsidR="00152C84" w:rsidRDefault="00152C84" w:rsidP="00C219BE">
            <w:pPr>
              <w:pStyle w:val="ConsPlusNormal"/>
              <w:jc w:val="both"/>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152C84" w:rsidRDefault="00152C84" w:rsidP="005358E5">
      <w:pPr>
        <w:pStyle w:val="ConsPlusNormal"/>
        <w:jc w:val="both"/>
      </w:pPr>
    </w:p>
    <w:p w:rsidR="00152C84" w:rsidRDefault="00152C84" w:rsidP="005358E5">
      <w:pPr>
        <w:pStyle w:val="ConsPlusNormal"/>
        <w:ind w:firstLine="540"/>
        <w:jc w:val="both"/>
      </w:pPr>
      <w:r>
        <w:t>120.5.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80"/>
        <w:gridCol w:w="6165"/>
      </w:tblGrid>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структура общества. Многообразие социальных общностей и групп.</w:t>
            </w:r>
          </w:p>
          <w:p w:rsidR="00152C84" w:rsidRDefault="00152C84" w:rsidP="00C219BE">
            <w:pPr>
              <w:pStyle w:val="ConsPlusNormal"/>
              <w:jc w:val="both"/>
            </w:pPr>
            <w:r>
              <w:t>Социальная мобильность.</w:t>
            </w:r>
          </w:p>
          <w:p w:rsidR="00152C84" w:rsidRDefault="00152C84" w:rsidP="00C219BE">
            <w:pPr>
              <w:pStyle w:val="ConsPlusNormal"/>
              <w:jc w:val="both"/>
            </w:pPr>
            <w:r>
              <w:t>Социальный статус человека в обществе. Социальные роли.</w:t>
            </w:r>
          </w:p>
          <w:p w:rsidR="00152C84" w:rsidRDefault="00152C84" w:rsidP="00C219BE">
            <w:pPr>
              <w:pStyle w:val="ConsPlusNormal"/>
              <w:jc w:val="both"/>
            </w:pPr>
            <w:r>
              <w:t>Ролевой набор подростка. Социализация личности.</w:t>
            </w:r>
          </w:p>
          <w:p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w:t>
            </w:r>
          </w:p>
          <w:p w:rsidR="00152C84" w:rsidRDefault="00152C84" w:rsidP="00C219BE">
            <w:pPr>
              <w:pStyle w:val="ConsPlusNormal"/>
              <w:jc w:val="both"/>
            </w:pPr>
            <w:r>
              <w:t>Этнос и нация. Россия - многонациональное государство.</w:t>
            </w:r>
          </w:p>
          <w:p w:rsidR="00152C84" w:rsidRDefault="00152C84" w:rsidP="00C219BE">
            <w:pPr>
              <w:pStyle w:val="ConsPlusNormal"/>
              <w:jc w:val="both"/>
            </w:pPr>
            <w:r>
              <w:t>Этносы и нации в диалоге культур.</w:t>
            </w:r>
          </w:p>
          <w:p w:rsidR="00152C84" w:rsidRDefault="00152C84" w:rsidP="00C219BE">
            <w:pPr>
              <w:pStyle w:val="ConsPlusNormal"/>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152C84" w:rsidRDefault="00152C84" w:rsidP="00C219BE">
            <w:pPr>
              <w:pStyle w:val="ConsPlusNormal"/>
              <w:jc w:val="both"/>
            </w:pPr>
            <w:r>
              <w:t>Молодежь - активный участник общественной жизни. Волонтерское движение.</w:t>
            </w:r>
          </w:p>
          <w:p w:rsidR="00152C84" w:rsidRDefault="00152C84" w:rsidP="00C219BE">
            <w:pPr>
              <w:pStyle w:val="ConsPlusNormal"/>
              <w:jc w:val="both"/>
            </w:pPr>
            <w:r>
              <w:t>Профессии настоящего и будущего. Непрерывное образование и карьера.</w:t>
            </w:r>
          </w:p>
          <w:p w:rsidR="00152C84" w:rsidRDefault="00152C84" w:rsidP="00C219BE">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152C84" w:rsidRDefault="00152C84" w:rsidP="00C219BE">
            <w:pPr>
              <w:pStyle w:val="ConsPlusNormal"/>
              <w:jc w:val="both"/>
            </w:pPr>
            <w:r>
              <w:t>Перспективы развития общества.</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rsidR="00152C84" w:rsidRDefault="00152C84" w:rsidP="00C219BE">
            <w:pPr>
              <w:pStyle w:val="ConsPlusNormal"/>
              <w:jc w:val="both"/>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152C84" w:rsidRDefault="00152C84" w:rsidP="00C219BE">
            <w:pPr>
              <w:pStyle w:val="ConsPlusNormal"/>
              <w:jc w:val="both"/>
            </w:pPr>
            <w:r>
              <w:t>Предпринимательство. Виды и формы предпринимательской деятельности.</w:t>
            </w:r>
          </w:p>
          <w:p w:rsidR="00152C84" w:rsidRDefault="00152C84" w:rsidP="00C219BE">
            <w:pPr>
              <w:pStyle w:val="ConsPlusNormal"/>
              <w:jc w:val="both"/>
            </w:pPr>
            <w:r>
              <w:t>Обмен. Деньги и их функции. Торговля и ее формы. Рыночная экономика. Конкуренция. Спрос и предложение.</w:t>
            </w:r>
          </w:p>
          <w:p w:rsidR="00152C84" w:rsidRDefault="00152C84" w:rsidP="00C219BE">
            <w:pPr>
              <w:pStyle w:val="ConsPlusNormal"/>
              <w:jc w:val="both"/>
            </w:pPr>
            <w:r>
              <w:t>Рыночное равновесие. Невидимая рука рынка. Многообразие рынков.</w:t>
            </w:r>
          </w:p>
          <w:p w:rsidR="00152C84" w:rsidRDefault="00152C84" w:rsidP="00C219BE">
            <w:pPr>
              <w:pStyle w:val="ConsPlusNormal"/>
              <w:jc w:val="both"/>
            </w:pPr>
            <w:r>
              <w:t>Предприятие в экономике. Издержки, выручка и прибыль.</w:t>
            </w:r>
          </w:p>
          <w:p w:rsidR="00152C84" w:rsidRDefault="00152C84" w:rsidP="00C219BE">
            <w:pPr>
              <w:pStyle w:val="ConsPlusNormal"/>
              <w:jc w:val="both"/>
            </w:pPr>
            <w:r>
              <w:t>Как повысить эффективность производства.</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мире культуры.</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152C84" w:rsidRDefault="00152C84" w:rsidP="00C219BE">
            <w:pPr>
              <w:pStyle w:val="ConsPlusNormal"/>
              <w:jc w:val="both"/>
            </w:pPr>
            <w:r>
              <w:t>Наука. Естественные и социально-гуманитарные науки. Роль науки в развитии общества.</w:t>
            </w:r>
          </w:p>
          <w:p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52C84" w:rsidRDefault="00152C84" w:rsidP="00C219BE">
            <w:pPr>
              <w:pStyle w:val="ConsPlusNormal"/>
              <w:jc w:val="both"/>
            </w:pPr>
            <w:r>
              <w:t>Политика в сфере культуры и образования в Российской Федерации.</w:t>
            </w:r>
          </w:p>
          <w:p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52C84" w:rsidRDefault="00152C84" w:rsidP="00C219BE">
            <w:pPr>
              <w:pStyle w:val="ConsPlusNormal"/>
              <w:jc w:val="both"/>
            </w:pPr>
            <w:r>
              <w:t>Что такое искусство. Виды искусств. Роль искусства в жизни человека и общества.</w:t>
            </w:r>
          </w:p>
          <w:p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152C84" w:rsidRDefault="00152C84" w:rsidP="005358E5">
      <w:pPr>
        <w:pStyle w:val="ConsPlusNormal"/>
        <w:jc w:val="both"/>
      </w:pPr>
    </w:p>
    <w:p w:rsidR="00152C84" w:rsidRDefault="00152C84" w:rsidP="005358E5">
      <w:pPr>
        <w:pStyle w:val="ConsPlusNormal"/>
        <w:ind w:firstLine="540"/>
        <w:jc w:val="both"/>
      </w:pPr>
      <w:r>
        <w:t>120.6.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80"/>
        <w:gridCol w:w="6165"/>
      </w:tblGrid>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Заработная плата и стимулирование труда. Занятость и безработица.</w:t>
            </w:r>
          </w:p>
          <w:p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152C84" w:rsidRDefault="00152C84" w:rsidP="00C219BE">
            <w:pPr>
              <w:pStyle w:val="ConsPlusNormal"/>
              <w:jc w:val="both"/>
            </w:pPr>
            <w:r>
              <w:t>Основные типы финансовых инструментов: акции и облигации.</w:t>
            </w:r>
          </w:p>
          <w:p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политическом измерении.</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152C84" w:rsidRDefault="00152C84" w:rsidP="00C219BE">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152C84" w:rsidRDefault="00152C84" w:rsidP="00C219BE">
            <w:pPr>
              <w:pStyle w:val="ConsPlusNormal"/>
              <w:jc w:val="both"/>
            </w:pPr>
            <w:r>
              <w:t>Политический режим и его виды.</w:t>
            </w:r>
          </w:p>
          <w:p w:rsidR="00152C84" w:rsidRDefault="00152C84" w:rsidP="00C219BE">
            <w:pPr>
              <w:pStyle w:val="ConsPlusNormal"/>
              <w:jc w:val="both"/>
            </w:pPr>
            <w:r>
              <w:t>Демократия, демократические ценности. Правовое государство и гражданское общество.</w:t>
            </w:r>
          </w:p>
          <w:p w:rsidR="00152C84" w:rsidRDefault="00152C84" w:rsidP="00C219BE">
            <w:pPr>
              <w:pStyle w:val="ConsPlusNormal"/>
              <w:jc w:val="both"/>
            </w:pPr>
            <w:r>
              <w:t>Участие граждан в политике. Выборы, референдум. Политические партии, их роль в демократическом обществе.</w:t>
            </w:r>
          </w:p>
          <w:p w:rsidR="00152C84" w:rsidRDefault="00152C84" w:rsidP="00C219BE">
            <w:pPr>
              <w:pStyle w:val="ConsPlusNormal"/>
              <w:jc w:val="both"/>
            </w:pPr>
            <w:r>
              <w:t>Общественно-политические организации.</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52C84" w:rsidRDefault="00152C84" w:rsidP="00C219BE">
            <w:pPr>
              <w:pStyle w:val="ConsPlusNormal"/>
              <w:jc w:val="both"/>
            </w:pPr>
            <w:r>
              <w:t>Государственное управление. Противодействие коррупции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52C84" w:rsidRDefault="00152C84" w:rsidP="00C219BE">
            <w:pPr>
              <w:pStyle w:val="ConsPlusNormal"/>
              <w:jc w:val="both"/>
            </w:pPr>
            <w:r>
              <w:t>Местное самоуправление.</w:t>
            </w:r>
          </w:p>
          <w:p w:rsidR="00152C84" w:rsidRDefault="00152C84" w:rsidP="00C219BE">
            <w:pPr>
              <w:pStyle w:val="ConsPlusNormal"/>
              <w:jc w:val="both"/>
            </w:pPr>
            <w:hyperlink r:id="rId198" w:history="1">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152C84" w:rsidRDefault="00152C84" w:rsidP="005358E5">
      <w:pPr>
        <w:pStyle w:val="ConsPlusNormal"/>
        <w:jc w:val="both"/>
      </w:pPr>
    </w:p>
    <w:p w:rsidR="00152C84" w:rsidRDefault="00152C84" w:rsidP="005358E5">
      <w:pPr>
        <w:pStyle w:val="ConsPlusNormal"/>
        <w:ind w:firstLine="540"/>
        <w:jc w:val="both"/>
      </w:pPr>
      <w:r>
        <w:t>120.7.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80"/>
        <w:gridCol w:w="6165"/>
      </w:tblGrid>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Правоотношения и их особенности. Правовая норма. Участники правоотношений.</w:t>
            </w:r>
          </w:p>
          <w:p w:rsidR="00152C84" w:rsidRDefault="00152C84" w:rsidP="00C219BE">
            <w:pPr>
              <w:pStyle w:val="ConsPlusNormal"/>
              <w:jc w:val="both"/>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152C84" w:rsidTr="00C219BE">
        <w:tc>
          <w:tcPr>
            <w:tcW w:w="28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16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hyperlink r:id="rId199" w:history="1">
              <w:r>
                <w:rPr>
                  <w:color w:val="0000FF"/>
                </w:rPr>
                <w:t>Конституция</w:t>
              </w:r>
            </w:hyperlink>
            <w:r>
              <w:t xml:space="preserve"> Российской Федерации - основной закон. Законы и подзаконные акты. Отрасли права.</w:t>
            </w:r>
          </w:p>
          <w:p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52C84" w:rsidRDefault="00152C84" w:rsidP="00C219BE">
            <w:pPr>
              <w:pStyle w:val="ConsPlusNormal"/>
              <w:jc w:val="both"/>
            </w:pPr>
            <w:r>
              <w:t>Условия заключения брака в Российской Федерации.</w:t>
            </w:r>
          </w:p>
          <w:p w:rsidR="00152C84" w:rsidRDefault="00152C84" w:rsidP="00C219BE">
            <w:pPr>
              <w:pStyle w:val="ConsPlusNormal"/>
              <w:jc w:val="both"/>
            </w:pPr>
            <w:r>
              <w:t>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152C84" w:rsidRDefault="00152C84" w:rsidP="00C219BE">
            <w:pPr>
              <w:pStyle w:val="ConsPlusNormal"/>
              <w:jc w:val="both"/>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152C84" w:rsidRDefault="00152C84" w:rsidP="005358E5">
      <w:pPr>
        <w:pStyle w:val="ConsPlusNormal"/>
        <w:jc w:val="both"/>
      </w:pPr>
    </w:p>
    <w:p w:rsidR="00152C84" w:rsidRDefault="00152C84" w:rsidP="005358E5">
      <w:pPr>
        <w:pStyle w:val="ConsPlusTitle"/>
        <w:ind w:firstLine="540"/>
        <w:jc w:val="both"/>
        <w:outlineLvl w:val="3"/>
      </w:pPr>
      <w:r>
        <w:t>120.8. Планируемые результаты освоения программы по обществознанию.</w:t>
      </w:r>
    </w:p>
    <w:p w:rsidR="00152C84" w:rsidRDefault="00152C84" w:rsidP="005358E5">
      <w:pPr>
        <w:pStyle w:val="ConsPlusNormal"/>
        <w:spacing w:before="240"/>
        <w:ind w:firstLine="540"/>
        <w:jc w:val="both"/>
      </w:pPr>
      <w: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120.8.2.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120.8.3.1.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120.8.3.3.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120.8.3.4.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120.8.3.5.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120.8.3.7.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152C84" w:rsidRDefault="00152C84" w:rsidP="005358E5">
      <w:pPr>
        <w:pStyle w:val="ConsPlusNormal"/>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120.8.4.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200"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120.8.5.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120.8.5.1.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201"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120.8.5.2.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 практической деятельности, направленной на охрану природы;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52C84" w:rsidRDefault="00152C84" w:rsidP="005358E5">
      <w:pPr>
        <w:pStyle w:val="ConsPlusNormal"/>
        <w:spacing w:before="240"/>
        <w:ind w:firstLine="540"/>
        <w:jc w:val="both"/>
      </w:pPr>
      <w:r>
        <w:t>120.8.6.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120.8.6.1.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rsidR="00152C84" w:rsidRDefault="00152C84" w:rsidP="005358E5">
      <w:pPr>
        <w:pStyle w:val="ConsPlusNormal"/>
        <w:spacing w:before="240"/>
        <w:ind w:firstLine="540"/>
        <w:jc w:val="both"/>
      </w:pPr>
      <w:r>
        <w:t>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120.8.6.2.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120.8.6.3.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202"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203"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04" w:history="1">
        <w:r>
          <w:rPr>
            <w:color w:val="0000FF"/>
          </w:rPr>
          <w:t>кодекс</w:t>
        </w:r>
      </w:hyperlink>
      <w:r>
        <w:t xml:space="preserve"> Российской Федерации, Семейный </w:t>
      </w:r>
      <w:hyperlink r:id="rId205" w:history="1">
        <w:r>
          <w:rPr>
            <w:color w:val="0000FF"/>
          </w:rPr>
          <w:t>кодекс</w:t>
        </w:r>
      </w:hyperlink>
      <w:r>
        <w:t xml:space="preserve"> Российской Федерации, Трудовой </w:t>
      </w:r>
      <w:hyperlink r:id="rId206" w:history="1">
        <w:r>
          <w:rPr>
            <w:color w:val="0000FF"/>
          </w:rPr>
          <w:t>кодекс</w:t>
        </w:r>
      </w:hyperlink>
      <w:r>
        <w:t xml:space="preserve"> Российской Федерации, </w:t>
      </w:r>
      <w:hyperlink r:id="rId207" w:history="1">
        <w:r>
          <w:rPr>
            <w:color w:val="0000FF"/>
          </w:rPr>
          <w:t>Кодекс</w:t>
        </w:r>
      </w:hyperlink>
      <w:r>
        <w:t xml:space="preserve"> Российской Федерации об административных правонарушениях, Уголовный </w:t>
      </w:r>
      <w:hyperlink r:id="rId208"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120.8.7.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120.8.7.1.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152C84" w:rsidRDefault="00152C84" w:rsidP="005358E5">
      <w:pPr>
        <w:pStyle w:val="ConsPlusNormal"/>
        <w:spacing w:before="240"/>
        <w:ind w:firstLine="540"/>
        <w:jc w:val="both"/>
      </w:pPr>
      <w:r>
        <w:t>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120.8.8.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120.8.8.1.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120.8.8.2.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209"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120.8.8.3.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210"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11"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120.8.9. К концу обучения в 10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120.8.9.1.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120.8.9.2.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w:t>
      </w:r>
    </w:p>
    <w:p w:rsidR="00152C84" w:rsidRDefault="00152C84" w:rsidP="005358E5">
      <w:pPr>
        <w:pStyle w:val="ConsPlusNormal"/>
        <w:spacing w:before="240"/>
        <w:ind w:firstLine="540"/>
        <w:jc w:val="both"/>
      </w:pPr>
      <w:r>
        <w:t>устанавливать и объяснять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121. Федеральная рабочая программа по учебному предмету "География".</w:t>
      </w:r>
    </w:p>
    <w:p w:rsidR="00152C84" w:rsidRDefault="00152C84" w:rsidP="005358E5">
      <w:pPr>
        <w:pStyle w:val="ConsPlusNormal"/>
        <w:spacing w:before="240"/>
        <w:ind w:firstLine="540"/>
        <w:jc w:val="both"/>
      </w:pPr>
      <w:r>
        <w:t>121.1.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121.2. Пояснительная записка.</w:t>
      </w:r>
    </w:p>
    <w:p w:rsidR="00152C84" w:rsidRDefault="00152C84" w:rsidP="005358E5">
      <w:pPr>
        <w:pStyle w:val="ConsPlusNormal"/>
        <w:spacing w:before="240"/>
        <w:ind w:firstLine="540"/>
        <w:jc w:val="both"/>
      </w:pPr>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121.2.6.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121.3.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658"/>
        <w:gridCol w:w="5383"/>
      </w:tblGrid>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География - наука о планете Земля.</w:t>
            </w:r>
          </w:p>
          <w:p w:rsidR="00152C84" w:rsidRDefault="00152C84" w:rsidP="00C219BE">
            <w:pPr>
              <w:pStyle w:val="ConsPlusNormal"/>
              <w:jc w:val="both"/>
            </w:pPr>
            <w:r>
              <w:t>История географических открытий.</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Планы местности.</w:t>
            </w:r>
          </w:p>
          <w:p w:rsidR="00152C84" w:rsidRDefault="00152C84" w:rsidP="00C219BE">
            <w:pPr>
              <w:pStyle w:val="ConsPlusNormal"/>
              <w:jc w:val="both"/>
            </w:pPr>
            <w:r>
              <w:t>Географические карты.</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Литосфера - каменная оболочка Земли.</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121.4.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658"/>
        <w:gridCol w:w="5383"/>
      </w:tblGrid>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Гидросфера - водная оболочка Земли.</w:t>
            </w:r>
          </w:p>
          <w:p w:rsidR="00152C84" w:rsidRDefault="00152C84" w:rsidP="00C219BE">
            <w:pPr>
              <w:pStyle w:val="ConsPlusNormal"/>
              <w:jc w:val="both"/>
            </w:pPr>
            <w:r>
              <w:t>Атмосфера - воздушная оболочка Земли.</w:t>
            </w:r>
          </w:p>
          <w:p w:rsidR="00152C84" w:rsidRDefault="00152C84" w:rsidP="00C219BE">
            <w:pPr>
              <w:pStyle w:val="ConsPlusNormal"/>
              <w:jc w:val="both"/>
            </w:pPr>
            <w:r>
              <w:t>Биосфера - оболочка жизни.</w:t>
            </w:r>
          </w:p>
          <w:p w:rsidR="00152C84" w:rsidRDefault="00152C84" w:rsidP="00C219BE">
            <w:pPr>
              <w:pStyle w:val="ConsPlusNormal"/>
              <w:jc w:val="both"/>
            </w:pPr>
            <w:r>
              <w:t>Географическая оболочка.</w:t>
            </w:r>
          </w:p>
        </w:tc>
      </w:tr>
    </w:tbl>
    <w:p w:rsidR="00152C84" w:rsidRDefault="00152C84" w:rsidP="005358E5">
      <w:pPr>
        <w:pStyle w:val="ConsPlusNormal"/>
        <w:jc w:val="both"/>
      </w:pPr>
    </w:p>
    <w:p w:rsidR="00152C84" w:rsidRDefault="00152C84" w:rsidP="005358E5">
      <w:pPr>
        <w:pStyle w:val="ConsPlusNormal"/>
        <w:ind w:firstLine="540"/>
        <w:jc w:val="both"/>
      </w:pPr>
      <w:r>
        <w:t>121.5.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658"/>
        <w:gridCol w:w="5383"/>
      </w:tblGrid>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538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Литосфера и рельеф Земли.</w:t>
            </w:r>
          </w:p>
          <w:p w:rsidR="00152C84" w:rsidRDefault="00152C84" w:rsidP="00C219BE">
            <w:pPr>
              <w:pStyle w:val="ConsPlusNormal"/>
              <w:jc w:val="both"/>
            </w:pPr>
            <w:r>
              <w:t>Атмосфера и климаты Земли.</w:t>
            </w:r>
          </w:p>
          <w:p w:rsidR="00152C84" w:rsidRDefault="00152C84" w:rsidP="00C219BE">
            <w:pPr>
              <w:pStyle w:val="ConsPlusNormal"/>
              <w:jc w:val="both"/>
            </w:pPr>
            <w:r>
              <w:t>Мировой океан - основная часть гидросферы.</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538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Численность населения.</w:t>
            </w:r>
          </w:p>
          <w:p w:rsidR="00152C84" w:rsidRDefault="00152C84" w:rsidP="00C219BE">
            <w:pPr>
              <w:pStyle w:val="ConsPlusNormal"/>
              <w:jc w:val="both"/>
            </w:pPr>
            <w:r>
              <w:t>Страны и народы мира.</w:t>
            </w:r>
          </w:p>
          <w:p w:rsidR="00152C84" w:rsidRDefault="00152C84" w:rsidP="00C219BE">
            <w:pPr>
              <w:pStyle w:val="ConsPlusNormal"/>
              <w:jc w:val="both"/>
            </w:pPr>
            <w:r>
              <w:t>Климат и климатические ресурсы.</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5383"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both"/>
            </w:pPr>
            <w:r>
              <w:t>Южные материки.</w:t>
            </w:r>
          </w:p>
          <w:p w:rsidR="00152C84" w:rsidRDefault="00152C84" w:rsidP="00C219BE">
            <w:pPr>
              <w:pStyle w:val="ConsPlusNormal"/>
              <w:jc w:val="both"/>
            </w:pPr>
            <w:r>
              <w:t>Северные материки.</w:t>
            </w:r>
          </w:p>
          <w:p w:rsidR="00152C84" w:rsidRDefault="00152C84" w:rsidP="00C219BE">
            <w:pPr>
              <w:pStyle w:val="ConsPlusNormal"/>
              <w:jc w:val="both"/>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121.6.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658"/>
        <w:gridCol w:w="5383"/>
      </w:tblGrid>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пространство в России.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Климат и климатические ресурсы.</w:t>
            </w:r>
          </w:p>
          <w:p w:rsidR="00152C84" w:rsidRDefault="00152C84" w:rsidP="00C219BE">
            <w:pPr>
              <w:pStyle w:val="ConsPlusNormal"/>
              <w:jc w:val="both"/>
            </w:pPr>
            <w:r>
              <w:t>Моря России. Внутренние воды и водные ресурсы.</w:t>
            </w:r>
          </w:p>
          <w:p w:rsidR="00152C84" w:rsidRDefault="00152C84" w:rsidP="00C219BE">
            <w:pPr>
              <w:pStyle w:val="ConsPlusNormal"/>
              <w:jc w:val="both"/>
            </w:pPr>
            <w:r>
              <w:t>Природно-хозяйственные зоны.</w:t>
            </w:r>
          </w:p>
        </w:tc>
      </w:tr>
    </w:tbl>
    <w:p w:rsidR="00152C84" w:rsidRDefault="00152C84" w:rsidP="005358E5">
      <w:pPr>
        <w:pStyle w:val="ConsPlusNormal"/>
        <w:jc w:val="both"/>
      </w:pPr>
    </w:p>
    <w:p w:rsidR="00152C84" w:rsidRDefault="00152C84" w:rsidP="005358E5">
      <w:pPr>
        <w:pStyle w:val="ConsPlusNormal"/>
        <w:ind w:firstLine="540"/>
        <w:jc w:val="both"/>
      </w:pPr>
      <w:r>
        <w:t>121.7.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658"/>
        <w:gridCol w:w="5383"/>
      </w:tblGrid>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Население России.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России.</w:t>
            </w:r>
          </w:p>
          <w:p w:rsidR="00152C84" w:rsidRDefault="00152C84" w:rsidP="00C219BE">
            <w:pPr>
              <w:pStyle w:val="ConsPlusNormal"/>
              <w:jc w:val="both"/>
            </w:pPr>
            <w:r>
              <w:t>Территориальные особенности размещения населения России.</w:t>
            </w:r>
          </w:p>
          <w:p w:rsidR="00152C84" w:rsidRDefault="00152C84" w:rsidP="00C219BE">
            <w:pPr>
              <w:pStyle w:val="ConsPlusNormal"/>
              <w:jc w:val="both"/>
            </w:pPr>
            <w:r>
              <w:t>Народы и религии России.</w:t>
            </w:r>
          </w:p>
          <w:p w:rsidR="00152C84" w:rsidRDefault="00152C84" w:rsidP="00C219BE">
            <w:pPr>
              <w:pStyle w:val="ConsPlusNormal"/>
              <w:jc w:val="both"/>
            </w:pPr>
            <w:r>
              <w:t>Половой и возрастной состав населения России.</w:t>
            </w:r>
          </w:p>
          <w:p w:rsidR="00152C84" w:rsidRDefault="00152C84" w:rsidP="00C219BE">
            <w:pPr>
              <w:pStyle w:val="ConsPlusNormal"/>
              <w:jc w:val="both"/>
            </w:pPr>
            <w:r>
              <w:t>Человеческий капитал России.</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Хозяйство России.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хозяйства России.</w:t>
            </w:r>
          </w:p>
          <w:p w:rsidR="00152C84" w:rsidRDefault="00152C84" w:rsidP="00C219BE">
            <w:pPr>
              <w:pStyle w:val="ConsPlusNormal"/>
              <w:jc w:val="both"/>
            </w:pPr>
            <w:r>
              <w:t>Топливно-энергетический комплекс (ТЭК).</w:t>
            </w:r>
          </w:p>
          <w:p w:rsidR="00152C84" w:rsidRDefault="00152C84" w:rsidP="00C219BE">
            <w:pPr>
              <w:pStyle w:val="ConsPlusNormal"/>
              <w:jc w:val="both"/>
            </w:pPr>
            <w:r>
              <w:t>Металлургический комплекс.</w:t>
            </w:r>
          </w:p>
          <w:p w:rsidR="00152C84" w:rsidRDefault="00152C84" w:rsidP="00C219BE">
            <w:pPr>
              <w:pStyle w:val="ConsPlusNormal"/>
              <w:jc w:val="both"/>
            </w:pPr>
            <w:r>
              <w:t>Машиностроительный комплекс.</w:t>
            </w:r>
          </w:p>
          <w:p w:rsidR="00152C84" w:rsidRDefault="00152C84" w:rsidP="00C219BE">
            <w:pPr>
              <w:pStyle w:val="ConsPlusNormal"/>
              <w:jc w:val="both"/>
            </w:pPr>
            <w:r>
              <w:t>Химико-лесной комплекс.</w:t>
            </w:r>
          </w:p>
          <w:p w:rsidR="00152C84" w:rsidRDefault="00152C84" w:rsidP="00C219BE">
            <w:pPr>
              <w:pStyle w:val="ConsPlusNormal"/>
              <w:jc w:val="both"/>
            </w:pPr>
            <w:r>
              <w:t>Агропромышленный комплекс (АПК).</w:t>
            </w:r>
          </w:p>
          <w:p w:rsidR="00152C84" w:rsidRDefault="00152C84" w:rsidP="00C219BE">
            <w:pPr>
              <w:pStyle w:val="ConsPlusNormal"/>
              <w:jc w:val="both"/>
            </w:pPr>
            <w:r>
              <w:t>Инфраструктурный комплекс.</w:t>
            </w:r>
          </w:p>
          <w:p w:rsidR="00152C84" w:rsidRDefault="00152C84" w:rsidP="00C219BE">
            <w:pPr>
              <w:pStyle w:val="ConsPlusNormal"/>
              <w:jc w:val="both"/>
            </w:pPr>
            <w:r>
              <w:t>Обобщение знаний.</w:t>
            </w:r>
          </w:p>
        </w:tc>
      </w:tr>
    </w:tbl>
    <w:p w:rsidR="00152C84" w:rsidRDefault="00152C84" w:rsidP="005358E5">
      <w:pPr>
        <w:pStyle w:val="ConsPlusNormal"/>
        <w:jc w:val="both"/>
      </w:pPr>
    </w:p>
    <w:p w:rsidR="00152C84" w:rsidRDefault="00152C84" w:rsidP="005358E5">
      <w:pPr>
        <w:pStyle w:val="ConsPlusNormal"/>
        <w:ind w:firstLine="540"/>
        <w:jc w:val="both"/>
      </w:pPr>
      <w:r>
        <w:t>121.8.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658"/>
        <w:gridCol w:w="5383"/>
      </w:tblGrid>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Регионы России.</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Западный макрорегион (Европейская часть) России.</w:t>
            </w:r>
          </w:p>
          <w:p w:rsidR="00152C84" w:rsidRDefault="00152C84" w:rsidP="00C219BE">
            <w:pPr>
              <w:pStyle w:val="ConsPlusNormal"/>
              <w:jc w:val="both"/>
            </w:pPr>
            <w:r>
              <w:t>Азиатская (Восточная) часть России.</w:t>
            </w:r>
          </w:p>
          <w:p w:rsidR="00152C84" w:rsidRDefault="00152C84" w:rsidP="00C219BE">
            <w:pPr>
              <w:pStyle w:val="ConsPlusNormal"/>
              <w:jc w:val="both"/>
            </w:pPr>
            <w:r>
              <w:t>Обобщение знаний.</w:t>
            </w:r>
          </w:p>
        </w:tc>
      </w:tr>
      <w:tr w:rsidR="00152C84" w:rsidTr="00C219BE">
        <w:tc>
          <w:tcPr>
            <w:tcW w:w="365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c>
          <w:tcPr>
            <w:tcW w:w="538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r>
    </w:tbl>
    <w:p w:rsidR="00152C84" w:rsidRDefault="00152C84" w:rsidP="005358E5">
      <w:pPr>
        <w:pStyle w:val="ConsPlusNormal"/>
        <w:jc w:val="both"/>
      </w:pPr>
    </w:p>
    <w:p w:rsidR="00152C84" w:rsidRDefault="00152C84" w:rsidP="005358E5">
      <w:pPr>
        <w:pStyle w:val="ConsPlusTitle"/>
        <w:ind w:firstLine="540"/>
        <w:jc w:val="both"/>
        <w:outlineLvl w:val="3"/>
      </w:pPr>
      <w:r>
        <w:t>121.9. Планируемые результаты освоения географии.</w:t>
      </w:r>
    </w:p>
    <w:p w:rsidR="00152C84" w:rsidRDefault="00152C84" w:rsidP="005358E5">
      <w:pPr>
        <w:pStyle w:val="ConsPlusNormal"/>
        <w:spacing w:before="240"/>
        <w:ind w:firstLine="540"/>
        <w:jc w:val="both"/>
      </w:pPr>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121.9.2.1.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121.9.2.3.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121.9.2.4.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121.9.2.5.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121.9.2.7.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121.9.3.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w:t>
      </w:r>
    </w:p>
    <w:p w:rsidR="00152C84" w:rsidRDefault="00152C84" w:rsidP="005358E5">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rsidR="00152C84" w:rsidRDefault="00152C84" w:rsidP="005358E5">
      <w:pPr>
        <w:pStyle w:val="ConsPlusNormal"/>
        <w:spacing w:before="240"/>
        <w:ind w:firstLine="540"/>
        <w:jc w:val="both"/>
      </w:pPr>
      <w:r>
        <w:t>описывать и сравнивать маршруты их путешествий;</w:t>
      </w:r>
    </w:p>
    <w:p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w:t>
      </w:r>
    </w:p>
    <w:p w:rsidR="00152C84" w:rsidRDefault="00152C84" w:rsidP="005358E5">
      <w:pPr>
        <w:pStyle w:val="ConsPlusNormal"/>
        <w:spacing w:before="240"/>
        <w:ind w:firstLine="540"/>
        <w:jc w:val="both"/>
      </w:pPr>
      <w:r>
        <w:t>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горы и равнины;</w:t>
      </w:r>
    </w:p>
    <w:p w:rsidR="00152C84" w:rsidRDefault="00152C84" w:rsidP="005358E5">
      <w:pPr>
        <w:pStyle w:val="ConsPlusNormal"/>
        <w:spacing w:before="240"/>
        <w:ind w:firstLine="540"/>
        <w:jc w:val="both"/>
      </w:pPr>
      <w:r>
        <w:t>классифицировать формы рельефа суши по высоте и по внешнему облику;</w:t>
      </w:r>
    </w:p>
    <w:p w:rsidR="00152C84" w:rsidRDefault="00152C84" w:rsidP="005358E5">
      <w:pPr>
        <w:pStyle w:val="ConsPlusNormal"/>
        <w:spacing w:before="240"/>
        <w:ind w:firstLine="540"/>
        <w:jc w:val="both"/>
      </w:pPr>
      <w:r>
        <w:t>называть причины землетрясений и вулканических извержений;</w:t>
      </w:r>
    </w:p>
    <w:p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121.9.4.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w:t>
      </w:r>
    </w:p>
    <w:p w:rsidR="00152C84" w:rsidRDefault="00152C84" w:rsidP="005358E5">
      <w:pPr>
        <w:pStyle w:val="ConsPlusNormal"/>
        <w:spacing w:before="240"/>
        <w:ind w:firstLine="540"/>
        <w:jc w:val="both"/>
      </w:pPr>
      <w:r>
        <w:t>"круговорот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121.9.5.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121.9.6.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w:t>
      </w:r>
    </w:p>
    <w:p w:rsidR="00152C84" w:rsidRDefault="00152C84" w:rsidP="005358E5">
      <w:pPr>
        <w:pStyle w:val="ConsPlusNormal"/>
        <w:spacing w:before="240"/>
        <w:ind w:firstLine="540"/>
        <w:jc w:val="both"/>
      </w:pPr>
      <w:r>
        <w:t>распознавать типы природопользования;</w:t>
      </w:r>
    </w:p>
    <w:p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погоду территории по карте погоды;</w:t>
      </w:r>
    </w:p>
    <w:p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проводить классификацию типов климата и почв России;</w:t>
      </w:r>
    </w:p>
    <w:p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121.9.7.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152C84" w:rsidRDefault="00152C84" w:rsidP="005358E5">
      <w:pPr>
        <w:pStyle w:val="ConsPlusNormal"/>
        <w:spacing w:before="240"/>
        <w:ind w:firstLine="540"/>
        <w:jc w:val="both"/>
      </w:pPr>
      <w:r>
        <w:t>"городская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152C84" w:rsidRDefault="00152C84" w:rsidP="005358E5">
      <w:pPr>
        <w:pStyle w:val="ConsPlusNormal"/>
        <w:spacing w:before="240"/>
        <w:ind w:firstLine="540"/>
        <w:jc w:val="both"/>
      </w:pPr>
      <w:r>
        <w:t>"рынок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121.9.8. Предметные результаты освоения программы по географии. К концу 10 класса обучающийся научится:</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122.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122.1.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122.2. Пояснительная записка.</w:t>
      </w:r>
    </w:p>
    <w:p w:rsidR="00152C84" w:rsidRDefault="00152C84" w:rsidP="005358E5">
      <w:pPr>
        <w:pStyle w:val="ConsPlusNormal"/>
        <w:spacing w:before="240"/>
        <w:ind w:firstLine="540"/>
        <w:jc w:val="both"/>
      </w:pPr>
      <w:r>
        <w:t xml:space="preserve">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12"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122.2.3.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152C84" w:rsidRDefault="00152C84" w:rsidP="005358E5">
      <w:pPr>
        <w:pStyle w:val="ConsPlusNormal"/>
        <w:spacing w:before="240"/>
        <w:ind w:firstLine="540"/>
        <w:jc w:val="both"/>
      </w:pPr>
      <w:r>
        <w:t>122.2.6.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122.2.7.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2C84" w:rsidRDefault="00152C84" w:rsidP="005358E5">
      <w:pPr>
        <w:pStyle w:val="ConsPlusNormal"/>
        <w:spacing w:before="240"/>
        <w:ind w:firstLine="540"/>
        <w:jc w:val="both"/>
      </w:pPr>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152C84" w:rsidRDefault="00152C84" w:rsidP="005358E5">
      <w:pPr>
        <w:pStyle w:val="ConsPlusNormal"/>
        <w:spacing w:before="240"/>
        <w:ind w:firstLine="540"/>
        <w:jc w:val="both"/>
      </w:pPr>
      <w: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122.4. Планируемые результаты освоения программы ОБЖ.</w:t>
      </w:r>
    </w:p>
    <w:p w:rsidR="00152C84" w:rsidRDefault="00152C84" w:rsidP="005358E5">
      <w:pPr>
        <w:pStyle w:val="ConsPlusNormal"/>
        <w:spacing w:before="240"/>
        <w:ind w:firstLine="540"/>
        <w:jc w:val="both"/>
      </w:pPr>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122.4.3.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122.4.4.1.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122.4.4.3.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122.4.4.4.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122.4.4.5.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122.4.4.7.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122.4.5.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122.4.5.2.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122.4.5.4.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122.4.5.5.1.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122.4.5.5.2.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122.4.5.5.3.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122.4.5.5.4.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122.4.5.5.5.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122.4.5.5.6.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122.4.5.5.7.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122.4.5.5.8.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122.4.5.5.9.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122.4.5.5.10.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123. Программа формирования универсальных учебных действий.</w:t>
      </w:r>
    </w:p>
    <w:p w:rsidR="00152C84" w:rsidRDefault="00152C84" w:rsidP="005358E5">
      <w:pPr>
        <w:pStyle w:val="ConsPlusNormal"/>
        <w:spacing w:before="240"/>
        <w:ind w:firstLine="540"/>
        <w:jc w:val="both"/>
      </w:pPr>
      <w:r>
        <w:t xml:space="preserve">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124. Программа коррекционной работы.</w:t>
      </w:r>
    </w:p>
    <w:p w:rsidR="00152C84" w:rsidRDefault="00152C84" w:rsidP="005358E5">
      <w:pPr>
        <w:pStyle w:val="ConsPlusNormal"/>
        <w:spacing w:before="240"/>
        <w:ind w:firstLine="540"/>
        <w:jc w:val="both"/>
      </w:pPr>
      <w:r>
        <w:t>124.1. ПКР является неотъемлемым структурным компонентом ФАОП ООО для слабовидящих обучающихся (вариант 4.2).</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124.2.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124.3.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152C84" w:rsidRDefault="00152C84" w:rsidP="005358E5">
      <w:pPr>
        <w:pStyle w:val="ConsPlusNormal"/>
        <w:spacing w:before="24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152C84" w:rsidRDefault="00152C84" w:rsidP="005358E5">
      <w:pPr>
        <w:pStyle w:val="ConsPlusNormal"/>
        <w:spacing w:before="240"/>
        <w:ind w:firstLine="540"/>
        <w:jc w:val="both"/>
      </w:pPr>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152C84" w:rsidRDefault="00152C84" w:rsidP="005358E5">
      <w:pPr>
        <w:pStyle w:val="ConsPlusNormal"/>
        <w:spacing w:before="240"/>
        <w:ind w:firstLine="540"/>
        <w:jc w:val="both"/>
      </w:pPr>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124.9.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124.10. ПКР представлена в </w:t>
      </w:r>
      <w:hyperlink w:anchor="Par33721" w:tooltip="ПРОГРАММА" w:history="1">
        <w:r>
          <w:rPr>
            <w:color w:val="0000FF"/>
          </w:rPr>
          <w:t>приложении N 10</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125. Федеральная рабочая программа воспитания.</w:t>
      </w:r>
    </w:p>
    <w:p w:rsidR="00152C84" w:rsidRDefault="00152C84" w:rsidP="005358E5">
      <w:pPr>
        <w:pStyle w:val="ConsPlusNormal"/>
        <w:spacing w:before="240"/>
        <w:ind w:firstLine="540"/>
        <w:jc w:val="both"/>
      </w:pPr>
      <w:r>
        <w:t xml:space="preserve">125.1.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XXV. Организационный раздел ФАОП ООО для слабовидящих</w:t>
      </w:r>
    </w:p>
    <w:p w:rsidR="00152C84" w:rsidRDefault="00152C84" w:rsidP="005358E5">
      <w:pPr>
        <w:pStyle w:val="ConsPlusTitle"/>
        <w:jc w:val="center"/>
      </w:pPr>
      <w:r>
        <w:t>обучающихся (вариант 4.2)</w:t>
      </w:r>
    </w:p>
    <w:p w:rsidR="00152C84" w:rsidRDefault="00152C84" w:rsidP="005358E5">
      <w:pPr>
        <w:pStyle w:val="ConsPlusNormal"/>
        <w:jc w:val="both"/>
      </w:pPr>
    </w:p>
    <w:p w:rsidR="00152C84" w:rsidRDefault="00152C84" w:rsidP="005358E5">
      <w:pPr>
        <w:pStyle w:val="ConsPlusTitle"/>
        <w:ind w:firstLine="540"/>
        <w:jc w:val="both"/>
        <w:outlineLvl w:val="2"/>
      </w:pPr>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152C84" w:rsidRDefault="00152C84" w:rsidP="005358E5">
      <w:pPr>
        <w:pStyle w:val="ConsPlusNormal"/>
        <w:spacing w:before="240"/>
        <w:ind w:firstLine="540"/>
        <w:jc w:val="both"/>
      </w:pPr>
      <w:r>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13"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126.2.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126.5.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126.6. Для обучающихся по ФАОП ООО для слабовидящих обучающихся (вариант 4.2)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041"/>
        <w:gridCol w:w="2386"/>
        <w:gridCol w:w="593"/>
        <w:gridCol w:w="593"/>
        <w:gridCol w:w="593"/>
        <w:gridCol w:w="593"/>
        <w:gridCol w:w="593"/>
        <w:gridCol w:w="598"/>
        <w:gridCol w:w="1046"/>
      </w:tblGrid>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предметы</w:t>
            </w:r>
          </w:p>
        </w:tc>
        <w:tc>
          <w:tcPr>
            <w:tcW w:w="4609"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9036" w:type="dxa"/>
            <w:gridSpan w:val="9"/>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Обязательная часть</w:t>
            </w:r>
          </w:p>
        </w:tc>
      </w:tr>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 и литература</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24</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16</w:t>
            </w:r>
          </w:p>
        </w:tc>
      </w:tr>
      <w:tr w:rsidR="00152C84" w:rsidTr="00C219BE">
        <w:tc>
          <w:tcPr>
            <w:tcW w:w="204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Иностранные языки</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15</w:t>
            </w:r>
          </w:p>
        </w:tc>
      </w:tr>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 и информатика</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9</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8</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6</w:t>
            </w:r>
          </w:p>
        </w:tc>
      </w:tr>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Общественно-научные предметы</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r>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Естественно-научные предметы</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7</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9</w:t>
            </w:r>
          </w:p>
        </w:tc>
      </w:tr>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Искусство</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r>
      <w:tr w:rsidR="00152C84" w:rsidTr="00C219BE">
        <w:tc>
          <w:tcPr>
            <w:tcW w:w="204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Технология</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r>
      <w:tr w:rsidR="00152C84" w:rsidTr="00C219BE">
        <w:tc>
          <w:tcPr>
            <w:tcW w:w="204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Физическая культура и Основы безопасности жизнедеятельности</w:t>
            </w: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r>
      <w:tr w:rsidR="00152C84" w:rsidTr="00C219BE">
        <w:tc>
          <w:tcPr>
            <w:tcW w:w="204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170</w:t>
            </w: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9</w:t>
            </w: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Основы духовно-нравственной культуры народов России (ОДНКНР)</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Предметы по выбору</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недели</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34</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34</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Всего часов</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986</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1020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1020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1020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1020</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1020</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6086</w:t>
            </w: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179</w:t>
            </w:r>
          </w:p>
        </w:tc>
      </w:tr>
      <w:tr w:rsidR="00152C84" w:rsidTr="00C219BE">
        <w:tc>
          <w:tcPr>
            <w:tcW w:w="9036" w:type="dxa"/>
            <w:gridSpan w:val="9"/>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Внеурочная деятельность</w:t>
            </w:r>
          </w:p>
        </w:tc>
      </w:tr>
      <w:tr w:rsidR="00152C84" w:rsidTr="00C219BE">
        <w:tc>
          <w:tcPr>
            <w:tcW w:w="442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Обязательные занятия по программе коррекционной работы и другие виды внеурочной деятельности</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c>
          <w:tcPr>
            <w:tcW w:w="59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c>
          <w:tcPr>
            <w:tcW w:w="104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60</w:t>
            </w:r>
          </w:p>
        </w:tc>
      </w:tr>
    </w:tbl>
    <w:p w:rsidR="00152C84" w:rsidRDefault="00152C84" w:rsidP="005358E5">
      <w:pPr>
        <w:pStyle w:val="ConsPlusNormal"/>
        <w:jc w:val="both"/>
      </w:pPr>
    </w:p>
    <w:p w:rsidR="00152C84" w:rsidRDefault="00152C84" w:rsidP="005358E5">
      <w:pPr>
        <w:pStyle w:val="ConsPlusTitle"/>
        <w:ind w:firstLine="540"/>
        <w:jc w:val="both"/>
        <w:outlineLvl w:val="2"/>
      </w:pPr>
      <w:r>
        <w:t>127. Федеральный календарный учебный график:</w:t>
      </w:r>
    </w:p>
    <w:p w:rsidR="00152C84" w:rsidRDefault="00152C84" w:rsidP="005358E5">
      <w:pPr>
        <w:pStyle w:val="ConsPlusNormal"/>
        <w:spacing w:before="240"/>
        <w:ind w:firstLine="540"/>
        <w:jc w:val="both"/>
      </w:pPr>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 &lt;46&gt;.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&lt;46&gt; </w:t>
      </w:r>
      <w:hyperlink r:id="rId214"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127.2.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127.6.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127.7.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127.8. Продолжительность урока не должна превышать 40 минут.</w:t>
      </w:r>
    </w:p>
    <w:p w:rsidR="00152C84" w:rsidRDefault="00152C84" w:rsidP="005358E5">
      <w:pPr>
        <w:pStyle w:val="ConsPlusNormal"/>
        <w:spacing w:before="240"/>
        <w:ind w:firstLine="540"/>
        <w:jc w:val="both"/>
      </w:pPr>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152C84" w:rsidRDefault="00152C84" w:rsidP="005358E5">
      <w:pPr>
        <w:pStyle w:val="ConsPlusNormal"/>
        <w:spacing w:before="240"/>
        <w:ind w:firstLine="540"/>
        <w:jc w:val="both"/>
      </w:pPr>
      <w:r>
        <w:t>127.12.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128. План внеурочной деятельности.</w:t>
      </w:r>
    </w:p>
    <w:p w:rsidR="00152C84" w:rsidRDefault="00152C84" w:rsidP="005358E5">
      <w:pPr>
        <w:pStyle w:val="ConsPlusNormal"/>
        <w:spacing w:before="240"/>
        <w:ind w:firstLine="540"/>
        <w:jc w:val="both"/>
      </w:pPr>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128.2. Внеурочная деятельность является неотъемлемой частью АООП ООО.</w:t>
      </w:r>
    </w:p>
    <w:p w:rsidR="00152C84" w:rsidRDefault="00152C84" w:rsidP="005358E5">
      <w:pPr>
        <w:pStyle w:val="ConsPlusNormal"/>
        <w:spacing w:before="240"/>
        <w:ind w:firstLine="540"/>
        <w:jc w:val="both"/>
      </w:pPr>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152C84" w:rsidRDefault="00152C84" w:rsidP="005358E5">
      <w:pPr>
        <w:pStyle w:val="ConsPlusNormal"/>
        <w:spacing w:before="240"/>
        <w:ind w:firstLine="540"/>
        <w:jc w:val="both"/>
      </w:pPr>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152C84" w:rsidRDefault="00152C84" w:rsidP="005358E5">
      <w:pPr>
        <w:pStyle w:val="ConsPlusNormal"/>
        <w:spacing w:before="240"/>
        <w:ind w:firstLine="540"/>
        <w:jc w:val="both"/>
      </w:pPr>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128.8.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128.11.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129. Федеральный календарный план воспитательной работы.</w:t>
      </w:r>
    </w:p>
    <w:p w:rsidR="00152C84" w:rsidRDefault="00152C84" w:rsidP="005358E5">
      <w:pPr>
        <w:pStyle w:val="ConsPlusNormal"/>
        <w:spacing w:before="240"/>
        <w:ind w:firstLine="540"/>
        <w:jc w:val="both"/>
      </w:pPr>
      <w:r>
        <w:t>129.1.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129.2.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XXVI. Целевой раздел федеральной адаптированной</w:t>
      </w:r>
    </w:p>
    <w:p w:rsidR="00152C84" w:rsidRDefault="00152C84" w:rsidP="005358E5">
      <w:pPr>
        <w:pStyle w:val="ConsPlusTitle"/>
        <w:jc w:val="center"/>
      </w:pPr>
      <w:r>
        <w:t>основной образовательной программы основного общего</w:t>
      </w:r>
    </w:p>
    <w:p w:rsidR="00152C84" w:rsidRDefault="00152C84" w:rsidP="005358E5">
      <w:pPr>
        <w:pStyle w:val="ConsPlusTitle"/>
        <w:jc w:val="center"/>
      </w:pPr>
      <w:r>
        <w:t>образования для обучающихся с тяжелыми нарушениями</w:t>
      </w:r>
    </w:p>
    <w:p w:rsidR="00152C84" w:rsidRDefault="00152C84" w:rsidP="005358E5">
      <w:pPr>
        <w:pStyle w:val="ConsPlusTitle"/>
        <w:jc w:val="center"/>
      </w:pPr>
      <w:r>
        <w:t>речи (вариант 5.1)</w:t>
      </w:r>
    </w:p>
    <w:p w:rsidR="00152C84" w:rsidRDefault="00152C84" w:rsidP="005358E5">
      <w:pPr>
        <w:pStyle w:val="ConsPlusNormal"/>
        <w:jc w:val="both"/>
      </w:pPr>
    </w:p>
    <w:p w:rsidR="00152C84" w:rsidRDefault="00152C84" w:rsidP="005358E5">
      <w:pPr>
        <w:pStyle w:val="ConsPlusTitle"/>
        <w:ind w:firstLine="540"/>
        <w:jc w:val="both"/>
        <w:outlineLvl w:val="2"/>
      </w:pPr>
      <w:r>
        <w:t>130. Пояснительная записка.</w:t>
      </w:r>
    </w:p>
    <w:p w:rsidR="00152C84" w:rsidRDefault="00152C84" w:rsidP="005358E5">
      <w:pPr>
        <w:pStyle w:val="ConsPlusNormal"/>
        <w:spacing w:before="240"/>
        <w:ind w:firstLine="540"/>
        <w:jc w:val="both"/>
      </w:pPr>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152C84" w:rsidRDefault="00152C84" w:rsidP="005358E5">
      <w:pPr>
        <w:pStyle w:val="ConsPlusNormal"/>
        <w:spacing w:before="24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152C84" w:rsidRDefault="00152C84" w:rsidP="005358E5">
      <w:pPr>
        <w:pStyle w:val="ConsPlusNormal"/>
        <w:spacing w:before="240"/>
        <w:ind w:firstLine="540"/>
        <w:jc w:val="both"/>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152C84" w:rsidRDefault="00152C84" w:rsidP="005358E5">
      <w:pPr>
        <w:pStyle w:val="ConsPlusNormal"/>
        <w:spacing w:before="240"/>
        <w:ind w:firstLine="540"/>
        <w:jc w:val="both"/>
      </w:pPr>
      <w:r>
        <w:t>1) негрубое недоразвитие устной речи, как правило, осложненное органическим поражением центральной нервной системы;</w:t>
      </w:r>
    </w:p>
    <w:p w:rsidR="00152C84" w:rsidRDefault="00152C84" w:rsidP="005358E5">
      <w:pPr>
        <w:pStyle w:val="ConsPlusNormal"/>
        <w:spacing w:before="240"/>
        <w:ind w:firstLine="540"/>
        <w:jc w:val="both"/>
      </w:pPr>
      <w:r>
        <w:t>2) нарушения чтения и нарушения письма;</w:t>
      </w:r>
    </w:p>
    <w:p w:rsidR="00152C84" w:rsidRDefault="00152C84" w:rsidP="005358E5">
      <w:pPr>
        <w:pStyle w:val="ConsPlusNormal"/>
        <w:spacing w:before="240"/>
        <w:ind w:firstLine="540"/>
        <w:jc w:val="both"/>
      </w:pPr>
      <w:r>
        <w:t>3) темпоритмические нарушения речи (заикание и другие);</w:t>
      </w:r>
    </w:p>
    <w:p w:rsidR="00152C84" w:rsidRDefault="00152C84" w:rsidP="005358E5">
      <w:pPr>
        <w:pStyle w:val="ConsPlusNormal"/>
        <w:spacing w:before="240"/>
        <w:ind w:firstLine="540"/>
        <w:jc w:val="both"/>
      </w:pPr>
      <w:r>
        <w:t>4) нарушения голоса (дисфония, афония).</w:t>
      </w:r>
    </w:p>
    <w:p w:rsidR="00152C84" w:rsidRDefault="00152C84" w:rsidP="005358E5">
      <w:pPr>
        <w:pStyle w:val="ConsPlusNormal"/>
        <w:spacing w:before="240"/>
        <w:ind w:firstLine="540"/>
        <w:jc w:val="both"/>
      </w:pPr>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1 - 2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152C84" w:rsidRDefault="00152C84" w:rsidP="005358E5">
      <w:pPr>
        <w:pStyle w:val="ConsPlusNormal"/>
        <w:spacing w:before="240"/>
        <w:ind w:firstLine="540"/>
        <w:jc w:val="both"/>
      </w:pPr>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сформированное бытовой коммуникации).</w:t>
      </w:r>
    </w:p>
    <w:p w:rsidR="00152C84" w:rsidRDefault="00152C84" w:rsidP="005358E5">
      <w:pPr>
        <w:pStyle w:val="ConsPlusNormal"/>
        <w:spacing w:before="240"/>
        <w:ind w:firstLine="540"/>
        <w:jc w:val="both"/>
      </w:pPr>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152C84" w:rsidRDefault="00152C84" w:rsidP="005358E5">
      <w:pPr>
        <w:pStyle w:val="ConsPlusNormal"/>
        <w:spacing w:before="240"/>
        <w:ind w:firstLine="540"/>
        <w:jc w:val="both"/>
      </w:pPr>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152C84" w:rsidRDefault="00152C84" w:rsidP="005358E5">
      <w:pPr>
        <w:pStyle w:val="ConsPlusNormal"/>
        <w:spacing w:before="240"/>
        <w:ind w:firstLine="540"/>
        <w:jc w:val="both"/>
      </w:pPr>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152C84" w:rsidRDefault="00152C84" w:rsidP="005358E5">
      <w:pPr>
        <w:pStyle w:val="ConsPlusNormal"/>
        <w:spacing w:before="240"/>
        <w:ind w:firstLine="540"/>
        <w:jc w:val="both"/>
      </w:pPr>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152C84" w:rsidRDefault="00152C84" w:rsidP="005358E5">
      <w:pPr>
        <w:pStyle w:val="ConsPlusNormal"/>
        <w:spacing w:before="240"/>
        <w:ind w:firstLine="540"/>
        <w:jc w:val="both"/>
      </w:pPr>
      <w:r>
        <w:t>130.3. Целями реализации ФАОП ООО для обучающихся с тяжелыми нарушениями речи (вариант 5.1) являются:</w:t>
      </w:r>
    </w:p>
    <w:p w:rsidR="00152C84" w:rsidRDefault="00152C84" w:rsidP="005358E5">
      <w:pPr>
        <w:pStyle w:val="ConsPlusNormal"/>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152C84" w:rsidRDefault="00152C84" w:rsidP="005358E5">
      <w:pPr>
        <w:pStyle w:val="ConsPlusNormal"/>
        <w:spacing w:before="240"/>
        <w:ind w:firstLine="540"/>
        <w:jc w:val="both"/>
      </w:pPr>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152C84" w:rsidRDefault="00152C84" w:rsidP="005358E5">
      <w:pPr>
        <w:pStyle w:val="ConsPlusNormal"/>
        <w:spacing w:before="240"/>
        <w:ind w:firstLine="540"/>
        <w:jc w:val="both"/>
      </w:pPr>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152C84" w:rsidRDefault="00152C84" w:rsidP="005358E5">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152C84" w:rsidRDefault="00152C84" w:rsidP="005358E5">
      <w:pPr>
        <w:pStyle w:val="ConsPlusNormal"/>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152C84" w:rsidRDefault="00152C84" w:rsidP="005358E5">
      <w:pPr>
        <w:pStyle w:val="ConsPlusNormal"/>
        <w:spacing w:before="240"/>
        <w:ind w:firstLine="540"/>
        <w:jc w:val="both"/>
      </w:pPr>
      <w: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152C84" w:rsidRDefault="00152C84" w:rsidP="005358E5">
      <w:pPr>
        <w:pStyle w:val="ConsPlusNormal"/>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152C84" w:rsidRDefault="00152C84" w:rsidP="005358E5">
      <w:pPr>
        <w:pStyle w:val="ConsPlusNormal"/>
        <w:spacing w:before="240"/>
        <w:ind w:firstLine="540"/>
        <w:jc w:val="both"/>
      </w:pPr>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152C84" w:rsidRDefault="00152C84" w:rsidP="005358E5">
      <w:pPr>
        <w:pStyle w:val="ConsPlusNormal"/>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152C84" w:rsidRDefault="00152C84" w:rsidP="005358E5">
      <w:pPr>
        <w:pStyle w:val="ConsPlusNormal"/>
        <w:spacing w:before="24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152C84" w:rsidRDefault="00152C84" w:rsidP="005358E5">
      <w:pPr>
        <w:pStyle w:val="ConsPlusNormal"/>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152C84" w:rsidRDefault="00152C84" w:rsidP="005358E5">
      <w:pPr>
        <w:pStyle w:val="ConsPlusNormal"/>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152C84" w:rsidRDefault="00152C84" w:rsidP="005358E5">
      <w:pPr>
        <w:pStyle w:val="ConsPlusNormal"/>
        <w:spacing w:before="240"/>
        <w:ind w:firstLine="540"/>
        <w:jc w:val="both"/>
      </w:pPr>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152C84" w:rsidRDefault="00152C84" w:rsidP="005358E5">
      <w:pPr>
        <w:pStyle w:val="ConsPlusNormal"/>
        <w:spacing w:before="240"/>
        <w:ind w:firstLine="540"/>
        <w:jc w:val="both"/>
      </w:pPr>
      <w:r>
        <w:t>130.6. ФАОП ООО для обучающихся с ТНР (вариант 5.1)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&lt;47&gt; </w:t>
      </w:r>
      <w:hyperlink r:id="rId215"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152C84" w:rsidRDefault="00152C84" w:rsidP="005358E5">
      <w:pPr>
        <w:pStyle w:val="ConsPlusNormal"/>
        <w:spacing w:before="240"/>
        <w:ind w:firstLine="540"/>
        <w:jc w:val="both"/>
      </w:pPr>
      <w: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152C84" w:rsidRDefault="00152C84" w:rsidP="005358E5">
      <w:pPr>
        <w:pStyle w:val="ConsPlusNormal"/>
        <w:spacing w:before="240"/>
        <w:ind w:firstLine="540"/>
        <w:jc w:val="both"/>
      </w:pPr>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w:t>
      </w:r>
    </w:p>
    <w:p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rsidR="00152C84" w:rsidRDefault="00152C84" w:rsidP="005358E5">
      <w:pPr>
        <w:pStyle w:val="ConsPlusNormal"/>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152C84" w:rsidRDefault="00152C84" w:rsidP="005358E5">
      <w:pPr>
        <w:pStyle w:val="ConsPlusNormal"/>
        <w:spacing w:before="24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152C84" w:rsidRDefault="00152C84" w:rsidP="005358E5">
      <w:pPr>
        <w:pStyle w:val="ConsPlusNormal"/>
        <w:spacing w:before="240"/>
        <w:ind w:firstLine="540"/>
        <w:jc w:val="both"/>
      </w:pPr>
      <w:r>
        <w:t>развитие адекватных представлений о собственных возможностях, стремление к речевому самосовершенствованию.</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152C84" w:rsidRDefault="00152C84" w:rsidP="005358E5">
      <w:pPr>
        <w:pStyle w:val="ConsPlusNormal"/>
        <w:spacing w:before="24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152C84" w:rsidRDefault="00152C84" w:rsidP="005358E5">
      <w:pPr>
        <w:pStyle w:val="ConsPlusNormal"/>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152C84" w:rsidRDefault="00152C84" w:rsidP="005358E5">
      <w:pPr>
        <w:pStyle w:val="ConsPlusNormal"/>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152C84" w:rsidRDefault="00152C84" w:rsidP="005358E5">
      <w:pPr>
        <w:pStyle w:val="ConsPlusNormal"/>
        <w:spacing w:before="240"/>
        <w:ind w:firstLine="540"/>
        <w:jc w:val="both"/>
      </w:pPr>
      <w:r>
        <w:t>способность воспроизводить текст с заданной степенью свернутости (план, пересказ, изложение);</w:t>
      </w:r>
    </w:p>
    <w:p w:rsidR="00152C84" w:rsidRDefault="00152C84" w:rsidP="005358E5">
      <w:pPr>
        <w:pStyle w:val="ConsPlusNormal"/>
        <w:spacing w:before="240"/>
        <w:ind w:firstLine="540"/>
        <w:jc w:val="both"/>
      </w:pPr>
      <w:r>
        <w:t>создавать тексты различных стилей и жанров (устно и письменно);</w:t>
      </w:r>
    </w:p>
    <w:p w:rsidR="00152C84" w:rsidRDefault="00152C84" w:rsidP="005358E5">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spacing w:before="240"/>
        <w:ind w:firstLine="540"/>
        <w:jc w:val="both"/>
      </w:pPr>
      <w:r>
        <w:t>ценностно-смысловой установкой на качественное овладение речью (в письменной и устной формах);</w:t>
      </w:r>
    </w:p>
    <w:p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152C84" w:rsidRDefault="00152C84" w:rsidP="005358E5">
      <w:pPr>
        <w:pStyle w:val="ConsPlusNormal"/>
        <w:spacing w:before="240"/>
        <w:ind w:firstLine="540"/>
        <w:jc w:val="both"/>
      </w:pPr>
      <w:r>
        <w:t>овладение навыками правильного осознанного чтения; овладения основными видами зрелого чтения: просмотровое, ознавомительное, изучающее, поисковое);</w:t>
      </w:r>
    </w:p>
    <w:p w:rsidR="00152C84" w:rsidRDefault="00152C84" w:rsidP="005358E5">
      <w:pPr>
        <w:pStyle w:val="ConsPlusNormal"/>
        <w:spacing w:before="240"/>
        <w:ind w:firstLine="540"/>
        <w:jc w:val="both"/>
      </w:pPr>
      <w:r>
        <w:t>овладение навыками письменной речи: запись, фиксация аудированного текста, самостоятельне письменные высказывания.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132. Система оценки достижения планируемых результатов освоения ФАООП ООО для обучающихся с тяжелыми нарушениями речи (вариант 5.1)</w:t>
      </w:r>
    </w:p>
    <w:p w:rsidR="00152C84" w:rsidRDefault="00152C84" w:rsidP="005358E5">
      <w:pPr>
        <w:pStyle w:val="ConsPlusNormal"/>
        <w:spacing w:before="240"/>
        <w:ind w:firstLine="540"/>
        <w:jc w:val="both"/>
      </w:pPr>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152C84" w:rsidRDefault="00152C84" w:rsidP="005358E5">
      <w:pPr>
        <w:pStyle w:val="ConsPlusNormal"/>
        <w:spacing w:before="240"/>
        <w:ind w:firstLine="540"/>
        <w:jc w:val="both"/>
      </w:pPr>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52C84" w:rsidRDefault="00152C84" w:rsidP="005358E5">
      <w:pPr>
        <w:pStyle w:val="ConsPlusNormal"/>
        <w:spacing w:before="240"/>
        <w:ind w:firstLine="540"/>
        <w:jc w:val="both"/>
      </w:pPr>
      <w:r>
        <w:t>при необходимости адаптирование инструкции с учетом особых образовательных потребностей и индивидуальных трудностей учащихся с ТНР:</w:t>
      </w:r>
    </w:p>
    <w:p w:rsidR="00152C84" w:rsidRDefault="00152C84" w:rsidP="005358E5">
      <w:pPr>
        <w:pStyle w:val="ConsPlusNormal"/>
        <w:spacing w:before="240"/>
        <w:ind w:firstLine="540"/>
        <w:jc w:val="both"/>
      </w:pPr>
      <w:r>
        <w:t>упрощение формулировок по грамматическому и семантическому оформлению;</w:t>
      </w:r>
    </w:p>
    <w:p w:rsidR="00152C84" w:rsidRDefault="00152C84" w:rsidP="005358E5">
      <w:pPr>
        <w:pStyle w:val="ConsPlusNormal"/>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152C84" w:rsidRDefault="00152C84" w:rsidP="005358E5">
      <w:pPr>
        <w:pStyle w:val="ConsPlusNormal"/>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ТНР;</w:t>
      </w:r>
    </w:p>
    <w:p w:rsidR="00152C84" w:rsidRDefault="00152C84" w:rsidP="005358E5">
      <w:pPr>
        <w:pStyle w:val="ConsPlusNormal"/>
        <w:spacing w:before="240"/>
        <w:ind w:firstLine="540"/>
        <w:jc w:val="both"/>
      </w:pPr>
      <w:r>
        <w:t>возможность организации короткого перерыва (10 - 15 мин) при нарастании в поведении ребенка проявлений утомления, истощения.</w:t>
      </w:r>
    </w:p>
    <w:p w:rsidR="00152C84" w:rsidRDefault="00152C84" w:rsidP="005358E5">
      <w:pPr>
        <w:pStyle w:val="ConsPlusNormal"/>
        <w:spacing w:before="240"/>
        <w:ind w:firstLine="540"/>
        <w:jc w:val="both"/>
      </w:pPr>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152C84" w:rsidRDefault="00152C84" w:rsidP="005358E5">
      <w:pPr>
        <w:pStyle w:val="ConsPlusNormal"/>
        <w:spacing w:before="240"/>
        <w:ind w:firstLine="540"/>
        <w:jc w:val="both"/>
      </w:pPr>
      <w: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152C84" w:rsidRDefault="00152C84" w:rsidP="005358E5">
      <w:pPr>
        <w:pStyle w:val="ConsPlusNormal"/>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rsidR="00152C84" w:rsidRDefault="00152C84" w:rsidP="005358E5">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152C84" w:rsidRDefault="00152C84" w:rsidP="005358E5">
      <w:pPr>
        <w:pStyle w:val="ConsPlusNormal"/>
        <w:spacing w:before="240"/>
        <w:ind w:firstLine="540"/>
        <w:jc w:val="both"/>
      </w:pPr>
      <w:r>
        <w:t>132.2.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rsidR="00152C84" w:rsidRDefault="00152C84" w:rsidP="005358E5">
      <w:pPr>
        <w:pStyle w:val="ConsPlusNormal"/>
        <w:spacing w:before="240"/>
        <w:ind w:firstLine="540"/>
        <w:jc w:val="both"/>
      </w:pPr>
      <w:r>
        <w:t>132.4.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132.5.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&lt;48&gt;;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&lt;48&gt; </w:t>
      </w:r>
      <w:hyperlink r:id="rId216"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132.10.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132.16.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132.17.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132.19.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132.20.1. Выбор темы проекта осуществляется обучающимися.</w:t>
      </w:r>
    </w:p>
    <w:p w:rsidR="00152C84" w:rsidRDefault="00152C84" w:rsidP="005358E5">
      <w:pPr>
        <w:pStyle w:val="ConsPlusNormal"/>
        <w:spacing w:before="240"/>
        <w:ind w:firstLine="540"/>
        <w:jc w:val="both"/>
      </w:pPr>
      <w:r>
        <w:t>132.20.2.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132.20.3.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132.20.4.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132.24.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132.24.2.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132.26.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132.28.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132.28.4.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132.29.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132.30.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152C84" w:rsidRDefault="00152C84" w:rsidP="005358E5">
      <w:pPr>
        <w:pStyle w:val="ConsPlusNormal"/>
        <w:spacing w:before="240"/>
        <w:ind w:firstLine="540"/>
        <w:jc w:val="both"/>
      </w:pPr>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152C84" w:rsidRDefault="00152C84" w:rsidP="005358E5">
      <w:pPr>
        <w:pStyle w:val="ConsPlusNormal"/>
        <w:spacing w:before="240"/>
        <w:ind w:firstLine="540"/>
        <w:jc w:val="both"/>
      </w:pPr>
      <w:r>
        <w:t>132.31.2.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152C84" w:rsidRDefault="00152C84" w:rsidP="005358E5">
      <w:pPr>
        <w:pStyle w:val="ConsPlusNormal"/>
        <w:spacing w:before="240"/>
        <w:ind w:firstLine="540"/>
        <w:jc w:val="both"/>
      </w:pPr>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XXVII. Содержательный раздел ФАОП ООО для обучающихся</w:t>
      </w:r>
    </w:p>
    <w:p w:rsidR="00152C84" w:rsidRDefault="00152C84" w:rsidP="005358E5">
      <w:pPr>
        <w:pStyle w:val="ConsPlusTitle"/>
        <w:jc w:val="center"/>
      </w:pPr>
      <w:r>
        <w:t>с тяжелыми нарушениями речи (вариант 5.1)</w:t>
      </w:r>
    </w:p>
    <w:p w:rsidR="00152C84" w:rsidRDefault="00152C84" w:rsidP="005358E5">
      <w:pPr>
        <w:pStyle w:val="ConsPlusNormal"/>
        <w:jc w:val="both"/>
      </w:pPr>
    </w:p>
    <w:p w:rsidR="00152C84" w:rsidRDefault="00152C84" w:rsidP="005358E5">
      <w:pPr>
        <w:pStyle w:val="ConsPlusTitle"/>
        <w:ind w:firstLine="540"/>
        <w:jc w:val="both"/>
        <w:outlineLvl w:val="2"/>
      </w:pPr>
      <w:r>
        <w:t>133. Федеральные рабочие программы учебных предметов.</w:t>
      </w:r>
    </w:p>
    <w:p w:rsidR="00152C84" w:rsidRDefault="00152C84" w:rsidP="005358E5">
      <w:pPr>
        <w:pStyle w:val="ConsPlusNormal"/>
        <w:spacing w:before="240"/>
        <w:ind w:firstLine="540"/>
        <w:jc w:val="both"/>
      </w:pPr>
      <w:r>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w:t>
      </w:r>
      <w:hyperlink r:id="rId217" w:history="1">
        <w:r>
          <w:rPr>
            <w:color w:val="0000FF"/>
          </w:rPr>
          <w:t>"Русский язык"</w:t>
        </w:r>
      </w:hyperlink>
      <w:r>
        <w:t xml:space="preserve">, </w:t>
      </w:r>
      <w:hyperlink r:id="rId218" w:history="1">
        <w:r>
          <w:rPr>
            <w:color w:val="0000FF"/>
          </w:rPr>
          <w:t>"Литература"</w:t>
        </w:r>
      </w:hyperlink>
      <w:r>
        <w:t xml:space="preserve">, </w:t>
      </w:r>
      <w:hyperlink r:id="rId219" w:history="1">
        <w:r>
          <w:rPr>
            <w:color w:val="0000FF"/>
          </w:rPr>
          <w:t>"История"</w:t>
        </w:r>
      </w:hyperlink>
      <w:r>
        <w:t xml:space="preserve">, </w:t>
      </w:r>
      <w:hyperlink r:id="rId220" w:history="1">
        <w:r>
          <w:rPr>
            <w:color w:val="0000FF"/>
          </w:rPr>
          <w:t>"Обществознание"</w:t>
        </w:r>
      </w:hyperlink>
      <w:r>
        <w:t xml:space="preserve">, </w:t>
      </w:r>
      <w:hyperlink r:id="rId221" w:history="1">
        <w:r>
          <w:rPr>
            <w:color w:val="0000FF"/>
          </w:rPr>
          <w:t>"География"</w:t>
        </w:r>
      </w:hyperlink>
      <w:r>
        <w:t xml:space="preserve">, </w:t>
      </w:r>
      <w:hyperlink r:id="rId222" w:history="1">
        <w:r>
          <w:rPr>
            <w:color w:val="0000FF"/>
          </w:rPr>
          <w:t>"Основы безопасности жизнедеятельности"</w:t>
        </w:r>
      </w:hyperlink>
      <w:r>
        <w:t>, предусмотренные ФОП ООО.</w:t>
      </w:r>
    </w:p>
    <w:p w:rsidR="00152C84" w:rsidRDefault="00152C84" w:rsidP="005358E5">
      <w:pPr>
        <w:pStyle w:val="ConsPlusNormal"/>
        <w:spacing w:before="240"/>
        <w:ind w:firstLine="540"/>
        <w:jc w:val="both"/>
      </w:pPr>
      <w:r>
        <w:t>133.2.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134. Программа формирования универсальных учебных действий.</w:t>
      </w:r>
    </w:p>
    <w:p w:rsidR="00152C84" w:rsidRDefault="00152C84" w:rsidP="005358E5">
      <w:pPr>
        <w:pStyle w:val="ConsPlusNormal"/>
        <w:spacing w:before="240"/>
        <w:ind w:firstLine="540"/>
        <w:jc w:val="both"/>
      </w:pPr>
      <w:r>
        <w:t xml:space="preserve">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135. Программа коррекционной работы.</w:t>
      </w:r>
    </w:p>
    <w:p w:rsidR="00152C84" w:rsidRDefault="00152C84" w:rsidP="005358E5">
      <w:pPr>
        <w:pStyle w:val="ConsPlusNormal"/>
        <w:spacing w:before="240"/>
        <w:ind w:firstLine="540"/>
        <w:jc w:val="both"/>
      </w:pPr>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152C84" w:rsidRDefault="00152C84" w:rsidP="005358E5">
      <w:pPr>
        <w:pStyle w:val="ConsPlusNormal"/>
        <w:spacing w:before="240"/>
        <w:ind w:firstLine="540"/>
        <w:jc w:val="both"/>
      </w:pPr>
      <w:r>
        <w:t>135.2. ПКР должна обеспечивать:</w:t>
      </w:r>
    </w:p>
    <w:p w:rsidR="00152C84" w:rsidRDefault="00152C84" w:rsidP="005358E5">
      <w:pPr>
        <w:pStyle w:val="ConsPlusNormal"/>
        <w:spacing w:before="240"/>
        <w:ind w:firstLine="540"/>
        <w:jc w:val="both"/>
      </w:pPr>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152C84" w:rsidRDefault="00152C84" w:rsidP="005358E5">
      <w:pPr>
        <w:pStyle w:val="ConsPlusNormal"/>
        <w:spacing w:before="240"/>
        <w:ind w:firstLine="540"/>
        <w:jc w:val="both"/>
      </w:pPr>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152C84" w:rsidRDefault="00152C84" w:rsidP="005358E5">
      <w:pPr>
        <w:pStyle w:val="ConsPlusNormal"/>
        <w:spacing w:before="240"/>
        <w:ind w:firstLine="540"/>
        <w:jc w:val="both"/>
      </w:pPr>
      <w:r>
        <w:t>разработку и использование индивидуально-ориентированных коррекционных образовательных программ для обучающихся с ТНР;</w:t>
      </w:r>
    </w:p>
    <w:p w:rsidR="00152C84" w:rsidRDefault="00152C84" w:rsidP="005358E5">
      <w:pPr>
        <w:pStyle w:val="ConsPlusNormal"/>
        <w:spacing w:before="240"/>
        <w:ind w:firstLine="540"/>
        <w:jc w:val="both"/>
      </w:pPr>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152C84" w:rsidRDefault="00152C84" w:rsidP="005358E5">
      <w:pPr>
        <w:pStyle w:val="ConsPlusNormal"/>
        <w:spacing w:before="240"/>
        <w:ind w:firstLine="540"/>
        <w:jc w:val="both"/>
      </w:pPr>
      <w:r>
        <w:t>реализацию комплексной системы мероприятий по социальной адаптации и профессиональной ориентации обучающихся с ТНР;</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152C84" w:rsidRDefault="00152C84" w:rsidP="005358E5">
      <w:pPr>
        <w:pStyle w:val="ConsPlusNormal"/>
        <w:spacing w:before="240"/>
        <w:ind w:firstLine="540"/>
        <w:jc w:val="both"/>
      </w:pPr>
      <w:r>
        <w:t>135.3.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135.6. ГЖР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152C84" w:rsidRDefault="00152C84" w:rsidP="005358E5">
      <w:pPr>
        <w:pStyle w:val="ConsPlusNormal"/>
        <w:spacing w:before="240"/>
        <w:ind w:firstLine="540"/>
        <w:jc w:val="both"/>
      </w:pPr>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135.9.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135.10. ПКР представлена в </w:t>
      </w:r>
      <w:hyperlink w:anchor="Par33963" w:tooltip="ПРОГРАММА" w:history="1">
        <w:r>
          <w:rPr>
            <w:color w:val="0000FF"/>
          </w:rPr>
          <w:t>приложении N 11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136. Федеральная рабочая программа воспитания.</w:t>
      </w:r>
    </w:p>
    <w:p w:rsidR="00152C84" w:rsidRDefault="00152C84" w:rsidP="005358E5">
      <w:pPr>
        <w:pStyle w:val="ConsPlusNormal"/>
        <w:spacing w:before="240"/>
        <w:ind w:firstLine="540"/>
        <w:jc w:val="both"/>
      </w:pPr>
      <w:r>
        <w:t xml:space="preserve">136.1.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XXVIII. Организационный раздел программы основного общего</w:t>
      </w:r>
    </w:p>
    <w:p w:rsidR="00152C84" w:rsidRDefault="00152C84" w:rsidP="005358E5">
      <w:pPr>
        <w:pStyle w:val="ConsPlusTitle"/>
        <w:jc w:val="center"/>
      </w:pPr>
      <w:r>
        <w:t>образования обучающихся с ТНР (вариант 5.1)</w:t>
      </w:r>
    </w:p>
    <w:p w:rsidR="00152C84" w:rsidRDefault="00152C84" w:rsidP="005358E5">
      <w:pPr>
        <w:pStyle w:val="ConsPlusNormal"/>
        <w:jc w:val="both"/>
      </w:pPr>
    </w:p>
    <w:p w:rsidR="00152C84" w:rsidRDefault="00152C84" w:rsidP="005358E5">
      <w:pPr>
        <w:pStyle w:val="ConsPlusTitle"/>
        <w:ind w:firstLine="540"/>
        <w:jc w:val="both"/>
        <w:outlineLvl w:val="2"/>
      </w:pPr>
      <w:r>
        <w:t>137. Федеральный учебный план федеральной адаптированной программы основного общего образования для обучающихся с ТНР (вариант 5.1)</w:t>
      </w:r>
    </w:p>
    <w:p w:rsidR="00152C84" w:rsidRDefault="00152C84" w:rsidP="005358E5">
      <w:pPr>
        <w:pStyle w:val="ConsPlusNormal"/>
        <w:spacing w:before="240"/>
        <w:ind w:firstLine="540"/>
        <w:jc w:val="both"/>
      </w:pPr>
      <w:r>
        <w:t xml:space="preserve">137.1. Федеральный учебный план ФАОП ООО для обучающихся с ТНР (вариант 5.1) в целом соответствует обязательным требованиям ФГОС ООО и </w:t>
      </w:r>
      <w:hyperlink r:id="rId223"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rsidR="00152C84" w:rsidRDefault="00152C84" w:rsidP="005358E5">
      <w:pPr>
        <w:pStyle w:val="ConsPlusNormal"/>
        <w:spacing w:before="240"/>
        <w:ind w:firstLine="540"/>
        <w:jc w:val="both"/>
      </w:pPr>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138. Федеральный календарный учебный график:</w:t>
      </w:r>
    </w:p>
    <w:p w:rsidR="00152C84" w:rsidRDefault="00152C84" w:rsidP="005358E5">
      <w:pPr>
        <w:pStyle w:val="ConsPlusNormal"/>
        <w:spacing w:before="240"/>
        <w:ind w:firstLine="540"/>
        <w:jc w:val="both"/>
      </w:pPr>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&lt;49&gt; </w:t>
      </w:r>
      <w:hyperlink r:id="rId224"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138.2.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138.6.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138.7.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138.8. Продолжительность урока не должна превышать 45 минут.</w:t>
      </w:r>
    </w:p>
    <w:p w:rsidR="00152C84" w:rsidRDefault="00152C84" w:rsidP="005358E5">
      <w:pPr>
        <w:pStyle w:val="ConsPlusNormal"/>
        <w:spacing w:before="240"/>
        <w:ind w:firstLine="540"/>
        <w:jc w:val="both"/>
      </w:pPr>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138.12.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139. План внеурочной деятельности.</w:t>
      </w:r>
    </w:p>
    <w:p w:rsidR="00152C84" w:rsidRDefault="00152C84" w:rsidP="005358E5">
      <w:pPr>
        <w:pStyle w:val="ConsPlusNormal"/>
        <w:spacing w:before="240"/>
        <w:ind w:firstLine="540"/>
        <w:jc w:val="both"/>
      </w:pPr>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139.2. Внеурочная деятельность является неотъемлемой частью АООП ООО.</w:t>
      </w:r>
    </w:p>
    <w:p w:rsidR="00152C84" w:rsidRDefault="00152C84" w:rsidP="005358E5">
      <w:pPr>
        <w:pStyle w:val="ConsPlusNormal"/>
        <w:spacing w:before="240"/>
        <w:ind w:firstLine="540"/>
        <w:jc w:val="both"/>
      </w:pPr>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139.8.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152C84" w:rsidRDefault="00152C84" w:rsidP="005358E5">
      <w:pPr>
        <w:pStyle w:val="ConsPlusNormal"/>
        <w:spacing w:before="240"/>
        <w:ind w:firstLine="540"/>
        <w:jc w:val="both"/>
      </w:pPr>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139.11.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152C84" w:rsidRDefault="00152C84" w:rsidP="005358E5">
      <w:pPr>
        <w:pStyle w:val="ConsPlusNormal"/>
        <w:spacing w:before="240"/>
        <w:ind w:firstLine="540"/>
        <w:jc w:val="both"/>
      </w:pPr>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140. Федеральный календарный план воспитательной работы.</w:t>
      </w:r>
    </w:p>
    <w:p w:rsidR="00152C84" w:rsidRDefault="00152C84" w:rsidP="005358E5">
      <w:pPr>
        <w:pStyle w:val="ConsPlusNormal"/>
        <w:spacing w:before="240"/>
        <w:ind w:firstLine="540"/>
        <w:jc w:val="both"/>
      </w:pPr>
      <w:r>
        <w:t>140.1.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140.2.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 xml:space="preserve">12 декабря: День </w:t>
      </w:r>
      <w:hyperlink r:id="rId225" w:history="1">
        <w:r>
          <w:rPr>
            <w:color w:val="0000FF"/>
          </w:rPr>
          <w:t>Конституции</w:t>
        </w:r>
      </w:hyperlink>
      <w:r>
        <w:t xml:space="preserve">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XXIX. Целевой раздел ФАОП ООО для обучающихся с тяжелыми</w:t>
      </w:r>
    </w:p>
    <w:p w:rsidR="00152C84" w:rsidRDefault="00152C84" w:rsidP="005358E5">
      <w:pPr>
        <w:pStyle w:val="ConsPlusTitle"/>
        <w:jc w:val="center"/>
      </w:pPr>
      <w:r>
        <w:t>нарушениями речи (вариант 5.2)</w:t>
      </w:r>
    </w:p>
    <w:p w:rsidR="00152C84" w:rsidRDefault="00152C84" w:rsidP="005358E5">
      <w:pPr>
        <w:pStyle w:val="ConsPlusNormal"/>
        <w:jc w:val="both"/>
      </w:pPr>
    </w:p>
    <w:p w:rsidR="00152C84" w:rsidRDefault="00152C84" w:rsidP="005358E5">
      <w:pPr>
        <w:pStyle w:val="ConsPlusTitle"/>
        <w:ind w:firstLine="540"/>
        <w:jc w:val="both"/>
        <w:outlineLvl w:val="2"/>
      </w:pPr>
      <w:r>
        <w:t>141. Пояснительная записка.</w:t>
      </w:r>
    </w:p>
    <w:p w:rsidR="00152C84" w:rsidRDefault="00152C84" w:rsidP="005358E5">
      <w:pPr>
        <w:pStyle w:val="ConsPlusNormal"/>
        <w:spacing w:before="240"/>
        <w:ind w:firstLine="540"/>
        <w:jc w:val="both"/>
      </w:pPr>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152C84" w:rsidRDefault="00152C84" w:rsidP="005358E5">
      <w:pPr>
        <w:pStyle w:val="ConsPlusNormal"/>
        <w:spacing w:before="240"/>
        <w:ind w:firstLine="540"/>
        <w:jc w:val="both"/>
      </w:pPr>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152C84" w:rsidRDefault="00152C84" w:rsidP="005358E5">
      <w:pPr>
        <w:pStyle w:val="ConsPlusNormal"/>
        <w:spacing w:before="240"/>
        <w:ind w:firstLine="540"/>
        <w:jc w:val="both"/>
      </w:pPr>
      <w:r>
        <w:t>141.2.1. Сроки освоения АООП ООО по варианту 5.2 составляют 5 лет (5 - 9 классы) либо 6 лет (5 - 10 классы).</w:t>
      </w:r>
    </w:p>
    <w:p w:rsidR="00152C84" w:rsidRDefault="00152C84" w:rsidP="005358E5">
      <w:pPr>
        <w:pStyle w:val="ConsPlusNormal"/>
        <w:spacing w:before="240"/>
        <w:ind w:firstLine="540"/>
        <w:jc w:val="both"/>
      </w:pPr>
      <w: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152C84" w:rsidRDefault="00152C84" w:rsidP="005358E5">
      <w:pPr>
        <w:pStyle w:val="ConsPlusNormal"/>
        <w:spacing w:before="240"/>
        <w:ind w:firstLine="540"/>
        <w:jc w:val="both"/>
      </w:pPr>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152C84" w:rsidRDefault="00152C84" w:rsidP="005358E5">
      <w:pPr>
        <w:pStyle w:val="ConsPlusNormal"/>
        <w:spacing w:before="240"/>
        <w:ind w:firstLine="540"/>
        <w:jc w:val="both"/>
      </w:pPr>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152C84" w:rsidRDefault="00152C84" w:rsidP="005358E5">
      <w:pPr>
        <w:pStyle w:val="ConsPlusNormal"/>
        <w:spacing w:before="240"/>
        <w:ind w:firstLine="540"/>
        <w:jc w:val="both"/>
      </w:pPr>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152C84" w:rsidRDefault="00152C84" w:rsidP="005358E5">
      <w:pPr>
        <w:pStyle w:val="ConsPlusNormal"/>
        <w:spacing w:before="240"/>
        <w:ind w:firstLine="540"/>
        <w:jc w:val="both"/>
      </w:pPr>
      <w:r>
        <w:t>нарушения чтения и нарушения письма средней и тяжелой степеней выраженности;</w:t>
      </w:r>
    </w:p>
    <w:p w:rsidR="00152C84" w:rsidRDefault="00152C84" w:rsidP="005358E5">
      <w:pPr>
        <w:pStyle w:val="ConsPlusNormal"/>
        <w:spacing w:before="240"/>
        <w:ind w:firstLine="540"/>
        <w:jc w:val="both"/>
      </w:pPr>
      <w:r>
        <w:t>темпоритмические нарушения речи тяжелой степени (заикание и другие);</w:t>
      </w:r>
    </w:p>
    <w:p w:rsidR="00152C84" w:rsidRDefault="00152C84" w:rsidP="005358E5">
      <w:pPr>
        <w:pStyle w:val="ConsPlusNormal"/>
        <w:spacing w:before="240"/>
        <w:ind w:firstLine="540"/>
        <w:jc w:val="both"/>
      </w:pPr>
      <w: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152C84" w:rsidRDefault="00152C84" w:rsidP="005358E5">
      <w:pPr>
        <w:pStyle w:val="ConsPlusNormal"/>
        <w:spacing w:before="240"/>
        <w:ind w:firstLine="540"/>
        <w:jc w:val="both"/>
      </w:pPr>
      <w:r>
        <w:t>комбинированные нарушения речевого развития (сочетанные проявления).</w:t>
      </w:r>
    </w:p>
    <w:p w:rsidR="00152C84" w:rsidRDefault="00152C84" w:rsidP="005358E5">
      <w:pPr>
        <w:pStyle w:val="ConsPlusNormal"/>
        <w:spacing w:before="240"/>
        <w:ind w:firstLine="540"/>
        <w:jc w:val="both"/>
      </w:pPr>
      <w: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152C84" w:rsidRDefault="00152C84" w:rsidP="005358E5">
      <w:pPr>
        <w:pStyle w:val="ConsPlusNormal"/>
        <w:spacing w:before="240"/>
        <w:ind w:firstLine="540"/>
        <w:jc w:val="both"/>
      </w:pPr>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152C84" w:rsidRDefault="00152C84" w:rsidP="005358E5">
      <w:pPr>
        <w:pStyle w:val="ConsPlusNormal"/>
        <w:spacing w:before="240"/>
        <w:ind w:firstLine="540"/>
        <w:jc w:val="both"/>
      </w:pPr>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152C84" w:rsidRDefault="00152C84" w:rsidP="005358E5">
      <w:pPr>
        <w:pStyle w:val="ConsPlusNormal"/>
        <w:spacing w:before="240"/>
        <w:ind w:firstLine="540"/>
        <w:jc w:val="both"/>
      </w:pPr>
      <w: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152C84" w:rsidRDefault="00152C84" w:rsidP="005358E5">
      <w:pPr>
        <w:pStyle w:val="ConsPlusNormal"/>
        <w:spacing w:before="240"/>
        <w:ind w:firstLine="540"/>
        <w:jc w:val="both"/>
      </w:pPr>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152C84" w:rsidRDefault="00152C84" w:rsidP="005358E5">
      <w:pPr>
        <w:pStyle w:val="ConsPlusNormal"/>
        <w:spacing w:before="240"/>
        <w:ind w:firstLine="540"/>
        <w:jc w:val="both"/>
      </w:pPr>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152C84" w:rsidRDefault="00152C84" w:rsidP="005358E5">
      <w:pPr>
        <w:pStyle w:val="ConsPlusNormal"/>
        <w:spacing w:before="240"/>
        <w:ind w:firstLine="540"/>
        <w:jc w:val="both"/>
      </w:pPr>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152C84" w:rsidRDefault="00152C84" w:rsidP="005358E5">
      <w:pPr>
        <w:pStyle w:val="ConsPlusNormal"/>
        <w:spacing w:before="240"/>
        <w:ind w:firstLine="540"/>
        <w:jc w:val="both"/>
      </w:pPr>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152C84" w:rsidRDefault="00152C84" w:rsidP="005358E5">
      <w:pPr>
        <w:pStyle w:val="ConsPlusNormal"/>
        <w:spacing w:before="240"/>
        <w:ind w:firstLine="540"/>
        <w:jc w:val="both"/>
      </w:pPr>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152C84" w:rsidRDefault="00152C84" w:rsidP="005358E5">
      <w:pPr>
        <w:pStyle w:val="ConsPlusNormal"/>
        <w:spacing w:before="240"/>
        <w:ind w:firstLine="540"/>
        <w:jc w:val="both"/>
      </w:pPr>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152C84" w:rsidRDefault="00152C84" w:rsidP="005358E5">
      <w:pPr>
        <w:pStyle w:val="ConsPlusNormal"/>
        <w:spacing w:before="240"/>
        <w:ind w:firstLine="540"/>
        <w:jc w:val="both"/>
      </w:pPr>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152C84" w:rsidRDefault="00152C84" w:rsidP="005358E5">
      <w:pPr>
        <w:pStyle w:val="ConsPlusNormal"/>
        <w:spacing w:before="240"/>
        <w:ind w:firstLine="540"/>
        <w:jc w:val="both"/>
      </w:pPr>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152C84" w:rsidRDefault="00152C84" w:rsidP="005358E5">
      <w:pPr>
        <w:pStyle w:val="ConsPlusNormal"/>
        <w:spacing w:before="240"/>
        <w:ind w:firstLine="540"/>
        <w:jc w:val="both"/>
      </w:pPr>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152C84" w:rsidRDefault="00152C84" w:rsidP="005358E5">
      <w:pPr>
        <w:pStyle w:val="ConsPlusNormal"/>
        <w:spacing w:before="240"/>
        <w:ind w:firstLine="540"/>
        <w:jc w:val="both"/>
      </w:pPr>
      <w:r>
        <w:t>Кроме того, для обучающихся подростков с данными формами речевых нарушений характерно:</w:t>
      </w:r>
    </w:p>
    <w:p w:rsidR="00152C84" w:rsidRDefault="00152C84" w:rsidP="005358E5">
      <w:pPr>
        <w:pStyle w:val="ConsPlusNormal"/>
        <w:spacing w:before="240"/>
        <w:ind w:firstLine="540"/>
        <w:jc w:val="both"/>
      </w:pPr>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152C84" w:rsidRDefault="00152C84" w:rsidP="005358E5">
      <w:pPr>
        <w:pStyle w:val="ConsPlusNormal"/>
        <w:spacing w:before="240"/>
        <w:ind w:firstLine="540"/>
        <w:jc w:val="both"/>
      </w:pPr>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152C84" w:rsidRDefault="00152C84" w:rsidP="005358E5">
      <w:pPr>
        <w:pStyle w:val="ConsPlusNormal"/>
        <w:spacing w:before="240"/>
        <w:ind w:firstLine="540"/>
        <w:jc w:val="both"/>
      </w:pPr>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152C84" w:rsidRDefault="00152C84" w:rsidP="005358E5">
      <w:pPr>
        <w:pStyle w:val="ConsPlusNormal"/>
        <w:spacing w:before="240"/>
        <w:ind w:firstLine="540"/>
        <w:jc w:val="both"/>
      </w:pPr>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 синтетического процесса и процесса текущего контроля, избирательности речемыслительных связей,</w:t>
      </w:r>
    </w:p>
    <w:p w:rsidR="00152C84" w:rsidRDefault="00152C84" w:rsidP="005358E5">
      <w:pPr>
        <w:pStyle w:val="ConsPlusNormal"/>
        <w:spacing w:before="240"/>
        <w:ind w:firstLine="540"/>
        <w:jc w:val="both"/>
      </w:pPr>
      <w:r>
        <w:t>необходимость внешне заданных целей и задач деятельности.</w:t>
      </w:r>
    </w:p>
    <w:p w:rsidR="00152C84" w:rsidRDefault="00152C84" w:rsidP="005358E5">
      <w:pPr>
        <w:pStyle w:val="ConsPlusNormal"/>
        <w:spacing w:before="240"/>
        <w:ind w:firstLine="540"/>
        <w:jc w:val="both"/>
      </w:pPr>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152C84" w:rsidRDefault="00152C84" w:rsidP="005358E5">
      <w:pPr>
        <w:pStyle w:val="ConsPlusNormal"/>
        <w:spacing w:before="240"/>
        <w:ind w:firstLine="540"/>
        <w:jc w:val="both"/>
      </w:pPr>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152C84" w:rsidRDefault="00152C84" w:rsidP="005358E5">
      <w:pPr>
        <w:pStyle w:val="ConsPlusNormal"/>
        <w:spacing w:before="240"/>
        <w:ind w:firstLine="540"/>
        <w:jc w:val="both"/>
      </w:pPr>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152C84" w:rsidRDefault="00152C84" w:rsidP="005358E5">
      <w:pPr>
        <w:pStyle w:val="ConsPlusNormal"/>
        <w:spacing w:before="240"/>
        <w:ind w:firstLine="540"/>
        <w:jc w:val="both"/>
      </w:pPr>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152C84" w:rsidRDefault="00152C84" w:rsidP="005358E5">
      <w:pPr>
        <w:pStyle w:val="ConsPlusNormal"/>
        <w:spacing w:before="240"/>
        <w:ind w:firstLine="540"/>
        <w:jc w:val="both"/>
      </w:pPr>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152C84" w:rsidRDefault="00152C84" w:rsidP="005358E5">
      <w:pPr>
        <w:pStyle w:val="ConsPlusNormal"/>
        <w:spacing w:before="240"/>
        <w:ind w:firstLine="540"/>
        <w:jc w:val="both"/>
      </w:pPr>
      <w:r>
        <w:t>141.3. Целями реализации ФАОП ООО для обучающихся с ТНР (вариант 5.2) являются:</w:t>
      </w:r>
    </w:p>
    <w:p w:rsidR="00152C84" w:rsidRDefault="00152C84" w:rsidP="005358E5">
      <w:pPr>
        <w:pStyle w:val="ConsPlusNormal"/>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152C84" w:rsidRDefault="00152C84" w:rsidP="005358E5">
      <w:pPr>
        <w:pStyle w:val="ConsPlusNormal"/>
        <w:spacing w:before="240"/>
        <w:ind w:firstLine="540"/>
        <w:jc w:val="both"/>
      </w:pPr>
      <w:r>
        <w:t>141.4. Достижение поставленных целей реализации ФАОП ООО для обучающихся с ТНР (вариант 5.2)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обучающимися с ТНР;</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152C84" w:rsidRDefault="00152C84" w:rsidP="005358E5">
      <w:pPr>
        <w:pStyle w:val="ConsPlusNormal"/>
        <w:spacing w:before="240"/>
        <w:ind w:firstLine="540"/>
        <w:jc w:val="both"/>
      </w:pPr>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152C84" w:rsidRDefault="00152C84" w:rsidP="005358E5">
      <w:pPr>
        <w:pStyle w:val="ConsPlusNormal"/>
        <w:spacing w:before="240"/>
        <w:ind w:firstLine="540"/>
        <w:jc w:val="both"/>
      </w:pPr>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152C84" w:rsidRDefault="00152C84" w:rsidP="005358E5">
      <w:pPr>
        <w:pStyle w:val="ConsPlusNormal"/>
        <w:spacing w:before="240"/>
        <w:ind w:firstLine="540"/>
        <w:jc w:val="both"/>
      </w:pPr>
      <w:r>
        <w:t>расширение коммуникативного опыта, мотивационных, регуляторных и рефлексивных компонентов коммуникативной деятельности.</w:t>
      </w:r>
    </w:p>
    <w:p w:rsidR="00152C84" w:rsidRDefault="00152C84" w:rsidP="005358E5">
      <w:pPr>
        <w:pStyle w:val="ConsPlusNormal"/>
        <w:spacing w:before="240"/>
        <w:ind w:firstLine="540"/>
        <w:jc w:val="both"/>
      </w:pPr>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152C84" w:rsidRDefault="00152C84" w:rsidP="005358E5">
      <w:pPr>
        <w:pStyle w:val="ConsPlusNormal"/>
        <w:spacing w:before="240"/>
        <w:ind w:firstLine="540"/>
        <w:jc w:val="both"/>
      </w:pPr>
      <w:r>
        <w:t>141.5. ФАОП ООО для обучающихся с ТНР (вариант 5.2)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26" w:history="1">
        <w:r>
          <w:rPr>
            <w:color w:val="0000FF"/>
          </w:rPr>
          <w:t>нормативов</w:t>
        </w:r>
      </w:hyperlink>
      <w:r>
        <w:t xml:space="preserve"> и Санитарно-эпидемиологических </w:t>
      </w:r>
      <w:hyperlink r:id="rId227" w:history="1">
        <w:r>
          <w:rPr>
            <w:color w:val="0000FF"/>
          </w:rPr>
          <w:t>требований</w:t>
        </w:r>
      </w:hyperlink>
      <w:r>
        <w:t>.</w:t>
      </w:r>
    </w:p>
    <w:p w:rsidR="00152C84" w:rsidRDefault="00152C84" w:rsidP="005358E5">
      <w:pPr>
        <w:pStyle w:val="ConsPlusNormal"/>
        <w:spacing w:before="240"/>
        <w:ind w:firstLine="540"/>
        <w:jc w:val="both"/>
      </w:pPr>
      <w:r>
        <w:t>В программу также включены и специальные принципы, ориентированные на учет особенностей обучающихся с ТНР:</w:t>
      </w:r>
    </w:p>
    <w:p w:rsidR="00152C84" w:rsidRDefault="00152C84" w:rsidP="005358E5">
      <w:pPr>
        <w:pStyle w:val="ConsPlusNormal"/>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rsidR="00152C84" w:rsidRDefault="00152C84" w:rsidP="005358E5">
      <w:pPr>
        <w:pStyle w:val="ConsPlusNormal"/>
        <w:spacing w:before="240"/>
        <w:ind w:firstLine="540"/>
        <w:jc w:val="both"/>
      </w:pPr>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152C84" w:rsidRDefault="00152C84" w:rsidP="005358E5">
      <w:pPr>
        <w:pStyle w:val="ConsPlusNormal"/>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152C84" w:rsidRDefault="00152C84" w:rsidP="005358E5">
      <w:pPr>
        <w:pStyle w:val="ConsPlusNormal"/>
        <w:spacing w:before="24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152C84" w:rsidRDefault="00152C84" w:rsidP="005358E5">
      <w:pPr>
        <w:pStyle w:val="ConsPlusNormal"/>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152C84" w:rsidRDefault="00152C84" w:rsidP="005358E5">
      <w:pPr>
        <w:pStyle w:val="ConsPlusNormal"/>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152C84" w:rsidRDefault="00152C84" w:rsidP="005358E5">
      <w:pPr>
        <w:pStyle w:val="ConsPlusNormal"/>
        <w:spacing w:before="240"/>
        <w:ind w:firstLine="540"/>
        <w:jc w:val="both"/>
      </w:pPr>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152C84" w:rsidRDefault="00152C84" w:rsidP="005358E5">
      <w:pPr>
        <w:pStyle w:val="ConsPlusNormal"/>
        <w:spacing w:before="240"/>
        <w:ind w:firstLine="540"/>
        <w:jc w:val="both"/>
      </w:pPr>
      <w:r>
        <w:t>141.6. ФАОП ООО для обучающихся с ТНР (вариант 5.2)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&lt;50&gt;.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&lt;50&gt; </w:t>
      </w:r>
      <w:hyperlink r:id="rId228"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142. Планируемые результаты освоения ФАОП ООО.</w:t>
      </w:r>
    </w:p>
    <w:p w:rsidR="00152C84" w:rsidRDefault="00152C84" w:rsidP="005358E5">
      <w:pPr>
        <w:pStyle w:val="ConsPlusNormal"/>
        <w:spacing w:before="240"/>
        <w:ind w:firstLine="540"/>
        <w:jc w:val="both"/>
      </w:pPr>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142.1.1.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152C84" w:rsidRDefault="00152C84" w:rsidP="005358E5">
      <w:pPr>
        <w:pStyle w:val="ConsPlusNormal"/>
        <w:spacing w:before="240"/>
        <w:ind w:firstLine="540"/>
        <w:jc w:val="both"/>
      </w:pPr>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152C84" w:rsidRDefault="00152C84" w:rsidP="005358E5">
      <w:pPr>
        <w:pStyle w:val="ConsPlusNormal"/>
        <w:spacing w:before="240"/>
        <w:ind w:firstLine="540"/>
        <w:jc w:val="both"/>
      </w:pPr>
      <w: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152C84" w:rsidRDefault="00152C84" w:rsidP="005358E5">
      <w:pPr>
        <w:pStyle w:val="ConsPlusNormal"/>
        <w:spacing w:before="240"/>
        <w:ind w:firstLine="540"/>
        <w:jc w:val="both"/>
      </w:pPr>
      <w:r>
        <w:t>1) планируемыми результатами достижения каждым обучающимся сформированное социокультурных норм и правил, жизненых компетенций, способности к социальоной адаптации в обществе: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w:t>
      </w:r>
    </w:p>
    <w:p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152C84" w:rsidRDefault="00152C84" w:rsidP="005358E5">
      <w:pPr>
        <w:pStyle w:val="ConsPlusNormal"/>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rsidR="00152C84" w:rsidRDefault="00152C84" w:rsidP="005358E5">
      <w:pPr>
        <w:pStyle w:val="ConsPlusNormal"/>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152C84" w:rsidRDefault="00152C84" w:rsidP="005358E5">
      <w:pPr>
        <w:pStyle w:val="ConsPlusNormal"/>
        <w:spacing w:before="24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152C84" w:rsidRDefault="00152C84" w:rsidP="005358E5">
      <w:pPr>
        <w:pStyle w:val="ConsPlusNormal"/>
        <w:spacing w:before="240"/>
        <w:ind w:firstLine="540"/>
        <w:jc w:val="both"/>
      </w:pPr>
      <w:r>
        <w:t>развитие адекватных представлений о собственных возможностях, стремление к речевому самосовершенствованию;</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152C84" w:rsidRDefault="00152C84" w:rsidP="005358E5">
      <w:pPr>
        <w:pStyle w:val="ConsPlusNormal"/>
        <w:spacing w:before="24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152C84" w:rsidRDefault="00152C84" w:rsidP="005358E5">
      <w:pPr>
        <w:pStyle w:val="ConsPlusNormal"/>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152C84" w:rsidRDefault="00152C84" w:rsidP="005358E5">
      <w:pPr>
        <w:pStyle w:val="ConsPlusNormal"/>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152C84" w:rsidRDefault="00152C84" w:rsidP="005358E5">
      <w:pPr>
        <w:pStyle w:val="ConsPlusNormal"/>
        <w:spacing w:before="240"/>
        <w:ind w:firstLine="540"/>
        <w:jc w:val="both"/>
      </w:pPr>
      <w:r>
        <w:t>способность воспроизводить текст с заданной степенью свернутости (план, пересказ, изложение);</w:t>
      </w:r>
    </w:p>
    <w:p w:rsidR="00152C84" w:rsidRDefault="00152C84" w:rsidP="005358E5">
      <w:pPr>
        <w:pStyle w:val="ConsPlusNormal"/>
        <w:spacing w:before="240"/>
        <w:ind w:firstLine="540"/>
        <w:jc w:val="both"/>
      </w:pPr>
      <w:r>
        <w:t>создавать тексты различных стилей и жанров (устно и письменно);</w:t>
      </w:r>
    </w:p>
    <w:p w:rsidR="00152C84" w:rsidRDefault="00152C84" w:rsidP="005358E5">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spacing w:before="240"/>
        <w:ind w:firstLine="540"/>
        <w:jc w:val="both"/>
      </w:pPr>
      <w:r>
        <w:t>ценностно-смысловой установкой на качественное овладение речью (в письменной и устной формах);</w:t>
      </w:r>
    </w:p>
    <w:p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152C84" w:rsidRDefault="00152C84" w:rsidP="005358E5">
      <w:pPr>
        <w:pStyle w:val="ConsPlusNormal"/>
        <w:spacing w:before="240"/>
        <w:ind w:firstLine="540"/>
        <w:jc w:val="both"/>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152C84" w:rsidRDefault="00152C84" w:rsidP="005358E5">
      <w:pPr>
        <w:pStyle w:val="ConsPlusNormal"/>
        <w:spacing w:before="240"/>
        <w:ind w:firstLine="540"/>
        <w:jc w:val="both"/>
      </w:pPr>
      <w:r>
        <w:t>овладение навыками письменной речи: запись, фиксация аудированного текста, самостоятельные письменные высказывания.</w:t>
      </w:r>
    </w:p>
    <w:p w:rsidR="00152C84" w:rsidRDefault="00152C84" w:rsidP="005358E5">
      <w:pPr>
        <w:pStyle w:val="ConsPlusNormal"/>
        <w:spacing w:before="240"/>
        <w:ind w:firstLine="540"/>
        <w:jc w:val="both"/>
      </w:pPr>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143.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152C84" w:rsidRDefault="00152C84" w:rsidP="005358E5">
      <w:pPr>
        <w:pStyle w:val="ConsPlusNormal"/>
        <w:spacing w:before="240"/>
        <w:ind w:firstLine="540"/>
        <w:jc w:val="both"/>
      </w:pPr>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152C84" w:rsidRDefault="00152C84" w:rsidP="005358E5">
      <w:pPr>
        <w:pStyle w:val="ConsPlusNormal"/>
        <w:spacing w:before="240"/>
        <w:ind w:firstLine="540"/>
        <w:jc w:val="both"/>
      </w:pPr>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52C84" w:rsidRDefault="00152C84" w:rsidP="005358E5">
      <w:pPr>
        <w:pStyle w:val="ConsPlusNormal"/>
        <w:spacing w:before="240"/>
        <w:ind w:firstLine="540"/>
        <w:jc w:val="both"/>
      </w:pPr>
      <w:r>
        <w:t>4) при необходимости адаптирование инструкции с учетом особых образовательных потребностей и индивидуальных трудностей учащихся с ТНР:</w:t>
      </w:r>
    </w:p>
    <w:p w:rsidR="00152C84" w:rsidRDefault="00152C84" w:rsidP="005358E5">
      <w:pPr>
        <w:pStyle w:val="ConsPlusNormal"/>
        <w:spacing w:before="240"/>
        <w:ind w:firstLine="540"/>
        <w:jc w:val="both"/>
      </w:pPr>
      <w:r>
        <w:t>упрощение формулировок по грамматическому и семантическому оформлению;</w:t>
      </w:r>
    </w:p>
    <w:p w:rsidR="00152C84" w:rsidRDefault="00152C84" w:rsidP="005358E5">
      <w:pPr>
        <w:pStyle w:val="ConsPlusNormal"/>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152C84" w:rsidRDefault="00152C84" w:rsidP="005358E5">
      <w:pPr>
        <w:pStyle w:val="ConsPlusNormal"/>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152C84" w:rsidRDefault="00152C84" w:rsidP="005358E5">
      <w:pPr>
        <w:pStyle w:val="ConsPlusNormal"/>
        <w:spacing w:before="240"/>
        <w:ind w:firstLine="540"/>
        <w:jc w:val="both"/>
      </w:pPr>
      <w:r>
        <w:t>5) увеличение времени, отводимого обучающемуся, в 1,5 - 2 раза в зависимости от индивидуальных особенностей здоровья обучающегося с ТНР;</w:t>
      </w:r>
    </w:p>
    <w:p w:rsidR="00152C84" w:rsidRDefault="00152C84" w:rsidP="005358E5">
      <w:pPr>
        <w:pStyle w:val="ConsPlusNormal"/>
        <w:spacing w:before="240"/>
        <w:ind w:firstLine="540"/>
        <w:jc w:val="both"/>
      </w:pPr>
      <w:r>
        <w:t>6) возможность организации короткого перерыва (10 - 15 мин) при нарастании в поведении ребенка проявлений утомления, истощения.</w:t>
      </w:r>
    </w:p>
    <w:p w:rsidR="00152C84" w:rsidRDefault="00152C84" w:rsidP="005358E5">
      <w:pPr>
        <w:pStyle w:val="ConsPlusNormal"/>
        <w:spacing w:before="240"/>
        <w:ind w:firstLine="540"/>
        <w:jc w:val="both"/>
      </w:pPr>
      <w: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152C84" w:rsidRDefault="00152C84" w:rsidP="005358E5">
      <w:pPr>
        <w:pStyle w:val="ConsPlusNormal"/>
        <w:spacing w:before="240"/>
        <w:ind w:firstLine="540"/>
        <w:jc w:val="both"/>
      </w:pPr>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152C84" w:rsidRDefault="00152C84" w:rsidP="005358E5">
      <w:pPr>
        <w:pStyle w:val="ConsPlusNormal"/>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rsidR="00152C84" w:rsidRDefault="00152C84" w:rsidP="005358E5">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152C84" w:rsidRDefault="00152C84" w:rsidP="005358E5">
      <w:pPr>
        <w:pStyle w:val="ConsPlusNormal"/>
        <w:spacing w:before="240"/>
        <w:ind w:firstLine="540"/>
        <w:jc w:val="both"/>
      </w:pPr>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152C84" w:rsidRDefault="00152C84" w:rsidP="005358E5">
      <w:pPr>
        <w:pStyle w:val="ConsPlusNormal"/>
        <w:spacing w:before="240"/>
        <w:ind w:firstLine="540"/>
        <w:jc w:val="both"/>
      </w:pPr>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152C84" w:rsidRDefault="00152C84" w:rsidP="005358E5">
      <w:pPr>
        <w:pStyle w:val="ConsPlusNormal"/>
        <w:spacing w:before="240"/>
        <w:ind w:firstLine="540"/>
        <w:jc w:val="both"/>
      </w:pPr>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152C84" w:rsidRDefault="00152C84" w:rsidP="005358E5">
      <w:pPr>
        <w:pStyle w:val="ConsPlusNormal"/>
        <w:spacing w:before="24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врзможной опорой на алгоритм, схему и (или) конкретные образцы.</w:t>
      </w:r>
    </w:p>
    <w:p w:rsidR="00152C84" w:rsidRDefault="00152C84" w:rsidP="005358E5">
      <w:pPr>
        <w:pStyle w:val="ConsPlusNormal"/>
        <w:spacing w:before="240"/>
        <w:ind w:firstLine="540"/>
        <w:jc w:val="both"/>
      </w:pPr>
      <w:r>
        <w:t>Все виды языкового анализа и описание его результатов осуществляются по заданному алгоритму с возможной опорой на схему.</w:t>
      </w:r>
    </w:p>
    <w:p w:rsidR="00152C84" w:rsidRDefault="00152C84" w:rsidP="005358E5">
      <w:pPr>
        <w:pStyle w:val="ConsPlusNormal"/>
        <w:spacing w:before="24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152C84" w:rsidRDefault="00152C84" w:rsidP="005358E5">
      <w:pPr>
        <w:pStyle w:val="ConsPlusNormal"/>
        <w:spacing w:before="240"/>
        <w:ind w:firstLine="540"/>
        <w:jc w:val="both"/>
      </w:pPr>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152C84" w:rsidRDefault="00152C84" w:rsidP="005358E5">
      <w:pPr>
        <w:pStyle w:val="ConsPlusNormal"/>
        <w:spacing w:before="240"/>
        <w:ind w:firstLine="540"/>
        <w:jc w:val="both"/>
      </w:pPr>
      <w:r>
        <w:t>143.2.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152C84" w:rsidRDefault="00152C84" w:rsidP="005358E5">
      <w:pPr>
        <w:pStyle w:val="ConsPlusNormal"/>
        <w:spacing w:before="240"/>
        <w:ind w:firstLine="540"/>
        <w:jc w:val="both"/>
      </w:pPr>
      <w:r>
        <w:t>143.4.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143.5.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&lt;51&gt;;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&lt;51&gt; </w:t>
      </w:r>
      <w:hyperlink r:id="rId229"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143.10.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143.16.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143.17.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143.19.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(устный ответ)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143.20.1. Выбор темы проекта осуществляется обучающимися.</w:t>
      </w:r>
    </w:p>
    <w:p w:rsidR="00152C84" w:rsidRDefault="00152C84" w:rsidP="005358E5">
      <w:pPr>
        <w:pStyle w:val="ConsPlusNormal"/>
        <w:spacing w:before="240"/>
        <w:ind w:firstLine="540"/>
        <w:jc w:val="both"/>
      </w:pPr>
      <w:r>
        <w:t>143.20.2.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(реферат, аналитические материалы, обзорные материалы, отчеты о проведенных исследованиях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143.20.3.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143.20.4.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152C84" w:rsidRDefault="00152C84" w:rsidP="005358E5">
      <w:pPr>
        <w:pStyle w:val="ConsPlusNormal"/>
        <w:spacing w:before="240"/>
        <w:ind w:firstLine="540"/>
        <w:jc w:val="both"/>
      </w:pPr>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143.24.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143.24.2.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143.26.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143.28.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143.28.4.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143.29.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143.30.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152C84" w:rsidRDefault="00152C84" w:rsidP="005358E5">
      <w:pPr>
        <w:pStyle w:val="ConsPlusNormal"/>
        <w:spacing w:before="240"/>
        <w:ind w:firstLine="540"/>
        <w:jc w:val="both"/>
      </w:pPr>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152C84" w:rsidRDefault="00152C84" w:rsidP="005358E5">
      <w:pPr>
        <w:pStyle w:val="ConsPlusNormal"/>
        <w:spacing w:before="240"/>
        <w:ind w:firstLine="540"/>
        <w:jc w:val="both"/>
      </w:pPr>
      <w:r>
        <w:t>143.31.2.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152C84" w:rsidRDefault="00152C84" w:rsidP="005358E5">
      <w:pPr>
        <w:pStyle w:val="ConsPlusNormal"/>
        <w:spacing w:before="240"/>
        <w:ind w:firstLine="540"/>
        <w:jc w:val="both"/>
      </w:pPr>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XXX. Содержательный раздел ФАОП ООО для обучающихся</w:t>
      </w:r>
    </w:p>
    <w:p w:rsidR="00152C84" w:rsidRDefault="00152C84" w:rsidP="005358E5">
      <w:pPr>
        <w:pStyle w:val="ConsPlusTitle"/>
        <w:jc w:val="center"/>
      </w:pPr>
      <w:r>
        <w:t>с тяжелыми нарушениями речи (вариант 5.2)</w:t>
      </w:r>
    </w:p>
    <w:p w:rsidR="00152C84" w:rsidRDefault="00152C84" w:rsidP="005358E5">
      <w:pPr>
        <w:pStyle w:val="ConsPlusNormal"/>
        <w:jc w:val="both"/>
      </w:pPr>
    </w:p>
    <w:p w:rsidR="00152C84" w:rsidRDefault="00152C84" w:rsidP="005358E5">
      <w:pPr>
        <w:pStyle w:val="ConsPlusTitle"/>
        <w:ind w:firstLine="540"/>
        <w:jc w:val="both"/>
        <w:outlineLvl w:val="2"/>
      </w:pPr>
      <w:r>
        <w:t>144. Федеральная рабочая программа по учебному предмету "Русский язык".</w:t>
      </w:r>
    </w:p>
    <w:p w:rsidR="00152C84" w:rsidRDefault="00152C84" w:rsidP="005358E5">
      <w:pPr>
        <w:pStyle w:val="ConsPlusNormal"/>
        <w:spacing w:before="240"/>
        <w:ind w:firstLine="540"/>
        <w:jc w:val="both"/>
      </w:pPr>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144.5. Пояснительная записка.</w:t>
      </w:r>
    </w:p>
    <w:p w:rsidR="00152C84" w:rsidRDefault="00152C84" w:rsidP="005358E5">
      <w:pPr>
        <w:pStyle w:val="ConsPlusNormal"/>
        <w:spacing w:before="240"/>
        <w:ind w:firstLine="540"/>
        <w:jc w:val="both"/>
      </w:pPr>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152C84" w:rsidRDefault="00152C84" w:rsidP="005358E5">
      <w:pPr>
        <w:pStyle w:val="ConsPlusNormal"/>
        <w:spacing w:before="240"/>
        <w:ind w:firstLine="540"/>
        <w:jc w:val="both"/>
      </w:pPr>
      <w:r>
        <w:t>144.5.2. Программа по русскому языку позволит учителю:</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ТНР.</w:t>
      </w:r>
    </w:p>
    <w:p w:rsidR="00152C84" w:rsidRDefault="00152C84" w:rsidP="005358E5">
      <w:pPr>
        <w:pStyle w:val="ConsPlusNormal"/>
        <w:spacing w:before="240"/>
        <w:ind w:firstLine="540"/>
        <w:jc w:val="both"/>
      </w:pPr>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152C84" w:rsidRDefault="00152C84" w:rsidP="005358E5">
      <w:pPr>
        <w:pStyle w:val="ConsPlusNormal"/>
        <w:spacing w:before="240"/>
        <w:ind w:firstLine="540"/>
        <w:jc w:val="both"/>
      </w:pPr>
      <w: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152C84" w:rsidRDefault="00152C84" w:rsidP="005358E5">
      <w:pPr>
        <w:pStyle w:val="ConsPlusNormal"/>
        <w:spacing w:before="240"/>
        <w:ind w:firstLine="540"/>
        <w:jc w:val="both"/>
      </w:pPr>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144.5.6.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152C84" w:rsidRDefault="00152C84" w:rsidP="005358E5">
      <w:pPr>
        <w:pStyle w:val="ConsPlusNormal"/>
        <w:spacing w:before="240"/>
        <w:ind w:firstLine="540"/>
        <w:jc w:val="both"/>
      </w:pPr>
      <w:r>
        <w:t>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152C84" w:rsidRDefault="00152C84" w:rsidP="005358E5">
      <w:pPr>
        <w:pStyle w:val="ConsPlusNormal"/>
        <w:spacing w:before="24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152C84" w:rsidRDefault="00152C84" w:rsidP="005358E5">
      <w:pPr>
        <w:pStyle w:val="ConsPlusNormal"/>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152C84" w:rsidRDefault="00152C84" w:rsidP="005358E5">
      <w:pPr>
        <w:pStyle w:val="ConsPlusNormal"/>
        <w:spacing w:before="240"/>
        <w:ind w:firstLine="540"/>
        <w:jc w:val="both"/>
      </w:pPr>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152C84" w:rsidRDefault="00152C84" w:rsidP="005358E5">
      <w:pPr>
        <w:pStyle w:val="ConsPlusNormal"/>
        <w:spacing w:before="240"/>
        <w:ind w:firstLine="540"/>
        <w:jc w:val="both"/>
      </w:pPr>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152C84" w:rsidRDefault="00152C84" w:rsidP="005358E5">
      <w:pPr>
        <w:pStyle w:val="ConsPlusNormal"/>
        <w:spacing w:before="240"/>
        <w:ind w:firstLine="540"/>
        <w:jc w:val="both"/>
      </w:pPr>
      <w:r>
        <w:t>144.5.7. Обучение русскому языку обучающихся с ТНР (вариант 5.2) носит не только теоретико-практический характер, но и коррекционную направленность.</w:t>
      </w:r>
    </w:p>
    <w:p w:rsidR="00152C84" w:rsidRDefault="00152C84" w:rsidP="005358E5">
      <w:pPr>
        <w:pStyle w:val="ConsPlusNormal"/>
        <w:spacing w:before="240"/>
        <w:ind w:firstLine="540"/>
        <w:jc w:val="both"/>
      </w:pPr>
      <w:r>
        <w:t>Продуктивность специального обучения русскому языку обучающихся с тяжелыми нарушениями речи обеспечивается следующими факторами:</w:t>
      </w:r>
    </w:p>
    <w:p w:rsidR="00152C84" w:rsidRDefault="00152C84" w:rsidP="005358E5">
      <w:pPr>
        <w:pStyle w:val="ConsPlusNormal"/>
        <w:spacing w:before="240"/>
        <w:ind w:firstLine="540"/>
        <w:jc w:val="both"/>
      </w:pPr>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152C84" w:rsidRDefault="00152C84" w:rsidP="005358E5">
      <w:pPr>
        <w:pStyle w:val="ConsPlusNormal"/>
        <w:spacing w:before="240"/>
        <w:ind w:firstLine="540"/>
        <w:jc w:val="both"/>
      </w:pPr>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152C84" w:rsidRDefault="00152C84" w:rsidP="005358E5">
      <w:pPr>
        <w:pStyle w:val="ConsPlusNormal"/>
        <w:spacing w:before="240"/>
        <w:ind w:firstLine="540"/>
        <w:jc w:val="both"/>
      </w:pPr>
      <w:r>
        <w:t>систематизация и организация языкового материала с ориентацией на его практическое освоение в различных видах деятельности;</w:t>
      </w:r>
    </w:p>
    <w:p w:rsidR="00152C84" w:rsidRDefault="00152C84" w:rsidP="005358E5">
      <w:pPr>
        <w:pStyle w:val="ConsPlusNormal"/>
        <w:spacing w:before="240"/>
        <w:ind w:firstLine="540"/>
        <w:jc w:val="both"/>
      </w:pPr>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152C84" w:rsidRDefault="00152C84" w:rsidP="005358E5">
      <w:pPr>
        <w:pStyle w:val="ConsPlusNormal"/>
        <w:spacing w:before="240"/>
        <w:ind w:firstLine="540"/>
        <w:jc w:val="both"/>
      </w:pPr>
      <w:r>
        <w:t>реализация дифференцированного подхода к изучению разных аспектов языка;</w:t>
      </w:r>
    </w:p>
    <w:p w:rsidR="00152C84" w:rsidRDefault="00152C84" w:rsidP="005358E5">
      <w:pPr>
        <w:pStyle w:val="ConsPlusNormal"/>
        <w:spacing w:before="240"/>
        <w:ind w:firstLine="540"/>
        <w:jc w:val="both"/>
      </w:pPr>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152C84" w:rsidRDefault="00152C84" w:rsidP="005358E5">
      <w:pPr>
        <w:pStyle w:val="ConsPlusNormal"/>
        <w:spacing w:before="240"/>
        <w:ind w:firstLine="540"/>
        <w:jc w:val="both"/>
      </w:pPr>
      <w:r>
        <w:t>использование специальных приемов и средств, обеспечивающих мотивацию и активизацию речевой деятельности;</w:t>
      </w:r>
    </w:p>
    <w:p w:rsidR="00152C84" w:rsidRDefault="00152C84" w:rsidP="005358E5">
      <w:pPr>
        <w:pStyle w:val="ConsPlusNormal"/>
        <w:spacing w:before="240"/>
        <w:ind w:firstLine="540"/>
        <w:jc w:val="both"/>
      </w:pPr>
      <w:r>
        <w:t>высокая степень индивидуализации обучения.</w:t>
      </w:r>
    </w:p>
    <w:p w:rsidR="00152C84" w:rsidRDefault="00152C84" w:rsidP="005358E5">
      <w:pPr>
        <w:pStyle w:val="ConsPlusNormal"/>
        <w:spacing w:before="240"/>
        <w:ind w:firstLine="540"/>
        <w:jc w:val="both"/>
      </w:pPr>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144.6. Содержание учебного предмета "Русский язык" соответствует ФГОС ООО, ФООП ООО.</w:t>
      </w:r>
    </w:p>
    <w:p w:rsidR="00152C84" w:rsidRDefault="00152C84" w:rsidP="005358E5">
      <w:pPr>
        <w:pStyle w:val="ConsPlusNormal"/>
        <w:spacing w:before="240"/>
        <w:ind w:firstLine="540"/>
        <w:jc w:val="both"/>
      </w:pPr>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152C84" w:rsidRDefault="00152C84" w:rsidP="005358E5">
      <w:pPr>
        <w:pStyle w:val="ConsPlusNormal"/>
        <w:spacing w:before="240"/>
        <w:ind w:firstLine="540"/>
        <w:jc w:val="both"/>
      </w:pPr>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152C84" w:rsidRDefault="00152C84" w:rsidP="005358E5">
      <w:pPr>
        <w:pStyle w:val="ConsPlusNormal"/>
        <w:spacing w:before="240"/>
        <w:ind w:firstLine="540"/>
        <w:jc w:val="both"/>
      </w:pPr>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144.7. Планируемые результаты освоения программы учебного предмета "Русский язык" на уровне основного общего образования.</w:t>
      </w:r>
    </w:p>
    <w:p w:rsidR="00152C84" w:rsidRDefault="00152C84" w:rsidP="005358E5">
      <w:pPr>
        <w:pStyle w:val="ConsPlusNormal"/>
        <w:spacing w:before="240"/>
        <w:ind w:firstLine="540"/>
        <w:jc w:val="both"/>
      </w:pPr>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144.7.3.1.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144.7.3.3.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144.7.3.4.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144.7.3.5.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w:t>
      </w:r>
    </w:p>
    <w:p w:rsidR="00152C84" w:rsidRDefault="00152C84" w:rsidP="005358E5">
      <w:pPr>
        <w:pStyle w:val="ConsPlusNormal"/>
        <w:spacing w:before="240"/>
        <w:ind w:firstLine="540"/>
        <w:jc w:val="both"/>
      </w:pPr>
      <w:r>
        <w:t>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144.7.3.7.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152C84" w:rsidRDefault="00152C84" w:rsidP="005358E5">
      <w:pPr>
        <w:pStyle w:val="ConsPlusNormal"/>
        <w:spacing w:before="240"/>
        <w:ind w:firstLine="540"/>
        <w:jc w:val="both"/>
      </w:pPr>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10 - 20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152C84" w:rsidRDefault="00152C84" w:rsidP="005358E5">
      <w:pPr>
        <w:pStyle w:val="ConsPlusNormal"/>
        <w:spacing w:before="240"/>
        <w:ind w:firstLine="540"/>
        <w:jc w:val="both"/>
      </w:pPr>
      <w:r>
        <w:t>144.7.4.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144.7.4.1. Общие сведения о языке.</w:t>
      </w:r>
    </w:p>
    <w:p w:rsidR="00152C84" w:rsidRDefault="00152C84" w:rsidP="005358E5">
      <w:pPr>
        <w:pStyle w:val="ConsPlusNormal"/>
        <w:spacing w:before="240"/>
        <w:ind w:firstLine="540"/>
        <w:jc w:val="both"/>
      </w:pPr>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152C84" w:rsidRDefault="00152C84" w:rsidP="005358E5">
      <w:pPr>
        <w:pStyle w:val="ConsPlusNormal"/>
        <w:spacing w:before="240"/>
        <w:ind w:firstLine="540"/>
        <w:jc w:val="both"/>
      </w:pPr>
      <w:r>
        <w:t>Иметь представление об основных разделах лингвистики, основных единицах языка и речи (звук, морфема, слово, словосочетание, предложение.</w:t>
      </w:r>
    </w:p>
    <w:p w:rsidR="00152C84" w:rsidRDefault="00152C84" w:rsidP="005358E5">
      <w:pPr>
        <w:pStyle w:val="ConsPlusNormal"/>
        <w:spacing w:before="240"/>
        <w:ind w:firstLine="540"/>
        <w:jc w:val="both"/>
      </w:pPr>
      <w:r>
        <w:t>144.7.4.2. Язык и речь.</w:t>
      </w:r>
    </w:p>
    <w:p w:rsidR="00152C84" w:rsidRDefault="00152C84" w:rsidP="005358E5">
      <w:pPr>
        <w:pStyle w:val="ConsPlusNormal"/>
        <w:spacing w:before="240"/>
        <w:ind w:firstLine="540"/>
        <w:jc w:val="both"/>
      </w:pPr>
      <w:r>
        <w:t>Различать понятия "язык" и "речь", виды речи и формы речи: монолог (монолог-описание, монолог-рассуждение, монолог-повествование), диалог;</w:t>
      </w:r>
    </w:p>
    <w:p w:rsidR="00152C84" w:rsidRDefault="00152C84" w:rsidP="005358E5">
      <w:pPr>
        <w:pStyle w:val="ConsPlusNormal"/>
        <w:spacing w:before="24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0,3 - 0,5 страницы).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2 реплик;</w:t>
      </w:r>
    </w:p>
    <w:p w:rsidR="00152C84" w:rsidRDefault="00152C84" w:rsidP="005358E5">
      <w:pPr>
        <w:pStyle w:val="ConsPlusNormal"/>
        <w:spacing w:before="24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С помощью учителя осуществлять изучающее чтение или аудирование текстов (в зависимости от структуры нарушения);</w:t>
      </w:r>
    </w:p>
    <w:p w:rsidR="00152C84" w:rsidRDefault="00152C84" w:rsidP="005358E5">
      <w:pPr>
        <w:pStyle w:val="ConsPlusNormal"/>
        <w:spacing w:before="240"/>
        <w:ind w:firstLine="540"/>
        <w:jc w:val="both"/>
      </w:pPr>
      <w: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60 - 70 слов; словарного диктанта объемом 10 - 15 слов; диктанта на основе связного текста, адаптированного в лексическом и грамматическом отношении, объемом 70 - 80 слов, содержащего не более 8 орфограмм и 2 - 3 пунктограмм и не более 3 слов с непроверяемыми написаниями).</w:t>
      </w:r>
    </w:p>
    <w:p w:rsidR="00152C84" w:rsidRDefault="00152C84" w:rsidP="005358E5">
      <w:pPr>
        <w:pStyle w:val="ConsPlusNormal"/>
        <w:spacing w:before="240"/>
        <w:ind w:firstLine="540"/>
        <w:jc w:val="both"/>
      </w:pPr>
      <w:r>
        <w:t>144.7.4.3. Текст:</w:t>
      </w:r>
    </w:p>
    <w:p w:rsidR="00152C84" w:rsidRDefault="00152C84" w:rsidP="005358E5">
      <w:pPr>
        <w:pStyle w:val="ConsPlusNormal"/>
        <w:spacing w:before="240"/>
        <w:ind w:firstLine="540"/>
        <w:jc w:val="both"/>
      </w:pPr>
      <w:r>
        <w:t>распознавать основные признаки текста, условия членения текста на абзацы;</w:t>
      </w:r>
    </w:p>
    <w:p w:rsidR="00152C84" w:rsidRDefault="00152C84" w:rsidP="005358E5">
      <w:pPr>
        <w:pStyle w:val="ConsPlusNormal"/>
        <w:spacing w:before="240"/>
        <w:ind w:firstLine="540"/>
        <w:jc w:val="both"/>
      </w:pPr>
      <w:r>
        <w:t>использовать абзац как средство членения текста на композиционно-смысловые части;</w:t>
      </w:r>
    </w:p>
    <w:p w:rsidR="00152C84" w:rsidRDefault="00152C84" w:rsidP="005358E5">
      <w:pPr>
        <w:pStyle w:val="ConsPlusNormal"/>
        <w:spacing w:before="240"/>
        <w:ind w:firstLine="540"/>
        <w:jc w:val="both"/>
      </w:pPr>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5358E5">
      <w:pPr>
        <w:pStyle w:val="ConsPlusNormal"/>
        <w:spacing w:before="240"/>
        <w:ind w:firstLine="540"/>
        <w:jc w:val="both"/>
      </w:pPr>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152C84" w:rsidRDefault="00152C84" w:rsidP="005358E5">
      <w:pPr>
        <w:pStyle w:val="ConsPlusNormal"/>
        <w:spacing w:before="240"/>
        <w:ind w:firstLine="540"/>
        <w:jc w:val="both"/>
      </w:pPr>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60 слов после предварительного анализа;</w:t>
      </w:r>
    </w:p>
    <w:p w:rsidR="00152C84" w:rsidRDefault="00152C84" w:rsidP="005358E5">
      <w:pPr>
        <w:pStyle w:val="ConsPlusNormal"/>
        <w:spacing w:before="240"/>
        <w:ind w:firstLine="540"/>
        <w:jc w:val="both"/>
      </w:pPr>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152C84" w:rsidRDefault="00152C84" w:rsidP="005358E5">
      <w:pPr>
        <w:pStyle w:val="ConsPlusNormal"/>
        <w:spacing w:before="240"/>
        <w:ind w:firstLine="540"/>
        <w:jc w:val="both"/>
      </w:pPr>
      <w:r>
        <w:t>представлять сообщение на заданную тему после предварительного анализа;</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152C84" w:rsidRDefault="00152C84" w:rsidP="005358E5">
      <w:pPr>
        <w:pStyle w:val="ConsPlusNormal"/>
        <w:spacing w:before="24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152C84" w:rsidRDefault="00152C84" w:rsidP="005358E5">
      <w:pPr>
        <w:pStyle w:val="ConsPlusNormal"/>
        <w:spacing w:before="24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152C84" w:rsidRDefault="00152C84" w:rsidP="005358E5">
      <w:pPr>
        <w:pStyle w:val="ConsPlusNormal"/>
        <w:spacing w:before="240"/>
        <w:ind w:firstLine="540"/>
        <w:jc w:val="both"/>
      </w:pPr>
      <w:r>
        <w:t>144.7.4.4.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152C84" w:rsidRDefault="00152C84" w:rsidP="005358E5">
      <w:pPr>
        <w:pStyle w:val="ConsPlusNormal"/>
        <w:spacing w:before="240"/>
        <w:ind w:firstLine="540"/>
        <w:jc w:val="both"/>
      </w:pPr>
      <w:r>
        <w:t>144.7.4.5. Фонетика. Графика. Орфоэпия:</w:t>
      </w:r>
    </w:p>
    <w:p w:rsidR="00152C84" w:rsidRDefault="00152C84" w:rsidP="005358E5">
      <w:pPr>
        <w:pStyle w:val="ConsPlusNormal"/>
        <w:spacing w:before="240"/>
        <w:ind w:firstLine="540"/>
        <w:jc w:val="both"/>
      </w:pPr>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152C84" w:rsidRDefault="00152C84" w:rsidP="005358E5">
      <w:pPr>
        <w:pStyle w:val="ConsPlusNormal"/>
        <w:spacing w:before="240"/>
        <w:ind w:firstLine="540"/>
        <w:jc w:val="both"/>
      </w:pPr>
      <w:r>
        <w:t>различать способы обозначения [й'], мягкости согласных, использование прописных и строчных букв;</w:t>
      </w:r>
    </w:p>
    <w:p w:rsidR="00152C84" w:rsidRDefault="00152C84" w:rsidP="005358E5">
      <w:pPr>
        <w:pStyle w:val="ConsPlusNormal"/>
        <w:spacing w:before="240"/>
        <w:ind w:firstLine="540"/>
        <w:jc w:val="both"/>
      </w:pPr>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152C84" w:rsidRDefault="00152C84" w:rsidP="005358E5">
      <w:pPr>
        <w:pStyle w:val="ConsPlusNormal"/>
        <w:spacing w:before="240"/>
        <w:ind w:firstLine="540"/>
        <w:jc w:val="both"/>
      </w:pPr>
      <w:r>
        <w:t>144.7.4.6. Орфография:</w:t>
      </w:r>
    </w:p>
    <w:p w:rsidR="00152C84" w:rsidRDefault="00152C84" w:rsidP="005358E5">
      <w:pPr>
        <w:pStyle w:val="ConsPlusNormal"/>
        <w:spacing w:before="240"/>
        <w:ind w:firstLine="540"/>
        <w:jc w:val="both"/>
      </w:pPr>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слова;</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 "ы - и" после "ц").</w:t>
      </w:r>
    </w:p>
    <w:p w:rsidR="00152C84" w:rsidRDefault="00152C84" w:rsidP="005358E5">
      <w:pPr>
        <w:pStyle w:val="ConsPlusNormal"/>
        <w:spacing w:before="240"/>
        <w:ind w:firstLine="540"/>
        <w:jc w:val="both"/>
      </w:pPr>
      <w:r>
        <w:t>144.7.4.7. Лексикология:</w:t>
      </w:r>
    </w:p>
    <w:p w:rsidR="00152C84" w:rsidRDefault="00152C84" w:rsidP="005358E5">
      <w:pPr>
        <w:pStyle w:val="ConsPlusNormal"/>
        <w:spacing w:before="240"/>
        <w:ind w:firstLine="540"/>
        <w:jc w:val="both"/>
      </w:pPr>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152C84" w:rsidRDefault="00152C84" w:rsidP="005358E5">
      <w:pPr>
        <w:pStyle w:val="ConsPlusNormal"/>
        <w:spacing w:before="240"/>
        <w:ind w:firstLine="540"/>
        <w:jc w:val="both"/>
      </w:pPr>
      <w: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слова с опорой на схему;</w:t>
      </w:r>
    </w:p>
    <w:p w:rsidR="00152C84" w:rsidRDefault="00152C84" w:rsidP="005358E5">
      <w:pPr>
        <w:pStyle w:val="ConsPlusNormal"/>
        <w:spacing w:before="240"/>
        <w:ind w:firstLine="540"/>
        <w:jc w:val="both"/>
      </w:pPr>
      <w:r>
        <w:t>применять знания по лексике при выполнении различных видов языкового анализа и в речевой практике на доступном уровне;</w:t>
      </w:r>
    </w:p>
    <w:p w:rsidR="00152C84" w:rsidRDefault="00152C84" w:rsidP="005358E5">
      <w:pPr>
        <w:pStyle w:val="ConsPlusNormal"/>
        <w:spacing w:before="240"/>
        <w:ind w:firstLine="540"/>
        <w:jc w:val="both"/>
      </w:pPr>
      <w:r>
        <w:t>использовать разные виды лексических словарей и иметь представление об их роли в овладении словарным богатством родного языка.</w:t>
      </w:r>
    </w:p>
    <w:p w:rsidR="00152C84" w:rsidRDefault="00152C84" w:rsidP="005358E5">
      <w:pPr>
        <w:pStyle w:val="ConsPlusNormal"/>
        <w:spacing w:before="240"/>
        <w:ind w:firstLine="540"/>
        <w:jc w:val="both"/>
      </w:pPr>
      <w:r>
        <w:t>144.7.4.8.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виды морфем в слове; находить чередование звуков в морфемах (в том числе чередование гласных с нулем звука) в частотных случаях;</w:t>
      </w:r>
    </w:p>
    <w:p w:rsidR="00152C84" w:rsidRDefault="00152C84" w:rsidP="005358E5">
      <w:pPr>
        <w:pStyle w:val="ConsPlusNormal"/>
        <w:spacing w:before="240"/>
        <w:ind w:firstLine="540"/>
        <w:jc w:val="both"/>
      </w:pPr>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"е-о" после шипящих в корне слова;</w:t>
      </w:r>
    </w:p>
    <w:p w:rsidR="00152C84" w:rsidRDefault="00152C84" w:rsidP="005358E5">
      <w:pPr>
        <w:pStyle w:val="ConsPlusNormal"/>
        <w:spacing w:before="240"/>
        <w:ind w:firstLine="540"/>
        <w:jc w:val="both"/>
      </w:pPr>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152C84" w:rsidRDefault="00152C84" w:rsidP="005358E5">
      <w:pPr>
        <w:pStyle w:val="ConsPlusNormal"/>
        <w:spacing w:before="240"/>
        <w:ind w:firstLine="540"/>
        <w:jc w:val="both"/>
      </w:pPr>
      <w:r>
        <w:t>144.7.4.9. Морфология. Культура речи. Орфография.</w:t>
      </w:r>
    </w:p>
    <w:p w:rsidR="00152C84" w:rsidRDefault="00152C84" w:rsidP="005358E5">
      <w:pPr>
        <w:pStyle w:val="ConsPlusNormal"/>
        <w:spacing w:before="240"/>
        <w:ind w:firstLine="540"/>
        <w:jc w:val="both"/>
      </w:pPr>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Применять знания по морфологии при выполнении различных видов языкового анализа и в речевой практике на доступном уровне.</w:t>
      </w:r>
    </w:p>
    <w:p w:rsidR="00152C84" w:rsidRDefault="00152C84" w:rsidP="005358E5">
      <w:pPr>
        <w:pStyle w:val="ConsPlusNormal"/>
        <w:spacing w:before="240"/>
        <w:ind w:firstLine="540"/>
        <w:jc w:val="both"/>
      </w:pPr>
      <w:r>
        <w:t>144.7.4.10. Имя существительное.</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Проводить морфологический анализ имен существительных с опорой на план анализа.</w:t>
      </w:r>
    </w:p>
    <w:p w:rsidR="00152C84" w:rsidRDefault="00152C84" w:rsidP="005358E5">
      <w:pPr>
        <w:pStyle w:val="ConsPlusNormal"/>
        <w:spacing w:before="240"/>
        <w:ind w:firstLine="540"/>
        <w:jc w:val="both"/>
      </w:pPr>
      <w:r>
        <w:t>144.7.4.11. Имя прилагательное.</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имен прилагательных.</w:t>
      </w:r>
    </w:p>
    <w:p w:rsidR="00152C84" w:rsidRDefault="00152C84" w:rsidP="005358E5">
      <w:pPr>
        <w:pStyle w:val="ConsPlusNormal"/>
        <w:spacing w:before="240"/>
        <w:ind w:firstLine="540"/>
        <w:jc w:val="both"/>
      </w:pPr>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152C84" w:rsidRDefault="00152C84" w:rsidP="005358E5">
      <w:pPr>
        <w:pStyle w:val="ConsPlusNormal"/>
        <w:spacing w:before="240"/>
        <w:ind w:firstLine="540"/>
        <w:jc w:val="both"/>
      </w:pPr>
      <w:r>
        <w:t>Проводить морфологический разбор имен прилагательных см опорой на план анализа.</w:t>
      </w:r>
    </w:p>
    <w:p w:rsidR="00152C84" w:rsidRDefault="00152C84" w:rsidP="005358E5">
      <w:pPr>
        <w:pStyle w:val="ConsPlusNormal"/>
        <w:spacing w:before="240"/>
        <w:ind w:firstLine="540"/>
        <w:jc w:val="both"/>
      </w:pPr>
      <w:r>
        <w:t>144.7.4.12. Глагол.</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 переходные и непереходные.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распознавать разноспрягаемые глаголы, уметь спрягать глаголы.</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Проводить морфологический разбор глаголов с опорой на план анализа.</w:t>
      </w:r>
    </w:p>
    <w:p w:rsidR="00152C84" w:rsidRDefault="00152C84" w:rsidP="005358E5">
      <w:pPr>
        <w:pStyle w:val="ConsPlusNormal"/>
        <w:spacing w:before="240"/>
        <w:ind w:firstLine="540"/>
        <w:jc w:val="both"/>
      </w:pPr>
      <w:r>
        <w:t>144.7.4.13. Синтаксис. Культура речи. Пунктуация.</w:t>
      </w:r>
    </w:p>
    <w:p w:rsidR="00152C84" w:rsidRDefault="00152C84" w:rsidP="005358E5">
      <w:pPr>
        <w:pStyle w:val="ConsPlusNormal"/>
        <w:spacing w:before="240"/>
        <w:ind w:firstLine="540"/>
        <w:jc w:val="both"/>
      </w:pPr>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152C84" w:rsidRDefault="00152C84" w:rsidP="005358E5">
      <w:pPr>
        <w:pStyle w:val="ConsPlusNormal"/>
        <w:spacing w:before="240"/>
        <w:ind w:firstLine="540"/>
        <w:jc w:val="both"/>
      </w:pPr>
      <w:r>
        <w:t>Осознавать пунктуацию как систему правил расстановки знаков препинания, раскрывать назначение пунктуации на основе конкретных образцов.</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152C84" w:rsidRDefault="00152C84" w:rsidP="005358E5">
      <w:pPr>
        <w:pStyle w:val="ConsPlusNormal"/>
        <w:spacing w:before="240"/>
        <w:ind w:firstLine="540"/>
        <w:jc w:val="both"/>
      </w:pPr>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144.7.5.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144.7.5.1. Общие сведения о языке.</w:t>
      </w:r>
    </w:p>
    <w:p w:rsidR="00152C84" w:rsidRDefault="00152C84" w:rsidP="005358E5">
      <w:pPr>
        <w:pStyle w:val="ConsPlusNormal"/>
        <w:spacing w:before="240"/>
        <w:ind w:firstLine="540"/>
        <w:jc w:val="both"/>
      </w:pPr>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152C84" w:rsidRDefault="00152C84" w:rsidP="005358E5">
      <w:pPr>
        <w:pStyle w:val="ConsPlusNormal"/>
        <w:spacing w:before="240"/>
        <w:ind w:firstLine="540"/>
        <w:jc w:val="both"/>
      </w:pPr>
      <w:r>
        <w:t>144.7.5.2. Язык и речь.</w:t>
      </w:r>
    </w:p>
    <w:p w:rsidR="00152C84" w:rsidRDefault="00152C84" w:rsidP="005358E5">
      <w:pPr>
        <w:pStyle w:val="ConsPlusNormal"/>
        <w:spacing w:before="240"/>
        <w:ind w:firstLine="540"/>
        <w:jc w:val="both"/>
      </w:pPr>
      <w:r>
        <w:t>Объяснять разницу между понятиями "язык" и "речь" по заданному алгоритму.</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4 реплик.</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90 слов; для сжатого изложения - не менее 100 слов).</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80 - 90 слов, содержащего не более 10 орфограмм, 3 - 4 пунктограмм и не более 5 слов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144.7.5.3. Текст.</w:t>
      </w:r>
    </w:p>
    <w:p w:rsidR="00152C84" w:rsidRDefault="00152C84" w:rsidP="005358E5">
      <w:pPr>
        <w:pStyle w:val="ConsPlusNormal"/>
        <w:spacing w:before="24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152C84" w:rsidRDefault="00152C84" w:rsidP="005358E5">
      <w:pPr>
        <w:pStyle w:val="ConsPlusNormal"/>
        <w:spacing w:before="240"/>
        <w:ind w:firstLine="540"/>
        <w:jc w:val="both"/>
      </w:pPr>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152C84" w:rsidRDefault="00152C84" w:rsidP="005358E5">
      <w:pPr>
        <w:pStyle w:val="ConsPlusNormal"/>
        <w:spacing w:before="240"/>
        <w:ind w:firstLine="540"/>
        <w:jc w:val="both"/>
      </w:pPr>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152C84" w:rsidRDefault="00152C84" w:rsidP="005358E5">
      <w:pPr>
        <w:pStyle w:val="ConsPlusNormal"/>
        <w:spacing w:before="240"/>
        <w:ind w:firstLine="540"/>
        <w:jc w:val="both"/>
      </w:pPr>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144.7.5.4. Функциональные разновидности языка</w:t>
      </w:r>
    </w:p>
    <w:p w:rsidR="00152C84" w:rsidRDefault="00152C84" w:rsidP="005358E5">
      <w:pPr>
        <w:pStyle w:val="ConsPlusNormal"/>
        <w:spacing w:before="240"/>
        <w:ind w:firstLine="540"/>
        <w:jc w:val="both"/>
      </w:pPr>
      <w: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144.7.5.5. Лексикология. Культура речи</w:t>
      </w:r>
    </w:p>
    <w:p w:rsidR="00152C84" w:rsidRDefault="00152C84" w:rsidP="005358E5">
      <w:pPr>
        <w:pStyle w:val="ConsPlusNormal"/>
        <w:spacing w:before="240"/>
        <w:ind w:firstLine="540"/>
        <w:jc w:val="both"/>
      </w:pPr>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152C84" w:rsidRDefault="00152C84" w:rsidP="005358E5">
      <w:pPr>
        <w:pStyle w:val="ConsPlusNormal"/>
        <w:spacing w:before="240"/>
        <w:ind w:firstLine="540"/>
        <w:jc w:val="both"/>
      </w:pPr>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152C84" w:rsidRDefault="00152C84" w:rsidP="005358E5">
      <w:pPr>
        <w:pStyle w:val="ConsPlusNormal"/>
        <w:spacing w:before="240"/>
        <w:ind w:firstLine="540"/>
        <w:jc w:val="both"/>
      </w:pPr>
      <w:r>
        <w:t>144.7.5.6. Словообразование. Культура речи. Орфография.</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152C84" w:rsidRDefault="00152C84" w:rsidP="005358E5">
      <w:pPr>
        <w:pStyle w:val="ConsPlusNormal"/>
        <w:spacing w:before="240"/>
        <w:ind w:firstLine="540"/>
        <w:jc w:val="both"/>
      </w:pPr>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152C84" w:rsidRDefault="00152C84" w:rsidP="005358E5">
      <w:pPr>
        <w:pStyle w:val="ConsPlusNormal"/>
        <w:spacing w:before="240"/>
        <w:ind w:firstLine="540"/>
        <w:jc w:val="both"/>
      </w:pPr>
      <w:r>
        <w:t>Распознавать виды морфем в слове (формообразующие и словообразовательные).</w:t>
      </w:r>
    </w:p>
    <w:p w:rsidR="00152C84" w:rsidRDefault="00152C84" w:rsidP="005358E5">
      <w:pPr>
        <w:pStyle w:val="ConsPlusNormal"/>
        <w:spacing w:before="240"/>
        <w:ind w:firstLine="540"/>
        <w:jc w:val="both"/>
      </w:pPr>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152C84" w:rsidRDefault="00152C84" w:rsidP="005358E5">
      <w:pPr>
        <w:pStyle w:val="ConsPlusNormal"/>
        <w:spacing w:before="240"/>
        <w:ind w:firstLine="540"/>
        <w:jc w:val="both"/>
      </w:pPr>
      <w:r>
        <w:t>Использовать словообразовательные нормы русского языка.</w:t>
      </w:r>
    </w:p>
    <w:p w:rsidR="00152C84" w:rsidRDefault="00152C84" w:rsidP="005358E5">
      <w:pPr>
        <w:pStyle w:val="ConsPlusNormal"/>
        <w:spacing w:before="240"/>
        <w:ind w:firstLine="540"/>
        <w:jc w:val="both"/>
      </w:pPr>
      <w:r>
        <w:t>144.7.5.7. 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152C84" w:rsidRDefault="00152C84" w:rsidP="005358E5">
      <w:pPr>
        <w:pStyle w:val="ConsPlusNormal"/>
        <w:spacing w:before="240"/>
        <w:ind w:firstLine="540"/>
        <w:jc w:val="both"/>
      </w:pPr>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rsidR="00152C84" w:rsidRDefault="00152C84" w:rsidP="005358E5">
      <w:pPr>
        <w:pStyle w:val="ConsPlusNormal"/>
        <w:spacing w:before="240"/>
        <w:ind w:firstLine="540"/>
        <w:jc w:val="both"/>
      </w:pPr>
      <w:r>
        <w:t>Распознавать имена числительные, местоимения в типичном употреблении.</w:t>
      </w:r>
    </w:p>
    <w:p w:rsidR="00152C84" w:rsidRDefault="00152C84" w:rsidP="005358E5">
      <w:pPr>
        <w:pStyle w:val="ConsPlusNormal"/>
        <w:spacing w:before="240"/>
        <w:ind w:firstLine="540"/>
        <w:jc w:val="both"/>
      </w:pPr>
      <w:r>
        <w:t>С опорой на план проводить морфологический анализ имен числительных, местоимений.</w:t>
      </w:r>
    </w:p>
    <w:p w:rsidR="00152C84" w:rsidRDefault="00152C84" w:rsidP="005358E5">
      <w:pPr>
        <w:pStyle w:val="ConsPlusNormal"/>
        <w:spacing w:before="240"/>
        <w:ind w:firstLine="540"/>
        <w:jc w:val="both"/>
      </w:pPr>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152C84" w:rsidRDefault="00152C84" w:rsidP="005358E5">
      <w:pPr>
        <w:pStyle w:val="ConsPlusNormal"/>
        <w:spacing w:before="240"/>
        <w:ind w:firstLine="540"/>
        <w:jc w:val="both"/>
      </w:pPr>
      <w:r>
        <w:t>144.7.6.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144.7.6.1. Общие сведения о языке.</w:t>
      </w:r>
    </w:p>
    <w:p w:rsidR="00152C84" w:rsidRDefault="00152C84" w:rsidP="005358E5">
      <w:pPr>
        <w:pStyle w:val="ConsPlusNormal"/>
        <w:spacing w:before="240"/>
        <w:ind w:firstLine="540"/>
        <w:jc w:val="both"/>
      </w:pPr>
      <w:r>
        <w:t>Понимать русский язык как развивающееся явление, объяснять взаимосвязь языка, культуры и истории народа по заданному алгоритму.</w:t>
      </w:r>
    </w:p>
    <w:p w:rsidR="00152C84" w:rsidRDefault="00152C84" w:rsidP="005358E5">
      <w:pPr>
        <w:pStyle w:val="ConsPlusNormal"/>
        <w:spacing w:before="240"/>
        <w:ind w:firstLine="540"/>
        <w:jc w:val="both"/>
      </w:pPr>
      <w:r>
        <w:t>144.7.6.2.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152C84" w:rsidRDefault="00152C84" w:rsidP="005358E5">
      <w:pPr>
        <w:pStyle w:val="ConsPlusNormal"/>
        <w:spacing w:before="240"/>
        <w:ind w:firstLine="540"/>
        <w:jc w:val="both"/>
      </w:pPr>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90 - 100 слов, содержащего не более 15 орфограмм, 4 - 5 пунктограмм и не более 5 слов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144.7.6.3. Текст.</w:t>
      </w:r>
    </w:p>
    <w:p w:rsidR="00152C84" w:rsidRDefault="00152C84" w:rsidP="005358E5">
      <w:pPr>
        <w:pStyle w:val="ConsPlusNormal"/>
        <w:spacing w:before="24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152C84" w:rsidRDefault="00152C84" w:rsidP="005358E5">
      <w:pPr>
        <w:pStyle w:val="ConsPlusNormal"/>
        <w:spacing w:before="240"/>
        <w:ind w:firstLine="540"/>
        <w:jc w:val="both"/>
      </w:pPr>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152C84" w:rsidRDefault="00152C84" w:rsidP="005358E5">
      <w:pPr>
        <w:pStyle w:val="ConsPlusNormal"/>
        <w:spacing w:before="240"/>
        <w:ind w:firstLine="540"/>
        <w:jc w:val="both"/>
      </w:pPr>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rsidR="00152C84" w:rsidRDefault="00152C84" w:rsidP="005358E5">
      <w:pPr>
        <w:pStyle w:val="ConsPlusNormal"/>
        <w:spacing w:before="240"/>
        <w:ind w:firstLine="540"/>
        <w:jc w:val="both"/>
      </w:pPr>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152C84" w:rsidRDefault="00152C84" w:rsidP="005358E5">
      <w:pPr>
        <w:pStyle w:val="ConsPlusNormal"/>
        <w:spacing w:before="240"/>
        <w:ind w:firstLine="540"/>
        <w:jc w:val="both"/>
      </w:pPr>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152C84" w:rsidRDefault="00152C84" w:rsidP="005358E5">
      <w:pPr>
        <w:pStyle w:val="ConsPlusNormal"/>
        <w:spacing w:before="240"/>
        <w:ind w:firstLine="540"/>
        <w:jc w:val="both"/>
      </w:pPr>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152C84" w:rsidRDefault="00152C84" w:rsidP="005358E5">
      <w:pPr>
        <w:pStyle w:val="ConsPlusNormal"/>
        <w:spacing w:before="240"/>
        <w:ind w:firstLine="540"/>
        <w:jc w:val="both"/>
      </w:pPr>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144.7.6.4. Функциональные разновидности языка.</w:t>
      </w:r>
    </w:p>
    <w:p w:rsidR="00152C84" w:rsidRDefault="00152C84" w:rsidP="005358E5">
      <w:pPr>
        <w:pStyle w:val="ConsPlusNormal"/>
        <w:spacing w:before="240"/>
        <w:ind w:firstLine="540"/>
        <w:jc w:val="both"/>
      </w:pPr>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144.7.6.5.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слова;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различных видов языкового анализа и в практике правописания.</w:t>
      </w:r>
    </w:p>
    <w:p w:rsidR="00152C84" w:rsidRDefault="00152C84" w:rsidP="005358E5">
      <w:pPr>
        <w:pStyle w:val="ConsPlusNormal"/>
        <w:spacing w:before="24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152C84" w:rsidRDefault="00152C84" w:rsidP="005358E5">
      <w:pPr>
        <w:pStyle w:val="ConsPlusNormal"/>
        <w:spacing w:before="240"/>
        <w:ind w:firstLine="540"/>
        <w:jc w:val="both"/>
      </w:pPr>
      <w:r>
        <w:t>Иметь представление о метафоре, олицетворении, эпитете, гиперболе, литоте.</w:t>
      </w:r>
    </w:p>
    <w:p w:rsidR="00152C84" w:rsidRDefault="00152C84" w:rsidP="005358E5">
      <w:pPr>
        <w:pStyle w:val="ConsPlusNormal"/>
        <w:spacing w:before="240"/>
        <w:ind w:firstLine="540"/>
        <w:jc w:val="both"/>
      </w:pPr>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152C84" w:rsidRDefault="00152C84" w:rsidP="005358E5">
      <w:pPr>
        <w:pStyle w:val="ConsPlusNormal"/>
        <w:spacing w:before="240"/>
        <w:ind w:firstLine="540"/>
        <w:jc w:val="both"/>
      </w:pPr>
      <w:r>
        <w:t>144.7.6.6. Морфология. Культура речи.</w:t>
      </w:r>
    </w:p>
    <w:p w:rsidR="00152C84" w:rsidRDefault="00152C84" w:rsidP="005358E5">
      <w:pPr>
        <w:pStyle w:val="ConsPlusNormal"/>
        <w:spacing w:before="240"/>
        <w:ind w:firstLine="540"/>
        <w:jc w:val="both"/>
      </w:pPr>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144.7.6.6.1. Причастие.</w:t>
      </w:r>
    </w:p>
    <w:p w:rsidR="00152C84" w:rsidRDefault="00152C84" w:rsidP="005358E5">
      <w:pPr>
        <w:pStyle w:val="ConsPlusNormal"/>
        <w:spacing w:before="240"/>
        <w:ind w:firstLine="540"/>
        <w:jc w:val="both"/>
      </w:pPr>
      <w:r>
        <w:t>По заданному алгоритму характеризовать причастия как форму глагола, выделять признаки глагола и имени прилагательного в причастии.</w:t>
      </w:r>
    </w:p>
    <w:p w:rsidR="00152C84" w:rsidRDefault="00152C84" w:rsidP="005358E5">
      <w:pPr>
        <w:pStyle w:val="ConsPlusNormal"/>
        <w:spacing w:before="240"/>
        <w:ind w:firstLine="540"/>
        <w:jc w:val="both"/>
      </w:pPr>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152C84" w:rsidRDefault="00152C84" w:rsidP="005358E5">
      <w:pPr>
        <w:pStyle w:val="ConsPlusNormal"/>
        <w:spacing w:before="240"/>
        <w:ind w:firstLine="540"/>
        <w:jc w:val="both"/>
      </w:pPr>
      <w:r>
        <w:t>Склонять причастия.</w:t>
      </w:r>
    </w:p>
    <w:p w:rsidR="00152C84" w:rsidRDefault="00152C84" w:rsidP="005358E5">
      <w:pPr>
        <w:pStyle w:val="ConsPlusNormal"/>
        <w:spacing w:before="240"/>
        <w:ind w:firstLine="540"/>
        <w:jc w:val="both"/>
      </w:pPr>
      <w:r>
        <w:t>Выделять причастный оборот, правильно ставить знаки препинания в предложениях с причастным оборотом.</w:t>
      </w:r>
    </w:p>
    <w:p w:rsidR="00152C84" w:rsidRDefault="00152C84" w:rsidP="005358E5">
      <w:pPr>
        <w:pStyle w:val="ConsPlusNormal"/>
        <w:spacing w:before="240"/>
        <w:ind w:firstLine="540"/>
        <w:jc w:val="both"/>
      </w:pPr>
      <w:r>
        <w:t>После предварительного анализа объяснять роль причастия в предложении.</w:t>
      </w:r>
    </w:p>
    <w:p w:rsidR="00152C84" w:rsidRDefault="00152C84" w:rsidP="005358E5">
      <w:pPr>
        <w:pStyle w:val="ConsPlusNormal"/>
        <w:spacing w:before="240"/>
        <w:ind w:firstLine="540"/>
        <w:jc w:val="both"/>
      </w:pPr>
      <w:r>
        <w:t>Понимать особенности постановки ударения в некоторых формах причастий.</w:t>
      </w:r>
    </w:p>
    <w:p w:rsidR="00152C84" w:rsidRDefault="00152C84" w:rsidP="005358E5">
      <w:pPr>
        <w:pStyle w:val="ConsPlusNormal"/>
        <w:spacing w:before="240"/>
        <w:ind w:firstLine="540"/>
        <w:jc w:val="both"/>
      </w:pPr>
      <w:r>
        <w:t>Осознавать разницу в употреблении в речи однокоренных слов типа "висящий - висячий", "горящий - горячий", причастия с суффиксом "-ся."</w:t>
      </w:r>
    </w:p>
    <w:p w:rsidR="00152C84" w:rsidRDefault="00152C84" w:rsidP="005358E5">
      <w:pPr>
        <w:pStyle w:val="ConsPlusNormal"/>
        <w:spacing w:before="240"/>
        <w:ind w:firstLine="540"/>
        <w:jc w:val="both"/>
      </w:pPr>
      <w:r>
        <w:t>Правильно согласовывать причастия в словосочетаниях типа "прич. + сущ." в заданном контексте.</w:t>
      </w:r>
    </w:p>
    <w:p w:rsidR="00152C84" w:rsidRDefault="00152C84" w:rsidP="005358E5">
      <w:pPr>
        <w:pStyle w:val="ConsPlusNormal"/>
        <w:spacing w:before="240"/>
        <w:ind w:firstLine="540"/>
        <w:jc w:val="both"/>
      </w:pPr>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152C84" w:rsidRDefault="00152C84" w:rsidP="005358E5">
      <w:pPr>
        <w:pStyle w:val="ConsPlusNormal"/>
        <w:spacing w:before="240"/>
        <w:ind w:firstLine="540"/>
        <w:jc w:val="both"/>
      </w:pPr>
      <w:r>
        <w:t>144.7.6.6.2. Деепричастие.</w:t>
      </w:r>
    </w:p>
    <w:p w:rsidR="00152C84" w:rsidRDefault="00152C84" w:rsidP="005358E5">
      <w:pPr>
        <w:pStyle w:val="ConsPlusNormal"/>
        <w:spacing w:before="240"/>
        <w:ind w:firstLine="540"/>
        <w:jc w:val="both"/>
      </w:pPr>
      <w:r>
        <w:t>По заданному алгоритму характеризовать деепричастия как форму глагола, выделять признаки глагола и наречия в деепричастии.</w:t>
      </w:r>
    </w:p>
    <w:p w:rsidR="00152C84" w:rsidRDefault="00152C84" w:rsidP="005358E5">
      <w:pPr>
        <w:pStyle w:val="ConsPlusNormal"/>
        <w:spacing w:before="240"/>
        <w:ind w:firstLine="540"/>
        <w:jc w:val="both"/>
      </w:pPr>
      <w:r>
        <w:t>Различать деепричастия совершенного и несовершенного вида.</w:t>
      </w:r>
    </w:p>
    <w:p w:rsidR="00152C84" w:rsidRDefault="00152C84" w:rsidP="005358E5">
      <w:pPr>
        <w:pStyle w:val="ConsPlusNormal"/>
        <w:spacing w:before="240"/>
        <w:ind w:firstLine="540"/>
        <w:jc w:val="both"/>
      </w:pPr>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 в заданном контексте.</w:t>
      </w:r>
    </w:p>
    <w:p w:rsidR="00152C84" w:rsidRDefault="00152C84" w:rsidP="005358E5">
      <w:pPr>
        <w:pStyle w:val="ConsPlusNormal"/>
        <w:spacing w:before="240"/>
        <w:ind w:firstLine="540"/>
        <w:jc w:val="both"/>
      </w:pPr>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152C84" w:rsidRDefault="00152C84" w:rsidP="005358E5">
      <w:pPr>
        <w:pStyle w:val="ConsPlusNormal"/>
        <w:spacing w:before="240"/>
        <w:ind w:firstLine="540"/>
        <w:jc w:val="both"/>
      </w:pPr>
      <w:r>
        <w:t>144.7.6.6.3. Наречие.</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наречий.</w:t>
      </w:r>
    </w:p>
    <w:p w:rsidR="00152C84" w:rsidRDefault="00152C84" w:rsidP="005358E5">
      <w:pPr>
        <w:pStyle w:val="ConsPlusNormal"/>
        <w:spacing w:before="240"/>
        <w:ind w:firstLine="540"/>
        <w:jc w:val="both"/>
      </w:pPr>
      <w:r>
        <w:t>Различать разряды наречий по значению.</w:t>
      </w:r>
    </w:p>
    <w:p w:rsidR="00152C84" w:rsidRDefault="00152C84" w:rsidP="005358E5">
      <w:pPr>
        <w:pStyle w:val="ConsPlusNormal"/>
        <w:spacing w:before="240"/>
        <w:ind w:firstLine="540"/>
        <w:jc w:val="both"/>
      </w:pPr>
      <w:r>
        <w:t>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152C84" w:rsidRDefault="00152C84" w:rsidP="005358E5">
      <w:pPr>
        <w:pStyle w:val="ConsPlusNormal"/>
        <w:spacing w:before="240"/>
        <w:ind w:firstLine="540"/>
        <w:jc w:val="both"/>
      </w:pPr>
      <w:r>
        <w:t>144.7.6.6.4. Слова категории состояния.</w:t>
      </w:r>
    </w:p>
    <w:p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152C84" w:rsidRDefault="00152C84" w:rsidP="005358E5">
      <w:pPr>
        <w:pStyle w:val="ConsPlusNormal"/>
        <w:spacing w:before="240"/>
        <w:ind w:firstLine="540"/>
        <w:jc w:val="both"/>
      </w:pPr>
      <w:r>
        <w:t>144.7.6.6.5. Служебные части речи.</w:t>
      </w:r>
    </w:p>
    <w:p w:rsidR="00152C84" w:rsidRDefault="00152C84" w:rsidP="005358E5">
      <w:pPr>
        <w:pStyle w:val="ConsPlusNormal"/>
        <w:spacing w:before="240"/>
        <w:ind w:firstLine="540"/>
        <w:jc w:val="both"/>
      </w:pPr>
      <w:r>
        <w:t>По заданному алгоритму 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152C84" w:rsidRDefault="00152C84" w:rsidP="005358E5">
      <w:pPr>
        <w:pStyle w:val="ConsPlusNormal"/>
        <w:spacing w:before="240"/>
        <w:ind w:firstLine="540"/>
        <w:jc w:val="both"/>
      </w:pPr>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152C84" w:rsidRDefault="00152C84" w:rsidP="005358E5">
      <w:pPr>
        <w:pStyle w:val="ConsPlusNormal"/>
        <w:spacing w:before="240"/>
        <w:ind w:firstLine="540"/>
        <w:jc w:val="both"/>
      </w:pPr>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152C84" w:rsidRDefault="00152C84" w:rsidP="005358E5">
      <w:pPr>
        <w:pStyle w:val="ConsPlusNormal"/>
        <w:spacing w:before="240"/>
        <w:ind w:firstLine="540"/>
        <w:jc w:val="both"/>
      </w:pPr>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152C84" w:rsidRDefault="00152C84" w:rsidP="005358E5">
      <w:pPr>
        <w:pStyle w:val="ConsPlusNormal"/>
        <w:spacing w:before="240"/>
        <w:ind w:firstLine="540"/>
        <w:jc w:val="both"/>
      </w:pPr>
      <w:r>
        <w:t>144.7.7.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144.7.7.1. Общие сведения о языке.</w:t>
      </w:r>
    </w:p>
    <w:p w:rsidR="00152C84" w:rsidRDefault="00152C84" w:rsidP="005358E5">
      <w:pPr>
        <w:pStyle w:val="ConsPlusNormal"/>
        <w:spacing w:before="240"/>
        <w:ind w:firstLine="540"/>
        <w:jc w:val="both"/>
      </w:pPr>
      <w:r>
        <w:t>Характеризовать русский язык как один из индоевропейских языков, как язык из числа славянских языков по заданному алгоритму</w:t>
      </w:r>
    </w:p>
    <w:p w:rsidR="00152C84" w:rsidRDefault="00152C84" w:rsidP="005358E5">
      <w:pPr>
        <w:pStyle w:val="ConsPlusNormal"/>
        <w:spacing w:before="240"/>
        <w:ind w:firstLine="540"/>
        <w:jc w:val="both"/>
      </w:pPr>
      <w:r>
        <w:t>144.7.7.2. Язык и речь.</w:t>
      </w:r>
    </w:p>
    <w:p w:rsidR="00152C84" w:rsidRDefault="00152C84" w:rsidP="005358E5">
      <w:pPr>
        <w:pStyle w:val="ConsPlusNormal"/>
        <w:spacing w:before="240"/>
        <w:ind w:firstLine="540"/>
        <w:jc w:val="both"/>
      </w:pPr>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w:t>
      </w:r>
    </w:p>
    <w:p w:rsidR="00152C84" w:rsidRDefault="00152C84" w:rsidP="005358E5">
      <w:pPr>
        <w:pStyle w:val="ConsPlusNormal"/>
        <w:spacing w:before="240"/>
        <w:ind w:firstLine="540"/>
        <w:jc w:val="both"/>
      </w:pPr>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144.7.7.3. Текст.</w:t>
      </w:r>
    </w:p>
    <w:p w:rsidR="00152C84" w:rsidRDefault="00152C84" w:rsidP="005358E5">
      <w:pPr>
        <w:pStyle w:val="ConsPlusNormal"/>
        <w:spacing w:before="240"/>
        <w:ind w:firstLine="540"/>
        <w:jc w:val="both"/>
      </w:pPr>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152C84" w:rsidRDefault="00152C84" w:rsidP="005358E5">
      <w:pPr>
        <w:pStyle w:val="ConsPlusNormal"/>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152C84" w:rsidRDefault="00152C84" w:rsidP="005358E5">
      <w:pPr>
        <w:pStyle w:val="ConsPlusNormal"/>
        <w:spacing w:before="24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152C84" w:rsidRDefault="00152C84" w:rsidP="005358E5">
      <w:pPr>
        <w:pStyle w:val="ConsPlusNormal"/>
        <w:spacing w:before="24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152C84" w:rsidRDefault="00152C84" w:rsidP="005358E5">
      <w:pPr>
        <w:pStyle w:val="ConsPlusNormal"/>
        <w:spacing w:before="24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152C84" w:rsidRDefault="00152C84" w:rsidP="005358E5">
      <w:pPr>
        <w:pStyle w:val="ConsPlusNormal"/>
        <w:spacing w:before="240"/>
        <w:ind w:firstLine="540"/>
        <w:jc w:val="both"/>
      </w:pPr>
      <w:r>
        <w:t>144.7.7.4. Функциональные разновидности языка</w:t>
      </w:r>
    </w:p>
    <w:p w:rsidR="00152C84" w:rsidRDefault="00152C84" w:rsidP="005358E5">
      <w:pPr>
        <w:pStyle w:val="ConsPlusNormal"/>
        <w:spacing w:before="240"/>
        <w:ind w:firstLine="540"/>
        <w:jc w:val="both"/>
      </w:pPr>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152C84" w:rsidRDefault="00152C84" w:rsidP="005358E5">
      <w:pPr>
        <w:pStyle w:val="ConsPlusNormal"/>
        <w:spacing w:before="240"/>
        <w:ind w:firstLine="540"/>
        <w:jc w:val="both"/>
      </w:pPr>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144.7.7.5.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 Различать функции знаков препинания.</w:t>
      </w:r>
    </w:p>
    <w:p w:rsidR="00152C84" w:rsidRDefault="00152C84" w:rsidP="005358E5">
      <w:pPr>
        <w:pStyle w:val="ConsPlusNormal"/>
        <w:spacing w:before="240"/>
        <w:ind w:firstLine="540"/>
        <w:jc w:val="both"/>
      </w:pPr>
      <w:r>
        <w:t>144.7.7.6. Словосочетание</w:t>
      </w:r>
    </w:p>
    <w:p w:rsidR="00152C84" w:rsidRDefault="00152C84" w:rsidP="005358E5">
      <w:pPr>
        <w:pStyle w:val="ConsPlusNormal"/>
        <w:spacing w:before="24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152C84" w:rsidRDefault="00152C84" w:rsidP="005358E5">
      <w:pPr>
        <w:pStyle w:val="ConsPlusNormal"/>
        <w:spacing w:before="240"/>
        <w:ind w:firstLine="540"/>
        <w:jc w:val="both"/>
      </w:pPr>
      <w:r>
        <w:t>144.7.7.7. Предложение.</w:t>
      </w:r>
    </w:p>
    <w:p w:rsidR="00152C84" w:rsidRDefault="00152C84" w:rsidP="005358E5">
      <w:pPr>
        <w:pStyle w:val="ConsPlusNormal"/>
        <w:spacing w:before="240"/>
        <w:ind w:firstLine="540"/>
        <w:jc w:val="both"/>
      </w:pPr>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152C84" w:rsidRDefault="00152C84" w:rsidP="005358E5">
      <w:pPr>
        <w:pStyle w:val="ConsPlusNormal"/>
        <w:spacing w:before="24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152C84" w:rsidRDefault="00152C84" w:rsidP="005358E5">
      <w:pPr>
        <w:pStyle w:val="ConsPlusNormal"/>
        <w:spacing w:before="24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152C84" w:rsidRDefault="00152C84" w:rsidP="005358E5">
      <w:pPr>
        <w:pStyle w:val="ConsPlusNormal"/>
        <w:spacing w:before="24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152C84" w:rsidRDefault="00152C84" w:rsidP="005358E5">
      <w:pPr>
        <w:pStyle w:val="ConsPlusNormal"/>
        <w:spacing w:before="24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152C84" w:rsidRDefault="00152C84" w:rsidP="005358E5">
      <w:pPr>
        <w:pStyle w:val="ConsPlusNormal"/>
        <w:spacing w:before="240"/>
        <w:ind w:firstLine="540"/>
        <w:jc w:val="both"/>
      </w:pPr>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152C84" w:rsidRDefault="00152C84" w:rsidP="005358E5">
      <w:pPr>
        <w:pStyle w:val="ConsPlusNormal"/>
        <w:spacing w:before="240"/>
        <w:ind w:firstLine="540"/>
        <w:jc w:val="both"/>
      </w:pPr>
      <w:r>
        <w:t>По заданному алгоритму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По заданному алгоритму распознавать сложные предложения; конструкции с чужой речью.</w:t>
      </w:r>
    </w:p>
    <w:p w:rsidR="00152C84" w:rsidRDefault="00152C84" w:rsidP="005358E5">
      <w:pPr>
        <w:pStyle w:val="ConsPlusNormal"/>
        <w:spacing w:before="240"/>
        <w:ind w:firstLine="540"/>
        <w:jc w:val="both"/>
      </w:pPr>
      <w:r>
        <w:t>Применять нормы постановки знаков препинания в простом и сложном предложениях с союзом и.</w:t>
      </w:r>
    </w:p>
    <w:p w:rsidR="00152C84" w:rsidRDefault="00152C84" w:rsidP="005358E5">
      <w:pPr>
        <w:pStyle w:val="ConsPlusNormal"/>
        <w:spacing w:before="24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144.7.8.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144.7.8.1. Общие сведения о языке.</w:t>
      </w:r>
    </w:p>
    <w:p w:rsidR="00152C84" w:rsidRDefault="00152C84" w:rsidP="005358E5">
      <w:pPr>
        <w:pStyle w:val="ConsPlusNormal"/>
        <w:spacing w:before="240"/>
        <w:ind w:firstLine="540"/>
        <w:jc w:val="both"/>
      </w:pPr>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152C84" w:rsidRDefault="00152C84" w:rsidP="005358E5">
      <w:pPr>
        <w:pStyle w:val="ConsPlusNormal"/>
        <w:spacing w:before="240"/>
        <w:ind w:firstLine="540"/>
        <w:jc w:val="both"/>
      </w:pPr>
      <w:r>
        <w:t>144.7.8.2. Язык и речь.</w:t>
      </w:r>
    </w:p>
    <w:p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152C84" w:rsidRDefault="00152C84" w:rsidP="005358E5">
      <w:pPr>
        <w:pStyle w:val="ConsPlusNormal"/>
        <w:spacing w:before="240"/>
        <w:ind w:firstLine="540"/>
        <w:jc w:val="both"/>
      </w:pPr>
      <w:r>
        <w:t>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на бытовые, научно-учебные (в том числе лингвистические) темы объемом не менее 6 реплик.</w:t>
      </w:r>
    </w:p>
    <w:p w:rsidR="00152C84" w:rsidRDefault="00152C84" w:rsidP="005358E5">
      <w:pPr>
        <w:pStyle w:val="ConsPlusNormal"/>
        <w:spacing w:before="240"/>
        <w:ind w:firstLine="540"/>
        <w:jc w:val="both"/>
      </w:pPr>
      <w:r>
        <w:t>В соответствии со структурой нарушений 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144.7.8.3. Текст.</w:t>
      </w:r>
    </w:p>
    <w:p w:rsidR="00152C84" w:rsidRDefault="00152C84" w:rsidP="005358E5">
      <w:pPr>
        <w:pStyle w:val="ConsPlusNormal"/>
        <w:spacing w:before="240"/>
        <w:ind w:firstLine="540"/>
        <w:jc w:val="both"/>
      </w:pPr>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152C84" w:rsidRDefault="00152C84" w:rsidP="005358E5">
      <w:pPr>
        <w:pStyle w:val="ConsPlusNormal"/>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152C84" w:rsidRDefault="00152C84" w:rsidP="005358E5">
      <w:pPr>
        <w:pStyle w:val="ConsPlusNormal"/>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1,5 - 2 страницы с учетом стиля и жанра сочинения, характера темы); составлять тезисы, конспект, рецензию, реферат по заданному алгоритму.</w:t>
      </w:r>
    </w:p>
    <w:p w:rsidR="00152C84" w:rsidRDefault="00152C84" w:rsidP="005358E5">
      <w:pPr>
        <w:pStyle w:val="ConsPlusNormal"/>
        <w:spacing w:before="240"/>
        <w:ind w:firstLine="540"/>
        <w:jc w:val="both"/>
      </w:pPr>
      <w:r>
        <w:t>Распознавать тропы (метафора, олицетворение, эпитет, гипербола, литота, сравнение) с помощью учителя.</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144.7.8.4. Функциональные разновидности языка</w:t>
      </w:r>
    </w:p>
    <w:p w:rsidR="00152C84" w:rsidRDefault="00152C84" w:rsidP="005358E5">
      <w:pPr>
        <w:pStyle w:val="ConsPlusNormal"/>
        <w:spacing w:before="240"/>
        <w:ind w:firstLine="540"/>
        <w:jc w:val="both"/>
      </w:pPr>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С помощью педагогического работника составлять тезисы, конспект, писать рецензию, реферат;</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144.7.8.5. Система языка.</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152C84" w:rsidRDefault="00152C84" w:rsidP="005358E5">
      <w:pPr>
        <w:pStyle w:val="ConsPlusNormal"/>
        <w:spacing w:before="240"/>
        <w:ind w:firstLine="540"/>
        <w:jc w:val="both"/>
      </w:pPr>
      <w:r>
        <w:t>144.7.8.6. Синтаксис. Культура речи. Пунктуация.</w:t>
      </w:r>
    </w:p>
    <w:p w:rsidR="00152C84" w:rsidRDefault="00152C84" w:rsidP="005358E5">
      <w:pPr>
        <w:pStyle w:val="ConsPlusNormal"/>
        <w:spacing w:before="240"/>
        <w:ind w:firstLine="540"/>
        <w:jc w:val="both"/>
      </w:pPr>
      <w: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152C84" w:rsidRDefault="00152C84" w:rsidP="005358E5">
      <w:pPr>
        <w:pStyle w:val="ConsPlusNormal"/>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152C84" w:rsidRDefault="00152C84" w:rsidP="005358E5">
      <w:pPr>
        <w:pStyle w:val="ConsPlusNormal"/>
        <w:spacing w:before="24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152C84" w:rsidRDefault="00152C84" w:rsidP="005358E5">
      <w:pPr>
        <w:pStyle w:val="ConsPlusNormal"/>
        <w:spacing w:before="24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152C84" w:rsidRDefault="00152C84" w:rsidP="005358E5">
      <w:pPr>
        <w:pStyle w:val="ConsPlusNormal"/>
        <w:spacing w:before="240"/>
        <w:ind w:firstLine="540"/>
        <w:jc w:val="both"/>
      </w:pPr>
      <w:r>
        <w:t>144.7.9. К концу обучения в 10 классе обучающийся предметные результаты по отдельным темам программы по русскому языку соответствуют ФООП ООО.</w:t>
      </w:r>
    </w:p>
    <w:p w:rsidR="00152C84" w:rsidRDefault="00152C84" w:rsidP="005358E5">
      <w:pPr>
        <w:pStyle w:val="ConsPlusNormal"/>
        <w:spacing w:before="240"/>
        <w:ind w:firstLine="540"/>
        <w:jc w:val="both"/>
      </w:pPr>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144.8. Коррекционно-развивающая направленность учебного предмета "Русский язык"</w:t>
      </w:r>
    </w:p>
    <w:p w:rsidR="00152C84" w:rsidRDefault="00152C84" w:rsidP="005358E5">
      <w:pPr>
        <w:pStyle w:val="ConsPlusNormal"/>
        <w:spacing w:before="240"/>
        <w:ind w:firstLine="540"/>
        <w:jc w:val="both"/>
      </w:pPr>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152C84" w:rsidRDefault="00152C84" w:rsidP="005358E5">
      <w:pPr>
        <w:pStyle w:val="ConsPlusNormal"/>
        <w:spacing w:before="240"/>
        <w:ind w:firstLine="540"/>
        <w:jc w:val="both"/>
      </w:pPr>
      <w:r>
        <w:t>Отбор материала для изучения (языковых единиц)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152C84" w:rsidRDefault="00152C84" w:rsidP="005358E5">
      <w:pPr>
        <w:pStyle w:val="ConsPlusNormal"/>
        <w:spacing w:before="240"/>
        <w:ind w:firstLine="540"/>
        <w:jc w:val="both"/>
      </w:pPr>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152C84" w:rsidRDefault="00152C84" w:rsidP="005358E5">
      <w:pPr>
        <w:pStyle w:val="ConsPlusNormal"/>
        <w:spacing w:before="240"/>
        <w:ind w:firstLine="540"/>
        <w:jc w:val="both"/>
      </w:pPr>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152C84" w:rsidRDefault="00152C84" w:rsidP="005358E5">
      <w:pPr>
        <w:pStyle w:val="ConsPlusNormal"/>
        <w:spacing w:before="24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152C84" w:rsidRDefault="00152C84" w:rsidP="005358E5">
      <w:pPr>
        <w:pStyle w:val="ConsPlusNormal"/>
        <w:spacing w:before="240"/>
        <w:ind w:firstLine="540"/>
        <w:jc w:val="both"/>
      </w:pPr>
      <w:r>
        <w:t>Все виды языкового анализа и описание его результатов осуществляются по заданному алгоритму с возможной опорой на схему.</w:t>
      </w:r>
    </w:p>
    <w:p w:rsidR="00152C84" w:rsidRDefault="00152C84" w:rsidP="005358E5">
      <w:pPr>
        <w:pStyle w:val="ConsPlusNormal"/>
        <w:spacing w:before="24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144.9. Оценивание результатов освоения программы.</w:t>
      </w:r>
    </w:p>
    <w:p w:rsidR="00152C84" w:rsidRDefault="00152C84" w:rsidP="005358E5">
      <w:pPr>
        <w:pStyle w:val="ConsPlusNormal"/>
        <w:spacing w:before="240"/>
        <w:ind w:firstLine="540"/>
        <w:jc w:val="both"/>
      </w:pPr>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152C84" w:rsidRDefault="00152C84" w:rsidP="005358E5">
      <w:pPr>
        <w:pStyle w:val="ConsPlusNormal"/>
        <w:spacing w:before="240"/>
        <w:ind w:firstLine="540"/>
        <w:jc w:val="both"/>
      </w:pPr>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152C84" w:rsidRDefault="00152C84" w:rsidP="005358E5">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145. Федеральная рабочая программа по учебному предмету "Развитие речи"</w:t>
      </w:r>
    </w:p>
    <w:p w:rsidR="00152C84" w:rsidRDefault="00152C84" w:rsidP="005358E5">
      <w:pPr>
        <w:pStyle w:val="ConsPlusNormal"/>
        <w:spacing w:before="240"/>
        <w:ind w:firstLine="540"/>
        <w:jc w:val="both"/>
      </w:pPr>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145.5. Пояснительная записка</w:t>
      </w:r>
    </w:p>
    <w:p w:rsidR="00152C84" w:rsidRDefault="00152C84" w:rsidP="005358E5">
      <w:pPr>
        <w:pStyle w:val="ConsPlusNormal"/>
        <w:spacing w:before="240"/>
        <w:ind w:firstLine="540"/>
        <w:jc w:val="both"/>
      </w:pPr>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152C84" w:rsidRDefault="00152C84" w:rsidP="005358E5">
      <w:pPr>
        <w:pStyle w:val="ConsPlusNormal"/>
        <w:spacing w:before="240"/>
        <w:ind w:firstLine="540"/>
        <w:jc w:val="both"/>
      </w:pPr>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152C84" w:rsidRDefault="00152C84" w:rsidP="005358E5">
      <w:pPr>
        <w:pStyle w:val="ConsPlusNormal"/>
        <w:spacing w:before="240"/>
        <w:ind w:firstLine="540"/>
        <w:jc w:val="both"/>
      </w:pPr>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152C84" w:rsidRDefault="00152C84" w:rsidP="005358E5">
      <w:pPr>
        <w:pStyle w:val="ConsPlusNormal"/>
        <w:spacing w:before="240"/>
        <w:ind w:firstLine="540"/>
        <w:jc w:val="both"/>
      </w:pPr>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152C84" w:rsidRDefault="00152C84" w:rsidP="005358E5">
      <w:pPr>
        <w:pStyle w:val="ConsPlusNormal"/>
        <w:spacing w:before="240"/>
        <w:ind w:firstLine="540"/>
        <w:jc w:val="both"/>
      </w:pPr>
      <w: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230" w:history="1">
        <w:r>
          <w:rPr>
            <w:color w:val="0000FF"/>
          </w:rPr>
          <w:t>ФОП</w:t>
        </w:r>
      </w:hyperlink>
      <w:r>
        <w:t xml:space="preserve"> ООО и других. Это направление коррекционной работы также реализуется в рамках данного учебного предмета.</w:t>
      </w:r>
    </w:p>
    <w:p w:rsidR="00152C84" w:rsidRDefault="00152C84" w:rsidP="005358E5">
      <w:pPr>
        <w:pStyle w:val="ConsPlusNormal"/>
        <w:spacing w:before="240"/>
        <w:ind w:firstLine="540"/>
        <w:jc w:val="both"/>
      </w:pPr>
      <w: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152C84" w:rsidRDefault="00152C84" w:rsidP="005358E5">
      <w:pPr>
        <w:pStyle w:val="ConsPlusNormal"/>
        <w:spacing w:before="240"/>
        <w:ind w:firstLine="540"/>
        <w:jc w:val="both"/>
      </w:pPr>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152C84" w:rsidRDefault="00152C84" w:rsidP="005358E5">
      <w:pPr>
        <w:pStyle w:val="ConsPlusNormal"/>
        <w:spacing w:before="240"/>
        <w:ind w:firstLine="540"/>
        <w:jc w:val="both"/>
      </w:pPr>
      <w:r>
        <w:t>Содержание данного направления определяется рядом условий:</w:t>
      </w:r>
    </w:p>
    <w:p w:rsidR="00152C84" w:rsidRDefault="00152C84" w:rsidP="005358E5">
      <w:pPr>
        <w:pStyle w:val="ConsPlusNormal"/>
        <w:spacing w:before="240"/>
        <w:ind w:firstLine="540"/>
        <w:jc w:val="both"/>
      </w:pPr>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152C84" w:rsidRDefault="00152C84" w:rsidP="005358E5">
      <w:pPr>
        <w:pStyle w:val="ConsPlusNormal"/>
        <w:spacing w:before="240"/>
        <w:ind w:firstLine="540"/>
        <w:jc w:val="both"/>
      </w:pPr>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152C84" w:rsidRDefault="00152C84" w:rsidP="005358E5">
      <w:pPr>
        <w:pStyle w:val="ConsPlusNormal"/>
        <w:spacing w:before="240"/>
        <w:ind w:firstLine="540"/>
        <w:jc w:val="both"/>
      </w:pPr>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152C84" w:rsidRDefault="00152C84" w:rsidP="005358E5">
      <w:pPr>
        <w:pStyle w:val="ConsPlusNormal"/>
        <w:spacing w:before="240"/>
        <w:ind w:firstLine="540"/>
        <w:jc w:val="both"/>
      </w:pPr>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152C84" w:rsidRDefault="00152C84" w:rsidP="005358E5">
      <w:pPr>
        <w:pStyle w:val="ConsPlusNormal"/>
        <w:spacing w:before="240"/>
        <w:ind w:firstLine="540"/>
        <w:jc w:val="both"/>
      </w:pPr>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152C84" w:rsidRDefault="00152C84" w:rsidP="005358E5">
      <w:pPr>
        <w:pStyle w:val="ConsPlusNormal"/>
        <w:spacing w:before="240"/>
        <w:ind w:firstLine="540"/>
        <w:jc w:val="both"/>
      </w:pPr>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152C84" w:rsidRDefault="00152C84" w:rsidP="005358E5">
      <w:pPr>
        <w:pStyle w:val="ConsPlusNormal"/>
        <w:spacing w:before="240"/>
        <w:ind w:firstLine="540"/>
        <w:jc w:val="both"/>
      </w:pPr>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152C84" w:rsidRDefault="00152C84" w:rsidP="005358E5">
      <w:pPr>
        <w:pStyle w:val="ConsPlusNormal"/>
        <w:spacing w:before="240"/>
        <w:ind w:firstLine="540"/>
        <w:jc w:val="both"/>
      </w:pPr>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152C84" w:rsidRDefault="00152C84" w:rsidP="005358E5">
      <w:pPr>
        <w:pStyle w:val="ConsPlusNormal"/>
        <w:spacing w:before="240"/>
        <w:ind w:firstLine="540"/>
        <w:jc w:val="both"/>
      </w:pPr>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152C84" w:rsidRDefault="00152C84" w:rsidP="005358E5">
      <w:pPr>
        <w:pStyle w:val="ConsPlusNormal"/>
        <w:spacing w:before="240"/>
        <w:ind w:firstLine="540"/>
        <w:jc w:val="both"/>
      </w:pPr>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152C84" w:rsidRDefault="00152C84" w:rsidP="005358E5">
      <w:pPr>
        <w:pStyle w:val="ConsPlusNormal"/>
        <w:spacing w:before="240"/>
        <w:ind w:firstLine="540"/>
        <w:jc w:val="both"/>
      </w:pPr>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152C84" w:rsidRDefault="00152C84" w:rsidP="005358E5">
      <w:pPr>
        <w:pStyle w:val="ConsPlusNormal"/>
        <w:spacing w:before="240"/>
        <w:ind w:firstLine="540"/>
        <w:jc w:val="both"/>
      </w:pPr>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152C84" w:rsidRDefault="00152C84" w:rsidP="005358E5">
      <w:pPr>
        <w:pStyle w:val="ConsPlusNormal"/>
        <w:spacing w:before="240"/>
        <w:ind w:firstLine="540"/>
        <w:jc w:val="both"/>
      </w:pPr>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152C84" w:rsidRDefault="00152C84" w:rsidP="005358E5">
      <w:pPr>
        <w:pStyle w:val="ConsPlusNormal"/>
        <w:spacing w:before="240"/>
        <w:ind w:firstLine="540"/>
        <w:jc w:val="both"/>
      </w:pPr>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152C84" w:rsidRDefault="00152C84" w:rsidP="005358E5">
      <w:pPr>
        <w:pStyle w:val="ConsPlusNormal"/>
        <w:spacing w:before="240"/>
        <w:ind w:firstLine="540"/>
        <w:jc w:val="both"/>
      </w:pPr>
      <w:r>
        <w:t>145.5.5.4. Направление "Виды речевой деятельности и культура речи".</w:t>
      </w:r>
    </w:p>
    <w:p w:rsidR="00152C84" w:rsidRDefault="00152C84" w:rsidP="005358E5">
      <w:pPr>
        <w:pStyle w:val="ConsPlusNormal"/>
        <w:spacing w:before="240"/>
        <w:ind w:firstLine="540"/>
        <w:jc w:val="both"/>
      </w:pPr>
      <w:r>
        <w:t>В рамках данного направления большое внимание уделяется формированию практических навыков общения в условиях реального или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152C84" w:rsidRDefault="00152C84" w:rsidP="005358E5">
      <w:pPr>
        <w:pStyle w:val="ConsPlusNormal"/>
        <w:spacing w:before="240"/>
        <w:ind w:firstLine="540"/>
        <w:jc w:val="both"/>
      </w:pPr>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152C84" w:rsidRDefault="00152C84" w:rsidP="005358E5">
      <w:pPr>
        <w:pStyle w:val="ConsPlusNormal"/>
        <w:spacing w:before="240"/>
        <w:ind w:firstLine="540"/>
        <w:jc w:val="both"/>
      </w:pPr>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152C84" w:rsidRDefault="00152C84" w:rsidP="005358E5">
      <w:pPr>
        <w:pStyle w:val="ConsPlusNormal"/>
        <w:spacing w:before="240"/>
        <w:ind w:firstLine="540"/>
        <w:jc w:val="both"/>
      </w:pPr>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152C84" w:rsidRDefault="00152C84" w:rsidP="005358E5">
      <w:pPr>
        <w:pStyle w:val="ConsPlusNormal"/>
        <w:spacing w:before="240"/>
        <w:ind w:firstLine="540"/>
        <w:jc w:val="both"/>
      </w:pPr>
      <w:r>
        <w:t>Все направления связаны между собой и могут реализовываться параллельно.</w:t>
      </w:r>
    </w:p>
    <w:p w:rsidR="00152C84" w:rsidRDefault="00152C84" w:rsidP="005358E5">
      <w:pPr>
        <w:pStyle w:val="ConsPlusNormal"/>
        <w:spacing w:before="240"/>
        <w:ind w:firstLine="540"/>
        <w:jc w:val="both"/>
      </w:pPr>
      <w:r>
        <w:t>145.5.6. Цели изучения учебного предмета "Развитие речи".</w:t>
      </w:r>
    </w:p>
    <w:p w:rsidR="00152C84" w:rsidRDefault="00152C84" w:rsidP="005358E5">
      <w:pPr>
        <w:pStyle w:val="ConsPlusNormal"/>
        <w:spacing w:before="240"/>
        <w:ind w:firstLine="540"/>
        <w:jc w:val="both"/>
      </w:pPr>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152C84" w:rsidRDefault="00152C84" w:rsidP="005358E5">
      <w:pPr>
        <w:pStyle w:val="ConsPlusNormal"/>
        <w:spacing w:before="240"/>
        <w:ind w:firstLine="540"/>
        <w:jc w:val="both"/>
      </w:pPr>
      <w:r>
        <w:t>Реализация данной цели осуществляется в процессе решения ряда задач:</w:t>
      </w:r>
    </w:p>
    <w:p w:rsidR="00152C84" w:rsidRDefault="00152C84" w:rsidP="005358E5">
      <w:pPr>
        <w:pStyle w:val="ConsPlusNormal"/>
        <w:spacing w:before="240"/>
        <w:ind w:firstLine="540"/>
        <w:jc w:val="both"/>
      </w:pPr>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152C84" w:rsidRDefault="00152C84" w:rsidP="005358E5">
      <w:pPr>
        <w:pStyle w:val="ConsPlusNormal"/>
        <w:spacing w:before="24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152C84" w:rsidRDefault="00152C84" w:rsidP="005358E5">
      <w:pPr>
        <w:pStyle w:val="ConsPlusNormal"/>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152C84" w:rsidRDefault="00152C84" w:rsidP="005358E5">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и продуцирования;</w:t>
      </w:r>
    </w:p>
    <w:p w:rsidR="00152C84" w:rsidRDefault="00152C84" w:rsidP="005358E5">
      <w:pPr>
        <w:pStyle w:val="ConsPlusNormal"/>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52C84" w:rsidRDefault="00152C84" w:rsidP="005358E5">
      <w:pPr>
        <w:pStyle w:val="ConsPlusNormal"/>
        <w:spacing w:before="240"/>
        <w:ind w:firstLine="540"/>
        <w:jc w:val="both"/>
      </w:pPr>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152C84" w:rsidRDefault="00152C84" w:rsidP="005358E5">
      <w:pPr>
        <w:pStyle w:val="ConsPlusNormal"/>
        <w:spacing w:before="240"/>
        <w:ind w:firstLine="540"/>
        <w:jc w:val="both"/>
      </w:pPr>
      <w:r>
        <w:t>145.6 Содержание учебного предмета "Развитие речи"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486"/>
        <w:gridCol w:w="5555"/>
      </w:tblGrid>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w:t>
            </w:r>
          </w:p>
          <w:p w:rsidR="00152C84" w:rsidRDefault="00152C84" w:rsidP="00C219BE">
            <w:pPr>
              <w:pStyle w:val="ConsPlusNormal"/>
              <w:jc w:val="both"/>
            </w:pPr>
            <w:r>
              <w:t>Лексическое значение слова.</w:t>
            </w:r>
          </w:p>
          <w:p w:rsidR="00152C84" w:rsidRDefault="00152C84" w:rsidP="00C219BE">
            <w:pPr>
              <w:pStyle w:val="ConsPlusNormal"/>
              <w:jc w:val="both"/>
            </w:pPr>
            <w:r>
              <w:t>Понятие об однозначных и многозначных словах, прямом и переносном значении слова, синонимы, антонимы, омонимы.</w:t>
            </w:r>
          </w:p>
          <w:p w:rsidR="00152C84" w:rsidRDefault="00152C84" w:rsidP="00C219BE">
            <w:pPr>
              <w:pStyle w:val="ConsPlusNormal"/>
              <w:jc w:val="both"/>
            </w:pPr>
            <w:r>
              <w:t>Обобщающие понятия; родовидовые отношения.</w:t>
            </w:r>
          </w:p>
          <w:p w:rsidR="00152C84" w:rsidRDefault="00152C84" w:rsidP="00C219BE">
            <w:pPr>
              <w:pStyle w:val="ConsPlusNormal"/>
              <w:jc w:val="both"/>
            </w:pPr>
            <w:r>
              <w:t>Слова с суффиксами оценки.</w:t>
            </w:r>
          </w:p>
          <w:p w:rsidR="00152C84" w:rsidRDefault="00152C84" w:rsidP="00C219BE">
            <w:pPr>
              <w:pStyle w:val="ConsPlusNormal"/>
              <w:jc w:val="both"/>
            </w:pPr>
            <w:r>
              <w:t>Части речи.</w:t>
            </w:r>
          </w:p>
          <w:p w:rsidR="00152C84" w:rsidRDefault="00152C84" w:rsidP="00C219BE">
            <w:pPr>
              <w:pStyle w:val="ConsPlusNormal"/>
              <w:jc w:val="both"/>
            </w:pPr>
            <w:r>
              <w:t>Дотеоретические представления о причастии и деепричастии.</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p w:rsidR="00152C84" w:rsidRDefault="00152C84" w:rsidP="00C219BE">
            <w:pPr>
              <w:pStyle w:val="ConsPlusNormal"/>
              <w:jc w:val="both"/>
            </w:pPr>
            <w:r>
              <w:t>Главное слово в словосочетании.</w:t>
            </w:r>
          </w:p>
          <w:p w:rsidR="00152C84" w:rsidRDefault="00152C84" w:rsidP="00C219BE">
            <w:pPr>
              <w:pStyle w:val="ConsPlusNormal"/>
              <w:jc w:val="both"/>
            </w:pPr>
            <w:r>
              <w:t>Особенности связи слов в словосочетании (согласование, управление предложное и беспредложное, примыкание);</w:t>
            </w:r>
          </w:p>
          <w:p w:rsidR="00152C84" w:rsidRDefault="00152C84" w:rsidP="00C219BE">
            <w:pPr>
              <w:pStyle w:val="ConsPlusNormal"/>
              <w:jc w:val="both"/>
            </w:pPr>
            <w:r>
              <w:t>Виды словосочетаний по характеру главного слова (классификация, составление по аналогии и другие);</w:t>
            </w:r>
          </w:p>
          <w:p w:rsidR="00152C84" w:rsidRDefault="00152C84" w:rsidP="00C219BE">
            <w:pPr>
              <w:pStyle w:val="ConsPlusNormal"/>
              <w:jc w:val="both"/>
            </w:pPr>
            <w:r>
              <w:t>понятие о средствах связи слов в словосочетании.</w:t>
            </w:r>
          </w:p>
          <w:p w:rsidR="00152C84" w:rsidRDefault="00152C84" w:rsidP="00C219BE">
            <w:pPr>
              <w:pStyle w:val="ConsPlusNormal"/>
              <w:jc w:val="both"/>
            </w:pPr>
            <w:r>
              <w:t>Предложение.</w:t>
            </w:r>
          </w:p>
          <w:p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rsidR="00152C84" w:rsidRDefault="00152C84" w:rsidP="00C219BE">
            <w:pPr>
              <w:pStyle w:val="ConsPlusNormal"/>
              <w:jc w:val="both"/>
            </w:pPr>
            <w:r>
              <w:t>Простые предложения и сложные предложения, предложения с однородными членами.</w:t>
            </w:r>
          </w:p>
          <w:p w:rsidR="00152C84" w:rsidRDefault="00152C84" w:rsidP="00C219BE">
            <w:pPr>
              <w:pStyle w:val="ConsPlusNormal"/>
              <w:jc w:val="both"/>
            </w:pPr>
            <w:r>
              <w:t>Предложения, осложненные обращением.</w:t>
            </w:r>
          </w:p>
          <w:p w:rsidR="00152C84" w:rsidRDefault="00152C84" w:rsidP="00C219BE">
            <w:pPr>
              <w:pStyle w:val="ConsPlusNormal"/>
              <w:jc w:val="both"/>
            </w:pPr>
            <w:r>
              <w:t>Предложения с прямой речью, предложения с косвенной речью.</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монологической речи.</w:t>
            </w:r>
          </w:p>
          <w:p w:rsidR="00152C84" w:rsidRDefault="00152C84" w:rsidP="00C219BE">
            <w:pPr>
              <w:pStyle w:val="ConsPlusNormal"/>
              <w:jc w:val="both"/>
            </w:pPr>
            <w:r>
              <w:t>Основные признаки видов монологической речи: монолог-описание, монолог-рассуждение, монолог-повествование.</w:t>
            </w:r>
          </w:p>
          <w:p w:rsidR="00152C84" w:rsidRDefault="00152C84" w:rsidP="00C219BE">
            <w:pPr>
              <w:pStyle w:val="ConsPlusNormal"/>
              <w:jc w:val="both"/>
            </w:pPr>
            <w:r>
              <w:t>Основные признаки текста:</w:t>
            </w:r>
          </w:p>
          <w:p w:rsidR="00152C84" w:rsidRDefault="00152C84" w:rsidP="00C219BE">
            <w:pPr>
              <w:pStyle w:val="ConsPlusNormal"/>
              <w:jc w:val="both"/>
            </w:pPr>
            <w:r>
              <w:t>тема и микротема текста; главная мысль текста.</w:t>
            </w:r>
          </w:p>
          <w:p w:rsidR="00152C84" w:rsidRDefault="00152C84" w:rsidP="00C219BE">
            <w:pPr>
              <w:pStyle w:val="ConsPlusNormal"/>
              <w:jc w:val="both"/>
            </w:pPr>
            <w:r>
              <w:t>Последовательность изложения текста.</w:t>
            </w:r>
          </w:p>
          <w:p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C219BE">
            <w:pPr>
              <w:pStyle w:val="ConsPlusNormal"/>
              <w:jc w:val="both"/>
            </w:pPr>
            <w:r>
              <w:t>План текста.</w:t>
            </w:r>
          </w:p>
          <w:p w:rsidR="00152C84" w:rsidRDefault="00152C84" w:rsidP="00C219BE">
            <w:pPr>
              <w:pStyle w:val="ConsPlusNormal"/>
              <w:jc w:val="both"/>
            </w:pPr>
            <w:r>
              <w:t>Разные виды планов (вопросный, в виде повествовательных предложений, с использование опорных картинок, денотатные и другие).</w:t>
            </w:r>
          </w:p>
          <w:p w:rsidR="00152C84" w:rsidRDefault="00152C84" w:rsidP="00C219BE">
            <w:pPr>
              <w:pStyle w:val="ConsPlusNormal"/>
              <w:jc w:val="both"/>
            </w:pPr>
            <w:r>
              <w:t>Абзац как средство членения текста на композиционно-смысловые части.</w:t>
            </w:r>
          </w:p>
          <w:p w:rsidR="00152C84" w:rsidRDefault="00152C84" w:rsidP="00C219BE">
            <w:pPr>
              <w:pStyle w:val="ConsPlusNormal"/>
              <w:jc w:val="both"/>
            </w:pPr>
            <w:r>
              <w:t>Пересказ или изложение текста.</w:t>
            </w:r>
          </w:p>
          <w:p w:rsidR="00152C84" w:rsidRDefault="00152C84" w:rsidP="00C219BE">
            <w:pPr>
              <w:pStyle w:val="ConsPlusNormal"/>
              <w:jc w:val="both"/>
            </w:pPr>
            <w:r>
              <w:t>Подробное и сжатое письменное изложение текста после предварительного анализа.</w:t>
            </w:r>
          </w:p>
          <w:p w:rsidR="00152C84" w:rsidRDefault="00152C84" w:rsidP="00C219BE">
            <w:pPr>
              <w:pStyle w:val="ConsPlusNormal"/>
              <w:jc w:val="both"/>
            </w:pPr>
            <w:r>
              <w:t>Способы компрессии текста (по плану, по опорным словам, выделение главной мысли каждого абзаца и другие).</w:t>
            </w:r>
          </w:p>
          <w:p w:rsidR="00152C84" w:rsidRDefault="00152C84" w:rsidP="00C219BE">
            <w:pPr>
              <w:pStyle w:val="ConsPlusNormal"/>
              <w:jc w:val="both"/>
            </w:pPr>
            <w:r>
              <w:t>Выборочный пересказ.</w:t>
            </w:r>
          </w:p>
          <w:p w:rsidR="00152C84" w:rsidRDefault="00152C84" w:rsidP="00C219BE">
            <w:pPr>
              <w:pStyle w:val="ConsPlusNormal"/>
              <w:jc w:val="both"/>
            </w:pPr>
            <w:r>
              <w:t>Творческий пересказ.</w:t>
            </w:r>
          </w:p>
          <w:p w:rsidR="00152C84" w:rsidRDefault="00152C84" w:rsidP="00C219BE">
            <w:pPr>
              <w:pStyle w:val="ConsPlusNormal"/>
              <w:jc w:val="both"/>
            </w:pPr>
            <w:r>
              <w:t>Сочинения.</w:t>
            </w:r>
          </w:p>
          <w:p w:rsidR="00152C84" w:rsidRDefault="00152C84" w:rsidP="00C219BE">
            <w:pPr>
              <w:pStyle w:val="ConsPlusNormal"/>
              <w:jc w:val="both"/>
            </w:pPr>
            <w:r>
              <w:t>Повествовательные тексты с опорой на жизненный и читательский опыт, на сюжетную картину.</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p w:rsidR="00152C84" w:rsidRDefault="00152C84" w:rsidP="00C219BE">
            <w:pPr>
              <w:pStyle w:val="ConsPlusNormal"/>
              <w:jc w:val="both"/>
            </w:pPr>
            <w:r>
              <w:t>Устная и письменная речь. Понятие о монологической речи и диалоге. Язык как национальное достояние.</w:t>
            </w:r>
          </w:p>
          <w:p w:rsidR="00152C84" w:rsidRDefault="00152C84" w:rsidP="00C219BE">
            <w:pPr>
              <w:pStyle w:val="ConsPlusNormal"/>
              <w:jc w:val="both"/>
            </w:pPr>
            <w:r>
              <w:t>Особенности общения в сети Интернет и социальных сетях:</w:t>
            </w:r>
          </w:p>
          <w:p w:rsidR="00152C84" w:rsidRDefault="00152C84" w:rsidP="00C219BE">
            <w:pPr>
              <w:pStyle w:val="ConsPlusNormal"/>
              <w:jc w:val="both"/>
            </w:pPr>
            <w:r>
              <w:t>Зачем люди общаются в социальных сетях?</w:t>
            </w:r>
          </w:p>
          <w:p w:rsidR="00152C84" w:rsidRDefault="00152C84" w:rsidP="00C219BE">
            <w:pPr>
              <w:pStyle w:val="ConsPlusNormal"/>
              <w:jc w:val="both"/>
            </w:pPr>
            <w:r>
              <w:t>Речевой этикет в социальных сетях.</w:t>
            </w:r>
          </w:p>
          <w:p w:rsidR="00152C84" w:rsidRDefault="00152C84" w:rsidP="00C219BE">
            <w:pPr>
              <w:pStyle w:val="ConsPlusNormal"/>
              <w:jc w:val="both"/>
            </w:pPr>
            <w:r>
              <w:t>Правила размещения информации.</w:t>
            </w:r>
          </w:p>
          <w:p w:rsidR="00152C84" w:rsidRDefault="00152C84" w:rsidP="00C219BE">
            <w:pPr>
              <w:pStyle w:val="ConsPlusNormal"/>
              <w:jc w:val="both"/>
            </w:pPr>
            <w:r>
              <w:t>Буллинг в социальных сетях и как с ним бороться.</w:t>
            </w:r>
          </w:p>
          <w:p w:rsidR="00152C84" w:rsidRDefault="00152C84" w:rsidP="00C219BE">
            <w:pPr>
              <w:pStyle w:val="ConsPlusNormal"/>
              <w:jc w:val="both"/>
            </w:pPr>
            <w:r>
              <w:t>Правила общения со сверстниками и взрослыми.</w:t>
            </w:r>
          </w:p>
          <w:p w:rsidR="00152C84" w:rsidRDefault="00152C84" w:rsidP="00C219BE">
            <w:pPr>
              <w:pStyle w:val="ConsPlusNormal"/>
              <w:jc w:val="both"/>
            </w:pPr>
            <w:r>
              <w:t>Речевой этикет в устной коммуникации.</w:t>
            </w:r>
          </w:p>
          <w:p w:rsidR="00152C84" w:rsidRDefault="00152C84" w:rsidP="00C219BE">
            <w:pPr>
              <w:pStyle w:val="ConsPlusNormal"/>
              <w:jc w:val="both"/>
            </w:pPr>
            <w:r>
              <w:t>Как начать разговор, продолжить, как закончить общение.</w:t>
            </w:r>
          </w:p>
          <w:p w:rsidR="00152C84" w:rsidRDefault="00152C84" w:rsidP="00C219BE">
            <w:pPr>
              <w:pStyle w:val="ConsPlusNormal"/>
              <w:jc w:val="both"/>
            </w:pPr>
            <w:r>
              <w:t>Решение спорных ситуаций.</w:t>
            </w:r>
          </w:p>
        </w:tc>
      </w:tr>
    </w:tbl>
    <w:p w:rsidR="00152C84" w:rsidRDefault="00152C84" w:rsidP="005358E5">
      <w:pPr>
        <w:pStyle w:val="ConsPlusNormal"/>
        <w:jc w:val="both"/>
      </w:pPr>
    </w:p>
    <w:p w:rsidR="00152C84" w:rsidRDefault="00152C84" w:rsidP="005358E5">
      <w:pPr>
        <w:pStyle w:val="ConsPlusNormal"/>
        <w:ind w:firstLine="540"/>
        <w:jc w:val="both"/>
      </w:pPr>
      <w:r>
        <w:t>145.7.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486"/>
        <w:gridCol w:w="5555"/>
      </w:tblGrid>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w:t>
            </w:r>
          </w:p>
          <w:p w:rsidR="00152C84" w:rsidRDefault="00152C84" w:rsidP="00C219BE">
            <w:pPr>
              <w:pStyle w:val="ConsPlusNormal"/>
              <w:jc w:val="both"/>
            </w:pPr>
            <w:r>
              <w:t>Основные способы толкования лексического значения слова</w:t>
            </w:r>
          </w:p>
          <w:p w:rsidR="00152C84" w:rsidRDefault="00152C84" w:rsidP="00C219BE">
            <w:pPr>
              <w:pStyle w:val="ConsPlusNormal"/>
              <w:jc w:val="both"/>
            </w:pPr>
            <w:r>
              <w:t>Однозначные и многозначные слова, прямое и переносное значение слова,</w:t>
            </w:r>
          </w:p>
          <w:p w:rsidR="00152C84" w:rsidRDefault="00152C84" w:rsidP="00C219BE">
            <w:pPr>
              <w:pStyle w:val="ConsPlusNormal"/>
              <w:jc w:val="both"/>
            </w:pPr>
            <w:r>
              <w:t>Синонимы, антонимы, омонимы, обобщающие понятия.</w:t>
            </w:r>
          </w:p>
          <w:p w:rsidR="00152C84" w:rsidRDefault="00152C84" w:rsidP="00C219BE">
            <w:pPr>
              <w:pStyle w:val="ConsPlusNormal"/>
              <w:jc w:val="both"/>
            </w:pPr>
            <w:r>
              <w:t>Фразеологизмы, их значение.</w:t>
            </w:r>
          </w:p>
          <w:p w:rsidR="00152C84" w:rsidRDefault="00152C84" w:rsidP="00C219BE">
            <w:pPr>
              <w:pStyle w:val="ConsPlusNormal"/>
              <w:jc w:val="both"/>
            </w:pPr>
            <w:r>
              <w:t>Эпитеты, метафоры, олицетворения на доступном уровне в соответствии со структурой нарушения.</w:t>
            </w:r>
          </w:p>
          <w:p w:rsidR="00152C84" w:rsidRDefault="00152C84" w:rsidP="00C219BE">
            <w:pPr>
              <w:pStyle w:val="ConsPlusNormal"/>
              <w:jc w:val="both"/>
            </w:pPr>
            <w:r>
              <w:t>Требования к словарной статье.</w:t>
            </w:r>
          </w:p>
          <w:p w:rsidR="00152C84" w:rsidRDefault="00152C84" w:rsidP="00C219BE">
            <w:pPr>
              <w:pStyle w:val="ConsPlusNormal"/>
              <w:jc w:val="both"/>
            </w:pPr>
            <w:r>
              <w:t>Словообразование.</w:t>
            </w:r>
          </w:p>
          <w:p w:rsidR="00152C84" w:rsidRDefault="00152C84" w:rsidP="00C219BE">
            <w:pPr>
              <w:pStyle w:val="ConsPlusNormal"/>
              <w:jc w:val="both"/>
            </w:pPr>
            <w:r>
              <w:t>Словообразовательный и морфемный анализ.</w:t>
            </w:r>
          </w:p>
          <w:p w:rsidR="00152C84" w:rsidRDefault="00152C84" w:rsidP="00C219BE">
            <w:pPr>
              <w:pStyle w:val="ConsPlusNormal"/>
              <w:jc w:val="both"/>
            </w:pPr>
            <w:r>
              <w:t>Способы словообразования (приставочный, суффиксальный, приставочно-суффиксальный, бессуффиксный, сложение, переход из одной части речи в другую).</w:t>
            </w:r>
          </w:p>
          <w:p w:rsidR="00152C84" w:rsidRDefault="00152C84" w:rsidP="00C219BE">
            <w:pPr>
              <w:pStyle w:val="ConsPlusNormal"/>
              <w:jc w:val="both"/>
            </w:pPr>
            <w:r>
              <w:t>Части речи.</w:t>
            </w:r>
          </w:p>
          <w:p w:rsidR="00152C84" w:rsidRDefault="00152C84" w:rsidP="00C219BE">
            <w:pPr>
              <w:pStyle w:val="ConsPlusNormal"/>
              <w:jc w:val="both"/>
            </w:pPr>
            <w:r>
              <w:t>Имена числительные.</w:t>
            </w:r>
          </w:p>
          <w:p w:rsidR="00152C84" w:rsidRDefault="00152C84" w:rsidP="00C219BE">
            <w:pPr>
              <w:pStyle w:val="ConsPlusNormal"/>
              <w:jc w:val="both"/>
            </w:pPr>
            <w:r>
              <w:t>Местоимения.</w:t>
            </w:r>
          </w:p>
          <w:p w:rsidR="00152C84" w:rsidRDefault="00152C84" w:rsidP="00C219BE">
            <w:pPr>
              <w:pStyle w:val="ConsPlusNormal"/>
              <w:jc w:val="both"/>
            </w:pPr>
            <w:r>
              <w:t>Причастие.</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p w:rsidR="00152C84" w:rsidRDefault="00152C84" w:rsidP="00C219BE">
            <w:pPr>
              <w:pStyle w:val="ConsPlusNormal"/>
              <w:jc w:val="both"/>
            </w:pPr>
            <w:r>
              <w:t>Особенности связи слов в словосочетании (согласование, управление предложное и беспредложное, примыкание).</w:t>
            </w:r>
          </w:p>
          <w:p w:rsidR="00152C84" w:rsidRDefault="00152C84" w:rsidP="00C219BE">
            <w:pPr>
              <w:pStyle w:val="ConsPlusNormal"/>
              <w:jc w:val="both"/>
            </w:pPr>
            <w:r>
              <w:t>Понятие о средствах связи слов в словосочетании.</w:t>
            </w:r>
          </w:p>
          <w:p w:rsidR="00152C84" w:rsidRDefault="00152C84" w:rsidP="00C219BE">
            <w:pPr>
              <w:pStyle w:val="ConsPlusNormal"/>
              <w:jc w:val="both"/>
            </w:pPr>
            <w:r>
              <w:t>Предложение.</w:t>
            </w:r>
          </w:p>
          <w:p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rsidR="00152C84" w:rsidRDefault="00152C84" w:rsidP="00C219BE">
            <w:pPr>
              <w:pStyle w:val="ConsPlusNormal"/>
              <w:jc w:val="both"/>
            </w:pPr>
            <w:r>
              <w:t>Простые предложения и сложные предложения.</w:t>
            </w:r>
          </w:p>
          <w:p w:rsidR="00152C84" w:rsidRDefault="00152C84" w:rsidP="00C219BE">
            <w:pPr>
              <w:pStyle w:val="ConsPlusNormal"/>
              <w:jc w:val="both"/>
            </w:pPr>
            <w:r>
              <w:t>Предложения с прямой речью, предложения с косвенной речью</w:t>
            </w:r>
          </w:p>
          <w:p w:rsidR="00152C84" w:rsidRDefault="00152C84" w:rsidP="00C219BE">
            <w:pPr>
              <w:pStyle w:val="ConsPlusNormal"/>
              <w:jc w:val="both"/>
            </w:pPr>
            <w:r>
              <w:t>Различные виды сложноподчиненных предложений.</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монологической речи.</w:t>
            </w:r>
          </w:p>
          <w:p w:rsidR="00152C84" w:rsidRDefault="00152C84" w:rsidP="00C219BE">
            <w:pPr>
              <w:pStyle w:val="ConsPlusNormal"/>
              <w:jc w:val="both"/>
            </w:pPr>
            <w:r>
              <w:t>Основные признаки видов монологической речи: монолог-описание, монолог-рассуждение, монолог-повествование, научное сообщение.</w:t>
            </w:r>
          </w:p>
          <w:p w:rsidR="00152C84" w:rsidRDefault="00152C84" w:rsidP="00C219BE">
            <w:pPr>
              <w:pStyle w:val="ConsPlusNormal"/>
              <w:jc w:val="both"/>
            </w:pPr>
            <w:r>
              <w:t>Основные признаки текста.</w:t>
            </w:r>
          </w:p>
          <w:p w:rsidR="00152C84" w:rsidRDefault="00152C84" w:rsidP="00C219BE">
            <w:pPr>
              <w:pStyle w:val="ConsPlusNormal"/>
              <w:jc w:val="both"/>
            </w:pPr>
            <w:r>
              <w:t>Тема и микротема текста; главная мысль текста. Главная и второстепенная информация в прослушанном или прочитанном тексте.</w:t>
            </w:r>
          </w:p>
          <w:p w:rsidR="00152C84" w:rsidRDefault="00152C84" w:rsidP="00C219BE">
            <w:pPr>
              <w:pStyle w:val="ConsPlusNormal"/>
              <w:jc w:val="both"/>
            </w:pPr>
            <w:r>
              <w:t>Последовательность изложения текста.</w:t>
            </w:r>
          </w:p>
          <w:p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152C84" w:rsidRDefault="00152C84" w:rsidP="00C219BE">
            <w:pPr>
              <w:pStyle w:val="ConsPlusNormal"/>
              <w:jc w:val="both"/>
            </w:pPr>
            <w:r>
              <w:t>План текста.</w:t>
            </w:r>
          </w:p>
          <w:p w:rsidR="00152C84" w:rsidRDefault="00152C84" w:rsidP="00C219BE">
            <w:pPr>
              <w:pStyle w:val="ConsPlusNormal"/>
              <w:jc w:val="both"/>
            </w:pPr>
            <w:r>
              <w:t>Разные виды планов (простой, сложный, вопросный, назывной и другие).</w:t>
            </w:r>
          </w:p>
          <w:p w:rsidR="00152C84" w:rsidRDefault="00152C84" w:rsidP="00C219BE">
            <w:pPr>
              <w:pStyle w:val="ConsPlusNormal"/>
              <w:jc w:val="both"/>
            </w:pPr>
            <w:r>
              <w:t>Абзац как средство членения текста на композиционно-смысловые части.</w:t>
            </w:r>
          </w:p>
          <w:p w:rsidR="00152C84" w:rsidRDefault="00152C84" w:rsidP="00C219BE">
            <w:pPr>
              <w:pStyle w:val="ConsPlusNormal"/>
              <w:jc w:val="both"/>
            </w:pPr>
            <w:r>
              <w:t>Преобразование текста.</w:t>
            </w:r>
          </w:p>
          <w:p w:rsidR="00152C84" w:rsidRDefault="00152C84" w:rsidP="00C219BE">
            <w:pPr>
              <w:pStyle w:val="ConsPlusNormal"/>
              <w:jc w:val="both"/>
            </w:pPr>
            <w:r>
              <w:t>Пересказ или изложение текста.</w:t>
            </w:r>
          </w:p>
          <w:p w:rsidR="00152C84" w:rsidRDefault="00152C84" w:rsidP="00C219BE">
            <w:pPr>
              <w:pStyle w:val="ConsPlusNormal"/>
              <w:jc w:val="both"/>
            </w:pPr>
            <w:r>
              <w:t>Подробное и сжатое устное и письменное изложение исходного текста.</w:t>
            </w:r>
          </w:p>
          <w:p w:rsidR="00152C84" w:rsidRDefault="00152C84" w:rsidP="00C219BE">
            <w:pPr>
              <w:pStyle w:val="ConsPlusNormal"/>
              <w:jc w:val="both"/>
            </w:pPr>
            <w:r>
              <w:t>Различные способы компрессии текста (по плану, по опорным словам, выделение главной мысли каждого абзаца и другие).</w:t>
            </w:r>
          </w:p>
          <w:p w:rsidR="00152C84" w:rsidRDefault="00152C84" w:rsidP="00C219BE">
            <w:pPr>
              <w:pStyle w:val="ConsPlusNormal"/>
              <w:jc w:val="both"/>
            </w:pPr>
            <w:r>
              <w:t>Выборочный пересказ.</w:t>
            </w:r>
          </w:p>
          <w:p w:rsidR="00152C84" w:rsidRDefault="00152C84" w:rsidP="00C219BE">
            <w:pPr>
              <w:pStyle w:val="ConsPlusNormal"/>
              <w:jc w:val="both"/>
            </w:pPr>
            <w:r>
              <w:t>Творческий пересказ.</w:t>
            </w:r>
          </w:p>
          <w:p w:rsidR="00152C84" w:rsidRDefault="00152C84" w:rsidP="00C219BE">
            <w:pPr>
              <w:pStyle w:val="ConsPlusNormal"/>
              <w:jc w:val="both"/>
            </w:pPr>
            <w:r>
              <w:t>Преобразование текста.</w:t>
            </w:r>
          </w:p>
          <w:p w:rsidR="00152C84" w:rsidRDefault="00152C84" w:rsidP="00C219BE">
            <w:pPr>
              <w:pStyle w:val="ConsPlusNormal"/>
              <w:jc w:val="both"/>
            </w:pPr>
            <w:r>
              <w:t>Сочинения (устные и письменные).</w:t>
            </w:r>
          </w:p>
          <w:p w:rsidR="00152C84" w:rsidRDefault="00152C84" w:rsidP="00C219BE">
            <w:pPr>
              <w:pStyle w:val="ConsPlusNormal"/>
              <w:jc w:val="both"/>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152C84" w:rsidRDefault="00152C84" w:rsidP="00C219BE">
            <w:pPr>
              <w:pStyle w:val="ConsPlusNormal"/>
              <w:jc w:val="both"/>
            </w:pPr>
            <w:r>
              <w:t>Описания внешности человека, помещения, природы, местности, действия.</w:t>
            </w:r>
          </w:p>
          <w:p w:rsidR="00152C84" w:rsidRDefault="00152C84" w:rsidP="00C219BE">
            <w:pPr>
              <w:pStyle w:val="ConsPlusNormal"/>
              <w:jc w:val="both"/>
            </w:pPr>
            <w:r>
              <w:t>Составление текстов официально-делового стиля: заявление, расписка, служебная записка.</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p w:rsidR="00152C84" w:rsidRDefault="00152C84" w:rsidP="00C219BE">
            <w:pPr>
              <w:pStyle w:val="ConsPlusNormal"/>
              <w:jc w:val="both"/>
            </w:pPr>
            <w:r>
              <w:t>Язык как национальное достояние.</w:t>
            </w:r>
          </w:p>
          <w:p w:rsidR="00152C84" w:rsidRDefault="00152C84" w:rsidP="00C219BE">
            <w:pPr>
              <w:pStyle w:val="ConsPlusNormal"/>
              <w:jc w:val="both"/>
            </w:pPr>
            <w:r>
              <w:t>Значение речи в жизни человека.</w:t>
            </w:r>
          </w:p>
          <w:p w:rsidR="00152C84" w:rsidRDefault="00152C84" w:rsidP="00C219BE">
            <w:pPr>
              <w:pStyle w:val="ConsPlusNormal"/>
              <w:jc w:val="both"/>
            </w:pPr>
            <w:r>
              <w:t>Устная и письменная речь.</w:t>
            </w:r>
          </w:p>
          <w:p w:rsidR="00152C84" w:rsidRDefault="00152C84" w:rsidP="00C219BE">
            <w:pPr>
              <w:pStyle w:val="ConsPlusNormal"/>
              <w:jc w:val="both"/>
            </w:pPr>
            <w:r>
              <w:t>Речь литературная и разговорная.</w:t>
            </w:r>
          </w:p>
          <w:p w:rsidR="00152C84" w:rsidRDefault="00152C84" w:rsidP="00C219BE">
            <w:pPr>
              <w:pStyle w:val="ConsPlusNormal"/>
              <w:jc w:val="both"/>
            </w:pPr>
            <w:r>
              <w:t>Понятие о жанрах: описание, повествование, рассуждение.</w:t>
            </w:r>
          </w:p>
          <w:p w:rsidR="00152C84" w:rsidRDefault="00152C84" w:rsidP="00C219BE">
            <w:pPr>
              <w:pStyle w:val="ConsPlusNormal"/>
              <w:jc w:val="both"/>
            </w:pPr>
            <w:r>
              <w:t>Понятие и литературных стилях: официально-деловой, научный.</w:t>
            </w:r>
          </w:p>
          <w:p w:rsidR="00152C84" w:rsidRDefault="00152C84" w:rsidP="00C219BE">
            <w:pPr>
              <w:pStyle w:val="ConsPlusNormal"/>
              <w:jc w:val="both"/>
            </w:pPr>
            <w:r>
              <w:t>Особенности общения в сети-Интернет и социальных сетях.</w:t>
            </w:r>
          </w:p>
          <w:p w:rsidR="00152C84" w:rsidRDefault="00152C84" w:rsidP="00C219BE">
            <w:pPr>
              <w:pStyle w:val="ConsPlusNormal"/>
              <w:jc w:val="both"/>
            </w:pPr>
            <w:r>
              <w:t>Способы и сценарии общения в социальных сетях: приветствие, поздравление, одобрение, несогласие.</w:t>
            </w:r>
          </w:p>
          <w:p w:rsidR="00152C84" w:rsidRDefault="00152C84" w:rsidP="00C219BE">
            <w:pPr>
              <w:pStyle w:val="ConsPlusNormal"/>
              <w:jc w:val="both"/>
            </w:pPr>
            <w:r>
              <w:t>Речевой этикет в мессенджерах. Правила безопасного поведения в сети-Интернет.</w:t>
            </w:r>
          </w:p>
          <w:p w:rsidR="00152C84" w:rsidRDefault="00152C84" w:rsidP="00C219BE">
            <w:pPr>
              <w:pStyle w:val="ConsPlusNormal"/>
              <w:jc w:val="both"/>
            </w:pPr>
            <w:r>
              <w:t>Правила общения со сверстниками и взрослыми.</w:t>
            </w:r>
          </w:p>
          <w:p w:rsidR="00152C84" w:rsidRDefault="00152C84" w:rsidP="00C219BE">
            <w:pPr>
              <w:pStyle w:val="ConsPlusNormal"/>
              <w:jc w:val="both"/>
            </w:pPr>
            <w:r>
              <w:t>Речевой этикет в устной коммуникации. Сценарии коммуникативного поведения в общении со сверстниками, знакомыми и незнакомыми взрослыми.</w:t>
            </w:r>
          </w:p>
          <w:p w:rsidR="00152C84" w:rsidRDefault="00152C84" w:rsidP="00C219BE">
            <w:pPr>
              <w:pStyle w:val="ConsPlusNormal"/>
              <w:jc w:val="both"/>
            </w:pPr>
            <w:r>
              <w:t>Решение спорных ситуаций.</w:t>
            </w:r>
          </w:p>
        </w:tc>
      </w:tr>
    </w:tbl>
    <w:p w:rsidR="00152C84" w:rsidRDefault="00152C84" w:rsidP="005358E5">
      <w:pPr>
        <w:pStyle w:val="ConsPlusNormal"/>
        <w:jc w:val="both"/>
      </w:pPr>
    </w:p>
    <w:p w:rsidR="00152C84" w:rsidRDefault="00152C84" w:rsidP="005358E5">
      <w:pPr>
        <w:pStyle w:val="ConsPlusNormal"/>
        <w:ind w:firstLine="540"/>
        <w:jc w:val="both"/>
      </w:pPr>
      <w:r>
        <w:t>145.8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486"/>
        <w:gridCol w:w="5555"/>
      </w:tblGrid>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w:t>
            </w:r>
          </w:p>
          <w:p w:rsidR="00152C84" w:rsidRDefault="00152C84" w:rsidP="00C219BE">
            <w:pPr>
              <w:pStyle w:val="ConsPlusNormal"/>
              <w:jc w:val="both"/>
            </w:pPr>
            <w:r>
              <w:t>Основные способы толкования лексического значения слова.</w:t>
            </w:r>
          </w:p>
          <w:p w:rsidR="00152C84" w:rsidRDefault="00152C84" w:rsidP="00C219BE">
            <w:pPr>
              <w:pStyle w:val="ConsPlusNormal"/>
              <w:jc w:val="both"/>
            </w:pPr>
            <w:r>
              <w:t>Однозначные и многозначные слова, прямое и переносное значение слова, синонимы, антонимы, омонимы.</w:t>
            </w:r>
          </w:p>
          <w:p w:rsidR="00152C84" w:rsidRDefault="00152C84" w:rsidP="00C219BE">
            <w:pPr>
              <w:pStyle w:val="ConsPlusNormal"/>
              <w:jc w:val="both"/>
            </w:pPr>
            <w:r>
              <w:t>Стилистическая окраска слова.</w:t>
            </w:r>
          </w:p>
          <w:p w:rsidR="00152C84" w:rsidRDefault="00152C84" w:rsidP="00C219BE">
            <w:pPr>
              <w:pStyle w:val="ConsPlusNormal"/>
              <w:jc w:val="both"/>
            </w:pPr>
            <w:r>
              <w:t>Фразеологизмы.</w:t>
            </w:r>
          </w:p>
          <w:p w:rsidR="00152C84" w:rsidRDefault="00152C84" w:rsidP="00C219BE">
            <w:pPr>
              <w:pStyle w:val="ConsPlusNormal"/>
              <w:jc w:val="both"/>
            </w:pPr>
            <w:r>
              <w:t>Эпитеты, метафоры, олицетворения.</w:t>
            </w:r>
          </w:p>
          <w:p w:rsidR="00152C84" w:rsidRDefault="00152C84" w:rsidP="00C219BE">
            <w:pPr>
              <w:pStyle w:val="ConsPlusNormal"/>
              <w:jc w:val="both"/>
            </w:pPr>
            <w:r>
              <w:t>Словообразование.</w:t>
            </w:r>
          </w:p>
          <w:p w:rsidR="00152C84" w:rsidRDefault="00152C84" w:rsidP="00C219BE">
            <w:pPr>
              <w:pStyle w:val="ConsPlusNormal"/>
              <w:jc w:val="both"/>
            </w:pPr>
            <w:r>
              <w:t>Различные способы словообразования.</w:t>
            </w:r>
          </w:p>
          <w:p w:rsidR="00152C84" w:rsidRDefault="00152C84" w:rsidP="00C219BE">
            <w:pPr>
              <w:pStyle w:val="ConsPlusNormal"/>
              <w:jc w:val="both"/>
            </w:pPr>
            <w:r>
              <w:t>Словообразовательный и морфемный анализ.</w:t>
            </w:r>
          </w:p>
          <w:p w:rsidR="00152C84" w:rsidRDefault="00152C84" w:rsidP="00C219BE">
            <w:pPr>
              <w:pStyle w:val="ConsPlusNormal"/>
              <w:jc w:val="both"/>
            </w:pPr>
            <w:r>
              <w:t>Части речи.</w:t>
            </w:r>
          </w:p>
          <w:p w:rsidR="00152C84" w:rsidRDefault="00152C84" w:rsidP="00C219BE">
            <w:pPr>
              <w:pStyle w:val="ConsPlusNormal"/>
              <w:jc w:val="both"/>
            </w:pPr>
            <w:r>
              <w:t>Наречие.</w:t>
            </w:r>
          </w:p>
          <w:p w:rsidR="00152C84" w:rsidRDefault="00152C84" w:rsidP="00C219BE">
            <w:pPr>
              <w:pStyle w:val="ConsPlusNormal"/>
              <w:jc w:val="both"/>
            </w:pPr>
            <w:r>
              <w:t>Категория состояния.</w:t>
            </w:r>
          </w:p>
          <w:p w:rsidR="00152C84" w:rsidRDefault="00152C84" w:rsidP="00C219BE">
            <w:pPr>
              <w:pStyle w:val="ConsPlusNormal"/>
              <w:jc w:val="both"/>
            </w:pPr>
            <w:r>
              <w:t>Деепричастие.</w:t>
            </w:r>
          </w:p>
          <w:p w:rsidR="00152C84" w:rsidRDefault="00152C84" w:rsidP="00C219BE">
            <w:pPr>
              <w:pStyle w:val="ConsPlusNormal"/>
              <w:jc w:val="both"/>
            </w:pPr>
            <w:r>
              <w:t>Частицы.</w:t>
            </w:r>
          </w:p>
          <w:p w:rsidR="00152C84" w:rsidRDefault="00152C84" w:rsidP="00C219BE">
            <w:pPr>
              <w:pStyle w:val="ConsPlusNormal"/>
              <w:jc w:val="both"/>
            </w:pPr>
            <w:r>
              <w:t>Междометия.</w:t>
            </w:r>
          </w:p>
          <w:p w:rsidR="00152C84" w:rsidRDefault="00152C84" w:rsidP="00C219BE">
            <w:pPr>
              <w:pStyle w:val="ConsPlusNormal"/>
              <w:jc w:val="both"/>
            </w:pPr>
            <w:r>
              <w:t>Звукоподражательные слова.</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p w:rsidR="00152C84" w:rsidRDefault="00152C84" w:rsidP="00C219BE">
            <w:pPr>
              <w:pStyle w:val="ConsPlusNormal"/>
              <w:jc w:val="both"/>
            </w:pPr>
            <w:r>
              <w:t>Виды словосочетаний по характеру главного слова.</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Предложно-падежное управление.</w:t>
            </w:r>
          </w:p>
          <w:p w:rsidR="00152C84" w:rsidRDefault="00152C84" w:rsidP="00C219BE">
            <w:pPr>
              <w:pStyle w:val="ConsPlusNormal"/>
              <w:jc w:val="both"/>
            </w:pPr>
            <w:r>
              <w:t>Предложение.</w:t>
            </w:r>
          </w:p>
          <w:p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rsidR="00152C84" w:rsidRDefault="00152C84" w:rsidP="00C219BE">
            <w:pPr>
              <w:pStyle w:val="ConsPlusNormal"/>
              <w:jc w:val="both"/>
            </w:pPr>
            <w:r>
              <w:t>Виды сложноподчиненных предложений.</w:t>
            </w:r>
          </w:p>
          <w:p w:rsidR="00152C84" w:rsidRDefault="00152C84" w:rsidP="00C219BE">
            <w:pPr>
              <w:pStyle w:val="ConsPlusNormal"/>
              <w:jc w:val="both"/>
            </w:pPr>
            <w:r>
              <w:t>Союзы и союзные слова.</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и стили монологической речи.</w:t>
            </w:r>
          </w:p>
          <w:p w:rsidR="00152C84" w:rsidRDefault="00152C84" w:rsidP="00C219BE">
            <w:pPr>
              <w:pStyle w:val="ConsPlusNormal"/>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152C84" w:rsidRDefault="00152C84" w:rsidP="00C219BE">
            <w:pPr>
              <w:pStyle w:val="ConsPlusNormal"/>
              <w:jc w:val="both"/>
            </w:pPr>
            <w:r>
              <w:t>Сочинения-миниатюры с опорой на произведения искусства.</w:t>
            </w:r>
          </w:p>
          <w:p w:rsidR="00152C84" w:rsidRDefault="00152C84" w:rsidP="00C219BE">
            <w:pPr>
              <w:pStyle w:val="ConsPlusNormal"/>
              <w:jc w:val="both"/>
            </w:pPr>
            <w:r>
              <w:t>Текст.</w:t>
            </w:r>
          </w:p>
          <w:p w:rsidR="00152C84" w:rsidRDefault="00152C84" w:rsidP="00C219BE">
            <w:pPr>
              <w:pStyle w:val="ConsPlusNormal"/>
              <w:jc w:val="both"/>
            </w:pPr>
            <w:r>
              <w:t>Тема и микротема текста; главная мысль текста.</w:t>
            </w:r>
          </w:p>
          <w:p w:rsidR="00152C84" w:rsidRDefault="00152C84" w:rsidP="00C219BE">
            <w:pPr>
              <w:pStyle w:val="ConsPlusNormal"/>
              <w:jc w:val="both"/>
            </w:pPr>
            <w:r>
              <w:t>Главная и второстепенная информация в прослушанном или прочитанном тексте.</w:t>
            </w:r>
          </w:p>
          <w:p w:rsidR="00152C84" w:rsidRDefault="00152C84" w:rsidP="00C219BE">
            <w:pPr>
              <w:pStyle w:val="ConsPlusNormal"/>
              <w:jc w:val="both"/>
            </w:pPr>
            <w:r>
              <w:t>Абзацное членение текста.</w:t>
            </w:r>
          </w:p>
          <w:p w:rsidR="00152C84" w:rsidRDefault="00152C84" w:rsidP="00C219BE">
            <w:pPr>
              <w:pStyle w:val="ConsPlusNormal"/>
              <w:jc w:val="both"/>
            </w:pPr>
            <w:r>
              <w:t>Виды планов (простой, сложный, вопросный, назывной, тезисный и другие).</w:t>
            </w:r>
          </w:p>
          <w:p w:rsidR="00152C84" w:rsidRDefault="00152C84" w:rsidP="00C219BE">
            <w:pPr>
              <w:pStyle w:val="ConsPlusNormal"/>
              <w:jc w:val="both"/>
            </w:pPr>
            <w:r>
              <w:t>Изложения.</w:t>
            </w:r>
          </w:p>
          <w:p w:rsidR="00152C84" w:rsidRDefault="00152C84" w:rsidP="00C219BE">
            <w:pPr>
              <w:pStyle w:val="ConsPlusNormal"/>
              <w:jc w:val="both"/>
            </w:pPr>
            <w:r>
              <w:t>Пересказ текста с изменением лица рассказчика.</w:t>
            </w:r>
          </w:p>
          <w:p w:rsidR="00152C84" w:rsidRDefault="00152C84" w:rsidP="00C219BE">
            <w:pPr>
              <w:pStyle w:val="ConsPlusNormal"/>
              <w:jc w:val="both"/>
            </w:pPr>
            <w:r>
              <w:t>Подробные и краткие пересказы (изложения).</w:t>
            </w:r>
          </w:p>
          <w:p w:rsidR="00152C84" w:rsidRDefault="00152C84" w:rsidP="00C219BE">
            <w:pPr>
              <w:pStyle w:val="ConsPlusNormal"/>
              <w:jc w:val="both"/>
            </w:pPr>
            <w:r>
              <w:t>Преобразование текста.</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w:t>
            </w:r>
          </w:p>
          <w:p w:rsidR="00152C84" w:rsidRDefault="00152C84" w:rsidP="00C219BE">
            <w:pPr>
              <w:pStyle w:val="ConsPlusNormal"/>
              <w:jc w:val="both"/>
            </w:pPr>
            <w:r>
              <w:t>Аудирование детальное и выборочное.</w:t>
            </w:r>
          </w:p>
          <w:p w:rsidR="00152C84" w:rsidRDefault="00152C84" w:rsidP="00C219BE">
            <w:pPr>
              <w:pStyle w:val="ConsPlusNormal"/>
              <w:jc w:val="both"/>
            </w:pPr>
            <w:r>
              <w:t>Чтение ознакомительное, изучающее, просмотровое.</w:t>
            </w:r>
          </w:p>
          <w:p w:rsidR="00152C84" w:rsidRDefault="00152C84" w:rsidP="00C219BE">
            <w:pPr>
              <w:pStyle w:val="ConsPlusNormal"/>
              <w:jc w:val="both"/>
            </w:pPr>
            <w:r>
              <w:t>Язык и речь.</w:t>
            </w:r>
          </w:p>
          <w:p w:rsidR="00152C84" w:rsidRDefault="00152C84" w:rsidP="00C219BE">
            <w:pPr>
              <w:pStyle w:val="ConsPlusNormal"/>
              <w:jc w:val="both"/>
            </w:pPr>
            <w:r>
              <w:t>Язык как развивающееся явление.</w:t>
            </w:r>
          </w:p>
          <w:p w:rsidR="00152C84" w:rsidRDefault="00152C84" w:rsidP="00C219BE">
            <w:pPr>
              <w:pStyle w:val="ConsPlusNormal"/>
              <w:jc w:val="both"/>
            </w:pPr>
            <w:r>
              <w:t>Взаимосвязь языка с культурой и историей народа.</w:t>
            </w:r>
          </w:p>
          <w:p w:rsidR="00152C84" w:rsidRDefault="00152C84" w:rsidP="00C219BE">
            <w:pPr>
              <w:pStyle w:val="ConsPlusNormal"/>
              <w:jc w:val="both"/>
            </w:pPr>
            <w:r>
              <w:t>Лексика как отражение уровня развития цивилизации.</w:t>
            </w:r>
          </w:p>
          <w:p w:rsidR="00152C84" w:rsidRDefault="00152C84" w:rsidP="00C219BE">
            <w:pPr>
              <w:pStyle w:val="ConsPlusNormal"/>
              <w:jc w:val="both"/>
            </w:pPr>
            <w:r>
              <w:t>Особенности общения в сети Интернет и социальных сетях.</w:t>
            </w:r>
          </w:p>
          <w:p w:rsidR="00152C84" w:rsidRDefault="00152C84" w:rsidP="00C219BE">
            <w:pPr>
              <w:pStyle w:val="ConsPlusNormal"/>
              <w:jc w:val="both"/>
            </w:pPr>
            <w:r>
              <w:t>Способы и сценарии общения в социальных сетях.</w:t>
            </w:r>
          </w:p>
          <w:p w:rsidR="00152C84" w:rsidRDefault="00152C84" w:rsidP="00C219BE">
            <w:pPr>
              <w:pStyle w:val="ConsPlusNormal"/>
              <w:jc w:val="both"/>
            </w:pPr>
            <w:r>
              <w:t>Что такое блог. Для кого пишут блогеры? Можно ли стать блогером? Блогер - это профессия?</w:t>
            </w:r>
          </w:p>
          <w:p w:rsidR="00152C84" w:rsidRDefault="00152C84" w:rsidP="00C219BE">
            <w:pPr>
              <w:pStyle w:val="ConsPlusNormal"/>
              <w:jc w:val="both"/>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152C84" w:rsidRDefault="00152C84" w:rsidP="00C219BE">
            <w:pPr>
              <w:pStyle w:val="ConsPlusNormal"/>
              <w:jc w:val="both"/>
            </w:pPr>
            <w:r>
              <w:t>Правила общения со сверстниками и взрослыми.</w:t>
            </w:r>
          </w:p>
          <w:p w:rsidR="00152C84" w:rsidRDefault="00152C84" w:rsidP="00C219BE">
            <w:pPr>
              <w:pStyle w:val="ConsPlusNormal"/>
              <w:jc w:val="both"/>
            </w:pPr>
            <w:r>
              <w:t>Речевой этикет в устной коммуникации.</w:t>
            </w:r>
          </w:p>
          <w:p w:rsidR="00152C84" w:rsidRDefault="00152C84" w:rsidP="00C219BE">
            <w:pPr>
              <w:pStyle w:val="ConsPlusNormal"/>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152C84" w:rsidRDefault="00152C84" w:rsidP="00C219BE">
            <w:pPr>
              <w:pStyle w:val="ConsPlusNormal"/>
              <w:jc w:val="both"/>
            </w:pPr>
            <w:r>
              <w:t>Что такое сплетня. Почему не любят сплетников.</w:t>
            </w:r>
          </w:p>
          <w:p w:rsidR="00152C84" w:rsidRDefault="00152C84" w:rsidP="00C219BE">
            <w:pPr>
              <w:pStyle w:val="ConsPlusNormal"/>
              <w:jc w:val="both"/>
            </w:pPr>
            <w:r>
              <w:t>Способы решения спорных ситуаций.</w:t>
            </w:r>
          </w:p>
          <w:p w:rsidR="00152C84" w:rsidRDefault="00152C84" w:rsidP="00C219BE">
            <w:pPr>
              <w:pStyle w:val="ConsPlusNormal"/>
              <w:jc w:val="both"/>
            </w:pPr>
            <w:r>
              <w:t>Способы ведения полемики на лингвистические темы и темы на основе жизненных ситуаций.</w:t>
            </w:r>
          </w:p>
        </w:tc>
      </w:tr>
    </w:tbl>
    <w:p w:rsidR="00152C84" w:rsidRDefault="00152C84" w:rsidP="005358E5">
      <w:pPr>
        <w:pStyle w:val="ConsPlusNormal"/>
        <w:jc w:val="both"/>
      </w:pPr>
    </w:p>
    <w:p w:rsidR="00152C84" w:rsidRDefault="00152C84" w:rsidP="005358E5">
      <w:pPr>
        <w:pStyle w:val="ConsPlusNormal"/>
        <w:ind w:firstLine="540"/>
        <w:jc w:val="both"/>
      </w:pPr>
      <w:r>
        <w:t>145.9.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486"/>
        <w:gridCol w:w="5555"/>
      </w:tblGrid>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словообразование.</w:t>
            </w:r>
          </w:p>
          <w:p w:rsidR="00152C84" w:rsidRDefault="00152C84" w:rsidP="00C219BE">
            <w:pPr>
              <w:pStyle w:val="ConsPlusNormal"/>
              <w:jc w:val="both"/>
            </w:pPr>
            <w:r>
              <w:t>Способы толкования лексического значения слова</w:t>
            </w:r>
          </w:p>
          <w:p w:rsidR="00152C84" w:rsidRDefault="00152C84" w:rsidP="00C219BE">
            <w:pPr>
              <w:pStyle w:val="ConsPlusNormal"/>
              <w:jc w:val="both"/>
            </w:pPr>
            <w:r>
              <w:t>Однозначные и многозначные слова, прямое и переносное значение слова, синонимы, антонимы, омонимы.</w:t>
            </w:r>
          </w:p>
          <w:p w:rsidR="00152C84" w:rsidRDefault="00152C84" w:rsidP="00C219BE">
            <w:pPr>
              <w:pStyle w:val="ConsPlusNormal"/>
              <w:jc w:val="both"/>
            </w:pPr>
            <w:r>
              <w:t>Стилистическая окраска слова.</w:t>
            </w:r>
          </w:p>
          <w:p w:rsidR="00152C84" w:rsidRDefault="00152C84" w:rsidP="00C219BE">
            <w:pPr>
              <w:pStyle w:val="ConsPlusNormal"/>
              <w:jc w:val="both"/>
            </w:pPr>
            <w:r>
              <w:t>Фразеологизмы.</w:t>
            </w:r>
          </w:p>
          <w:p w:rsidR="00152C84" w:rsidRDefault="00152C84" w:rsidP="00C219BE">
            <w:pPr>
              <w:pStyle w:val="ConsPlusNormal"/>
              <w:jc w:val="both"/>
            </w:pPr>
            <w:r>
              <w:t>Эпитеты, метафоры, олицетворение данных средств выразительности. Роль данных средств в общении.</w:t>
            </w:r>
          </w:p>
          <w:p w:rsidR="00152C84" w:rsidRDefault="00152C84" w:rsidP="00C219BE">
            <w:pPr>
              <w:pStyle w:val="ConsPlusNormal"/>
              <w:jc w:val="both"/>
            </w:pPr>
            <w:r>
              <w:t>Словообразовательный и морфемный анализ.</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p w:rsidR="00152C84" w:rsidRDefault="00152C84" w:rsidP="00C219BE">
            <w:pPr>
              <w:pStyle w:val="ConsPlusNormal"/>
              <w:jc w:val="both"/>
            </w:pPr>
            <w:r>
              <w:t>Особенности связи слов в словосочетании (согласование, управление предложное и беспредложное, примыкание).</w:t>
            </w:r>
          </w:p>
          <w:p w:rsidR="00152C84" w:rsidRDefault="00152C84" w:rsidP="00C219BE">
            <w:pPr>
              <w:pStyle w:val="ConsPlusNormal"/>
              <w:jc w:val="both"/>
            </w:pPr>
            <w:r>
              <w:t>Понятие о средствах связи слов в словосочетании.</w:t>
            </w:r>
          </w:p>
          <w:p w:rsidR="00152C84" w:rsidRDefault="00152C84" w:rsidP="00C219BE">
            <w:pPr>
              <w:pStyle w:val="ConsPlusNormal"/>
              <w:jc w:val="both"/>
            </w:pPr>
            <w:r>
              <w:t>Основные виды словосочетаний по морфологическим свойствам главного слова: именные, глагольные, наречные; грамматическая синонимия словосочетаний.</w:t>
            </w:r>
          </w:p>
          <w:p w:rsidR="00152C84" w:rsidRDefault="00152C84" w:rsidP="00C219BE">
            <w:pPr>
              <w:pStyle w:val="ConsPlusNormal"/>
              <w:jc w:val="both"/>
            </w:pPr>
            <w:r>
              <w:t>Словосочетания с производными и составными предлогами.</w:t>
            </w:r>
          </w:p>
          <w:p w:rsidR="00152C84" w:rsidRDefault="00152C84" w:rsidP="00C219BE">
            <w:pPr>
              <w:pStyle w:val="ConsPlusNormal"/>
              <w:jc w:val="both"/>
            </w:pPr>
            <w:r>
              <w:t>Предложение.</w:t>
            </w:r>
          </w:p>
          <w:p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rsidR="00152C84" w:rsidRDefault="00152C84" w:rsidP="00C219BE">
            <w:pPr>
              <w:pStyle w:val="ConsPlusNormal"/>
              <w:jc w:val="both"/>
            </w:pPr>
            <w:r>
              <w:t>Понятие о риторическом восклицании, риторическом вопросе.</w:t>
            </w:r>
          </w:p>
          <w:p w:rsidR="00152C84" w:rsidRDefault="00152C84" w:rsidP="00C219BE">
            <w:pPr>
              <w:pStyle w:val="ConsPlusNormal"/>
              <w:jc w:val="both"/>
            </w:pPr>
            <w:r>
              <w:t>Различные виды сложноподчиненных предложений, конструкции с чужой речью.</w:t>
            </w:r>
          </w:p>
          <w:p w:rsidR="00152C84" w:rsidRDefault="00152C84" w:rsidP="00C219BE">
            <w:pPr>
              <w:pStyle w:val="ConsPlusNormal"/>
              <w:jc w:val="both"/>
            </w:pPr>
            <w:r>
              <w:t>Союзы и союзные слова.</w:t>
            </w:r>
          </w:p>
          <w:p w:rsidR="00152C84" w:rsidRDefault="00152C84" w:rsidP="00C219BE">
            <w:pPr>
              <w:pStyle w:val="ConsPlusNormal"/>
              <w:jc w:val="both"/>
            </w:pPr>
            <w:r>
              <w:t>Однородные и неоднородные определения; обобщающие слова при однородных членах.</w:t>
            </w:r>
          </w:p>
          <w:p w:rsidR="00152C84" w:rsidRDefault="00152C84" w:rsidP="00C219BE">
            <w:pPr>
              <w:pStyle w:val="ConsPlusNormal"/>
              <w:jc w:val="both"/>
            </w:pPr>
            <w:r>
              <w:t>Односоставные предложения, их грамматические признаки, морфологические средства выражения подлежащего, сказуемого.</w:t>
            </w:r>
          </w:p>
          <w:p w:rsidR="00152C84" w:rsidRDefault="00152C84" w:rsidP="00C219BE">
            <w:pPr>
              <w:pStyle w:val="ConsPlusNormal"/>
              <w:jc w:val="both"/>
            </w:pPr>
            <w:r>
              <w:t>Полные и неполные предложения.</w:t>
            </w:r>
          </w:p>
          <w:p w:rsidR="00152C84" w:rsidRDefault="00152C84" w:rsidP="00C219BE">
            <w:pPr>
              <w:pStyle w:val="ConsPlusNormal"/>
              <w:jc w:val="both"/>
            </w:pPr>
            <w:r>
              <w:t>Приложение как особый вид определения.</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и стили монологической речи.</w:t>
            </w:r>
          </w:p>
          <w:p w:rsidR="00152C84" w:rsidRDefault="00152C84" w:rsidP="00C219BE">
            <w:pPr>
              <w:pStyle w:val="ConsPlusNormal"/>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152C84" w:rsidRDefault="00152C84" w:rsidP="00C219BE">
            <w:pPr>
              <w:pStyle w:val="ConsPlusNormal"/>
              <w:jc w:val="both"/>
            </w:pPr>
            <w:r>
              <w:t>Изложения и сочинения.</w:t>
            </w:r>
          </w:p>
          <w:p w:rsidR="00152C84" w:rsidRDefault="00152C84" w:rsidP="00C219BE">
            <w:pPr>
              <w:pStyle w:val="ConsPlusNormal"/>
              <w:jc w:val="both"/>
            </w:pPr>
            <w:r>
              <w:t>Сочинения-миниатюры с опорой на произведения искусства объемом.</w:t>
            </w:r>
          </w:p>
          <w:p w:rsidR="00152C84" w:rsidRDefault="00152C84" w:rsidP="00C219BE">
            <w:pPr>
              <w:pStyle w:val="ConsPlusNormal"/>
              <w:jc w:val="both"/>
            </w:pPr>
            <w:r>
              <w:t>Тема и основная мысль текста,</w:t>
            </w:r>
          </w:p>
          <w:p w:rsidR="00152C84" w:rsidRDefault="00152C84" w:rsidP="00C219BE">
            <w:pPr>
              <w:pStyle w:val="ConsPlusNormal"/>
              <w:jc w:val="both"/>
            </w:pPr>
            <w:r>
              <w:t>Абзацное членение текста.</w:t>
            </w:r>
          </w:p>
          <w:p w:rsidR="00152C84" w:rsidRDefault="00152C84" w:rsidP="00C219BE">
            <w:pPr>
              <w:pStyle w:val="ConsPlusNormal"/>
              <w:jc w:val="both"/>
            </w:pPr>
            <w:r>
              <w:t>Приемы отбора и систематизации материала на определенную тему.</w:t>
            </w:r>
          </w:p>
          <w:p w:rsidR="00152C84" w:rsidRDefault="00152C84" w:rsidP="00C219BE">
            <w:pPr>
              <w:pStyle w:val="ConsPlusNormal"/>
              <w:jc w:val="both"/>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152C84" w:rsidRDefault="00152C84" w:rsidP="00C219BE">
            <w:pPr>
              <w:pStyle w:val="ConsPlusNormal"/>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p w:rsidR="00152C84" w:rsidRDefault="00152C84" w:rsidP="00C219BE">
            <w:pPr>
              <w:pStyle w:val="ConsPlusNormal"/>
              <w:jc w:val="both"/>
            </w:pPr>
            <w:r>
              <w:t>Русский язык как одна из основных ценностей русского народа.</w:t>
            </w:r>
          </w:p>
          <w:p w:rsidR="00152C84" w:rsidRDefault="00152C84" w:rsidP="00C219BE">
            <w:pPr>
              <w:pStyle w:val="ConsPlusNormal"/>
              <w:jc w:val="both"/>
            </w:pPr>
            <w:r>
              <w:t>Роль языка в развитии интеллектуальных и творческих способностей личности.</w:t>
            </w:r>
          </w:p>
          <w:p w:rsidR="00152C84" w:rsidRDefault="00152C84" w:rsidP="00C219BE">
            <w:pPr>
              <w:pStyle w:val="ConsPlusNormal"/>
              <w:jc w:val="both"/>
            </w:pPr>
            <w:r>
              <w:t>Почему надо уважать родной язык?</w:t>
            </w:r>
          </w:p>
          <w:p w:rsidR="00152C84" w:rsidRDefault="00152C84" w:rsidP="00C219BE">
            <w:pPr>
              <w:pStyle w:val="ConsPlusNormal"/>
              <w:jc w:val="both"/>
            </w:pPr>
            <w:r>
              <w:t>Понятие о чистоте родного языка.</w:t>
            </w:r>
          </w:p>
          <w:p w:rsidR="00152C84" w:rsidRDefault="00152C84" w:rsidP="00C219BE">
            <w:pPr>
              <w:pStyle w:val="ConsPlusNormal"/>
              <w:jc w:val="both"/>
            </w:pPr>
            <w:r>
              <w:t>Заимствования: что это такое, всегда ли они необходимы.</w:t>
            </w:r>
          </w:p>
          <w:p w:rsidR="00152C84" w:rsidRDefault="00152C84" w:rsidP="00C219BE">
            <w:pPr>
              <w:pStyle w:val="ConsPlusNormal"/>
              <w:jc w:val="both"/>
            </w:pPr>
            <w:r>
              <w:t>Молодежный сленг. Что это такое?</w:t>
            </w:r>
          </w:p>
          <w:p w:rsidR="00152C84" w:rsidRDefault="00152C84" w:rsidP="00C219BE">
            <w:pPr>
              <w:pStyle w:val="ConsPlusNormal"/>
              <w:jc w:val="both"/>
            </w:pPr>
            <w:r>
              <w:t>Виды речевой деятельности.</w:t>
            </w:r>
          </w:p>
          <w:p w:rsidR="00152C84" w:rsidRDefault="00152C84" w:rsidP="00C219BE">
            <w:pPr>
              <w:pStyle w:val="ConsPlusNormal"/>
              <w:jc w:val="both"/>
            </w:pPr>
            <w:r>
              <w:t>Аудирование текстов разных стилей и жанров: детальное, ознакомительное и выборочное.</w:t>
            </w:r>
          </w:p>
          <w:p w:rsidR="00152C84" w:rsidRDefault="00152C84" w:rsidP="00C219BE">
            <w:pPr>
              <w:pStyle w:val="ConsPlusNormal"/>
              <w:jc w:val="both"/>
            </w:pPr>
            <w:r>
              <w:t>Чтение текстов разных стилей и жанров: поисковое, ознакомительное, изучающее, просмотровое.</w:t>
            </w:r>
          </w:p>
          <w:p w:rsidR="00152C84" w:rsidRDefault="00152C84" w:rsidP="00C219BE">
            <w:pPr>
              <w:pStyle w:val="ConsPlusNormal"/>
              <w:jc w:val="both"/>
            </w:pPr>
            <w:r>
              <w:t>Особенности общения в сети Интернет и социальных сетях.</w:t>
            </w:r>
          </w:p>
          <w:p w:rsidR="00152C84" w:rsidRDefault="00152C84" w:rsidP="00C219BE">
            <w:pPr>
              <w:pStyle w:val="ConsPlusNormal"/>
              <w:jc w:val="both"/>
            </w:pPr>
            <w:r>
              <w:t>Электронная почта. Правила общения в электронной почте.</w:t>
            </w:r>
          </w:p>
          <w:p w:rsidR="00152C84" w:rsidRDefault="00152C84" w:rsidP="00C219BE">
            <w:pPr>
              <w:pStyle w:val="ConsPlusNormal"/>
              <w:jc w:val="both"/>
            </w:pPr>
            <w:r>
              <w:t>Пример почтового отправления (письмо, открытка, телеграмма).</w:t>
            </w:r>
          </w:p>
          <w:p w:rsidR="00152C84" w:rsidRDefault="00152C84" w:rsidP="00C219BE">
            <w:pPr>
              <w:pStyle w:val="ConsPlusNormal"/>
              <w:jc w:val="both"/>
            </w:pPr>
            <w:r>
              <w:t>Анализ готового материала.</w:t>
            </w:r>
          </w:p>
          <w:p w:rsidR="00152C84" w:rsidRDefault="00152C84" w:rsidP="00C219BE">
            <w:pPr>
              <w:pStyle w:val="ConsPlusNormal"/>
              <w:jc w:val="both"/>
            </w:pPr>
            <w:r>
              <w:t>Поздравительные открытки.</w:t>
            </w:r>
          </w:p>
          <w:p w:rsidR="00152C84" w:rsidRDefault="00152C84" w:rsidP="00C219BE">
            <w:pPr>
              <w:pStyle w:val="ConsPlusNormal"/>
              <w:jc w:val="both"/>
            </w:pPr>
            <w:r>
              <w:t>Правила общения со сверстниками и взрослыми.</w:t>
            </w:r>
          </w:p>
          <w:p w:rsidR="00152C84" w:rsidRDefault="00152C84" w:rsidP="00C219BE">
            <w:pPr>
              <w:pStyle w:val="ConsPlusNormal"/>
              <w:jc w:val="both"/>
            </w:pPr>
            <w:r>
              <w:t>Речевой этикет в устной коммуникации.</w:t>
            </w:r>
          </w:p>
          <w:p w:rsidR="00152C84" w:rsidRDefault="00152C84" w:rsidP="00C219BE">
            <w:pPr>
              <w:pStyle w:val="ConsPlusNormal"/>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152C84" w:rsidRDefault="00152C84" w:rsidP="00C219BE">
            <w:pPr>
              <w:pStyle w:val="ConsPlusNormal"/>
              <w:jc w:val="both"/>
            </w:pPr>
            <w:r>
              <w:t>Что такое конфликт? Способы разрешения конфликтов со сверстниками и взрослыми.</w:t>
            </w:r>
          </w:p>
          <w:p w:rsidR="00152C84" w:rsidRDefault="00152C84" w:rsidP="00C219BE">
            <w:pPr>
              <w:pStyle w:val="ConsPlusNormal"/>
              <w:jc w:val="both"/>
            </w:pPr>
            <w:r>
              <w:t>Способы ведения полемики на лингвистические темы и темы на основе жизненных ситуаций.</w:t>
            </w:r>
          </w:p>
        </w:tc>
      </w:tr>
    </w:tbl>
    <w:p w:rsidR="00152C84" w:rsidRDefault="00152C84" w:rsidP="005358E5">
      <w:pPr>
        <w:pStyle w:val="ConsPlusNormal"/>
        <w:jc w:val="both"/>
      </w:pPr>
    </w:p>
    <w:p w:rsidR="00152C84" w:rsidRDefault="00152C84" w:rsidP="005358E5">
      <w:pPr>
        <w:pStyle w:val="ConsPlusNormal"/>
        <w:ind w:firstLine="540"/>
        <w:jc w:val="both"/>
      </w:pPr>
      <w:r>
        <w:t>145.10.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486"/>
        <w:gridCol w:w="5555"/>
      </w:tblGrid>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и части речи.</w:t>
            </w:r>
          </w:p>
          <w:p w:rsidR="00152C84" w:rsidRDefault="00152C84" w:rsidP="00C219BE">
            <w:pPr>
              <w:pStyle w:val="ConsPlusNormal"/>
              <w:jc w:val="both"/>
            </w:pPr>
            <w:r>
              <w:t>Способы толкования лексического значения слова.</w:t>
            </w:r>
          </w:p>
          <w:p w:rsidR="00152C84" w:rsidRDefault="00152C84" w:rsidP="00C219BE">
            <w:pPr>
              <w:pStyle w:val="ConsPlusNormal"/>
              <w:jc w:val="both"/>
            </w:pPr>
            <w:r>
              <w:t>Однозначные и многозначные слова, прямое и переносное значение слова, синонимы, антонимы, омонимы.</w:t>
            </w:r>
          </w:p>
          <w:p w:rsidR="00152C84" w:rsidRDefault="00152C84" w:rsidP="00C219BE">
            <w:pPr>
              <w:pStyle w:val="ConsPlusNormal"/>
              <w:jc w:val="both"/>
            </w:pPr>
            <w:r>
              <w:t>Стилистическая окраска слова.</w:t>
            </w:r>
          </w:p>
          <w:p w:rsidR="00152C84" w:rsidRDefault="00152C84" w:rsidP="00C219BE">
            <w:pPr>
              <w:pStyle w:val="ConsPlusNormal"/>
              <w:jc w:val="both"/>
            </w:pPr>
            <w:r>
              <w:t>Фразеологизмы.</w:t>
            </w:r>
          </w:p>
          <w:p w:rsidR="00152C84" w:rsidRDefault="00152C84" w:rsidP="00C219BE">
            <w:pPr>
              <w:pStyle w:val="ConsPlusNormal"/>
              <w:jc w:val="both"/>
            </w:pPr>
            <w:r>
              <w:t>Эпитеты, метафоры, олицетворения Роль данных средств в общении.</w:t>
            </w:r>
          </w:p>
          <w:p w:rsidR="00152C84" w:rsidRDefault="00152C84" w:rsidP="00C219BE">
            <w:pPr>
              <w:pStyle w:val="ConsPlusNormal"/>
              <w:jc w:val="both"/>
            </w:pPr>
            <w:r>
              <w:t>Части речи: причастия, деепричастия, наречия, числительные и другие части речи.</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p w:rsidR="00152C84" w:rsidRDefault="00152C84" w:rsidP="00C219BE">
            <w:pPr>
              <w:pStyle w:val="ConsPlusNormal"/>
              <w:jc w:val="both"/>
            </w:pPr>
            <w:r>
              <w:t>Связь слов в словосочетании (согласование, управление предложное и беспредложное, примыкание).</w:t>
            </w:r>
          </w:p>
          <w:p w:rsidR="00152C84" w:rsidRDefault="00152C84" w:rsidP="00C219BE">
            <w:pPr>
              <w:pStyle w:val="ConsPlusNormal"/>
              <w:jc w:val="both"/>
            </w:pPr>
            <w:r>
              <w:t>Виды словосочетаний по характеру главного слова.</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Лексическая сочетаемость слов в словосочетании.</w:t>
            </w:r>
          </w:p>
          <w:p w:rsidR="00152C84" w:rsidRDefault="00152C84" w:rsidP="00C219BE">
            <w:pPr>
              <w:pStyle w:val="ConsPlusNormal"/>
              <w:jc w:val="both"/>
            </w:pPr>
            <w:r>
              <w:t>Предложение.</w:t>
            </w:r>
          </w:p>
          <w:p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rsidR="00152C84" w:rsidRDefault="00152C84" w:rsidP="00C219BE">
            <w:pPr>
              <w:pStyle w:val="ConsPlusNormal"/>
              <w:jc w:val="both"/>
            </w:pPr>
            <w:r>
              <w:t>Различные виды сложноподчиненных предложений, конструкции с чужой речью.</w:t>
            </w:r>
          </w:p>
          <w:p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C219BE">
            <w:pPr>
              <w:pStyle w:val="ConsPlusNormal"/>
              <w:jc w:val="both"/>
            </w:pPr>
            <w:r>
              <w:t>Предложения с разными видами связи, бессоюзные и союзные предложения (сложносочиненные и сложноподчиненные).</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и основная мысль.</w:t>
            </w:r>
          </w:p>
          <w:p w:rsidR="00152C84" w:rsidRDefault="00152C84" w:rsidP="00C219BE">
            <w:pPr>
              <w:pStyle w:val="ConsPlusNormal"/>
              <w:jc w:val="both"/>
            </w:pPr>
            <w:r>
              <w:t>Абзацное членение текста.</w:t>
            </w:r>
          </w:p>
          <w:p w:rsidR="00152C84" w:rsidRDefault="00152C84" w:rsidP="00C219BE">
            <w:pPr>
              <w:pStyle w:val="ConsPlusNormal"/>
              <w:jc w:val="both"/>
            </w:pPr>
            <w:r>
              <w:t>Главная и второстепенная информации в прослушанном или прочитанном тексте.</w:t>
            </w:r>
          </w:p>
          <w:p w:rsidR="00152C84" w:rsidRDefault="00152C84" w:rsidP="00C219BE">
            <w:pPr>
              <w:pStyle w:val="ConsPlusNormal"/>
              <w:jc w:val="both"/>
            </w:pPr>
            <w:r>
              <w:t>Приемы отбора и систематизации материала на определенную тему; самостоятельный поиск информации.</w:t>
            </w:r>
          </w:p>
          <w:p w:rsidR="00152C84" w:rsidRDefault="00152C84" w:rsidP="00C219BE">
            <w:pPr>
              <w:pStyle w:val="ConsPlusNormal"/>
              <w:jc w:val="both"/>
            </w:pPr>
            <w:r>
              <w:t>Преобразование текста.</w:t>
            </w:r>
          </w:p>
          <w:p w:rsidR="00152C84" w:rsidRDefault="00152C84" w:rsidP="00C219BE">
            <w:pPr>
              <w:pStyle w:val="ConsPlusNormal"/>
              <w:jc w:val="both"/>
            </w:pPr>
            <w:r>
              <w:t>Компрессия прослушанного или прочитанного текста с заданной степенью свернутости (план, пересказ).</w:t>
            </w:r>
          </w:p>
          <w:p w:rsidR="00152C84" w:rsidRDefault="00152C84" w:rsidP="00C219BE">
            <w:pPr>
              <w:pStyle w:val="ConsPlusNormal"/>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rsidR="00152C84" w:rsidRDefault="00152C84" w:rsidP="00C219BE">
            <w:pPr>
              <w:pStyle w:val="ConsPlusNormal"/>
              <w:jc w:val="both"/>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152C84" w:rsidRDefault="00152C84" w:rsidP="00C219BE">
            <w:pPr>
              <w:pStyle w:val="ConsPlusNormal"/>
              <w:jc w:val="both"/>
            </w:pPr>
            <w:r>
              <w:t>Деловые бумаги, реферат, доклад на научную тему, тезисы, конспект, реферат, рецензия.</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w:t>
            </w:r>
          </w:p>
          <w:p w:rsidR="00152C84" w:rsidRDefault="00152C84" w:rsidP="00C219BE">
            <w:pPr>
              <w:pStyle w:val="ConsPlusNormal"/>
              <w:jc w:val="both"/>
            </w:pPr>
            <w:r>
              <w:t>Аудирование текстов разных стилей и жанров: детальное, ознакомительное и выборочное.</w:t>
            </w:r>
          </w:p>
          <w:p w:rsidR="00152C84" w:rsidRDefault="00152C84" w:rsidP="00C219BE">
            <w:pPr>
              <w:pStyle w:val="ConsPlusNormal"/>
              <w:jc w:val="both"/>
            </w:pPr>
            <w:r>
              <w:t>Чтение текстов разных стилей и жанров: поисковое, ознакомительное, изучающее, просмотровое.</w:t>
            </w:r>
          </w:p>
          <w:p w:rsidR="00152C84" w:rsidRDefault="00152C84" w:rsidP="00C219BE">
            <w:pPr>
              <w:pStyle w:val="ConsPlusNormal"/>
              <w:jc w:val="both"/>
            </w:pPr>
            <w:r>
              <w:t>Язык и речь.</w:t>
            </w:r>
          </w:p>
          <w:p w:rsidR="00152C84" w:rsidRDefault="00152C84" w:rsidP="00C219BE">
            <w:pPr>
              <w:pStyle w:val="ConsPlusNormal"/>
              <w:jc w:val="both"/>
            </w:pPr>
            <w:r>
              <w:t>Русский язык как одна из основных ценностей русского народа.</w:t>
            </w:r>
          </w:p>
          <w:p w:rsidR="00152C84" w:rsidRDefault="00152C84" w:rsidP="00C219BE">
            <w:pPr>
              <w:pStyle w:val="ConsPlusNormal"/>
              <w:jc w:val="both"/>
            </w:pPr>
            <w:r>
              <w:t>Народные истоки русского языка.</w:t>
            </w:r>
          </w:p>
          <w:p w:rsidR="00152C84" w:rsidRDefault="00152C84" w:rsidP="00C219BE">
            <w:pPr>
              <w:pStyle w:val="ConsPlusNormal"/>
              <w:jc w:val="both"/>
            </w:pPr>
            <w:r>
              <w:t>Роль русского языка в современном мире</w:t>
            </w:r>
          </w:p>
          <w:p w:rsidR="00152C84" w:rsidRDefault="00152C84" w:rsidP="00C219BE">
            <w:pPr>
              <w:pStyle w:val="ConsPlusNormal"/>
              <w:jc w:val="both"/>
            </w:pPr>
            <w:r>
              <w:t>Диалекты, говоры.</w:t>
            </w:r>
          </w:p>
          <w:p w:rsidR="00152C84" w:rsidRDefault="00152C84" w:rsidP="00C219BE">
            <w:pPr>
              <w:pStyle w:val="ConsPlusNormal"/>
              <w:jc w:val="both"/>
            </w:pPr>
            <w:r>
              <w:t>Заимствования.</w:t>
            </w:r>
          </w:p>
          <w:p w:rsidR="00152C84" w:rsidRDefault="00152C84" w:rsidP="00C219BE">
            <w:pPr>
              <w:pStyle w:val="ConsPlusNormal"/>
              <w:jc w:val="both"/>
            </w:pPr>
            <w:r>
              <w:t>Профессиональные сленги.</w:t>
            </w:r>
          </w:p>
          <w:p w:rsidR="00152C84" w:rsidRDefault="00152C84" w:rsidP="00C219BE">
            <w:pPr>
              <w:pStyle w:val="ConsPlusNormal"/>
              <w:jc w:val="both"/>
            </w:pPr>
            <w:r>
              <w:t>Роль языка в развитии интеллектуальных и творческих способностей личности.</w:t>
            </w:r>
          </w:p>
          <w:p w:rsidR="00152C84" w:rsidRDefault="00152C84" w:rsidP="00C219BE">
            <w:pPr>
              <w:pStyle w:val="ConsPlusNormal"/>
              <w:jc w:val="both"/>
            </w:pPr>
            <w:r>
              <w:t>Особенности общения в сети Интернет и социальных сетях.</w:t>
            </w:r>
          </w:p>
          <w:p w:rsidR="00152C84" w:rsidRDefault="00152C84" w:rsidP="00C219BE">
            <w:pPr>
              <w:pStyle w:val="ConsPlusNormal"/>
              <w:jc w:val="both"/>
            </w:pPr>
            <w:r>
              <w:t>Правила безопасного поведения в сети.</w:t>
            </w:r>
          </w:p>
          <w:p w:rsidR="00152C84" w:rsidRDefault="00152C84" w:rsidP="00C219BE">
            <w:pPr>
              <w:pStyle w:val="ConsPlusNormal"/>
              <w:jc w:val="both"/>
            </w:pPr>
            <w:r>
              <w:t>Правила знакомства в сети.</w:t>
            </w:r>
          </w:p>
          <w:p w:rsidR="00152C84" w:rsidRDefault="00152C84" w:rsidP="00C219BE">
            <w:pPr>
              <w:pStyle w:val="ConsPlusNormal"/>
              <w:jc w:val="both"/>
            </w:pPr>
            <w:r>
              <w:t>Распространенные виды мошенничества в сети. Как общаться, чтобы не попасть на уловку недобросовестных пользователей.</w:t>
            </w:r>
          </w:p>
          <w:p w:rsidR="00152C84" w:rsidRDefault="00152C84" w:rsidP="00C219BE">
            <w:pPr>
              <w:pStyle w:val="ConsPlusNormal"/>
              <w:jc w:val="both"/>
            </w:pPr>
            <w:r>
              <w:t>Правила общения со сверстниками и взрослыми.</w:t>
            </w:r>
          </w:p>
          <w:p w:rsidR="00152C84" w:rsidRDefault="00152C84" w:rsidP="00C219BE">
            <w:pPr>
              <w:pStyle w:val="ConsPlusNormal"/>
              <w:jc w:val="both"/>
            </w:pPr>
            <w:r>
              <w:t>Роль жестов, мимики и позы тела в общении.</w:t>
            </w:r>
          </w:p>
          <w:p w:rsidR="00152C84" w:rsidRDefault="00152C84" w:rsidP="00C219BE">
            <w:pPr>
              <w:pStyle w:val="ConsPlusNormal"/>
              <w:jc w:val="both"/>
            </w:pPr>
            <w:r>
              <w:t>Как осуществлять выбор и организацию языковых средств в соответствии с темой, целями, сферой и ситуацией общения.</w:t>
            </w:r>
          </w:p>
          <w:p w:rsidR="00152C84" w:rsidRDefault="00152C84" w:rsidP="00C219BE">
            <w:pPr>
              <w:pStyle w:val="ConsPlusNormal"/>
              <w:jc w:val="both"/>
            </w:pPr>
            <w:r>
              <w:t>Как лучше выражать свое отношение к фактам и явлениям окружающей действительности, к прочитанному, услышанному, увиденному.</w:t>
            </w:r>
          </w:p>
          <w:p w:rsidR="00152C84" w:rsidRDefault="00152C84" w:rsidP="00C219BE">
            <w:pPr>
              <w:pStyle w:val="ConsPlusNormal"/>
              <w:jc w:val="both"/>
            </w:pPr>
            <w:r>
              <w:t>Смайлики. Их роль в общении. Чем заменить смайлики при непосредственном общении со взрослыми и сверстниками.</w:t>
            </w:r>
          </w:p>
          <w:p w:rsidR="00152C84" w:rsidRDefault="00152C84" w:rsidP="00C219BE">
            <w:pPr>
              <w:pStyle w:val="ConsPlusNormal"/>
              <w:jc w:val="both"/>
            </w:pPr>
            <w:r>
              <w:t>Уместность выбора средств общения в зависимости от возраста, социального статуса, национальной принадлежности собеседников.</w:t>
            </w:r>
          </w:p>
          <w:p w:rsidR="00152C84" w:rsidRDefault="00152C84" w:rsidP="00C219BE">
            <w:pPr>
              <w:pStyle w:val="ConsPlusNormal"/>
              <w:jc w:val="both"/>
            </w:pPr>
            <w:r>
              <w:t>Речевой этикет в устной коммуникации.</w:t>
            </w:r>
          </w:p>
        </w:tc>
      </w:tr>
    </w:tbl>
    <w:p w:rsidR="00152C84" w:rsidRDefault="00152C84" w:rsidP="005358E5">
      <w:pPr>
        <w:pStyle w:val="ConsPlusNormal"/>
        <w:jc w:val="both"/>
      </w:pPr>
    </w:p>
    <w:p w:rsidR="00152C84" w:rsidRDefault="00152C84" w:rsidP="005358E5">
      <w:pPr>
        <w:pStyle w:val="ConsPlusNormal"/>
        <w:ind w:firstLine="540"/>
        <w:jc w:val="both"/>
      </w:pPr>
      <w:r>
        <w:t>145.11.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3486"/>
        <w:gridCol w:w="5555"/>
      </w:tblGrid>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и части речи.</w:t>
            </w:r>
          </w:p>
          <w:p w:rsidR="00152C84" w:rsidRDefault="00152C84" w:rsidP="00C219BE">
            <w:pPr>
              <w:pStyle w:val="ConsPlusNormal"/>
              <w:jc w:val="both"/>
            </w:pPr>
            <w:r>
              <w:t>Способы толкования лексического значения слова.</w:t>
            </w:r>
          </w:p>
          <w:p w:rsidR="00152C84" w:rsidRDefault="00152C84" w:rsidP="00C219BE">
            <w:pPr>
              <w:pStyle w:val="ConsPlusNormal"/>
              <w:jc w:val="both"/>
            </w:pPr>
            <w:r>
              <w:t>Однозначные и многозначные слова, прямое и переносное значение слова, синонимы,</w:t>
            </w:r>
          </w:p>
          <w:p w:rsidR="00152C84" w:rsidRDefault="00152C84" w:rsidP="00C219BE">
            <w:pPr>
              <w:pStyle w:val="ConsPlusNormal"/>
              <w:jc w:val="both"/>
            </w:pPr>
            <w:r>
              <w:t>антонимы, омонимы.</w:t>
            </w:r>
          </w:p>
          <w:p w:rsidR="00152C84" w:rsidRDefault="00152C84" w:rsidP="00C219BE">
            <w:pPr>
              <w:pStyle w:val="ConsPlusNormal"/>
              <w:jc w:val="both"/>
            </w:pPr>
            <w:r>
              <w:t>Стилистическая окраска слова.</w:t>
            </w:r>
          </w:p>
          <w:p w:rsidR="00152C84" w:rsidRDefault="00152C84" w:rsidP="00C219BE">
            <w:pPr>
              <w:pStyle w:val="ConsPlusNormal"/>
              <w:jc w:val="both"/>
            </w:pPr>
            <w:r>
              <w:t>Фразеологизмы.</w:t>
            </w:r>
          </w:p>
          <w:p w:rsidR="00152C84" w:rsidRDefault="00152C84" w:rsidP="00C219BE">
            <w:pPr>
              <w:pStyle w:val="ConsPlusNormal"/>
              <w:jc w:val="both"/>
            </w:pPr>
            <w:r>
              <w:t>Эпитеты, метафоры, олицетворения Роль данных средств в общении.</w:t>
            </w:r>
          </w:p>
          <w:p w:rsidR="00152C84" w:rsidRDefault="00152C84" w:rsidP="00C219BE">
            <w:pPr>
              <w:pStyle w:val="ConsPlusNormal"/>
              <w:jc w:val="both"/>
            </w:pPr>
            <w:r>
              <w:t>Части речи: причастия, деепричастия, наречия, числительные и другие части речи.</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p w:rsidR="00152C84" w:rsidRDefault="00152C84" w:rsidP="00C219BE">
            <w:pPr>
              <w:pStyle w:val="ConsPlusNormal"/>
              <w:jc w:val="both"/>
            </w:pPr>
            <w:r>
              <w:t>Словосочетания в структуре предложения.</w:t>
            </w:r>
          </w:p>
          <w:p w:rsidR="00152C84" w:rsidRDefault="00152C84" w:rsidP="00C219BE">
            <w:pPr>
              <w:pStyle w:val="ConsPlusNormal"/>
              <w:jc w:val="both"/>
            </w:pPr>
            <w:r>
              <w:t>Связь слов в словосочетании. Виды словосочетаний.</w:t>
            </w:r>
          </w:p>
          <w:p w:rsidR="00152C84" w:rsidRDefault="00152C84" w:rsidP="00C219BE">
            <w:pPr>
              <w:pStyle w:val="ConsPlusNormal"/>
              <w:jc w:val="both"/>
            </w:pPr>
            <w:r>
              <w:t>Грамматическая синонимия словосочетаний Нормы построения словосочетаний.</w:t>
            </w:r>
          </w:p>
          <w:p w:rsidR="00152C84" w:rsidRDefault="00152C84" w:rsidP="00C219BE">
            <w:pPr>
              <w:pStyle w:val="ConsPlusNormal"/>
              <w:jc w:val="both"/>
            </w:pPr>
            <w:r>
              <w:t>Предложение.</w:t>
            </w:r>
          </w:p>
          <w:p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rsidR="00152C84" w:rsidRDefault="00152C84" w:rsidP="00C219BE">
            <w:pPr>
              <w:pStyle w:val="ConsPlusNormal"/>
              <w:jc w:val="both"/>
            </w:pPr>
            <w:r>
              <w:t>Различные виды простых, сложносочиненных и сложноподчиненных предложений, конструкции с прямой и косвенной речью.</w:t>
            </w:r>
          </w:p>
          <w:p w:rsidR="00152C84" w:rsidRDefault="00152C84" w:rsidP="00C219BE">
            <w:pPr>
              <w:pStyle w:val="ConsPlusNormal"/>
              <w:jc w:val="both"/>
            </w:pPr>
            <w:r>
              <w:t>Предложения с разными видами связи, бессоюзные и союзные предложения (сложносочиненные и сложноподчиненные).</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и основная мысль текста.</w:t>
            </w:r>
          </w:p>
          <w:p w:rsidR="00152C84" w:rsidRDefault="00152C84" w:rsidP="00C219BE">
            <w:pPr>
              <w:pStyle w:val="ConsPlusNormal"/>
              <w:jc w:val="both"/>
            </w:pPr>
            <w:r>
              <w:t>Абзацное членение текста.</w:t>
            </w:r>
          </w:p>
          <w:p w:rsidR="00152C84" w:rsidRDefault="00152C84" w:rsidP="00C219BE">
            <w:pPr>
              <w:pStyle w:val="ConsPlusNormal"/>
              <w:jc w:val="both"/>
            </w:pPr>
            <w:r>
              <w:t>Главная и второстепенная информация в тексте.</w:t>
            </w:r>
          </w:p>
          <w:p w:rsidR="00152C84" w:rsidRDefault="00152C84" w:rsidP="00C219BE">
            <w:pPr>
              <w:pStyle w:val="ConsPlusNormal"/>
              <w:jc w:val="both"/>
            </w:pPr>
            <w:r>
              <w:t>Приемы отбора и систематизации материала на определенную тему; самостоятельный поиск информации.</w:t>
            </w:r>
          </w:p>
          <w:p w:rsidR="00152C84" w:rsidRDefault="00152C84" w:rsidP="00C219BE">
            <w:pPr>
              <w:pStyle w:val="ConsPlusNormal"/>
              <w:jc w:val="both"/>
            </w:pPr>
            <w:r>
              <w:t>Преобразование, текста.</w:t>
            </w:r>
          </w:p>
          <w:p w:rsidR="00152C84" w:rsidRDefault="00152C84" w:rsidP="00C219BE">
            <w:pPr>
              <w:pStyle w:val="ConsPlusNormal"/>
              <w:jc w:val="both"/>
            </w:pPr>
            <w:r>
              <w:t>Подробные и краткие пересказы (изложения).</w:t>
            </w:r>
          </w:p>
          <w:p w:rsidR="00152C84" w:rsidRDefault="00152C84" w:rsidP="00C219BE">
            <w:pPr>
              <w:pStyle w:val="ConsPlusNormal"/>
              <w:jc w:val="both"/>
            </w:pPr>
            <w:r>
              <w:t>Тексты различных функционально-смысловых типов речи (повествование, описание, рассуждение).</w:t>
            </w:r>
          </w:p>
          <w:p w:rsidR="00152C84" w:rsidRDefault="00152C84" w:rsidP="00C219BE">
            <w:pPr>
              <w:pStyle w:val="ConsPlusNormal"/>
              <w:jc w:val="both"/>
            </w:pPr>
            <w:r>
              <w:t>Особенности жанров официально-делового стиля речи, тексты публицистических жанров; научного стиля речи.</w:t>
            </w:r>
          </w:p>
        </w:tc>
      </w:tr>
      <w:tr w:rsidR="00152C84" w:rsidTr="00C219BE">
        <w:tc>
          <w:tcPr>
            <w:tcW w:w="348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p w:rsidR="00152C84" w:rsidRDefault="00152C84" w:rsidP="00C219BE">
            <w:pPr>
              <w:pStyle w:val="ConsPlusNormal"/>
              <w:jc w:val="both"/>
            </w:pPr>
            <w:r>
              <w:t>Роль русского языка в современном мире.</w:t>
            </w:r>
          </w:p>
          <w:p w:rsidR="00152C84" w:rsidRDefault="00152C84" w:rsidP="00C219BE">
            <w:pPr>
              <w:pStyle w:val="ConsPlusNormal"/>
              <w:jc w:val="both"/>
            </w:pPr>
            <w:r>
              <w:t>Роль языка в развитии интеллектуальных и творческих способностей личности.</w:t>
            </w:r>
          </w:p>
          <w:p w:rsidR="00152C84" w:rsidRDefault="00152C84" w:rsidP="00C219BE">
            <w:pPr>
              <w:pStyle w:val="ConsPlusNormal"/>
              <w:jc w:val="both"/>
            </w:pPr>
            <w:r>
              <w:t>Особенности общения в сети Интернет и социальных сетях.</w:t>
            </w:r>
          </w:p>
          <w:p w:rsidR="00152C84" w:rsidRDefault="00152C84" w:rsidP="00C219BE">
            <w:pPr>
              <w:pStyle w:val="ConsPlusNormal"/>
              <w:jc w:val="both"/>
            </w:pPr>
            <w:r>
              <w:t>Правила безопасного поведения в сети.</w:t>
            </w:r>
          </w:p>
          <w:p w:rsidR="00152C84" w:rsidRDefault="00152C84" w:rsidP="00C219BE">
            <w:pPr>
              <w:pStyle w:val="ConsPlusNormal"/>
              <w:jc w:val="both"/>
            </w:pPr>
            <w:r>
              <w:t>Деловое общение в сети.</w:t>
            </w:r>
          </w:p>
          <w:p w:rsidR="00152C84" w:rsidRDefault="00152C84" w:rsidP="00C219BE">
            <w:pPr>
              <w:pStyle w:val="ConsPlusNormal"/>
              <w:jc w:val="both"/>
            </w:pPr>
            <w:r>
              <w:t>Наиболее важные государственные и региональные сетевые ресурсы.</w:t>
            </w:r>
          </w:p>
          <w:p w:rsidR="00152C84" w:rsidRDefault="00152C84" w:rsidP="00C219BE">
            <w:pPr>
              <w:pStyle w:val="ConsPlusNormal"/>
              <w:jc w:val="both"/>
            </w:pPr>
            <w:r>
              <w:t>Поиск работы и места дальнейшей учебы в сети.</w:t>
            </w:r>
          </w:p>
          <w:p w:rsidR="00152C84" w:rsidRDefault="00152C84" w:rsidP="00C219BE">
            <w:pPr>
              <w:pStyle w:val="ConsPlusNormal"/>
              <w:jc w:val="both"/>
            </w:pPr>
            <w:r>
              <w:t>Резюме.</w:t>
            </w:r>
          </w:p>
          <w:p w:rsidR="00152C84" w:rsidRDefault="00152C84" w:rsidP="00C219BE">
            <w:pPr>
              <w:pStyle w:val="ConsPlusNormal"/>
              <w:jc w:val="both"/>
            </w:pPr>
            <w:r>
              <w:t>Правила общения со сверстниками и взрослыми.</w:t>
            </w:r>
          </w:p>
          <w:p w:rsidR="00152C84" w:rsidRDefault="00152C84" w:rsidP="00C219BE">
            <w:pPr>
              <w:pStyle w:val="ConsPlusNormal"/>
              <w:jc w:val="both"/>
            </w:pPr>
            <w:r>
              <w:t>Особенности делового речевого общения в официальной обстановке.</w:t>
            </w:r>
          </w:p>
          <w:p w:rsidR="00152C84" w:rsidRDefault="00152C84" w:rsidP="00C219BE">
            <w:pPr>
              <w:pStyle w:val="ConsPlusNormal"/>
              <w:jc w:val="both"/>
            </w:pPr>
            <w:r>
              <w:t>Решение проблемных ситуаций, запросы, собеседование, подача заявки.</w:t>
            </w:r>
          </w:p>
          <w:p w:rsidR="00152C84" w:rsidRDefault="00152C84" w:rsidP="00C219BE">
            <w:pPr>
              <w:pStyle w:val="ConsPlusNormal"/>
              <w:jc w:val="both"/>
            </w:pPr>
            <w:r>
              <w:t>Специфика делового общения по телефону: спросить, уточнить, проявить инициативу.</w:t>
            </w:r>
          </w:p>
          <w:p w:rsidR="00152C84" w:rsidRDefault="00152C84" w:rsidP="00C219BE">
            <w:pPr>
              <w:pStyle w:val="ConsPlusNormal"/>
              <w:jc w:val="both"/>
            </w:pPr>
            <w:r>
              <w:t>Уместность выбора средств общения в зависимости от возраста, социального статуса, национальной принадлежности собеседников.</w:t>
            </w:r>
          </w:p>
          <w:p w:rsidR="00152C84" w:rsidRDefault="00152C84" w:rsidP="00C219BE">
            <w:pPr>
              <w:pStyle w:val="ConsPlusNormal"/>
              <w:jc w:val="both"/>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rsidR="00152C84" w:rsidRDefault="00152C84" w:rsidP="005358E5">
      <w:pPr>
        <w:pStyle w:val="ConsPlusNormal"/>
        <w:jc w:val="both"/>
      </w:pPr>
    </w:p>
    <w:p w:rsidR="00152C84" w:rsidRDefault="00152C84" w:rsidP="005358E5">
      <w:pPr>
        <w:pStyle w:val="ConsPlusTitle"/>
        <w:ind w:firstLine="540"/>
        <w:jc w:val="both"/>
        <w:outlineLvl w:val="3"/>
      </w:pPr>
      <w:r>
        <w:t>145.12. Планируемые результаты освоения программы по развитию речи на уровне основного общего образования.</w:t>
      </w:r>
    </w:p>
    <w:p w:rsidR="00152C84" w:rsidRDefault="00152C84" w:rsidP="005358E5">
      <w:pPr>
        <w:pStyle w:val="ConsPlusNormal"/>
        <w:spacing w:before="240"/>
        <w:ind w:firstLine="540"/>
        <w:jc w:val="both"/>
      </w:pPr>
      <w:r>
        <w:t>145.12.1. Личностные результаты соответствуют личностным результатам освоения программы по русскому языку ФАОП ООО.</w:t>
      </w:r>
    </w:p>
    <w:p w:rsidR="00152C84" w:rsidRDefault="00152C84" w:rsidP="005358E5">
      <w:pPr>
        <w:pStyle w:val="ConsPlusNormal"/>
        <w:spacing w:before="240"/>
        <w:ind w:firstLine="540"/>
        <w:jc w:val="both"/>
      </w:pPr>
      <w:r>
        <w:t>145.12.2. Метапредметные результаты соответствуют метапредметным результатам освоения программы по русскому языку ФАОП ООО.</w:t>
      </w:r>
    </w:p>
    <w:p w:rsidR="00152C84" w:rsidRDefault="00152C84" w:rsidP="005358E5">
      <w:pPr>
        <w:pStyle w:val="ConsPlusNormal"/>
        <w:spacing w:before="240"/>
        <w:ind w:firstLine="540"/>
        <w:jc w:val="both"/>
      </w:pPr>
      <w:r>
        <w:t>145.12.3. К концу обучения в 5 классе обучающийся получит следующие предметные результаты по отдельным темам программы по развитию речи:</w:t>
      </w:r>
    </w:p>
    <w:p w:rsidR="00152C84" w:rsidRDefault="00152C84" w:rsidP="005358E5">
      <w:pPr>
        <w:pStyle w:val="ConsPlusNormal"/>
        <w:spacing w:before="240"/>
        <w:ind w:firstLine="540"/>
        <w:jc w:val="both"/>
      </w:pPr>
      <w:r>
        <w:t>145.12.3.1. Работа со словом.</w:t>
      </w:r>
    </w:p>
    <w:p w:rsidR="00152C84" w:rsidRDefault="00152C84" w:rsidP="005358E5">
      <w:pPr>
        <w:pStyle w:val="ConsPlusNormal"/>
        <w:spacing w:before="240"/>
        <w:ind w:firstLine="540"/>
        <w:jc w:val="both"/>
      </w:pPr>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Использовать разные виды лексических словарей и понимать их роль в овладении словарным богатством родного языка.</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 использовать словообразовательные нормы русского языка.</w:t>
      </w:r>
    </w:p>
    <w:p w:rsidR="00152C84" w:rsidRDefault="00152C84" w:rsidP="005358E5">
      <w:pPr>
        <w:pStyle w:val="ConsPlusNormal"/>
        <w:spacing w:before="240"/>
        <w:ind w:firstLine="540"/>
        <w:jc w:val="both"/>
      </w:pPr>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152C84" w:rsidRDefault="00152C84" w:rsidP="005358E5">
      <w:pPr>
        <w:pStyle w:val="ConsPlusNormal"/>
        <w:spacing w:before="240"/>
        <w:ind w:firstLine="540"/>
        <w:jc w:val="both"/>
      </w:pPr>
      <w:r>
        <w:t>Образовывать и использовать слова с суффиксами оценки в собственной речи.</w:t>
      </w:r>
    </w:p>
    <w:p w:rsidR="00152C84" w:rsidRDefault="00152C84" w:rsidP="005358E5">
      <w:pPr>
        <w:pStyle w:val="ConsPlusNormal"/>
        <w:spacing w:before="240"/>
        <w:ind w:firstLine="540"/>
        <w:jc w:val="both"/>
      </w:pPr>
      <w:r>
        <w:t>145.12.3.2. Работа над словосочетанием и предложением.</w:t>
      </w:r>
    </w:p>
    <w:p w:rsidR="00152C84" w:rsidRDefault="00152C84" w:rsidP="005358E5">
      <w:pPr>
        <w:pStyle w:val="ConsPlusNormal"/>
        <w:spacing w:before="240"/>
        <w:ind w:firstLine="540"/>
        <w:jc w:val="both"/>
      </w:pPr>
      <w:r>
        <w:t>Распознавать единицы синтаксиса (словосочетание и предложение).</w:t>
      </w:r>
    </w:p>
    <w:p w:rsidR="00152C84" w:rsidRDefault="00152C84" w:rsidP="005358E5">
      <w:pPr>
        <w:pStyle w:val="ConsPlusNormal"/>
        <w:spacing w:before="240"/>
        <w:ind w:firstLine="540"/>
        <w:jc w:val="both"/>
      </w:pPr>
      <w:r>
        <w:t>Выделять словосочетания, распознавать их виды по характеру главного слова, назвать средства связи слов в словосочетании.</w:t>
      </w:r>
    </w:p>
    <w:p w:rsidR="00152C84" w:rsidRDefault="00152C84" w:rsidP="005358E5">
      <w:pPr>
        <w:pStyle w:val="ConsPlusNormal"/>
        <w:spacing w:before="240"/>
        <w:ind w:firstLine="540"/>
        <w:jc w:val="both"/>
      </w:pPr>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152C84" w:rsidRDefault="00152C84" w:rsidP="005358E5">
      <w:pPr>
        <w:pStyle w:val="ConsPlusNormal"/>
        <w:spacing w:before="240"/>
        <w:ind w:firstLine="540"/>
        <w:jc w:val="both"/>
      </w:pPr>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152C84" w:rsidRDefault="00152C84" w:rsidP="005358E5">
      <w:pPr>
        <w:pStyle w:val="ConsPlusNormal"/>
        <w:spacing w:before="240"/>
        <w:ind w:firstLine="540"/>
        <w:jc w:val="both"/>
      </w:pPr>
      <w:r>
        <w:t>145.12.3.3. Работа над текстом.</w:t>
      </w:r>
    </w:p>
    <w:p w:rsidR="00152C84" w:rsidRDefault="00152C84" w:rsidP="005358E5">
      <w:pPr>
        <w:pStyle w:val="ConsPlusNormal"/>
        <w:spacing w:before="240"/>
        <w:ind w:firstLine="540"/>
        <w:jc w:val="both"/>
      </w:pPr>
      <w:r>
        <w:t>Практически владеть видами речи и формами речи: монолог (монолог-описание, монолог-рассуждение, монолог-повествование), диалог (бытовой, учебный).</w:t>
      </w:r>
    </w:p>
    <w:p w:rsidR="00152C84" w:rsidRDefault="00152C84" w:rsidP="005358E5">
      <w:pPr>
        <w:pStyle w:val="ConsPlusNormal"/>
        <w:spacing w:before="240"/>
        <w:ind w:firstLine="540"/>
        <w:jc w:val="both"/>
      </w:pPr>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152C84" w:rsidRDefault="00152C84" w:rsidP="005358E5">
      <w:pPr>
        <w:pStyle w:val="ConsPlusNormal"/>
        <w:spacing w:before="240"/>
        <w:ind w:firstLine="540"/>
        <w:jc w:val="both"/>
      </w:pPr>
      <w:r>
        <w:t>Использовать абзац как средство членения текста на композиционно-смысловые части.</w:t>
      </w:r>
    </w:p>
    <w:p w:rsidR="00152C84" w:rsidRDefault="00152C84" w:rsidP="005358E5">
      <w:pPr>
        <w:pStyle w:val="ConsPlusNormal"/>
        <w:spacing w:before="240"/>
        <w:ind w:firstLine="540"/>
        <w:jc w:val="both"/>
      </w:pPr>
      <w: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152C84" w:rsidRDefault="00152C84" w:rsidP="005358E5">
      <w:pPr>
        <w:pStyle w:val="ConsPlusNormal"/>
        <w:spacing w:before="24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152C84" w:rsidRDefault="00152C84" w:rsidP="005358E5">
      <w:pPr>
        <w:pStyle w:val="ConsPlusNormal"/>
        <w:spacing w:before="240"/>
        <w:ind w:firstLine="540"/>
        <w:jc w:val="both"/>
      </w:pPr>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rsidR="00152C84" w:rsidRDefault="00152C84" w:rsidP="005358E5">
      <w:pPr>
        <w:pStyle w:val="ConsPlusNormal"/>
        <w:spacing w:before="240"/>
        <w:ind w:firstLine="540"/>
        <w:jc w:val="both"/>
      </w:pPr>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152C84" w:rsidRDefault="00152C84" w:rsidP="005358E5">
      <w:pPr>
        <w:pStyle w:val="ConsPlusNormal"/>
        <w:spacing w:before="240"/>
        <w:ind w:firstLine="540"/>
        <w:jc w:val="both"/>
      </w:pPr>
      <w:r>
        <w:t>Участвовать в диалоге на темы на основе жизненных наблюдений объемом не менее 2 реплик.</w:t>
      </w:r>
    </w:p>
    <w:p w:rsidR="00152C84" w:rsidRDefault="00152C84" w:rsidP="005358E5">
      <w:pPr>
        <w:pStyle w:val="ConsPlusNormal"/>
        <w:spacing w:before="240"/>
        <w:ind w:firstLine="540"/>
        <w:jc w:val="both"/>
      </w:pPr>
      <w:r>
        <w:t>Представлять сообщение на заданную тему после предварительного анализа.</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152C84" w:rsidRDefault="00152C84" w:rsidP="005358E5">
      <w:pPr>
        <w:pStyle w:val="ConsPlusNormal"/>
        <w:spacing w:before="24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0,5 - 1,0 страницы).</w:t>
      </w:r>
    </w:p>
    <w:p w:rsidR="00152C84" w:rsidRDefault="00152C84" w:rsidP="005358E5">
      <w:pPr>
        <w:pStyle w:val="ConsPlusNormal"/>
        <w:spacing w:before="240"/>
        <w:ind w:firstLine="540"/>
        <w:jc w:val="both"/>
      </w:pPr>
      <w:r>
        <w:t>Владеть навыком самооценки, в частности оценки речевой продукции в процессе речевого общения на основе наблюдения за собственной речью.</w:t>
      </w:r>
    </w:p>
    <w:p w:rsidR="00152C84" w:rsidRDefault="00152C84" w:rsidP="005358E5">
      <w:pPr>
        <w:pStyle w:val="ConsPlusNormal"/>
        <w:spacing w:before="24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152C84" w:rsidRDefault="00152C84" w:rsidP="005358E5">
      <w:pPr>
        <w:pStyle w:val="ConsPlusNormal"/>
        <w:spacing w:before="240"/>
        <w:ind w:firstLine="540"/>
        <w:jc w:val="both"/>
      </w:pPr>
      <w:r>
        <w:t>145.12.3.4. Виды речевой деятельности и культура речи.</w:t>
      </w:r>
    </w:p>
    <w:p w:rsidR="00152C84" w:rsidRDefault="00152C84" w:rsidP="005358E5">
      <w:pPr>
        <w:pStyle w:val="ConsPlusNormal"/>
        <w:spacing w:before="24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152C84" w:rsidRDefault="00152C84" w:rsidP="005358E5">
      <w:pPr>
        <w:pStyle w:val="ConsPlusNormal"/>
        <w:spacing w:before="24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rsidR="00152C84" w:rsidRDefault="00152C84" w:rsidP="005358E5">
      <w:pPr>
        <w:pStyle w:val="ConsPlusNormal"/>
        <w:spacing w:before="240"/>
        <w:ind w:firstLine="540"/>
        <w:jc w:val="both"/>
      </w:pPr>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152C84" w:rsidRDefault="00152C84" w:rsidP="005358E5">
      <w:pPr>
        <w:pStyle w:val="ConsPlusNormal"/>
        <w:spacing w:before="240"/>
        <w:ind w:firstLine="540"/>
        <w:jc w:val="both"/>
      </w:pPr>
      <w:r>
        <w:t>Владеть навыками коммуникации и принятыми ритуалами социального взаимодействия, в том числе с использованием социальных сетей.</w:t>
      </w:r>
    </w:p>
    <w:p w:rsidR="00152C84" w:rsidRDefault="00152C84" w:rsidP="005358E5">
      <w:pPr>
        <w:pStyle w:val="ConsPlusNormal"/>
        <w:spacing w:before="240"/>
        <w:ind w:firstLine="540"/>
        <w:jc w:val="both"/>
      </w:pPr>
      <w:r>
        <w:t>145.12.1. К концу обучения в 6 классе обучающийся получит следующие предметные результаты по отдельным темам программы по развитию речи:</w:t>
      </w:r>
    </w:p>
    <w:p w:rsidR="00152C84" w:rsidRDefault="00152C84" w:rsidP="005358E5">
      <w:pPr>
        <w:pStyle w:val="ConsPlusNormal"/>
        <w:spacing w:before="240"/>
        <w:ind w:firstLine="540"/>
        <w:jc w:val="both"/>
      </w:pPr>
      <w:r>
        <w:t>145.12.4.1. Работа над словом</w:t>
      </w:r>
    </w:p>
    <w:p w:rsidR="00152C84" w:rsidRDefault="00152C84" w:rsidP="005358E5">
      <w:pPr>
        <w:pStyle w:val="ConsPlusNormal"/>
        <w:spacing w:before="240"/>
        <w:ind w:firstLine="540"/>
        <w:jc w:val="both"/>
      </w:pPr>
      <w:r>
        <w:t>Практически использовать фразеологизмы при восприятии и продуцировании текстов, уметь объяснять их значение.</w:t>
      </w:r>
    </w:p>
    <w:p w:rsidR="00152C84" w:rsidRDefault="00152C84" w:rsidP="005358E5">
      <w:pPr>
        <w:pStyle w:val="ConsPlusNormal"/>
        <w:spacing w:before="240"/>
        <w:ind w:firstLine="540"/>
        <w:jc w:val="both"/>
      </w:pPr>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152C84" w:rsidRDefault="00152C84" w:rsidP="005358E5">
      <w:pPr>
        <w:pStyle w:val="ConsPlusNormal"/>
        <w:spacing w:before="240"/>
        <w:ind w:firstLine="540"/>
        <w:jc w:val="both"/>
      </w:pPr>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152C84" w:rsidRDefault="00152C84" w:rsidP="005358E5">
      <w:pPr>
        <w:pStyle w:val="ConsPlusNormal"/>
        <w:spacing w:before="240"/>
        <w:ind w:firstLine="540"/>
        <w:jc w:val="both"/>
      </w:pPr>
      <w:r>
        <w:t>Использовать словообразовательные нормы русского языка.</w:t>
      </w:r>
    </w:p>
    <w:p w:rsidR="00152C84" w:rsidRDefault="00152C84" w:rsidP="005358E5">
      <w:pPr>
        <w:pStyle w:val="ConsPlusNormal"/>
        <w:spacing w:before="240"/>
        <w:ind w:firstLine="540"/>
        <w:jc w:val="both"/>
      </w:pPr>
      <w:r>
        <w:t>Практически овладеть именами числительными: уметь склонять имена числительные; правильно употреблять собирательные имена числительные.</w:t>
      </w:r>
    </w:p>
    <w:p w:rsidR="00152C84" w:rsidRDefault="00152C84" w:rsidP="005358E5">
      <w:pPr>
        <w:pStyle w:val="ConsPlusNormal"/>
        <w:spacing w:before="240"/>
        <w:ind w:firstLine="540"/>
        <w:jc w:val="both"/>
      </w:pPr>
      <w: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152C84" w:rsidRDefault="00152C84" w:rsidP="005358E5">
      <w:pPr>
        <w:pStyle w:val="ConsPlusNormal"/>
        <w:spacing w:before="240"/>
        <w:ind w:firstLine="540"/>
        <w:jc w:val="both"/>
      </w:pPr>
      <w: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w:t>
      </w:r>
    </w:p>
    <w:p w:rsidR="00152C84" w:rsidRDefault="00152C84" w:rsidP="005358E5">
      <w:pPr>
        <w:pStyle w:val="ConsPlusNormal"/>
        <w:spacing w:before="240"/>
        <w:ind w:firstLine="540"/>
        <w:jc w:val="both"/>
      </w:pPr>
      <w:r>
        <w:t>Распознавать имена числительные, местоимения, причастия.</w:t>
      </w:r>
    </w:p>
    <w:p w:rsidR="00152C84" w:rsidRDefault="00152C84" w:rsidP="005358E5">
      <w:pPr>
        <w:pStyle w:val="ConsPlusNormal"/>
        <w:spacing w:before="240"/>
        <w:ind w:firstLine="540"/>
        <w:jc w:val="both"/>
      </w:pPr>
      <w:r>
        <w:t>Использовать разные виды лексических словарей и понимать их роль в овладении словарным богатством родного языка.</w:t>
      </w:r>
    </w:p>
    <w:p w:rsidR="00152C84" w:rsidRDefault="00152C84" w:rsidP="005358E5">
      <w:pPr>
        <w:pStyle w:val="ConsPlusNormal"/>
        <w:spacing w:before="240"/>
        <w:ind w:firstLine="540"/>
        <w:jc w:val="both"/>
      </w:pPr>
      <w:r>
        <w:t>145.12.4.2. Работа над словосочетанием и предложением.</w:t>
      </w:r>
    </w:p>
    <w:p w:rsidR="00152C84" w:rsidRDefault="00152C84" w:rsidP="005358E5">
      <w:pPr>
        <w:pStyle w:val="ConsPlusNormal"/>
        <w:spacing w:before="240"/>
        <w:ind w:firstLine="540"/>
        <w:jc w:val="both"/>
      </w:pPr>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152C84" w:rsidRDefault="00152C84" w:rsidP="005358E5">
      <w:pPr>
        <w:pStyle w:val="ConsPlusNormal"/>
        <w:spacing w:before="240"/>
        <w:ind w:firstLine="540"/>
        <w:jc w:val="both"/>
      </w:pPr>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152C84" w:rsidRDefault="00152C84" w:rsidP="005358E5">
      <w:pPr>
        <w:pStyle w:val="ConsPlusNormal"/>
        <w:spacing w:before="240"/>
        <w:ind w:firstLine="540"/>
        <w:jc w:val="both"/>
      </w:pPr>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152C84" w:rsidRDefault="00152C84" w:rsidP="005358E5">
      <w:pPr>
        <w:pStyle w:val="ConsPlusNormal"/>
        <w:spacing w:before="240"/>
        <w:ind w:firstLine="540"/>
        <w:jc w:val="both"/>
      </w:pPr>
      <w:r>
        <w:t>145.12.4.3. Работа над текстом:</w:t>
      </w:r>
    </w:p>
    <w:p w:rsidR="00152C84" w:rsidRDefault="00152C84" w:rsidP="005358E5">
      <w:pPr>
        <w:pStyle w:val="ConsPlusNormal"/>
        <w:spacing w:before="240"/>
        <w:ind w:firstLine="540"/>
        <w:jc w:val="both"/>
      </w:pPr>
      <w:r>
        <w:t>Владеть различными видами аудирования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152C84" w:rsidRDefault="00152C84" w:rsidP="005358E5">
      <w:pPr>
        <w:pStyle w:val="ConsPlusNormal"/>
        <w:spacing w:before="240"/>
        <w:ind w:firstLine="540"/>
        <w:jc w:val="both"/>
      </w:pPr>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rsidR="00152C84" w:rsidRDefault="00152C84" w:rsidP="005358E5">
      <w:pPr>
        <w:pStyle w:val="ConsPlusNormal"/>
        <w:spacing w:before="240"/>
        <w:ind w:firstLine="540"/>
        <w:jc w:val="both"/>
      </w:pPr>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Владеть различными видами диалога: побуждение к действию, обмен мнениями (объем не менее 4 реплик).</w:t>
      </w:r>
    </w:p>
    <w:p w:rsidR="00152C84" w:rsidRDefault="00152C84" w:rsidP="005358E5">
      <w:pPr>
        <w:pStyle w:val="ConsPlusNormal"/>
        <w:spacing w:before="24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1,0 - 1,5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152C84" w:rsidRDefault="00152C84" w:rsidP="005358E5">
      <w:pPr>
        <w:pStyle w:val="ConsPlusNormal"/>
        <w:spacing w:before="240"/>
        <w:ind w:firstLine="540"/>
        <w:jc w:val="both"/>
      </w:pPr>
      <w: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152C84" w:rsidRDefault="00152C84" w:rsidP="005358E5">
      <w:pPr>
        <w:pStyle w:val="ConsPlusNormal"/>
        <w:spacing w:before="240"/>
        <w:ind w:firstLine="540"/>
        <w:jc w:val="both"/>
      </w:pPr>
      <w: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152C84" w:rsidRDefault="00152C84" w:rsidP="005358E5">
      <w:pPr>
        <w:pStyle w:val="ConsPlusNormal"/>
        <w:spacing w:before="240"/>
        <w:ind w:firstLine="540"/>
        <w:jc w:val="both"/>
      </w:pPr>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152C84" w:rsidRDefault="00152C84" w:rsidP="005358E5">
      <w:pPr>
        <w:pStyle w:val="ConsPlusNormal"/>
        <w:spacing w:before="240"/>
        <w:ind w:firstLine="540"/>
        <w:jc w:val="both"/>
      </w:pPr>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152C84" w:rsidRDefault="00152C84" w:rsidP="005358E5">
      <w:pPr>
        <w:pStyle w:val="ConsPlusNormal"/>
        <w:spacing w:before="240"/>
        <w:ind w:firstLine="540"/>
        <w:jc w:val="both"/>
      </w:pPr>
      <w:r>
        <w:t>145.12.4.4. Виды речевой деятельности и культура речи.</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152C84" w:rsidRDefault="00152C84" w:rsidP="005358E5">
      <w:pPr>
        <w:pStyle w:val="ConsPlusNormal"/>
        <w:spacing w:before="240"/>
        <w:ind w:firstLine="540"/>
        <w:jc w:val="both"/>
      </w:pPr>
      <w:r>
        <w:t>Владеть способами противостояния буллингу в социальных сетях.</w:t>
      </w:r>
    </w:p>
    <w:p w:rsidR="00152C84" w:rsidRDefault="00152C84" w:rsidP="005358E5">
      <w:pPr>
        <w:pStyle w:val="ConsPlusNormal"/>
        <w:spacing w:before="240"/>
        <w:ind w:firstLine="540"/>
        <w:jc w:val="both"/>
      </w:pPr>
      <w:r>
        <w:t>Владеть изучающим видом чтения в соответствии со структурой нарушения.</w:t>
      </w:r>
    </w:p>
    <w:p w:rsidR="00152C84" w:rsidRDefault="00152C84" w:rsidP="005358E5">
      <w:pPr>
        <w:pStyle w:val="ConsPlusNormal"/>
        <w:spacing w:before="240"/>
        <w:ind w:firstLine="540"/>
        <w:jc w:val="both"/>
      </w:pPr>
      <w:r>
        <w:t>Владеть ознакомительным видом чтения на доступном уровне в соответствии со структурой нарушения.</w:t>
      </w:r>
    </w:p>
    <w:p w:rsidR="00152C84" w:rsidRDefault="00152C84" w:rsidP="005358E5">
      <w:pPr>
        <w:pStyle w:val="ConsPlusNormal"/>
        <w:spacing w:before="240"/>
        <w:ind w:firstLine="540"/>
        <w:jc w:val="both"/>
      </w:pPr>
      <w:r>
        <w:t>Воспроизводить текст с заданной степенью свернутости (план, пересказ, изложение).</w:t>
      </w:r>
    </w:p>
    <w:p w:rsidR="00152C84" w:rsidRDefault="00152C84" w:rsidP="005358E5">
      <w:pPr>
        <w:pStyle w:val="ConsPlusNormal"/>
        <w:spacing w:before="240"/>
        <w:ind w:firstLine="540"/>
        <w:jc w:val="both"/>
      </w:pPr>
      <w:r>
        <w:t>145.12.2. К концу обучения в 7 классе обучающийся получит следующие предметные результаты по отдельным темам программы по развитию речи:</w:t>
      </w:r>
    </w:p>
    <w:p w:rsidR="00152C84" w:rsidRDefault="00152C84" w:rsidP="005358E5">
      <w:pPr>
        <w:pStyle w:val="ConsPlusNormal"/>
        <w:spacing w:before="240"/>
        <w:ind w:firstLine="540"/>
        <w:jc w:val="both"/>
      </w:pPr>
      <w:r>
        <w:t>145.12.5.1. Работа над словом.</w:t>
      </w:r>
    </w:p>
    <w:p w:rsidR="00152C84" w:rsidRDefault="00152C84" w:rsidP="005358E5">
      <w:pPr>
        <w:pStyle w:val="ConsPlusNormal"/>
        <w:spacing w:before="24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152C84" w:rsidRDefault="00152C84" w:rsidP="005358E5">
      <w:pPr>
        <w:pStyle w:val="ConsPlusNormal"/>
        <w:spacing w:before="240"/>
        <w:ind w:firstLine="540"/>
        <w:jc w:val="both"/>
      </w:pPr>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152C84" w:rsidRDefault="00152C84" w:rsidP="005358E5">
      <w:pPr>
        <w:pStyle w:val="ConsPlusNormal"/>
        <w:spacing w:before="240"/>
        <w:ind w:firstLine="540"/>
        <w:jc w:val="both"/>
      </w:pPr>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Практическое знакомство со словами категории состояния, их морфологические признаки и роль в речи.</w:t>
      </w:r>
    </w:p>
    <w:p w:rsidR="00152C84" w:rsidRDefault="00152C84" w:rsidP="005358E5">
      <w:pPr>
        <w:pStyle w:val="ConsPlusNormal"/>
        <w:spacing w:before="240"/>
        <w:ind w:firstLine="540"/>
        <w:jc w:val="both"/>
      </w:pPr>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152C84" w:rsidRDefault="00152C84" w:rsidP="005358E5">
      <w:pPr>
        <w:pStyle w:val="ConsPlusNormal"/>
        <w:spacing w:before="240"/>
        <w:ind w:firstLine="540"/>
        <w:jc w:val="both"/>
      </w:pPr>
      <w:r>
        <w:t>Практическое знакомство с производными и составными предлогами, способами их использования в речи.</w:t>
      </w:r>
    </w:p>
    <w:p w:rsidR="00152C84" w:rsidRDefault="00152C84" w:rsidP="005358E5">
      <w:pPr>
        <w:pStyle w:val="ConsPlusNormal"/>
        <w:spacing w:before="240"/>
        <w:ind w:firstLine="540"/>
        <w:jc w:val="both"/>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152C84" w:rsidRDefault="00152C84" w:rsidP="005358E5">
      <w:pPr>
        <w:pStyle w:val="ConsPlusNormal"/>
        <w:spacing w:before="240"/>
        <w:ind w:firstLine="540"/>
        <w:jc w:val="both"/>
      </w:pPr>
      <w:r>
        <w:t>Практическое употребление частицы в предложении и тексте в соответствии с их значением и стилистической окраской.</w:t>
      </w:r>
    </w:p>
    <w:p w:rsidR="00152C84" w:rsidRDefault="00152C84" w:rsidP="005358E5">
      <w:pPr>
        <w:pStyle w:val="ConsPlusNormal"/>
        <w:spacing w:before="240"/>
        <w:ind w:firstLine="540"/>
        <w:jc w:val="both"/>
      </w:pPr>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145.12.5.2. Работа над словосочетанием и предложением.</w:t>
      </w:r>
    </w:p>
    <w:p w:rsidR="00152C84" w:rsidRDefault="00152C84" w:rsidP="005358E5">
      <w:pPr>
        <w:pStyle w:val="ConsPlusNormal"/>
        <w:spacing w:before="240"/>
        <w:ind w:firstLine="540"/>
        <w:jc w:val="both"/>
      </w:pPr>
      <w:r>
        <w:t>Находить предложно-падежные конструкции с производными и составными предлогами в тексте, составлять с ними словосочетания и предложения.</w:t>
      </w:r>
    </w:p>
    <w:p w:rsidR="00152C84" w:rsidRDefault="00152C84" w:rsidP="005358E5">
      <w:pPr>
        <w:pStyle w:val="ConsPlusNormal"/>
        <w:spacing w:before="240"/>
        <w:ind w:firstLine="540"/>
        <w:jc w:val="both"/>
      </w:pPr>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152C84" w:rsidRDefault="00152C84" w:rsidP="005358E5">
      <w:pPr>
        <w:pStyle w:val="ConsPlusNormal"/>
        <w:spacing w:before="240"/>
        <w:ind w:firstLine="540"/>
        <w:jc w:val="both"/>
      </w:pPr>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152C84" w:rsidRDefault="00152C84" w:rsidP="005358E5">
      <w:pPr>
        <w:pStyle w:val="ConsPlusNormal"/>
        <w:spacing w:before="240"/>
        <w:ind w:firstLine="540"/>
        <w:jc w:val="both"/>
      </w:pPr>
      <w:r>
        <w:t>145.12.5.3. Работа над текстом.</w:t>
      </w:r>
    </w:p>
    <w:p w:rsidR="00152C84" w:rsidRDefault="00152C84" w:rsidP="005358E5">
      <w:pPr>
        <w:pStyle w:val="ConsPlusNormal"/>
        <w:spacing w:before="240"/>
        <w:ind w:firstLine="540"/>
        <w:jc w:val="both"/>
      </w:pPr>
      <w: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152C84" w:rsidRDefault="00152C84" w:rsidP="005358E5">
      <w:pPr>
        <w:pStyle w:val="ConsPlusNormal"/>
        <w:spacing w:before="240"/>
        <w:ind w:firstLine="540"/>
        <w:jc w:val="both"/>
      </w:pPr>
      <w:r>
        <w:t>Создавать тексты изученных стилей и жанров (устно и письменно).</w:t>
      </w:r>
    </w:p>
    <w:p w:rsidR="00152C84" w:rsidRDefault="00152C84" w:rsidP="005358E5">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152C84" w:rsidRDefault="00152C84" w:rsidP="005358E5">
      <w:pPr>
        <w:pStyle w:val="ConsPlusNormal"/>
        <w:spacing w:before="240"/>
        <w:ind w:firstLine="540"/>
        <w:jc w:val="both"/>
      </w:pPr>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152C84" w:rsidRDefault="00152C84" w:rsidP="005358E5">
      <w:pPr>
        <w:pStyle w:val="ConsPlusNormal"/>
        <w:spacing w:before="24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152C84" w:rsidRDefault="00152C84" w:rsidP="005358E5">
      <w:pPr>
        <w:pStyle w:val="ConsPlusNormal"/>
        <w:spacing w:before="240"/>
        <w:ind w:firstLine="540"/>
        <w:jc w:val="both"/>
      </w:pPr>
      <w:r>
        <w:t>Владеть различными видами аудирования (выборочным, детальным)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 по заданному алгоритму.</w:t>
      </w:r>
    </w:p>
    <w:p w:rsidR="00152C84" w:rsidRDefault="00152C84" w:rsidP="005358E5">
      <w:pPr>
        <w:pStyle w:val="ConsPlusNormal"/>
        <w:spacing w:before="240"/>
        <w:ind w:firstLine="540"/>
        <w:jc w:val="both"/>
      </w:pPr>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152C84" w:rsidRDefault="00152C84" w:rsidP="005358E5">
      <w:pPr>
        <w:pStyle w:val="ConsPlusNormal"/>
        <w:spacing w:before="240"/>
        <w:ind w:firstLine="540"/>
        <w:jc w:val="both"/>
      </w:pPr>
      <w:r>
        <w:t>Распознавать тексты разных функционально-смысловых типов речи (повествование, описание, рассуждение).</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1,5 - 2,0 страницы с учетом стиля и жанра сочинения, характера темы).</w:t>
      </w:r>
    </w:p>
    <w:p w:rsidR="00152C84" w:rsidRDefault="00152C84" w:rsidP="005358E5">
      <w:pPr>
        <w:pStyle w:val="ConsPlusNormal"/>
        <w:spacing w:before="240"/>
        <w:ind w:firstLine="540"/>
        <w:jc w:val="both"/>
      </w:pPr>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152C84" w:rsidRDefault="00152C84" w:rsidP="005358E5">
      <w:pPr>
        <w:pStyle w:val="ConsPlusNormal"/>
        <w:spacing w:before="240"/>
        <w:ind w:firstLine="540"/>
        <w:jc w:val="both"/>
      </w:pPr>
      <w:r>
        <w:t>145.12.5.4. Виды речевой деятельности и культура речи.</w:t>
      </w:r>
    </w:p>
    <w:p w:rsidR="00152C84" w:rsidRDefault="00152C84" w:rsidP="005358E5">
      <w:pPr>
        <w:pStyle w:val="ConsPlusNormal"/>
        <w:spacing w:before="240"/>
        <w:ind w:firstLine="540"/>
        <w:jc w:val="both"/>
      </w:pPr>
      <w:r>
        <w:t>Владеть детальным и выборочным аудированием.</w:t>
      </w:r>
    </w:p>
    <w:p w:rsidR="00152C84" w:rsidRDefault="00152C84" w:rsidP="005358E5">
      <w:pPr>
        <w:pStyle w:val="ConsPlusNormal"/>
        <w:spacing w:before="240"/>
        <w:ind w:firstLine="540"/>
        <w:jc w:val="both"/>
      </w:pPr>
      <w:r>
        <w:t>Владеть чтением ознакомительным, изучающим, просмотровым.</w:t>
      </w:r>
    </w:p>
    <w:p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152C84" w:rsidRDefault="00152C84" w:rsidP="005358E5">
      <w:pPr>
        <w:pStyle w:val="ConsPlusNormal"/>
        <w:spacing w:before="240"/>
        <w:ind w:firstLine="540"/>
        <w:jc w:val="both"/>
      </w:pPr>
      <w:r>
        <w:t>Уметь применять наиболее распространенные сценарии общения в условиях реальной и онлайн коммуникации.</w:t>
      </w:r>
    </w:p>
    <w:p w:rsidR="00152C84" w:rsidRDefault="00152C84" w:rsidP="005358E5">
      <w:pPr>
        <w:pStyle w:val="ConsPlusNormal"/>
        <w:spacing w:before="240"/>
        <w:ind w:firstLine="540"/>
        <w:jc w:val="both"/>
      </w:pPr>
      <w:r>
        <w:t>145.12.6. К концу обучения в 8 классе обучающийся получит следующие предметные результаты по отдельным темам программы по развитию речи:</w:t>
      </w:r>
    </w:p>
    <w:p w:rsidR="00152C84" w:rsidRDefault="00152C84" w:rsidP="005358E5">
      <w:pPr>
        <w:pStyle w:val="ConsPlusNormal"/>
        <w:spacing w:before="240"/>
        <w:ind w:firstLine="540"/>
        <w:jc w:val="both"/>
      </w:pPr>
      <w:r>
        <w:t>145.12.6.1. Работа над словом.</w:t>
      </w:r>
    </w:p>
    <w:p w:rsidR="00152C84" w:rsidRDefault="00152C84" w:rsidP="005358E5">
      <w:pPr>
        <w:pStyle w:val="ConsPlusNormal"/>
        <w:spacing w:before="240"/>
        <w:ind w:firstLine="540"/>
        <w:jc w:val="both"/>
      </w:pPr>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152C84" w:rsidRDefault="00152C84" w:rsidP="005358E5">
      <w:pPr>
        <w:pStyle w:val="ConsPlusNormal"/>
        <w:spacing w:before="240"/>
        <w:ind w:firstLine="540"/>
        <w:jc w:val="both"/>
      </w:pPr>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152C84" w:rsidRDefault="00152C84" w:rsidP="005358E5">
      <w:pPr>
        <w:pStyle w:val="ConsPlusNormal"/>
        <w:spacing w:before="240"/>
        <w:ind w:firstLine="540"/>
        <w:jc w:val="both"/>
      </w:pPr>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152C84" w:rsidRDefault="00152C84" w:rsidP="005358E5">
      <w:pPr>
        <w:pStyle w:val="ConsPlusNormal"/>
        <w:spacing w:before="240"/>
        <w:ind w:firstLine="540"/>
        <w:jc w:val="both"/>
      </w:pPr>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152C84" w:rsidRDefault="00152C84" w:rsidP="005358E5">
      <w:pPr>
        <w:pStyle w:val="ConsPlusNormal"/>
        <w:spacing w:before="240"/>
        <w:ind w:firstLine="540"/>
        <w:jc w:val="both"/>
      </w:pPr>
      <w:r>
        <w:t>Выделять и использовать различные части речи (причастий, деепричастий, наречий, числительных и других) в самостоятельных высказываниях.</w:t>
      </w:r>
    </w:p>
    <w:p w:rsidR="00152C84" w:rsidRDefault="00152C84" w:rsidP="005358E5">
      <w:pPr>
        <w:pStyle w:val="ConsPlusNormal"/>
        <w:spacing w:before="240"/>
        <w:ind w:firstLine="540"/>
        <w:jc w:val="both"/>
      </w:pPr>
      <w:r>
        <w:t>145.12.6.2. Работа над словосочетанием и предложением.</w:t>
      </w:r>
    </w:p>
    <w:p w:rsidR="00152C84" w:rsidRDefault="00152C84" w:rsidP="005358E5">
      <w:pPr>
        <w:pStyle w:val="ConsPlusNormal"/>
        <w:spacing w:before="24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152C84" w:rsidRDefault="00152C84" w:rsidP="005358E5">
      <w:pPr>
        <w:pStyle w:val="ConsPlusNormal"/>
        <w:spacing w:before="24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152C84" w:rsidRDefault="00152C84" w:rsidP="005358E5">
      <w:pPr>
        <w:pStyle w:val="ConsPlusNormal"/>
        <w:spacing w:before="24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152C84" w:rsidRDefault="00152C84" w:rsidP="005358E5">
      <w:pPr>
        <w:pStyle w:val="ConsPlusNormal"/>
        <w:spacing w:before="240"/>
        <w:ind w:firstLine="540"/>
        <w:jc w:val="both"/>
      </w:pPr>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По заданному алгоритму распознавать сложные предложения; конструкции с чужой речью.</w:t>
      </w:r>
    </w:p>
    <w:p w:rsidR="00152C84" w:rsidRDefault="00152C84" w:rsidP="005358E5">
      <w:pPr>
        <w:pStyle w:val="ConsPlusNormal"/>
        <w:spacing w:before="24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152C84" w:rsidRDefault="00152C84" w:rsidP="005358E5">
      <w:pPr>
        <w:pStyle w:val="ConsPlusNormal"/>
        <w:spacing w:before="24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152C84" w:rsidRDefault="00152C84" w:rsidP="005358E5">
      <w:pPr>
        <w:pStyle w:val="ConsPlusNormal"/>
        <w:spacing w:before="24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152C84" w:rsidRDefault="00152C84" w:rsidP="005358E5">
      <w:pPr>
        <w:pStyle w:val="ConsPlusNormal"/>
        <w:spacing w:before="240"/>
        <w:ind w:firstLine="540"/>
        <w:jc w:val="both"/>
      </w:pPr>
      <w:r>
        <w:t>145.12.6.3. Работа над текстом.</w:t>
      </w:r>
    </w:p>
    <w:p w:rsidR="00152C84" w:rsidRDefault="00152C84" w:rsidP="005358E5">
      <w:pPr>
        <w:pStyle w:val="ConsPlusNormal"/>
        <w:spacing w:before="24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152C84" w:rsidRDefault="00152C84" w:rsidP="005358E5">
      <w:pPr>
        <w:pStyle w:val="ConsPlusNormal"/>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rsidR="00152C84" w:rsidRDefault="00152C84" w:rsidP="005358E5">
      <w:pPr>
        <w:pStyle w:val="ConsPlusNormal"/>
        <w:spacing w:before="240"/>
        <w:ind w:firstLine="540"/>
        <w:jc w:val="both"/>
      </w:pPr>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152C84" w:rsidRDefault="00152C84" w:rsidP="005358E5">
      <w:pPr>
        <w:pStyle w:val="ConsPlusNormal"/>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152C84" w:rsidRDefault="00152C84" w:rsidP="005358E5">
      <w:pPr>
        <w:pStyle w:val="ConsPlusNormal"/>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152C84" w:rsidRDefault="00152C84" w:rsidP="005358E5">
      <w:pPr>
        <w:pStyle w:val="ConsPlusNormal"/>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52C84" w:rsidRDefault="00152C84" w:rsidP="005358E5">
      <w:pPr>
        <w:pStyle w:val="ConsPlusNormal"/>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152C84" w:rsidRDefault="00152C84" w:rsidP="005358E5">
      <w:pPr>
        <w:pStyle w:val="ConsPlusNormal"/>
        <w:spacing w:before="24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152C84" w:rsidRDefault="00152C84" w:rsidP="005358E5">
      <w:pPr>
        <w:pStyle w:val="ConsPlusNormal"/>
        <w:spacing w:before="240"/>
        <w:ind w:firstLine="540"/>
        <w:jc w:val="both"/>
      </w:pPr>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152C84" w:rsidRDefault="00152C84" w:rsidP="005358E5">
      <w:pPr>
        <w:pStyle w:val="ConsPlusNormal"/>
        <w:spacing w:before="240"/>
        <w:ind w:firstLine="540"/>
        <w:jc w:val="both"/>
      </w:pPr>
      <w:r>
        <w:t>После предварительного анализа устно пересказывать прочитанный или прослушанный текст объемом не менее 140 слов.</w:t>
      </w:r>
    </w:p>
    <w:p w:rsidR="00152C84" w:rsidRDefault="00152C84" w:rsidP="005358E5">
      <w:pPr>
        <w:pStyle w:val="ConsPlusNormal"/>
        <w:spacing w:before="240"/>
        <w:ind w:firstLine="540"/>
        <w:jc w:val="both"/>
      </w:pPr>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rsidR="00152C84" w:rsidRDefault="00152C84" w:rsidP="005358E5">
      <w:pPr>
        <w:pStyle w:val="ConsPlusNormal"/>
        <w:spacing w:before="240"/>
        <w:ind w:firstLine="540"/>
        <w:jc w:val="both"/>
      </w:pPr>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2,0 - 3,0 страницы с учетом стиля и жанра сочинения, характера темы).</w:t>
      </w:r>
    </w:p>
    <w:p w:rsidR="00152C84" w:rsidRDefault="00152C84" w:rsidP="005358E5">
      <w:pPr>
        <w:pStyle w:val="ConsPlusNormal"/>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152C84" w:rsidRDefault="00152C84" w:rsidP="005358E5">
      <w:pPr>
        <w:pStyle w:val="ConsPlusNormal"/>
        <w:spacing w:before="24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152C84" w:rsidRDefault="00152C84" w:rsidP="005358E5">
      <w:pPr>
        <w:pStyle w:val="ConsPlusNormal"/>
        <w:spacing w:before="24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152C84" w:rsidRDefault="00152C84" w:rsidP="005358E5">
      <w:pPr>
        <w:pStyle w:val="ConsPlusNormal"/>
        <w:spacing w:before="24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152C84" w:rsidRDefault="00152C84" w:rsidP="005358E5">
      <w:pPr>
        <w:pStyle w:val="ConsPlusNormal"/>
        <w:spacing w:before="240"/>
        <w:ind w:firstLine="540"/>
        <w:jc w:val="both"/>
      </w:pPr>
      <w:r>
        <w:t>145.12.6.4. Виды речевой деятельности и культура речи.</w:t>
      </w:r>
    </w:p>
    <w:p w:rsidR="00152C84" w:rsidRDefault="00152C84" w:rsidP="005358E5">
      <w:pPr>
        <w:pStyle w:val="ConsPlusNormal"/>
        <w:spacing w:before="24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52C84" w:rsidRDefault="00152C84" w:rsidP="005358E5">
      <w:pPr>
        <w:pStyle w:val="ConsPlusNormal"/>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152C84" w:rsidRDefault="00152C84" w:rsidP="005358E5">
      <w:pPr>
        <w:pStyle w:val="ConsPlusNormal"/>
        <w:spacing w:before="24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rsidR="00152C84" w:rsidRDefault="00152C84" w:rsidP="005358E5">
      <w:pPr>
        <w:pStyle w:val="ConsPlusNormal"/>
        <w:spacing w:before="240"/>
        <w:ind w:firstLine="540"/>
        <w:jc w:val="both"/>
      </w:pPr>
      <w:r>
        <w:t>145.12.7. К концу обучения в 9 классе обучающийся получит следующие предметные результаты по отдельным темам программы по развитию речи:</w:t>
      </w:r>
    </w:p>
    <w:p w:rsidR="00152C84" w:rsidRDefault="00152C84" w:rsidP="005358E5">
      <w:pPr>
        <w:pStyle w:val="ConsPlusNormal"/>
        <w:spacing w:before="240"/>
        <w:ind w:firstLine="540"/>
        <w:jc w:val="both"/>
      </w:pPr>
      <w:r>
        <w:t>145.12.7.1. Работа над словом.</w:t>
      </w:r>
    </w:p>
    <w:p w:rsidR="00152C84" w:rsidRDefault="00152C84" w:rsidP="005358E5">
      <w:pPr>
        <w:pStyle w:val="ConsPlusNormal"/>
        <w:spacing w:before="240"/>
        <w:ind w:firstLine="540"/>
        <w:jc w:val="both"/>
      </w:pPr>
      <w:r>
        <w:t>Адекватно использовать ранее изученную лексику в рамках коммуникативной и учебной деятельности.</w:t>
      </w:r>
    </w:p>
    <w:p w:rsidR="00152C84" w:rsidRDefault="00152C84" w:rsidP="005358E5">
      <w:pPr>
        <w:pStyle w:val="ConsPlusNormal"/>
        <w:spacing w:before="240"/>
        <w:ind w:firstLine="540"/>
        <w:jc w:val="both"/>
      </w:pPr>
      <w:r>
        <w:t>Распознавать тропы (метафора, олицетворение, эпитет, гипербола, литота, сравнение).</w:t>
      </w:r>
    </w:p>
    <w:p w:rsidR="00152C84" w:rsidRDefault="00152C84" w:rsidP="005358E5">
      <w:pPr>
        <w:pStyle w:val="ConsPlusNormal"/>
        <w:spacing w:before="240"/>
        <w:ind w:firstLine="540"/>
        <w:jc w:val="both"/>
      </w:pPr>
      <w:r>
        <w:t>145.12.7.2. Работа над словосочетанием и предложением.</w:t>
      </w:r>
    </w:p>
    <w:p w:rsidR="00152C84" w:rsidRDefault="00152C84" w:rsidP="005358E5">
      <w:pPr>
        <w:pStyle w:val="ConsPlusNormal"/>
        <w:spacing w:before="240"/>
        <w:ind w:firstLine="540"/>
        <w:jc w:val="both"/>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152C84" w:rsidRDefault="00152C84" w:rsidP="005358E5">
      <w:pPr>
        <w:pStyle w:val="ConsPlusNormal"/>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152C84" w:rsidRDefault="00152C84" w:rsidP="005358E5">
      <w:pPr>
        <w:pStyle w:val="ConsPlusNormal"/>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152C84" w:rsidRDefault="00152C84" w:rsidP="005358E5">
      <w:pPr>
        <w:pStyle w:val="ConsPlusNormal"/>
        <w:spacing w:before="240"/>
        <w:ind w:firstLine="540"/>
        <w:jc w:val="both"/>
      </w:pPr>
      <w:r>
        <w:t>145.12.7.3. Работа над текстом.</w:t>
      </w:r>
    </w:p>
    <w:p w:rsidR="00152C84" w:rsidRDefault="00152C84" w:rsidP="005358E5">
      <w:pPr>
        <w:pStyle w:val="ConsPlusNormal"/>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152C84" w:rsidRDefault="00152C84" w:rsidP="005358E5">
      <w:pPr>
        <w:pStyle w:val="ConsPlusNormal"/>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52C84" w:rsidRDefault="00152C84" w:rsidP="005358E5">
      <w:pPr>
        <w:pStyle w:val="ConsPlusNormal"/>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152C84" w:rsidRDefault="00152C84" w:rsidP="005358E5">
      <w:pPr>
        <w:pStyle w:val="ConsPlusNormal"/>
        <w:spacing w:before="240"/>
        <w:ind w:firstLine="540"/>
        <w:jc w:val="both"/>
      </w:pPr>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152C84" w:rsidRDefault="00152C84" w:rsidP="005358E5">
      <w:pPr>
        <w:pStyle w:val="ConsPlusNormal"/>
        <w:spacing w:before="240"/>
        <w:ind w:firstLine="540"/>
        <w:jc w:val="both"/>
      </w:pPr>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152C84" w:rsidRDefault="00152C84" w:rsidP="005358E5">
      <w:pPr>
        <w:pStyle w:val="ConsPlusNormal"/>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150 слов.</w:t>
      </w:r>
    </w:p>
    <w:p w:rsidR="00152C84" w:rsidRDefault="00152C84" w:rsidP="005358E5">
      <w:pPr>
        <w:pStyle w:val="ConsPlusNormal"/>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 составлять тезисы, конспект, рецензию, реферат по заданному алгоритму.</w:t>
      </w:r>
    </w:p>
    <w:p w:rsidR="00152C84" w:rsidRDefault="00152C84" w:rsidP="005358E5">
      <w:pPr>
        <w:pStyle w:val="ConsPlusNormal"/>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152C84" w:rsidRDefault="00152C84" w:rsidP="005358E5">
      <w:pPr>
        <w:pStyle w:val="ConsPlusNormal"/>
        <w:spacing w:before="240"/>
        <w:ind w:firstLine="540"/>
        <w:jc w:val="both"/>
      </w:pPr>
      <w:r>
        <w:t>145.12.7.4. Виды речевой деятельности и культура речи.</w:t>
      </w:r>
    </w:p>
    <w:p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rsidR="00152C84" w:rsidRDefault="00152C84" w:rsidP="005358E5">
      <w:pPr>
        <w:pStyle w:val="ConsPlusNormal"/>
        <w:spacing w:before="240"/>
        <w:ind w:firstLine="540"/>
        <w:jc w:val="both"/>
      </w:pPr>
      <w:r>
        <w:t>Владеть различными видами диалога.</w:t>
      </w:r>
    </w:p>
    <w:p w:rsidR="00152C84" w:rsidRDefault="00152C84" w:rsidP="005358E5">
      <w:pPr>
        <w:pStyle w:val="ConsPlusNormal"/>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rsidR="00152C84" w:rsidRDefault="00152C84" w:rsidP="005358E5">
      <w:pPr>
        <w:pStyle w:val="ConsPlusNormal"/>
        <w:spacing w:before="24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rsidR="00152C84" w:rsidRDefault="00152C84" w:rsidP="005358E5">
      <w:pPr>
        <w:pStyle w:val="ConsPlusNormal"/>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152C84" w:rsidRDefault="00152C84" w:rsidP="005358E5">
      <w:pPr>
        <w:pStyle w:val="ConsPlusNormal"/>
        <w:spacing w:before="24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152C84" w:rsidRDefault="00152C84" w:rsidP="005358E5">
      <w:pPr>
        <w:pStyle w:val="ConsPlusNormal"/>
        <w:spacing w:before="240"/>
        <w:ind w:firstLine="540"/>
        <w:jc w:val="both"/>
      </w:pPr>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52C84" w:rsidRDefault="00152C84" w:rsidP="005358E5">
      <w:pPr>
        <w:pStyle w:val="ConsPlusNormal"/>
        <w:spacing w:before="240"/>
        <w:ind w:firstLine="540"/>
        <w:jc w:val="both"/>
      </w:pPr>
      <w:r>
        <w:t>145.12.8. К концу обучения в 10 классе обучающийся получит следующие предметные результаты по отдельным темам программы по развитию речи.</w:t>
      </w:r>
    </w:p>
    <w:p w:rsidR="00152C84" w:rsidRDefault="00152C84" w:rsidP="005358E5">
      <w:pPr>
        <w:pStyle w:val="ConsPlusNormal"/>
        <w:spacing w:before="240"/>
        <w:ind w:firstLine="540"/>
        <w:jc w:val="both"/>
      </w:pPr>
      <w:r>
        <w:t>145.12.8.1. Работа над словом.</w:t>
      </w:r>
    </w:p>
    <w:p w:rsidR="00152C84" w:rsidRDefault="00152C84" w:rsidP="005358E5">
      <w:pPr>
        <w:pStyle w:val="ConsPlusNormal"/>
        <w:spacing w:before="240"/>
        <w:ind w:firstLine="540"/>
        <w:jc w:val="both"/>
      </w:pPr>
      <w:r>
        <w:t>Адекватно использовать ранее изученную лексику в рамках коммуникативной и учебной деятельности.</w:t>
      </w:r>
    </w:p>
    <w:p w:rsidR="00152C84" w:rsidRDefault="00152C84" w:rsidP="005358E5">
      <w:pPr>
        <w:pStyle w:val="ConsPlusNormal"/>
        <w:spacing w:before="240"/>
        <w:ind w:firstLine="540"/>
        <w:jc w:val="both"/>
      </w:pPr>
      <w:r>
        <w:t>Распознавать тропы (метафора, олицетворение, эпитет, гипербола, литота, сравнение).</w:t>
      </w:r>
    </w:p>
    <w:p w:rsidR="00152C84" w:rsidRDefault="00152C84" w:rsidP="005358E5">
      <w:pPr>
        <w:pStyle w:val="ConsPlusNormal"/>
        <w:spacing w:before="240"/>
        <w:ind w:firstLine="540"/>
        <w:jc w:val="both"/>
      </w:pPr>
      <w:r>
        <w:t>145.12.8.2. Работа над словосочетанием и предложением.</w:t>
      </w:r>
    </w:p>
    <w:p w:rsidR="00152C84" w:rsidRDefault="00152C84" w:rsidP="005358E5">
      <w:pPr>
        <w:pStyle w:val="ConsPlusNormal"/>
        <w:spacing w:before="240"/>
        <w:ind w:firstLine="540"/>
        <w:jc w:val="both"/>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152C84" w:rsidRDefault="00152C84" w:rsidP="005358E5">
      <w:pPr>
        <w:pStyle w:val="ConsPlusNormal"/>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152C84" w:rsidRDefault="00152C84" w:rsidP="005358E5">
      <w:pPr>
        <w:pStyle w:val="ConsPlusNormal"/>
        <w:spacing w:before="240"/>
        <w:ind w:firstLine="540"/>
        <w:jc w:val="both"/>
      </w:pPr>
      <w:r>
        <w:t>145.12.8.3. Работа над текстом.</w:t>
      </w:r>
    </w:p>
    <w:p w:rsidR="00152C84" w:rsidRDefault="00152C84" w:rsidP="005358E5">
      <w:pPr>
        <w:pStyle w:val="ConsPlusNormal"/>
        <w:spacing w:before="24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152C84" w:rsidRDefault="00152C84" w:rsidP="005358E5">
      <w:pPr>
        <w:pStyle w:val="ConsPlusNormal"/>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152C84" w:rsidRDefault="00152C84" w:rsidP="005358E5">
      <w:pPr>
        <w:pStyle w:val="ConsPlusNormal"/>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152C84" w:rsidRDefault="00152C84" w:rsidP="005358E5">
      <w:pPr>
        <w:pStyle w:val="ConsPlusNormal"/>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52C84" w:rsidRDefault="00152C84" w:rsidP="005358E5">
      <w:pPr>
        <w:pStyle w:val="ConsPlusNormal"/>
        <w:spacing w:before="240"/>
        <w:ind w:firstLine="540"/>
        <w:jc w:val="both"/>
      </w:pPr>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152C84" w:rsidRDefault="00152C84" w:rsidP="005358E5">
      <w:pPr>
        <w:pStyle w:val="ConsPlusNormal"/>
        <w:spacing w:before="240"/>
        <w:ind w:firstLine="540"/>
        <w:jc w:val="both"/>
      </w:pPr>
      <w:r>
        <w:t>Уметь воспроизводить прослушанный или прочитанный текст с заданной степенью свернутости (план, пересказ).</w:t>
      </w:r>
    </w:p>
    <w:p w:rsidR="00152C84" w:rsidRDefault="00152C84" w:rsidP="005358E5">
      <w:pPr>
        <w:pStyle w:val="ConsPlusNormal"/>
        <w:spacing w:before="24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rsidR="00152C84" w:rsidRDefault="00152C84" w:rsidP="005358E5">
      <w:pPr>
        <w:pStyle w:val="ConsPlusNormal"/>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152C84" w:rsidRDefault="00152C84" w:rsidP="005358E5">
      <w:pPr>
        <w:pStyle w:val="ConsPlusNormal"/>
        <w:spacing w:before="240"/>
        <w:ind w:firstLine="540"/>
        <w:jc w:val="both"/>
      </w:pPr>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152C84" w:rsidRDefault="00152C84" w:rsidP="005358E5">
      <w:pPr>
        <w:pStyle w:val="ConsPlusNormal"/>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152C84" w:rsidRDefault="00152C84" w:rsidP="005358E5">
      <w:pPr>
        <w:pStyle w:val="ConsPlusNormal"/>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w:t>
      </w:r>
    </w:p>
    <w:p w:rsidR="00152C84" w:rsidRDefault="00152C84" w:rsidP="005358E5">
      <w:pPr>
        <w:pStyle w:val="ConsPlusNormal"/>
        <w:spacing w:before="240"/>
        <w:ind w:firstLine="540"/>
        <w:jc w:val="both"/>
      </w:pPr>
      <w:r>
        <w:t>145.12.8.4. Виды речевой деятельности и культура речи.</w:t>
      </w:r>
    </w:p>
    <w:p w:rsidR="00152C84" w:rsidRDefault="00152C84" w:rsidP="005358E5">
      <w:pPr>
        <w:pStyle w:val="ConsPlusNormal"/>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rsidR="00152C84" w:rsidRDefault="00152C84" w:rsidP="005358E5">
      <w:pPr>
        <w:pStyle w:val="ConsPlusNormal"/>
        <w:spacing w:before="24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rsidR="00152C84" w:rsidRDefault="00152C84" w:rsidP="005358E5">
      <w:pPr>
        <w:pStyle w:val="ConsPlusNormal"/>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152C84" w:rsidRDefault="00152C84" w:rsidP="005358E5">
      <w:pPr>
        <w:pStyle w:val="ConsPlusNormal"/>
        <w:spacing w:before="240"/>
        <w:ind w:firstLine="540"/>
        <w:jc w:val="both"/>
      </w:pPr>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52C84" w:rsidRDefault="00152C84" w:rsidP="005358E5">
      <w:pPr>
        <w:pStyle w:val="ConsPlusNormal"/>
        <w:spacing w:before="24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rsidR="00152C84" w:rsidRDefault="00152C84" w:rsidP="005358E5">
      <w:pPr>
        <w:pStyle w:val="ConsPlusNormal"/>
        <w:spacing w:before="240"/>
        <w:ind w:firstLine="540"/>
        <w:jc w:val="both"/>
      </w:pPr>
      <w:r>
        <w:t>Владеть различными-видами монолога и диалога.</w:t>
      </w:r>
    </w:p>
    <w:p w:rsidR="00152C84" w:rsidRDefault="00152C84" w:rsidP="005358E5">
      <w:pPr>
        <w:pStyle w:val="ConsPlusNormal"/>
        <w:spacing w:before="240"/>
        <w:ind w:firstLine="540"/>
        <w:jc w:val="both"/>
      </w:pPr>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152C84" w:rsidRDefault="00152C84" w:rsidP="005358E5">
      <w:pPr>
        <w:pStyle w:val="ConsPlusNormal"/>
        <w:spacing w:before="24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rsidR="00152C84" w:rsidRDefault="00152C84" w:rsidP="005358E5">
      <w:pPr>
        <w:pStyle w:val="ConsPlusNormal"/>
        <w:spacing w:before="240"/>
        <w:ind w:firstLine="540"/>
        <w:jc w:val="both"/>
      </w:pPr>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145.13. Оценивание планируемых предметных результатов обучения по развитию речи.</w:t>
      </w:r>
    </w:p>
    <w:p w:rsidR="00152C84" w:rsidRDefault="00152C84" w:rsidP="005358E5">
      <w:pPr>
        <w:pStyle w:val="ConsPlusNormal"/>
        <w:spacing w:before="240"/>
        <w:ind w:firstLine="540"/>
        <w:jc w:val="both"/>
      </w:pPr>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152C84" w:rsidRDefault="00152C84" w:rsidP="005358E5">
      <w:pPr>
        <w:pStyle w:val="ConsPlusNormal"/>
        <w:spacing w:before="240"/>
        <w:ind w:firstLine="540"/>
        <w:jc w:val="both"/>
      </w:pPr>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152C84" w:rsidRDefault="00152C84" w:rsidP="005358E5">
      <w:pPr>
        <w:pStyle w:val="ConsPlusNormal"/>
        <w:spacing w:before="240"/>
        <w:ind w:firstLine="540"/>
        <w:jc w:val="both"/>
      </w:pPr>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152C84" w:rsidRDefault="00152C84" w:rsidP="005358E5">
      <w:pPr>
        <w:pStyle w:val="ConsPlusNormal"/>
        <w:spacing w:before="240"/>
        <w:ind w:firstLine="540"/>
        <w:jc w:val="both"/>
      </w:pPr>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152C84" w:rsidRDefault="00152C84" w:rsidP="005358E5">
      <w:pPr>
        <w:pStyle w:val="ConsPlusNormal"/>
        <w:spacing w:before="240"/>
        <w:ind w:firstLine="540"/>
        <w:jc w:val="both"/>
      </w:pPr>
      <w:r>
        <w:t>145.13.4. Итоговый учет констатирует усвоение материала в целом по предмету "Развитие речи" на каждом этапе обучения.</w:t>
      </w:r>
    </w:p>
    <w:p w:rsidR="00152C84" w:rsidRDefault="00152C84" w:rsidP="005358E5">
      <w:pPr>
        <w:pStyle w:val="ConsPlusNormal"/>
        <w:spacing w:before="240"/>
        <w:ind w:firstLine="540"/>
        <w:jc w:val="both"/>
      </w:pPr>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152C84" w:rsidRDefault="00152C84" w:rsidP="005358E5">
      <w:pPr>
        <w:pStyle w:val="ConsPlusNormal"/>
        <w:spacing w:before="240"/>
        <w:ind w:firstLine="540"/>
        <w:jc w:val="both"/>
      </w:pPr>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152C84" w:rsidRDefault="00152C84" w:rsidP="005358E5">
      <w:pPr>
        <w:pStyle w:val="ConsPlusNormal"/>
        <w:spacing w:before="240"/>
        <w:ind w:firstLine="540"/>
        <w:jc w:val="both"/>
      </w:pPr>
      <w:r>
        <w:t>Проверка, основанная на выполнении практических заданий, может сводиться к наблюдению за правильностью выполняемых действий.</w:t>
      </w:r>
    </w:p>
    <w:p w:rsidR="00152C84" w:rsidRDefault="00152C84" w:rsidP="005358E5">
      <w:pPr>
        <w:pStyle w:val="ConsPlusNormal"/>
        <w:spacing w:before="240"/>
        <w:ind w:firstLine="540"/>
        <w:jc w:val="both"/>
      </w:pPr>
      <w:r>
        <w:t>145.13.6. На основании результатов проверки учитель-логопед оценивает обучающихся. Оценка одновременно выполняет три функции:</w:t>
      </w:r>
    </w:p>
    <w:p w:rsidR="00152C84" w:rsidRDefault="00152C84" w:rsidP="005358E5">
      <w:pPr>
        <w:pStyle w:val="ConsPlusNormal"/>
        <w:spacing w:before="240"/>
        <w:ind w:firstLine="540"/>
        <w:jc w:val="both"/>
      </w:pPr>
      <w:r>
        <w:t>фиксирует "зону актуального развития" обучающегося и степень приближения к требуемому образцу;</w:t>
      </w:r>
    </w:p>
    <w:p w:rsidR="00152C84" w:rsidRDefault="00152C84" w:rsidP="005358E5">
      <w:pPr>
        <w:pStyle w:val="ConsPlusNormal"/>
        <w:spacing w:before="240"/>
        <w:ind w:firstLine="540"/>
        <w:jc w:val="both"/>
      </w:pPr>
      <w:r>
        <w:t>оказывает управляющее воздействие на его последующую учебную деятельность;</w:t>
      </w:r>
    </w:p>
    <w:p w:rsidR="00152C84" w:rsidRDefault="00152C84" w:rsidP="005358E5">
      <w:pPr>
        <w:pStyle w:val="ConsPlusNormal"/>
        <w:spacing w:before="240"/>
        <w:ind w:firstLine="540"/>
        <w:jc w:val="both"/>
      </w:pPr>
      <w:r>
        <w:t>воспитывает свойства личности.</w:t>
      </w:r>
    </w:p>
    <w:p w:rsidR="00152C84" w:rsidRDefault="00152C84" w:rsidP="005358E5">
      <w:pPr>
        <w:pStyle w:val="ConsPlusNormal"/>
        <w:spacing w:before="240"/>
        <w:ind w:firstLine="540"/>
        <w:jc w:val="both"/>
      </w:pPr>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152C84" w:rsidRDefault="00152C84" w:rsidP="005358E5">
      <w:pPr>
        <w:pStyle w:val="ConsPlusNormal"/>
        <w:spacing w:before="240"/>
        <w:ind w:firstLine="540"/>
        <w:jc w:val="both"/>
      </w:pPr>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152C84" w:rsidRDefault="00152C84" w:rsidP="005358E5">
      <w:pPr>
        <w:pStyle w:val="ConsPlusNormal"/>
        <w:spacing w:before="240"/>
        <w:ind w:firstLine="540"/>
        <w:jc w:val="both"/>
      </w:pPr>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152C84" w:rsidRDefault="00152C84" w:rsidP="005358E5">
      <w:pPr>
        <w:pStyle w:val="ConsPlusNormal"/>
        <w:spacing w:before="240"/>
        <w:ind w:firstLine="540"/>
        <w:jc w:val="both"/>
      </w:pPr>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152C84" w:rsidRDefault="00152C84" w:rsidP="005358E5">
      <w:pPr>
        <w:pStyle w:val="ConsPlusNormal"/>
        <w:spacing w:before="240"/>
        <w:ind w:firstLine="540"/>
        <w:jc w:val="both"/>
      </w:pPr>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152C84" w:rsidRDefault="00152C84" w:rsidP="005358E5">
      <w:pPr>
        <w:pStyle w:val="ConsPlusNormal"/>
        <w:spacing w:before="240"/>
        <w:ind w:firstLine="540"/>
        <w:jc w:val="both"/>
      </w:pPr>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152C84" w:rsidRDefault="00152C84" w:rsidP="005358E5">
      <w:pPr>
        <w:pStyle w:val="ConsPlusNormal"/>
        <w:spacing w:before="240"/>
        <w:ind w:firstLine="540"/>
        <w:jc w:val="both"/>
      </w:pPr>
      <w:r>
        <w:t>Критериями оценки качества достижений в ходе административной проверки является:</w:t>
      </w:r>
    </w:p>
    <w:p w:rsidR="00152C84" w:rsidRDefault="00152C84" w:rsidP="005358E5">
      <w:pPr>
        <w:pStyle w:val="ConsPlusNormal"/>
        <w:spacing w:before="240"/>
        <w:ind w:firstLine="540"/>
        <w:jc w:val="both"/>
      </w:pPr>
      <w:r>
        <w:t>владение обучающимися изученной лексикой (понимание, адекватное употребление в самостоятельной речи;</w:t>
      </w:r>
    </w:p>
    <w:p w:rsidR="00152C84" w:rsidRDefault="00152C84" w:rsidP="005358E5">
      <w:pPr>
        <w:pStyle w:val="ConsPlusNormal"/>
        <w:spacing w:before="240"/>
        <w:ind w:firstLine="540"/>
        <w:jc w:val="both"/>
      </w:pPr>
      <w:r>
        <w:t>практическое владение изученными грамматическими формами слов и конструкциями словосочетаний и предложений.</w:t>
      </w:r>
    </w:p>
    <w:p w:rsidR="00152C84" w:rsidRDefault="00152C84" w:rsidP="005358E5">
      <w:pPr>
        <w:pStyle w:val="ConsPlusNormal"/>
        <w:spacing w:before="240"/>
        <w:ind w:firstLine="540"/>
        <w:jc w:val="both"/>
      </w:pPr>
      <w:r>
        <w:t>умение вести бытовой и учебный диалог:</w:t>
      </w:r>
    </w:p>
    <w:p w:rsidR="00152C84" w:rsidRDefault="00152C84" w:rsidP="005358E5">
      <w:pPr>
        <w:pStyle w:val="ConsPlusNormal"/>
        <w:spacing w:before="240"/>
        <w:ind w:firstLine="540"/>
        <w:jc w:val="both"/>
      </w:pPr>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152C84" w:rsidRDefault="00152C84" w:rsidP="005358E5">
      <w:pPr>
        <w:pStyle w:val="ConsPlusNormal"/>
        <w:spacing w:before="240"/>
        <w:ind w:firstLine="540"/>
        <w:jc w:val="both"/>
      </w:pPr>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152C84" w:rsidRDefault="00152C84" w:rsidP="005358E5">
      <w:pPr>
        <w:pStyle w:val="ConsPlusNormal"/>
        <w:spacing w:before="240"/>
        <w:ind w:firstLine="540"/>
        <w:jc w:val="both"/>
      </w:pPr>
      <w:r>
        <w:t>145.13.10. Нормативы оценок:</w:t>
      </w:r>
    </w:p>
    <w:p w:rsidR="00152C84" w:rsidRDefault="00152C84" w:rsidP="005358E5">
      <w:pPr>
        <w:pStyle w:val="ConsPlusNormal"/>
        <w:spacing w:before="240"/>
        <w:ind w:firstLine="540"/>
        <w:jc w:val="both"/>
      </w:pPr>
      <w:r>
        <w:t>145.13.10.1. Отметка "5" ставится, если обучающийся:</w:t>
      </w:r>
    </w:p>
    <w:p w:rsidR="00152C84" w:rsidRDefault="00152C84" w:rsidP="005358E5">
      <w:pPr>
        <w:pStyle w:val="ConsPlusNormal"/>
        <w:spacing w:before="240"/>
        <w:ind w:firstLine="540"/>
        <w:jc w:val="both"/>
      </w:pPr>
      <w:r>
        <w:t>правильно употребляет в речи изученную лексику. Допускается 1 - 2 ошибки на смысловую замену слов с обобщенным, переносным значением;</w:t>
      </w:r>
    </w:p>
    <w:p w:rsidR="00152C84" w:rsidRDefault="00152C84" w:rsidP="005358E5">
      <w:pPr>
        <w:pStyle w:val="ConsPlusNormal"/>
        <w:spacing w:before="240"/>
        <w:ind w:firstLine="540"/>
        <w:jc w:val="both"/>
      </w:pPr>
      <w: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rsidR="00152C84" w:rsidRDefault="00152C84" w:rsidP="005358E5">
      <w:pPr>
        <w:pStyle w:val="ConsPlusNormal"/>
        <w:spacing w:before="240"/>
        <w:ind w:firstLine="540"/>
        <w:jc w:val="both"/>
      </w:pPr>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152C84" w:rsidRDefault="00152C84" w:rsidP="005358E5">
      <w:pPr>
        <w:pStyle w:val="ConsPlusNormal"/>
        <w:spacing w:before="240"/>
        <w:ind w:firstLine="540"/>
        <w:jc w:val="both"/>
      </w:pPr>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152C84" w:rsidRDefault="00152C84" w:rsidP="005358E5">
      <w:pPr>
        <w:pStyle w:val="ConsPlusNormal"/>
        <w:spacing w:before="240"/>
        <w:ind w:firstLine="540"/>
        <w:jc w:val="both"/>
      </w:pPr>
      <w:r>
        <w:t>145.13.10.2. Отметка "4" ставится, если ответ в основном соответствует требованиям, установленным для отметки "5", но при этом обучающийся:</w:t>
      </w:r>
    </w:p>
    <w:p w:rsidR="00152C84" w:rsidRDefault="00152C84" w:rsidP="005358E5">
      <w:pPr>
        <w:pStyle w:val="ConsPlusNormal"/>
        <w:spacing w:before="240"/>
        <w:ind w:firstLine="540"/>
        <w:jc w:val="both"/>
      </w:pPr>
      <w:r>
        <w:t>новый словарь использует не всегда точно и правильно, может допустить 2 - 3 ошибки на смысловую замену слов;</w:t>
      </w:r>
    </w:p>
    <w:p w:rsidR="00152C84" w:rsidRDefault="00152C84" w:rsidP="005358E5">
      <w:pPr>
        <w:pStyle w:val="ConsPlusNormal"/>
        <w:spacing w:before="240"/>
        <w:ind w:firstLine="540"/>
        <w:jc w:val="both"/>
      </w:pPr>
      <w: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 или предложения;</w:t>
      </w:r>
    </w:p>
    <w:p w:rsidR="00152C84" w:rsidRDefault="00152C84" w:rsidP="005358E5">
      <w:pPr>
        <w:pStyle w:val="ConsPlusNormal"/>
        <w:spacing w:before="240"/>
        <w:ind w:firstLine="540"/>
        <w:jc w:val="both"/>
      </w:pPr>
      <w:r>
        <w:t>строит недостаточно развернутые высказывания, допускает 2 - 3 ошибки по содержанию и 3 - 4 лексико-грамматические ошибки.</w:t>
      </w:r>
    </w:p>
    <w:p w:rsidR="00152C84" w:rsidRDefault="00152C84" w:rsidP="005358E5">
      <w:pPr>
        <w:pStyle w:val="ConsPlusNormal"/>
        <w:spacing w:before="240"/>
        <w:ind w:firstLine="540"/>
        <w:jc w:val="both"/>
      </w:pPr>
      <w:r>
        <w:t>145.13.10.3. Отметка "3" ставится обучающемуся, если он:</w:t>
      </w:r>
    </w:p>
    <w:p w:rsidR="00152C84" w:rsidRDefault="00152C84" w:rsidP="005358E5">
      <w:pPr>
        <w:pStyle w:val="ConsPlusNormal"/>
        <w:spacing w:before="240"/>
        <w:ind w:firstLine="540"/>
        <w:jc w:val="both"/>
      </w:pPr>
      <w:r>
        <w:t>допускает 4 - 5 ошибок на смысловую замену слов;</w:t>
      </w:r>
    </w:p>
    <w:p w:rsidR="00152C84" w:rsidRDefault="00152C84" w:rsidP="005358E5">
      <w:pPr>
        <w:pStyle w:val="ConsPlusNormal"/>
        <w:spacing w:before="240"/>
        <w:ind w:firstLine="540"/>
        <w:jc w:val="both"/>
      </w:pPr>
      <w: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rsidR="00152C84" w:rsidRDefault="00152C84" w:rsidP="005358E5">
      <w:pPr>
        <w:pStyle w:val="ConsPlusNormal"/>
        <w:spacing w:before="240"/>
        <w:ind w:firstLine="540"/>
        <w:jc w:val="both"/>
      </w:pPr>
      <w: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rsidR="00152C84" w:rsidRDefault="00152C84" w:rsidP="005358E5">
      <w:pPr>
        <w:pStyle w:val="ConsPlusNormal"/>
        <w:spacing w:before="240"/>
        <w:ind w:firstLine="540"/>
        <w:jc w:val="both"/>
      </w:pPr>
      <w:r>
        <w:t>145.13.10.4. Отметка "2" ставится, если обучающийся:</w:t>
      </w:r>
    </w:p>
    <w:p w:rsidR="00152C84" w:rsidRDefault="00152C84" w:rsidP="005358E5">
      <w:pPr>
        <w:pStyle w:val="ConsPlusNormal"/>
        <w:spacing w:before="240"/>
        <w:ind w:firstLine="540"/>
        <w:jc w:val="both"/>
      </w:pPr>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152C84" w:rsidRDefault="00152C84" w:rsidP="005358E5">
      <w:pPr>
        <w:pStyle w:val="ConsPlusNormal"/>
        <w:spacing w:before="240"/>
        <w:ind w:firstLine="540"/>
        <w:jc w:val="both"/>
      </w:pPr>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152C84" w:rsidRDefault="00152C84" w:rsidP="005358E5">
      <w:pPr>
        <w:pStyle w:val="ConsPlusNormal"/>
        <w:spacing w:before="240"/>
        <w:ind w:firstLine="540"/>
        <w:jc w:val="both"/>
      </w:pPr>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152C84" w:rsidRDefault="00152C84" w:rsidP="005358E5">
      <w:pPr>
        <w:pStyle w:val="ConsPlusNormal"/>
        <w:spacing w:before="240"/>
        <w:ind w:firstLine="540"/>
        <w:jc w:val="both"/>
      </w:pPr>
      <w:r>
        <w:t>145.13.12. Оценка изложений и сочинений.</w:t>
      </w:r>
    </w:p>
    <w:p w:rsidR="00152C84" w:rsidRDefault="00152C84" w:rsidP="005358E5">
      <w:pPr>
        <w:pStyle w:val="ConsPlusNormal"/>
        <w:spacing w:before="240"/>
        <w:ind w:firstLine="540"/>
        <w:jc w:val="both"/>
      </w:pPr>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152C84" w:rsidRDefault="00152C84" w:rsidP="005358E5">
      <w:pPr>
        <w:pStyle w:val="ConsPlusNormal"/>
        <w:spacing w:before="240"/>
        <w:ind w:firstLine="540"/>
        <w:jc w:val="both"/>
      </w:pPr>
      <w:r>
        <w:t>145.13.12.2. В течение учебного года должно быть написано от 10 до 15 изложений и сочинений.</w:t>
      </w:r>
    </w:p>
    <w:p w:rsidR="00152C84" w:rsidRDefault="00152C84" w:rsidP="005358E5">
      <w:pPr>
        <w:pStyle w:val="ConsPlusNormal"/>
        <w:spacing w:before="240"/>
        <w:ind w:firstLine="540"/>
        <w:jc w:val="both"/>
      </w:pPr>
      <w:r>
        <w:t>Примерный объем текстов для изложений и сочинений определяется программой по каждому году обучения.</w:t>
      </w:r>
    </w:p>
    <w:p w:rsidR="00152C84" w:rsidRDefault="00152C84" w:rsidP="005358E5">
      <w:pPr>
        <w:pStyle w:val="ConsPlusNormal"/>
        <w:spacing w:before="240"/>
        <w:ind w:firstLine="540"/>
        <w:jc w:val="both"/>
      </w:pPr>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rsidR="00152C84" w:rsidRDefault="00152C84" w:rsidP="005358E5">
      <w:pPr>
        <w:pStyle w:val="ConsPlusNormal"/>
        <w:spacing w:before="240"/>
        <w:ind w:firstLine="540"/>
        <w:jc w:val="both"/>
      </w:pPr>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2 - 3 орфографических, 2 - 3 специфических ошибок.</w:t>
      </w:r>
    </w:p>
    <w:p w:rsidR="00152C84" w:rsidRDefault="00152C84" w:rsidP="005358E5">
      <w:pPr>
        <w:pStyle w:val="ConsPlusNormal"/>
        <w:spacing w:before="240"/>
        <w:ind w:firstLine="540"/>
        <w:jc w:val="both"/>
      </w:pPr>
      <w:r>
        <w:t>145.13.12.5. Отметка "3" ставится, если изложение или сочинение недостаточно полно и точно отражает тему; может быть допущено не более 3 - 4 ошибок по содержанию, 3 - 4 стилистических, 4 - 6 орфографических, 3 - 4 специфических ошибок.</w:t>
      </w:r>
    </w:p>
    <w:p w:rsidR="00152C84" w:rsidRDefault="00152C84" w:rsidP="005358E5">
      <w:pPr>
        <w:pStyle w:val="ConsPlusNormal"/>
        <w:spacing w:before="240"/>
        <w:ind w:firstLine="540"/>
        <w:jc w:val="both"/>
      </w:pPr>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7 - 9 орфографических, 5 - 7 специфических ошибок.</w:t>
      </w:r>
    </w:p>
    <w:p w:rsidR="00152C84" w:rsidRDefault="00152C84" w:rsidP="005358E5">
      <w:pPr>
        <w:pStyle w:val="ConsPlusNormal"/>
        <w:spacing w:before="240"/>
        <w:ind w:firstLine="540"/>
        <w:jc w:val="both"/>
      </w:pPr>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уровня начального общего образования, закрепленных в Стандарте. Оценка достижения предметных результатов ведется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146. Федеральная рабочая программа по учебному предмету "Литература".</w:t>
      </w:r>
    </w:p>
    <w:p w:rsidR="00152C84" w:rsidRDefault="00152C84" w:rsidP="005358E5">
      <w:pPr>
        <w:pStyle w:val="ConsPlusNormal"/>
        <w:spacing w:before="240"/>
        <w:ind w:firstLine="540"/>
        <w:jc w:val="both"/>
      </w:pPr>
      <w:r>
        <w:t>146.1.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146.2. Пояснительная записка.</w:t>
      </w:r>
    </w:p>
    <w:p w:rsidR="00152C84" w:rsidRDefault="00152C84" w:rsidP="005358E5">
      <w:pPr>
        <w:pStyle w:val="ConsPlusNormal"/>
        <w:spacing w:before="240"/>
        <w:ind w:firstLine="540"/>
        <w:jc w:val="both"/>
      </w:pPr>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146.2.2. Программа по литературе позволит учителю:</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152C84" w:rsidRDefault="00152C84" w:rsidP="005358E5">
      <w:pPr>
        <w:pStyle w:val="ConsPlusNormal"/>
        <w:spacing w:before="240"/>
        <w:ind w:firstLine="540"/>
        <w:jc w:val="both"/>
      </w:pPr>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152C84" w:rsidRDefault="00152C84" w:rsidP="005358E5">
      <w:pPr>
        <w:pStyle w:val="ConsPlusNormal"/>
        <w:spacing w:before="240"/>
        <w:ind w:firstLine="540"/>
        <w:jc w:val="both"/>
      </w:pPr>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152C84" w:rsidRDefault="00152C84" w:rsidP="005358E5">
      <w:pPr>
        <w:pStyle w:val="ConsPlusNormal"/>
        <w:spacing w:before="240"/>
        <w:ind w:firstLine="540"/>
        <w:jc w:val="both"/>
      </w:pPr>
      <w:r>
        <w:t>146.2.10. Цели изучения учебного предмета "Литература".</w:t>
      </w:r>
    </w:p>
    <w:p w:rsidR="00152C84" w:rsidRDefault="00152C84" w:rsidP="005358E5">
      <w:pPr>
        <w:pStyle w:val="ConsPlusNormal"/>
        <w:spacing w:before="240"/>
        <w:ind w:firstLine="540"/>
        <w:jc w:val="both"/>
      </w:pPr>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rsidR="00152C84" w:rsidRDefault="00152C84" w:rsidP="005358E5">
      <w:pPr>
        <w:pStyle w:val="ConsPlusNormal"/>
        <w:spacing w:before="240"/>
        <w:ind w:firstLine="540"/>
        <w:jc w:val="both"/>
      </w:pPr>
      <w:r>
        <w:t>В рамках реализации поставленных целей решаются следующие задачи:</w:t>
      </w:r>
    </w:p>
    <w:p w:rsidR="00152C84" w:rsidRDefault="00152C84" w:rsidP="005358E5">
      <w:pPr>
        <w:pStyle w:val="ConsPlusNormal"/>
        <w:spacing w:before="240"/>
        <w:ind w:firstLine="540"/>
        <w:jc w:val="both"/>
      </w:pPr>
      <w:r>
        <w:t>развитие осознанного восприятия художественного произведения в единстве формы и содержания;</w:t>
      </w:r>
    </w:p>
    <w:p w:rsidR="00152C84" w:rsidRDefault="00152C84" w:rsidP="005358E5">
      <w:pPr>
        <w:pStyle w:val="ConsPlusNormal"/>
        <w:spacing w:before="240"/>
        <w:ind w:firstLine="540"/>
        <w:jc w:val="both"/>
      </w:pPr>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152C84" w:rsidRDefault="00152C84" w:rsidP="005358E5">
      <w:pPr>
        <w:pStyle w:val="ConsPlusNormal"/>
        <w:spacing w:before="240"/>
        <w:ind w:firstLine="540"/>
        <w:jc w:val="both"/>
      </w:pPr>
      <w:r>
        <w:t>формирование умения 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152C84" w:rsidRDefault="00152C84" w:rsidP="005358E5">
      <w:pPr>
        <w:pStyle w:val="ConsPlusNormal"/>
        <w:spacing w:before="240"/>
        <w:ind w:firstLine="540"/>
        <w:jc w:val="both"/>
      </w:pPr>
      <w:r>
        <w:t>формирование умения анализировать и истолковывать произведения разной жанровой природы, аргументированно формулируя свое отношение к прочитанному;</w:t>
      </w:r>
    </w:p>
    <w:p w:rsidR="00152C84" w:rsidRDefault="00152C84" w:rsidP="005358E5">
      <w:pPr>
        <w:pStyle w:val="ConsPlusNormal"/>
        <w:spacing w:before="240"/>
        <w:ind w:firstLine="540"/>
        <w:jc w:val="both"/>
      </w:pPr>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152C84" w:rsidRDefault="00152C84" w:rsidP="005358E5">
      <w:pPr>
        <w:pStyle w:val="ConsPlusNormal"/>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152C84" w:rsidRDefault="00152C84" w:rsidP="005358E5">
      <w:pPr>
        <w:pStyle w:val="ConsPlusNormal"/>
        <w:spacing w:before="240"/>
        <w:ind w:firstLine="540"/>
        <w:jc w:val="both"/>
      </w:pPr>
      <w:r>
        <w:t>развитие всех видов речевой деятельности и их компонентов;</w:t>
      </w:r>
    </w:p>
    <w:p w:rsidR="00152C84" w:rsidRDefault="00152C84" w:rsidP="005358E5">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152C84" w:rsidRDefault="00152C84" w:rsidP="005358E5">
      <w:pPr>
        <w:pStyle w:val="ConsPlusNormal"/>
        <w:spacing w:before="240"/>
        <w:ind w:firstLine="540"/>
        <w:jc w:val="both"/>
      </w:pPr>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146.3. Содержание обучения в 5 - 10 классах.</w:t>
      </w:r>
    </w:p>
    <w:p w:rsidR="00152C84" w:rsidRDefault="00152C84" w:rsidP="005358E5">
      <w:pPr>
        <w:pStyle w:val="ConsPlusNormal"/>
        <w:spacing w:before="240"/>
        <w:ind w:firstLine="540"/>
        <w:jc w:val="both"/>
      </w:pPr>
      <w:r>
        <w:t>146.3.1. Изучаемая тематика совпадает с ФООП ООО.</w:t>
      </w:r>
    </w:p>
    <w:p w:rsidR="00152C84" w:rsidRDefault="00152C84" w:rsidP="005358E5">
      <w:pPr>
        <w:pStyle w:val="ConsPlusNormal"/>
        <w:spacing w:before="240"/>
        <w:ind w:firstLine="540"/>
        <w:jc w:val="both"/>
      </w:pPr>
      <w:r>
        <w:t>146.3.2. Педагогический работник вправе определять степень подробности изучения тех или иных произведений из заданного списка.</w:t>
      </w:r>
    </w:p>
    <w:p w:rsidR="00152C84" w:rsidRDefault="00152C84" w:rsidP="005358E5">
      <w:pPr>
        <w:pStyle w:val="ConsPlusNormal"/>
        <w:spacing w:before="240"/>
        <w:ind w:firstLine="540"/>
        <w:jc w:val="both"/>
      </w:pPr>
      <w:r>
        <w:t>Соответствующий отбор материала для подробного изучения (литературных произведений) или для обзорного изучения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152C84" w:rsidRDefault="00152C84" w:rsidP="005358E5">
      <w:pPr>
        <w:pStyle w:val="ConsPlusNormal"/>
        <w:spacing w:before="240"/>
        <w:ind w:firstLine="540"/>
        <w:jc w:val="both"/>
      </w:pPr>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152C84" w:rsidRDefault="00152C84" w:rsidP="005358E5">
      <w:pPr>
        <w:pStyle w:val="ConsPlusNormal"/>
        <w:spacing w:before="240"/>
        <w:ind w:firstLine="540"/>
        <w:jc w:val="both"/>
      </w:pPr>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152C84" w:rsidRDefault="00152C84" w:rsidP="005358E5">
      <w:pPr>
        <w:pStyle w:val="ConsPlusNormal"/>
        <w:spacing w:before="240"/>
        <w:ind w:firstLine="540"/>
        <w:jc w:val="both"/>
      </w:pPr>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152C84" w:rsidRDefault="00152C84" w:rsidP="005358E5">
      <w:pPr>
        <w:pStyle w:val="ConsPlusNormal"/>
        <w:spacing w:before="240"/>
        <w:ind w:firstLine="540"/>
        <w:jc w:val="both"/>
      </w:pPr>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152C84" w:rsidRDefault="00152C84" w:rsidP="005358E5">
      <w:pPr>
        <w:pStyle w:val="ConsPlusNormal"/>
        <w:spacing w:before="240"/>
        <w:ind w:firstLine="540"/>
        <w:jc w:val="both"/>
      </w:pPr>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146.4. Коррекционно-развивающая направленность курса</w:t>
      </w:r>
    </w:p>
    <w:p w:rsidR="00152C84" w:rsidRDefault="00152C84" w:rsidP="005358E5">
      <w:pPr>
        <w:pStyle w:val="ConsPlusNormal"/>
        <w:spacing w:before="240"/>
        <w:ind w:firstLine="540"/>
        <w:jc w:val="both"/>
      </w:pPr>
      <w:r>
        <w:t>146.4.1. В зависимости от доступных обучающимся видов речевой деятельности работа с вербальным материалом в процессе обучения варьируется.</w:t>
      </w:r>
    </w:p>
    <w:p w:rsidR="00152C84" w:rsidRDefault="00152C84" w:rsidP="005358E5">
      <w:pPr>
        <w:pStyle w:val="ConsPlusNormal"/>
        <w:spacing w:before="240"/>
        <w:ind w:firstLine="540"/>
        <w:jc w:val="both"/>
      </w:pPr>
      <w: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152C84" w:rsidRDefault="00152C84" w:rsidP="005358E5">
      <w:pPr>
        <w:pStyle w:val="ConsPlusNormal"/>
        <w:spacing w:before="240"/>
        <w:ind w:firstLine="540"/>
        <w:jc w:val="both"/>
      </w:pPr>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152C84" w:rsidRDefault="00152C84" w:rsidP="005358E5">
      <w:pPr>
        <w:pStyle w:val="ConsPlusNormal"/>
        <w:spacing w:before="240"/>
        <w:ind w:firstLine="540"/>
        <w:jc w:val="both"/>
      </w:pPr>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152C84" w:rsidRDefault="00152C84" w:rsidP="005358E5">
      <w:pPr>
        <w:pStyle w:val="ConsPlusNormal"/>
        <w:spacing w:before="240"/>
        <w:ind w:firstLine="540"/>
        <w:jc w:val="both"/>
      </w:pPr>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152C84" w:rsidRDefault="00152C84" w:rsidP="005358E5">
      <w:pPr>
        <w:pStyle w:val="ConsPlusNormal"/>
        <w:spacing w:before="240"/>
        <w:ind w:firstLine="540"/>
        <w:jc w:val="both"/>
      </w:pPr>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152C84" w:rsidRDefault="00152C84" w:rsidP="005358E5">
      <w:pPr>
        <w:pStyle w:val="ConsPlusNormal"/>
        <w:spacing w:before="240"/>
        <w:ind w:firstLine="540"/>
        <w:jc w:val="both"/>
      </w:pPr>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146.5. Планируемые результаты освоения учебного предмета "литература" на уровне основного общего образования:</w:t>
      </w:r>
    </w:p>
    <w:p w:rsidR="00152C84" w:rsidRDefault="00152C84" w:rsidP="005358E5">
      <w:pPr>
        <w:pStyle w:val="ConsPlusNormal"/>
        <w:spacing w:before="240"/>
        <w:ind w:firstLine="540"/>
        <w:jc w:val="both"/>
      </w:pPr>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152C84" w:rsidRDefault="00152C84" w:rsidP="005358E5">
      <w:pPr>
        <w:pStyle w:val="ConsPlusNormal"/>
        <w:spacing w:before="240"/>
        <w:ind w:firstLine="540"/>
        <w:jc w:val="both"/>
      </w:pPr>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152C84" w:rsidRDefault="00152C84" w:rsidP="005358E5">
      <w:pPr>
        <w:pStyle w:val="ConsPlusNormal"/>
        <w:spacing w:before="240"/>
        <w:ind w:firstLine="540"/>
        <w:jc w:val="both"/>
      </w:pPr>
      <w:r>
        <w:t>146.5.4.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rsidR="00152C84" w:rsidRDefault="00152C84" w:rsidP="005358E5">
      <w:pPr>
        <w:pStyle w:val="ConsPlusNormal"/>
        <w:spacing w:before="240"/>
        <w:ind w:firstLine="540"/>
        <w:jc w:val="both"/>
      </w:pPr>
      <w:r>
        <w:t>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146.5.5. В требования к предметным результатам освоения программы "Литература" в целом соответствуют ФООП ООО, но вносятся следующие изменения</w:t>
      </w:r>
    </w:p>
    <w:p w:rsidR="00152C84" w:rsidRDefault="00152C84" w:rsidP="005358E5">
      <w:pPr>
        <w:pStyle w:val="ConsPlusNormal"/>
        <w:spacing w:before="240"/>
        <w:ind w:firstLine="540"/>
        <w:jc w:val="both"/>
      </w:pPr>
      <w:r>
        <w:t>146.5.5.1. К концу 5 класса обучающийся научится:</w:t>
      </w:r>
    </w:p>
    <w:p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152C84" w:rsidRDefault="00152C84" w:rsidP="005358E5">
      <w:pPr>
        <w:pStyle w:val="ConsPlusNormal"/>
        <w:spacing w:before="240"/>
        <w:ind w:firstLine="540"/>
        <w:jc w:val="both"/>
      </w:pPr>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152C84" w:rsidRDefault="00152C84" w:rsidP="005358E5">
      <w:pPr>
        <w:pStyle w:val="ConsPlusNormal"/>
        <w:spacing w:before="240"/>
        <w:ind w:firstLine="540"/>
        <w:jc w:val="both"/>
      </w:pPr>
      <w:r>
        <w:t>146.5.5.2. К концу 6 класса обучающийся научится:</w:t>
      </w:r>
    </w:p>
    <w:p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152C84" w:rsidRDefault="00152C84" w:rsidP="005358E5">
      <w:pPr>
        <w:pStyle w:val="ConsPlusNormal"/>
        <w:spacing w:before="240"/>
        <w:ind w:firstLine="540"/>
        <w:jc w:val="both"/>
      </w:pPr>
      <w: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rsidR="00152C84" w:rsidRDefault="00152C84" w:rsidP="005358E5">
      <w:pPr>
        <w:pStyle w:val="ConsPlusNormal"/>
        <w:spacing w:before="240"/>
        <w:ind w:firstLine="540"/>
        <w:jc w:val="both"/>
      </w:pPr>
      <w:r>
        <w:t>146.5.5.3. К концу 7 класса обучающийся научится:</w:t>
      </w:r>
    </w:p>
    <w:p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152C84" w:rsidRDefault="00152C84" w:rsidP="005358E5">
      <w:pPr>
        <w:pStyle w:val="ConsPlusNormal"/>
        <w:spacing w:before="240"/>
        <w:ind w:firstLine="540"/>
        <w:jc w:val="both"/>
      </w:pPr>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152C84" w:rsidRDefault="00152C84" w:rsidP="005358E5">
      <w:pPr>
        <w:pStyle w:val="ConsPlusNormal"/>
        <w:spacing w:before="240"/>
        <w:ind w:firstLine="540"/>
        <w:jc w:val="both"/>
      </w:pPr>
      <w:r>
        <w:t>146.5.5.4. К концу 8 класса обучающийся научится:</w:t>
      </w:r>
    </w:p>
    <w:p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152C84" w:rsidRDefault="00152C84" w:rsidP="005358E5">
      <w:pPr>
        <w:pStyle w:val="ConsPlusNormal"/>
        <w:spacing w:before="240"/>
        <w:ind w:firstLine="540"/>
        <w:jc w:val="both"/>
      </w:pPr>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rsidR="00152C84" w:rsidRDefault="00152C84" w:rsidP="005358E5">
      <w:pPr>
        <w:pStyle w:val="ConsPlusNormal"/>
        <w:spacing w:before="240"/>
        <w:ind w:firstLine="540"/>
        <w:jc w:val="both"/>
      </w:pPr>
      <w:r>
        <w:t>146.5.5.5. К концу 9 - 10 классов обучающийся научится:</w:t>
      </w:r>
    </w:p>
    <w:p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152C84" w:rsidRDefault="00152C84" w:rsidP="005358E5">
      <w:pPr>
        <w:pStyle w:val="ConsPlusNormal"/>
        <w:spacing w:before="240"/>
        <w:ind w:firstLine="540"/>
        <w:jc w:val="both"/>
      </w:pPr>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146.6. Оценивание результатов освоения программы</w:t>
      </w:r>
    </w:p>
    <w:p w:rsidR="00152C84" w:rsidRDefault="00152C84" w:rsidP="005358E5">
      <w:pPr>
        <w:pStyle w:val="ConsPlusNormal"/>
        <w:spacing w:before="240"/>
        <w:ind w:firstLine="540"/>
        <w:jc w:val="both"/>
      </w:pPr>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152C84" w:rsidRDefault="00152C84" w:rsidP="005358E5">
      <w:pPr>
        <w:pStyle w:val="ConsPlusNormal"/>
        <w:spacing w:before="240"/>
        <w:ind w:firstLine="540"/>
        <w:jc w:val="both"/>
      </w:pPr>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152C84" w:rsidRDefault="00152C84" w:rsidP="005358E5">
      <w:pPr>
        <w:pStyle w:val="ConsPlusNormal"/>
        <w:spacing w:before="240"/>
        <w:ind w:firstLine="540"/>
        <w:jc w:val="both"/>
      </w:pPr>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147. Федеральная рабочая программа по учебному предмету "История".</w:t>
      </w:r>
    </w:p>
    <w:p w:rsidR="00152C84" w:rsidRDefault="00152C84" w:rsidP="005358E5">
      <w:pPr>
        <w:pStyle w:val="ConsPlusNormal"/>
        <w:spacing w:before="240"/>
        <w:ind w:firstLine="540"/>
        <w:jc w:val="both"/>
      </w:pPr>
      <w:r>
        <w:t>147.1. Программа по истории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147.2. Пояснительная записка</w:t>
      </w:r>
    </w:p>
    <w:p w:rsidR="00152C84" w:rsidRDefault="00152C84" w:rsidP="005358E5">
      <w:pPr>
        <w:pStyle w:val="ConsPlusNormal"/>
        <w:spacing w:before="240"/>
        <w:ind w:firstLine="540"/>
        <w:jc w:val="both"/>
      </w:pPr>
      <w: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147.2.5.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147.2.6.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147.3. Содержание обучения в 5 - 9 (10) классах соответствует содержанию обучения в соответствии с ФООП ООО.</w:t>
      </w:r>
    </w:p>
    <w:p w:rsidR="00152C84" w:rsidRDefault="00152C84" w:rsidP="005358E5">
      <w:pPr>
        <w:pStyle w:val="ConsPlusNormal"/>
        <w:spacing w:before="240"/>
        <w:ind w:firstLine="540"/>
        <w:jc w:val="both"/>
      </w:pPr>
      <w:r>
        <w:t>В 6 - 9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152C84" w:rsidRDefault="00152C84" w:rsidP="005358E5">
      <w:pPr>
        <w:pStyle w:val="ConsPlusNormal"/>
        <w:spacing w:before="240"/>
        <w:ind w:firstLine="540"/>
        <w:jc w:val="both"/>
      </w:pPr>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152C84" w:rsidRDefault="00152C84" w:rsidP="005358E5">
      <w:pPr>
        <w:pStyle w:val="ConsPlusNormal"/>
        <w:spacing w:before="240"/>
        <w:ind w:firstLine="540"/>
        <w:jc w:val="both"/>
      </w:pPr>
      <w:r>
        <w:t>147.4. Коррекционно-развивающая направленность курса обеспечивается через специально организованную работу с текстами, а именно:</w:t>
      </w:r>
    </w:p>
    <w:p w:rsidR="00152C84" w:rsidRDefault="00152C84" w:rsidP="005358E5">
      <w:pPr>
        <w:pStyle w:val="ConsPlusNormal"/>
        <w:spacing w:before="240"/>
        <w:ind w:firstLine="540"/>
        <w:jc w:val="both"/>
      </w:pPr>
      <w:r>
        <w:t>обсуждение исторического времени предшествует чтению текста;</w:t>
      </w:r>
    </w:p>
    <w:p w:rsidR="00152C84" w:rsidRDefault="00152C84" w:rsidP="005358E5">
      <w:pPr>
        <w:pStyle w:val="ConsPlusNormal"/>
        <w:spacing w:before="240"/>
        <w:ind w:firstLine="540"/>
        <w:jc w:val="both"/>
      </w:pPr>
      <w:r>
        <w:t>используются разнообразные приемы аудирования и чтения текстов, обеспечивается смена видов работы с текстом;</w:t>
      </w:r>
    </w:p>
    <w:p w:rsidR="00152C84" w:rsidRDefault="00152C84" w:rsidP="005358E5">
      <w:pPr>
        <w:pStyle w:val="ConsPlusNormal"/>
        <w:spacing w:before="240"/>
        <w:ind w:firstLine="540"/>
        <w:jc w:val="both"/>
      </w:pPr>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152C84" w:rsidRDefault="00152C84" w:rsidP="005358E5">
      <w:pPr>
        <w:pStyle w:val="ConsPlusNormal"/>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152C84" w:rsidRDefault="00152C84" w:rsidP="005358E5">
      <w:pPr>
        <w:pStyle w:val="ConsPlusNormal"/>
        <w:spacing w:before="240"/>
        <w:ind w:firstLine="540"/>
        <w:jc w:val="both"/>
      </w:pPr>
      <w:r>
        <w:t>при необходимости сокращается объем текста или он дробится на смысловые части;</w:t>
      </w:r>
    </w:p>
    <w:p w:rsidR="00152C84" w:rsidRDefault="00152C84" w:rsidP="005358E5">
      <w:pPr>
        <w:pStyle w:val="ConsPlusNormal"/>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152C84" w:rsidRDefault="00152C84" w:rsidP="005358E5">
      <w:pPr>
        <w:pStyle w:val="ConsPlusNormal"/>
        <w:spacing w:before="24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152C84" w:rsidRDefault="00152C84" w:rsidP="005358E5">
      <w:pPr>
        <w:pStyle w:val="ConsPlusNormal"/>
        <w:spacing w:before="240"/>
        <w:ind w:firstLine="540"/>
        <w:jc w:val="both"/>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rsidR="00152C84" w:rsidRDefault="00152C84" w:rsidP="005358E5">
      <w:pPr>
        <w:pStyle w:val="ConsPlusNormal"/>
        <w:spacing w:before="24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rsidR="00152C84" w:rsidRDefault="00152C84" w:rsidP="005358E5">
      <w:pPr>
        <w:pStyle w:val="ConsPlusNormal"/>
        <w:spacing w:before="24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об исторических событиях;</w:t>
      </w:r>
    </w:p>
    <w:p w:rsidR="00152C84" w:rsidRDefault="00152C84" w:rsidP="005358E5">
      <w:pPr>
        <w:pStyle w:val="ConsPlusNormal"/>
        <w:spacing w:before="240"/>
        <w:ind w:firstLine="540"/>
        <w:jc w:val="both"/>
      </w:pPr>
      <w:r>
        <w:t>специально организуется обсуждение материала при наличии параллелей с материалом уроков литературы, географии и других предметов,</w:t>
      </w:r>
    </w:p>
    <w:p w:rsidR="00152C84" w:rsidRDefault="00152C84" w:rsidP="005358E5">
      <w:pPr>
        <w:pStyle w:val="ConsPlusNormal"/>
        <w:spacing w:before="240"/>
        <w:ind w:firstLine="540"/>
        <w:jc w:val="both"/>
      </w:pPr>
      <w:r>
        <w:t>На каждом уроке обязательно отводится время на повторение пройденного и проведение физкультминутки.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147.5. Планируемые результаты освоения учебного предмета "история" на уровне основного общего образования.</w:t>
      </w:r>
    </w:p>
    <w:p w:rsidR="00152C84" w:rsidRDefault="00152C84" w:rsidP="005358E5">
      <w:pPr>
        <w:pStyle w:val="ConsPlusNormal"/>
        <w:spacing w:before="240"/>
        <w:ind w:firstLine="540"/>
        <w:jc w:val="both"/>
      </w:pPr>
      <w:r>
        <w:t>147.5.1. Личностные и метапредметные результаты соответствуют ФООП ООО.</w:t>
      </w:r>
    </w:p>
    <w:p w:rsidR="00152C84" w:rsidRDefault="00152C84" w:rsidP="005358E5">
      <w:pPr>
        <w:pStyle w:val="ConsPlusNormal"/>
        <w:spacing w:before="240"/>
        <w:ind w:firstLine="540"/>
        <w:jc w:val="both"/>
      </w:pPr>
      <w: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147.6. Оценивание результатов освоения программы.</w:t>
      </w:r>
    </w:p>
    <w:p w:rsidR="00152C84" w:rsidRDefault="00152C84" w:rsidP="005358E5">
      <w:pPr>
        <w:pStyle w:val="ConsPlusNormal"/>
        <w:spacing w:before="240"/>
        <w:ind w:firstLine="540"/>
        <w:jc w:val="both"/>
      </w:pPr>
      <w:r>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rsidR="00152C84" w:rsidRDefault="00152C84" w:rsidP="005358E5">
      <w:pPr>
        <w:pStyle w:val="ConsPlusNormal"/>
        <w:spacing w:before="240"/>
        <w:ind w:firstLine="540"/>
        <w:jc w:val="both"/>
      </w:pPr>
      <w:r>
        <w:t>Оценка обучающихся осуществляется по пятибалльной системе (с измененной шкалой оценивания) по каждому предмету:</w:t>
      </w:r>
    </w:p>
    <w:p w:rsidR="00152C84" w:rsidRDefault="00152C84" w:rsidP="005358E5">
      <w:pPr>
        <w:pStyle w:val="ConsPlusNormal"/>
        <w:spacing w:before="240"/>
        <w:ind w:firstLine="540"/>
        <w:jc w:val="both"/>
      </w:pPr>
      <w:r>
        <w:t>"5" - отлично,</w:t>
      </w:r>
    </w:p>
    <w:p w:rsidR="00152C84" w:rsidRDefault="00152C84" w:rsidP="005358E5">
      <w:pPr>
        <w:pStyle w:val="ConsPlusNormal"/>
        <w:spacing w:before="240"/>
        <w:ind w:firstLine="540"/>
        <w:jc w:val="both"/>
      </w:pPr>
      <w:r>
        <w:t>"4" - хорошо,</w:t>
      </w:r>
    </w:p>
    <w:p w:rsidR="00152C84" w:rsidRDefault="00152C84" w:rsidP="005358E5">
      <w:pPr>
        <w:pStyle w:val="ConsPlusNormal"/>
        <w:spacing w:before="240"/>
        <w:ind w:firstLine="540"/>
        <w:jc w:val="both"/>
      </w:pPr>
      <w:r>
        <w:t>"3" - удовлетворительно,</w:t>
      </w:r>
    </w:p>
    <w:p w:rsidR="00152C84" w:rsidRDefault="00152C84" w:rsidP="005358E5">
      <w:pPr>
        <w:pStyle w:val="ConsPlusNormal"/>
        <w:spacing w:before="240"/>
        <w:ind w:firstLine="540"/>
        <w:jc w:val="both"/>
      </w:pPr>
      <w:r>
        <w:t>"2" - неудовлетворительно.</w:t>
      </w:r>
    </w:p>
    <w:p w:rsidR="00152C84" w:rsidRDefault="00152C84" w:rsidP="005358E5">
      <w:pPr>
        <w:pStyle w:val="ConsPlusNormal"/>
        <w:spacing w:before="240"/>
        <w:ind w:firstLine="540"/>
        <w:jc w:val="both"/>
      </w:pPr>
      <w: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152C84" w:rsidRDefault="00152C84" w:rsidP="005358E5">
      <w:pPr>
        <w:pStyle w:val="ConsPlusNormal"/>
        <w:spacing w:before="240"/>
        <w:ind w:firstLine="540"/>
        <w:jc w:val="both"/>
      </w:pPr>
      <w:r>
        <w:t>147.6.3. Итоговая оценка знаний, умений и навыков выставляется:</w:t>
      </w:r>
    </w:p>
    <w:p w:rsidR="00152C84" w:rsidRDefault="00152C84" w:rsidP="005358E5">
      <w:pPr>
        <w:pStyle w:val="ConsPlusNormal"/>
        <w:spacing w:before="240"/>
        <w:ind w:firstLine="540"/>
        <w:jc w:val="both"/>
      </w:pPr>
      <w:r>
        <w:t>за каждый учебный период и за год знания, умения и навыки обучающихся оцениваются отметкой;</w:t>
      </w:r>
    </w:p>
    <w:p w:rsidR="00152C84" w:rsidRDefault="00152C84" w:rsidP="005358E5">
      <w:pPr>
        <w:pStyle w:val="ConsPlusNormal"/>
        <w:spacing w:before="24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152C84" w:rsidRDefault="00152C84" w:rsidP="005358E5">
      <w:pPr>
        <w:pStyle w:val="ConsPlusNormal"/>
        <w:spacing w:before="24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152C84" w:rsidRDefault="00152C84" w:rsidP="005358E5">
      <w:pPr>
        <w:pStyle w:val="ConsPlusNormal"/>
        <w:spacing w:before="240"/>
        <w:ind w:firstLine="540"/>
        <w:jc w:val="both"/>
      </w:pPr>
      <w:r>
        <w:t>147.6.4. Система оценивания включает в себя две составляющие - качественную и количественную.</w:t>
      </w:r>
    </w:p>
    <w:p w:rsidR="00152C84" w:rsidRDefault="00152C84" w:rsidP="005358E5">
      <w:pPr>
        <w:pStyle w:val="ConsPlusNormal"/>
        <w:spacing w:before="240"/>
        <w:ind w:firstLine="540"/>
        <w:jc w:val="both"/>
      </w:pPr>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rsidR="00152C84" w:rsidRDefault="00152C84" w:rsidP="005358E5">
      <w:pPr>
        <w:pStyle w:val="ConsPlusNormal"/>
        <w:spacing w:before="24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152C84" w:rsidRDefault="00152C84" w:rsidP="005358E5">
      <w:pPr>
        <w:pStyle w:val="ConsPlusNormal"/>
        <w:spacing w:before="24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152C84" w:rsidRDefault="00152C84" w:rsidP="005358E5">
      <w:pPr>
        <w:pStyle w:val="ConsPlusNormal"/>
        <w:spacing w:before="240"/>
        <w:ind w:firstLine="540"/>
        <w:jc w:val="both"/>
      </w:pPr>
      <w: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152C84" w:rsidRDefault="00152C84" w:rsidP="005358E5">
      <w:pPr>
        <w:pStyle w:val="ConsPlusNormal"/>
        <w:spacing w:before="24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152C84" w:rsidRDefault="00152C84" w:rsidP="005358E5">
      <w:pPr>
        <w:pStyle w:val="ConsPlusNormal"/>
        <w:spacing w:before="240"/>
        <w:ind w:firstLine="540"/>
        <w:jc w:val="both"/>
      </w:pPr>
      <w:r>
        <w:t>правильность ответа по содержанию, свидетельствующая об осознанности усвоения изученного материала;</w:t>
      </w:r>
    </w:p>
    <w:p w:rsidR="00152C84" w:rsidRDefault="00152C84" w:rsidP="005358E5">
      <w:pPr>
        <w:pStyle w:val="ConsPlusNormal"/>
        <w:spacing w:before="240"/>
        <w:ind w:firstLine="540"/>
        <w:jc w:val="both"/>
      </w:pPr>
      <w:r>
        <w:t>полнота ответа;</w:t>
      </w:r>
    </w:p>
    <w:p w:rsidR="00152C84" w:rsidRDefault="00152C84" w:rsidP="005358E5">
      <w:pPr>
        <w:pStyle w:val="ConsPlusNormal"/>
        <w:spacing w:before="240"/>
        <w:ind w:firstLine="540"/>
        <w:jc w:val="both"/>
      </w:pPr>
      <w:r>
        <w:t>умение практически применять свои знания;</w:t>
      </w:r>
    </w:p>
    <w:p w:rsidR="00152C84" w:rsidRDefault="00152C84" w:rsidP="005358E5">
      <w:pPr>
        <w:pStyle w:val="ConsPlusNormal"/>
        <w:spacing w:before="240"/>
        <w:ind w:firstLine="540"/>
        <w:jc w:val="both"/>
      </w:pPr>
      <w:r>
        <w:t>последовательность изложения и речевое оформление ответа.</w:t>
      </w:r>
    </w:p>
    <w:p w:rsidR="00152C84" w:rsidRDefault="00152C84" w:rsidP="005358E5">
      <w:pPr>
        <w:pStyle w:val="ConsPlusNormal"/>
        <w:spacing w:before="240"/>
        <w:ind w:firstLine="540"/>
        <w:jc w:val="both"/>
      </w:pPr>
      <w:r>
        <w:t>147.6.6. Критерии для оценивания устных ответов:</w:t>
      </w:r>
    </w:p>
    <w:p w:rsidR="00152C84" w:rsidRDefault="00152C84" w:rsidP="005358E5">
      <w:pPr>
        <w:pStyle w:val="ConsPlusNormal"/>
        <w:spacing w:before="240"/>
        <w:ind w:firstLine="540"/>
        <w:jc w:val="both"/>
      </w:pPr>
      <w: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152C84" w:rsidRDefault="00152C84" w:rsidP="005358E5">
      <w:pPr>
        <w:pStyle w:val="ConsPlusNormal"/>
        <w:spacing w:before="240"/>
        <w:ind w:firstLine="540"/>
        <w:jc w:val="both"/>
      </w:pPr>
      <w: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152C84" w:rsidRDefault="00152C84" w:rsidP="005358E5">
      <w:pPr>
        <w:pStyle w:val="ConsPlusNormal"/>
        <w:spacing w:before="240"/>
        <w:ind w:firstLine="540"/>
        <w:jc w:val="both"/>
      </w:pPr>
      <w: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152C84" w:rsidRDefault="00152C84" w:rsidP="005358E5">
      <w:pPr>
        <w:pStyle w:val="ConsPlusNormal"/>
        <w:spacing w:before="240"/>
        <w:ind w:firstLine="540"/>
        <w:jc w:val="both"/>
      </w:pPr>
      <w:r>
        <w:t>При оценке письменных работ следует руководствоваться следующими нормами:</w:t>
      </w:r>
    </w:p>
    <w:p w:rsidR="00152C84" w:rsidRDefault="00152C84" w:rsidP="005358E5">
      <w:pPr>
        <w:pStyle w:val="ConsPlusNormal"/>
        <w:spacing w:before="240"/>
        <w:ind w:firstLine="540"/>
        <w:jc w:val="both"/>
      </w:pPr>
      <w:r>
        <w:t>"5" ставится за работу без ошибок;</w:t>
      </w:r>
    </w:p>
    <w:p w:rsidR="00152C84" w:rsidRDefault="00152C84" w:rsidP="005358E5">
      <w:pPr>
        <w:pStyle w:val="ConsPlusNormal"/>
        <w:spacing w:before="240"/>
        <w:ind w:firstLine="540"/>
        <w:jc w:val="both"/>
      </w:pPr>
      <w:r>
        <w:t>"4" ставится за работу с одной - тремя ошибками;</w:t>
      </w:r>
    </w:p>
    <w:p w:rsidR="00152C84" w:rsidRDefault="00152C84" w:rsidP="005358E5">
      <w:pPr>
        <w:pStyle w:val="ConsPlusNormal"/>
        <w:spacing w:before="240"/>
        <w:ind w:firstLine="540"/>
        <w:jc w:val="both"/>
      </w:pPr>
      <w:r>
        <w:t>"3" ставится за работу с четырьмя - шестью ошибками.</w:t>
      </w:r>
    </w:p>
    <w:p w:rsidR="00152C84" w:rsidRDefault="00152C84" w:rsidP="005358E5">
      <w:pPr>
        <w:pStyle w:val="ConsPlusNormal"/>
        <w:spacing w:before="240"/>
        <w:ind w:firstLine="540"/>
        <w:jc w:val="both"/>
      </w:pPr>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152C84" w:rsidRDefault="00152C84" w:rsidP="005358E5">
      <w:pPr>
        <w:pStyle w:val="ConsPlusNormal"/>
        <w:spacing w:before="240"/>
        <w:ind w:firstLine="540"/>
        <w:jc w:val="both"/>
      </w:pPr>
      <w:r>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152C84" w:rsidRDefault="00152C84" w:rsidP="005358E5">
      <w:pPr>
        <w:pStyle w:val="ConsPlusNormal"/>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152C84" w:rsidRDefault="00152C84" w:rsidP="005358E5">
      <w:pPr>
        <w:pStyle w:val="ConsPlusNormal"/>
        <w:spacing w:before="240"/>
        <w:ind w:firstLine="540"/>
        <w:jc w:val="both"/>
      </w:pPr>
      <w: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(3 - 4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148.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148.2. Пояснительная записка.</w:t>
      </w:r>
    </w:p>
    <w:p w:rsidR="00152C84" w:rsidRDefault="00152C84" w:rsidP="005358E5">
      <w:pPr>
        <w:pStyle w:val="ConsPlusNormal"/>
        <w:spacing w:before="240"/>
        <w:ind w:firstLine="540"/>
        <w:jc w:val="both"/>
      </w:pPr>
      <w: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152C84" w:rsidRDefault="00152C84" w:rsidP="005358E5">
      <w:pPr>
        <w:pStyle w:val="ConsPlusNormal"/>
        <w:spacing w:before="240"/>
        <w:ind w:firstLine="540"/>
        <w:jc w:val="both"/>
      </w:pPr>
      <w: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148.2.5.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31"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148.3. Содержание обучения соответствует содержанию обучения по ФООП ООО учебного предмета "Обществознание".</w:t>
      </w:r>
    </w:p>
    <w:p w:rsidR="00152C84" w:rsidRDefault="00152C84" w:rsidP="005358E5">
      <w:pPr>
        <w:pStyle w:val="ConsPlusNormal"/>
        <w:spacing w:before="240"/>
        <w:ind w:firstLine="540"/>
        <w:jc w:val="both"/>
      </w:pPr>
      <w: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152C84" w:rsidRDefault="00152C84" w:rsidP="005358E5">
      <w:pPr>
        <w:pStyle w:val="ConsPlusNormal"/>
        <w:spacing w:before="240"/>
        <w:ind w:firstLine="540"/>
        <w:jc w:val="both"/>
      </w:pPr>
      <w:r>
        <w:t>148.4. Коррекционно-развивающая направленность курса обеспечивается через специально организованную работу с текстами, а именно:</w:t>
      </w:r>
    </w:p>
    <w:p w:rsidR="00152C84" w:rsidRDefault="00152C84" w:rsidP="005358E5">
      <w:pPr>
        <w:pStyle w:val="ConsPlusNormal"/>
        <w:spacing w:before="240"/>
        <w:ind w:firstLine="540"/>
        <w:jc w:val="both"/>
      </w:pPr>
      <w:r>
        <w:t>предлагаемый к изучению материал соотносится с личным опытом обучающихся, понятными им жизненными ситуациями;</w:t>
      </w:r>
    </w:p>
    <w:p w:rsidR="00152C84" w:rsidRDefault="00152C84" w:rsidP="005358E5">
      <w:pPr>
        <w:pStyle w:val="ConsPlusNormal"/>
        <w:spacing w:before="240"/>
        <w:ind w:firstLine="540"/>
        <w:jc w:val="both"/>
      </w:pPr>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152C84" w:rsidRDefault="00152C84" w:rsidP="005358E5">
      <w:pPr>
        <w:pStyle w:val="ConsPlusNormal"/>
        <w:spacing w:before="240"/>
        <w:ind w:firstLine="540"/>
        <w:jc w:val="both"/>
      </w:pPr>
      <w:r>
        <w:t>используются разнообразные приемы аудирования и чтения текстов, обеспечивается смена видов работы с текстом;</w:t>
      </w:r>
    </w:p>
    <w:p w:rsidR="00152C84" w:rsidRDefault="00152C84" w:rsidP="005358E5">
      <w:pPr>
        <w:pStyle w:val="ConsPlusNormal"/>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152C84" w:rsidRDefault="00152C84" w:rsidP="005358E5">
      <w:pPr>
        <w:pStyle w:val="ConsPlusNormal"/>
        <w:spacing w:before="240"/>
        <w:ind w:firstLine="540"/>
        <w:jc w:val="both"/>
      </w:pPr>
      <w:r>
        <w:t>при необходимости сокращается объем текста или он дробится на смысловые части;</w:t>
      </w:r>
    </w:p>
    <w:p w:rsidR="00152C84" w:rsidRDefault="00152C84" w:rsidP="005358E5">
      <w:pPr>
        <w:pStyle w:val="ConsPlusNormal"/>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152C84" w:rsidRDefault="00152C84" w:rsidP="005358E5">
      <w:pPr>
        <w:pStyle w:val="ConsPlusNormal"/>
        <w:spacing w:before="24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152C84" w:rsidRDefault="00152C84" w:rsidP="005358E5">
      <w:pPr>
        <w:pStyle w:val="ConsPlusNormal"/>
        <w:spacing w:before="240"/>
        <w:ind w:firstLine="540"/>
        <w:jc w:val="both"/>
      </w:pPr>
      <w:r>
        <w:t>задаются алгоритмы описания социально-экономических явлений и других видов развернутых устных и письменных ответов;</w:t>
      </w:r>
    </w:p>
    <w:p w:rsidR="00152C84" w:rsidRDefault="00152C84" w:rsidP="005358E5">
      <w:pPr>
        <w:pStyle w:val="ConsPlusNormal"/>
        <w:spacing w:before="240"/>
        <w:ind w:firstLine="540"/>
        <w:jc w:val="both"/>
      </w:pPr>
      <w:r>
        <w:t>определяется алгоритм поиска необходимой текстовой информации и представления полученных данных (в том числе в сети Интернет);</w:t>
      </w:r>
    </w:p>
    <w:p w:rsidR="00152C84" w:rsidRDefault="00152C84" w:rsidP="005358E5">
      <w:pPr>
        <w:pStyle w:val="ConsPlusNormal"/>
        <w:spacing w:before="24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rsidR="00152C84" w:rsidRDefault="00152C84" w:rsidP="005358E5">
      <w:pPr>
        <w:pStyle w:val="ConsPlusNormal"/>
        <w:spacing w:before="240"/>
        <w:ind w:firstLine="540"/>
        <w:jc w:val="both"/>
      </w:pPr>
      <w:r>
        <w:t>привлекаются приемы инсценирования, организуются ролевые и деловые игры (урок-суд, урок-экспертиза);</w:t>
      </w:r>
    </w:p>
    <w:p w:rsidR="00152C84" w:rsidRDefault="00152C84" w:rsidP="005358E5">
      <w:pPr>
        <w:pStyle w:val="ConsPlusNormal"/>
        <w:spacing w:before="24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 рассматриваемом явлении, событии, процессе;</w:t>
      </w:r>
    </w:p>
    <w:p w:rsidR="00152C84" w:rsidRDefault="00152C84" w:rsidP="005358E5">
      <w:pPr>
        <w:pStyle w:val="ConsPlusNormal"/>
        <w:spacing w:before="240"/>
        <w:ind w:firstLine="540"/>
        <w:jc w:val="both"/>
      </w:pPr>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rsidR="00152C84" w:rsidRDefault="00152C84" w:rsidP="005358E5">
      <w:pPr>
        <w:pStyle w:val="ConsPlusNormal"/>
        <w:spacing w:before="240"/>
        <w:ind w:firstLine="540"/>
        <w:jc w:val="both"/>
      </w:pPr>
      <w:r>
        <w:t>целенаправленная пропедевтическая работа проводится на уроках развития речи.</w:t>
      </w:r>
    </w:p>
    <w:p w:rsidR="00152C84" w:rsidRDefault="00152C84" w:rsidP="005358E5">
      <w:pPr>
        <w:pStyle w:val="ConsPlusNormal"/>
        <w:spacing w:before="240"/>
        <w:ind w:firstLine="540"/>
        <w:jc w:val="both"/>
      </w:pPr>
      <w:r>
        <w:t>На каждом уроке обязательно отводится время на повторение пройденного и проведение физкультминутки.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148.5. Планируемые результаты освоения учебного предмета "Обществознание" на уровне основного общего образования</w:t>
      </w:r>
    </w:p>
    <w:p w:rsidR="00152C84" w:rsidRDefault="00152C84" w:rsidP="005358E5">
      <w:pPr>
        <w:pStyle w:val="ConsPlusNormal"/>
        <w:spacing w:before="240"/>
        <w:ind w:firstLine="540"/>
        <w:jc w:val="both"/>
      </w:pPr>
      <w:r>
        <w:t>148.5.1. Личностные и метапредметные результаты соответствуют ФООП ООО.</w:t>
      </w:r>
    </w:p>
    <w:p w:rsidR="00152C84" w:rsidRDefault="00152C84" w:rsidP="005358E5">
      <w:pPr>
        <w:pStyle w:val="ConsPlusNormal"/>
        <w:spacing w:before="240"/>
        <w:ind w:firstLine="540"/>
        <w:jc w:val="both"/>
      </w:pPr>
      <w: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148.6. Оценивание результатов освоения программы</w:t>
      </w:r>
    </w:p>
    <w:p w:rsidR="00152C84" w:rsidRDefault="00152C84" w:rsidP="005358E5">
      <w:pPr>
        <w:pStyle w:val="ConsPlusNormal"/>
        <w:spacing w:before="240"/>
        <w:ind w:firstLine="540"/>
        <w:jc w:val="both"/>
      </w:pPr>
      <w:r>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152C84" w:rsidRDefault="00152C84" w:rsidP="005358E5">
      <w:pPr>
        <w:pStyle w:val="ConsPlusNormal"/>
        <w:spacing w:before="240"/>
        <w:ind w:firstLine="540"/>
        <w:jc w:val="both"/>
      </w:pPr>
      <w:r>
        <w:t>148.6.2. Оценка обучающихся осуществляется по пятибалльной системе (с измененной шкалой оценивания) по каждому предмету:</w:t>
      </w:r>
    </w:p>
    <w:p w:rsidR="00152C84" w:rsidRDefault="00152C84" w:rsidP="005358E5">
      <w:pPr>
        <w:pStyle w:val="ConsPlusNormal"/>
        <w:spacing w:before="240"/>
        <w:ind w:firstLine="540"/>
        <w:jc w:val="both"/>
      </w:pPr>
      <w:r>
        <w:t>"5" - отлично,</w:t>
      </w:r>
    </w:p>
    <w:p w:rsidR="00152C84" w:rsidRDefault="00152C84" w:rsidP="005358E5">
      <w:pPr>
        <w:pStyle w:val="ConsPlusNormal"/>
        <w:spacing w:before="240"/>
        <w:ind w:firstLine="540"/>
        <w:jc w:val="both"/>
      </w:pPr>
      <w:r>
        <w:t>"4" - хорошо,</w:t>
      </w:r>
    </w:p>
    <w:p w:rsidR="00152C84" w:rsidRDefault="00152C84" w:rsidP="005358E5">
      <w:pPr>
        <w:pStyle w:val="ConsPlusNormal"/>
        <w:spacing w:before="240"/>
        <w:ind w:firstLine="540"/>
        <w:jc w:val="both"/>
      </w:pPr>
      <w:r>
        <w:t>"3" - удовлетворительно,</w:t>
      </w:r>
    </w:p>
    <w:p w:rsidR="00152C84" w:rsidRDefault="00152C84" w:rsidP="005358E5">
      <w:pPr>
        <w:pStyle w:val="ConsPlusNormal"/>
        <w:spacing w:before="240"/>
        <w:ind w:firstLine="540"/>
        <w:jc w:val="both"/>
      </w:pPr>
      <w:r>
        <w:t>"2" - неудовлетворительно.</w:t>
      </w:r>
    </w:p>
    <w:p w:rsidR="00152C84" w:rsidRDefault="00152C84" w:rsidP="005358E5">
      <w:pPr>
        <w:pStyle w:val="ConsPlusNormal"/>
        <w:spacing w:before="240"/>
        <w:ind w:firstLine="540"/>
        <w:jc w:val="both"/>
      </w:pPr>
      <w:r>
        <w:t>148.6.3. Итоговая оценка знаний, умений и навыков выставляется:</w:t>
      </w:r>
    </w:p>
    <w:p w:rsidR="00152C84" w:rsidRDefault="00152C84" w:rsidP="005358E5">
      <w:pPr>
        <w:pStyle w:val="ConsPlusNormal"/>
        <w:spacing w:before="240"/>
        <w:ind w:firstLine="540"/>
        <w:jc w:val="both"/>
      </w:pPr>
      <w:r>
        <w:t>за каждый учебный период и за год знания, умения и навыки обучающихся оцениваются отметкой;</w:t>
      </w:r>
    </w:p>
    <w:p w:rsidR="00152C84" w:rsidRDefault="00152C84" w:rsidP="005358E5">
      <w:pPr>
        <w:pStyle w:val="ConsPlusNormal"/>
        <w:spacing w:before="24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152C84" w:rsidRDefault="00152C84" w:rsidP="005358E5">
      <w:pPr>
        <w:pStyle w:val="ConsPlusNormal"/>
        <w:spacing w:before="24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152C84" w:rsidRDefault="00152C84" w:rsidP="005358E5">
      <w:pPr>
        <w:pStyle w:val="ConsPlusNormal"/>
        <w:spacing w:before="240"/>
        <w:ind w:firstLine="540"/>
        <w:jc w:val="both"/>
      </w:pPr>
      <w:r>
        <w:t>148.6.4. Система оценивания включает в себя две составляющие (качественную и количественную).</w:t>
      </w:r>
    </w:p>
    <w:p w:rsidR="00152C84" w:rsidRDefault="00152C84" w:rsidP="005358E5">
      <w:pPr>
        <w:pStyle w:val="ConsPlusNormal"/>
        <w:spacing w:before="240"/>
        <w:ind w:firstLine="540"/>
        <w:jc w:val="both"/>
      </w:pPr>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rsidR="00152C84" w:rsidRDefault="00152C84" w:rsidP="005358E5">
      <w:pPr>
        <w:pStyle w:val="ConsPlusNormal"/>
        <w:spacing w:before="24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152C84" w:rsidRDefault="00152C84" w:rsidP="005358E5">
      <w:pPr>
        <w:pStyle w:val="ConsPlusNormal"/>
        <w:spacing w:before="24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152C84" w:rsidRDefault="00152C84" w:rsidP="005358E5">
      <w:pPr>
        <w:pStyle w:val="ConsPlusNormal"/>
        <w:spacing w:before="240"/>
        <w:ind w:firstLine="540"/>
        <w:jc w:val="both"/>
      </w:pPr>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rsidR="00152C84" w:rsidRDefault="00152C84" w:rsidP="005358E5">
      <w:pPr>
        <w:pStyle w:val="ConsPlusNormal"/>
        <w:spacing w:before="24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152C84" w:rsidRDefault="00152C84" w:rsidP="005358E5">
      <w:pPr>
        <w:pStyle w:val="ConsPlusNormal"/>
        <w:spacing w:before="240"/>
        <w:ind w:firstLine="540"/>
        <w:jc w:val="both"/>
      </w:pPr>
      <w:r>
        <w:t>правильность ответа по содержанию, свидетельствующая об осознанности усвоения изученного материала;</w:t>
      </w:r>
    </w:p>
    <w:p w:rsidR="00152C84" w:rsidRDefault="00152C84" w:rsidP="005358E5">
      <w:pPr>
        <w:pStyle w:val="ConsPlusNormal"/>
        <w:spacing w:before="240"/>
        <w:ind w:firstLine="540"/>
        <w:jc w:val="both"/>
      </w:pPr>
      <w:r>
        <w:t>полнота ответа;</w:t>
      </w:r>
    </w:p>
    <w:p w:rsidR="00152C84" w:rsidRDefault="00152C84" w:rsidP="005358E5">
      <w:pPr>
        <w:pStyle w:val="ConsPlusNormal"/>
        <w:spacing w:before="240"/>
        <w:ind w:firstLine="540"/>
        <w:jc w:val="both"/>
      </w:pPr>
      <w:r>
        <w:t>умение практически применять свои знания;</w:t>
      </w:r>
    </w:p>
    <w:p w:rsidR="00152C84" w:rsidRDefault="00152C84" w:rsidP="005358E5">
      <w:pPr>
        <w:pStyle w:val="ConsPlusNormal"/>
        <w:spacing w:before="240"/>
        <w:ind w:firstLine="540"/>
        <w:jc w:val="both"/>
      </w:pPr>
      <w:r>
        <w:t>последовательность изложения и речевое оформление ответа.</w:t>
      </w:r>
    </w:p>
    <w:p w:rsidR="00152C84" w:rsidRDefault="00152C84" w:rsidP="005358E5">
      <w:pPr>
        <w:pStyle w:val="ConsPlusNormal"/>
        <w:spacing w:before="240"/>
        <w:ind w:firstLine="540"/>
        <w:jc w:val="both"/>
      </w:pPr>
      <w:r>
        <w:t>148.6.6. Критерии для оценивания устных ответов:</w:t>
      </w:r>
    </w:p>
    <w:p w:rsidR="00152C84" w:rsidRDefault="00152C84" w:rsidP="005358E5">
      <w:pPr>
        <w:pStyle w:val="ConsPlusNormal"/>
        <w:spacing w:before="240"/>
        <w:ind w:firstLine="540"/>
        <w:jc w:val="both"/>
      </w:pPr>
      <w: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152C84" w:rsidRDefault="00152C84" w:rsidP="005358E5">
      <w:pPr>
        <w:pStyle w:val="ConsPlusNormal"/>
        <w:spacing w:before="240"/>
        <w:ind w:firstLine="540"/>
        <w:jc w:val="both"/>
      </w:pPr>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152C84" w:rsidRDefault="00152C84" w:rsidP="005358E5">
      <w:pPr>
        <w:pStyle w:val="ConsPlusNormal"/>
        <w:spacing w:before="240"/>
        <w:ind w:firstLine="540"/>
        <w:jc w:val="both"/>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152C84" w:rsidRDefault="00152C84" w:rsidP="005358E5">
      <w:pPr>
        <w:pStyle w:val="ConsPlusNormal"/>
        <w:spacing w:before="240"/>
        <w:ind w:firstLine="540"/>
        <w:jc w:val="both"/>
      </w:pPr>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152C84" w:rsidRDefault="00152C84" w:rsidP="005358E5">
      <w:pPr>
        <w:pStyle w:val="ConsPlusNormal"/>
        <w:spacing w:before="240"/>
        <w:ind w:firstLine="540"/>
        <w:jc w:val="both"/>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152C84" w:rsidRDefault="00152C84" w:rsidP="005358E5">
      <w:pPr>
        <w:pStyle w:val="ConsPlusNormal"/>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149. Федеральная рабочая программа по учебному предмету "География".</w:t>
      </w:r>
    </w:p>
    <w:p w:rsidR="00152C84" w:rsidRDefault="00152C84" w:rsidP="005358E5">
      <w:pPr>
        <w:pStyle w:val="ConsPlusNormal"/>
        <w:spacing w:before="240"/>
        <w:ind w:firstLine="540"/>
        <w:jc w:val="both"/>
      </w:pPr>
      <w:r>
        <w:t>149.1.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149.2. Пояснительная записка.</w:t>
      </w:r>
    </w:p>
    <w:p w:rsidR="00152C84" w:rsidRDefault="00152C84" w:rsidP="005358E5">
      <w:pPr>
        <w:pStyle w:val="ConsPlusNormal"/>
        <w:spacing w:before="240"/>
        <w:ind w:firstLine="540"/>
        <w:jc w:val="both"/>
      </w:pPr>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149.2.6.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149.3. Содержание обучения соответствует содержанию обучения по ФООП ООО.</w:t>
      </w:r>
    </w:p>
    <w:p w:rsidR="00152C84" w:rsidRDefault="00152C84" w:rsidP="005358E5">
      <w:pPr>
        <w:pStyle w:val="ConsPlusNormal"/>
        <w:spacing w:before="240"/>
        <w:ind w:firstLine="540"/>
        <w:jc w:val="both"/>
      </w:pPr>
      <w: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149.4. Коррекционно-развивающая направленность обучения.</w:t>
      </w:r>
    </w:p>
    <w:p w:rsidR="00152C84" w:rsidRDefault="00152C84" w:rsidP="005358E5">
      <w:pPr>
        <w:pStyle w:val="ConsPlusNormal"/>
        <w:spacing w:before="240"/>
        <w:ind w:firstLine="540"/>
        <w:jc w:val="both"/>
      </w:pPr>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152C84" w:rsidRDefault="00152C84" w:rsidP="005358E5">
      <w:pPr>
        <w:pStyle w:val="ConsPlusNormal"/>
        <w:spacing w:before="240"/>
        <w:ind w:firstLine="540"/>
        <w:jc w:val="both"/>
      </w:pPr>
      <w:r>
        <w:t>149.4.2. Большое внимание отводится практическим работам. Это дает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rsidR="00152C84" w:rsidRDefault="00152C84" w:rsidP="005358E5">
      <w:pPr>
        <w:pStyle w:val="ConsPlusNormal"/>
        <w:spacing w:before="240"/>
        <w:ind w:firstLine="540"/>
        <w:jc w:val="both"/>
      </w:pPr>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152C84" w:rsidRDefault="00152C84" w:rsidP="005358E5">
      <w:pPr>
        <w:pStyle w:val="ConsPlusNormal"/>
        <w:spacing w:before="240"/>
        <w:ind w:firstLine="540"/>
        <w:jc w:val="both"/>
      </w:pPr>
      <w:r>
        <w:t>149.4.3. Адаптация программы для обучающихся с тяжелыми нарушениями речи заключается в следующем:</w:t>
      </w:r>
    </w:p>
    <w:p w:rsidR="00152C84" w:rsidRDefault="00152C84" w:rsidP="005358E5">
      <w:pPr>
        <w:pStyle w:val="ConsPlusNormal"/>
        <w:spacing w:before="240"/>
        <w:ind w:firstLine="540"/>
        <w:jc w:val="both"/>
      </w:pPr>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152C84" w:rsidRDefault="00152C84" w:rsidP="005358E5">
      <w:pPr>
        <w:pStyle w:val="ConsPlusNormal"/>
        <w:spacing w:before="240"/>
        <w:ind w:firstLine="540"/>
        <w:jc w:val="both"/>
      </w:pPr>
      <w:r>
        <w:t>индивидуализация обучения (помощь обучающимся, использование индивидуализированных раздаточных материалов и другое);</w:t>
      </w:r>
    </w:p>
    <w:p w:rsidR="00152C84" w:rsidRDefault="00152C84" w:rsidP="005358E5">
      <w:pPr>
        <w:pStyle w:val="ConsPlusNormal"/>
        <w:spacing w:before="240"/>
        <w:ind w:firstLine="540"/>
        <w:jc w:val="both"/>
      </w:pPr>
      <w:r>
        <w:t>специальный отбор материала для урока и домашних заданий (уменьшение объема аналогичных заданий и подбор разноплановых заданий).</w:t>
      </w:r>
    </w:p>
    <w:p w:rsidR="00152C84" w:rsidRDefault="00152C84" w:rsidP="005358E5">
      <w:pPr>
        <w:pStyle w:val="ConsPlusNormal"/>
        <w:spacing w:before="240"/>
        <w:ind w:firstLine="540"/>
        <w:jc w:val="both"/>
      </w:pPr>
      <w:r>
        <w:t>149.5. Планируемые результаты освоения учебного предмета "География" на уровне основного общего образования соответствуют ФООП ООО.</w:t>
      </w:r>
    </w:p>
    <w:p w:rsidR="00152C84" w:rsidRDefault="00152C84" w:rsidP="005358E5">
      <w:pPr>
        <w:pStyle w:val="ConsPlusNormal"/>
        <w:spacing w:before="240"/>
        <w:ind w:firstLine="540"/>
        <w:jc w:val="both"/>
      </w:pPr>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149.6. Оценивание результатов освоения программы.</w:t>
      </w:r>
    </w:p>
    <w:p w:rsidR="00152C84" w:rsidRDefault="00152C84" w:rsidP="005358E5">
      <w:pPr>
        <w:pStyle w:val="ConsPlusNormal"/>
        <w:spacing w:before="240"/>
        <w:ind w:firstLine="540"/>
        <w:jc w:val="both"/>
      </w:pPr>
      <w:r>
        <w:t>149.6.1. Устный опрос является одним из методов учета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152C84" w:rsidRDefault="00152C84" w:rsidP="005358E5">
      <w:pPr>
        <w:pStyle w:val="ConsPlusNormal"/>
        <w:spacing w:before="240"/>
        <w:ind w:firstLine="540"/>
        <w:jc w:val="both"/>
      </w:pPr>
      <w:r>
        <w:t>правильность ответа по содержанию, свидетельствующая об усвоении изученного материала;</w:t>
      </w:r>
    </w:p>
    <w:p w:rsidR="00152C84" w:rsidRDefault="00152C84" w:rsidP="005358E5">
      <w:pPr>
        <w:pStyle w:val="ConsPlusNormal"/>
        <w:spacing w:before="240"/>
        <w:ind w:firstLine="540"/>
        <w:jc w:val="both"/>
      </w:pPr>
      <w:r>
        <w:t>полнота ответа;</w:t>
      </w:r>
    </w:p>
    <w:p w:rsidR="00152C84" w:rsidRDefault="00152C84" w:rsidP="005358E5">
      <w:pPr>
        <w:pStyle w:val="ConsPlusNormal"/>
        <w:spacing w:before="240"/>
        <w:ind w:firstLine="540"/>
        <w:jc w:val="both"/>
      </w:pPr>
      <w:r>
        <w:t>умение практически применять свои знания;</w:t>
      </w:r>
    </w:p>
    <w:p w:rsidR="00152C84" w:rsidRDefault="00152C84" w:rsidP="005358E5">
      <w:pPr>
        <w:pStyle w:val="ConsPlusNormal"/>
        <w:spacing w:before="240"/>
        <w:ind w:firstLine="540"/>
        <w:jc w:val="both"/>
      </w:pPr>
      <w:r>
        <w:t>последовательность изложения и речевое оформление ответа.</w:t>
      </w:r>
    </w:p>
    <w:p w:rsidR="00152C84" w:rsidRDefault="00152C84" w:rsidP="005358E5">
      <w:pPr>
        <w:pStyle w:val="ConsPlusNormal"/>
        <w:spacing w:before="240"/>
        <w:ind w:firstLine="540"/>
        <w:jc w:val="both"/>
      </w:pPr>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152C84" w:rsidRDefault="00152C84" w:rsidP="005358E5">
      <w:pPr>
        <w:pStyle w:val="ConsPlusNormal"/>
        <w:spacing w:before="240"/>
        <w:ind w:firstLine="540"/>
        <w:jc w:val="both"/>
      </w:pPr>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152C84" w:rsidRDefault="00152C84" w:rsidP="005358E5">
      <w:pPr>
        <w:pStyle w:val="ConsPlusNormal"/>
        <w:spacing w:before="240"/>
        <w:ind w:firstLine="540"/>
        <w:jc w:val="both"/>
      </w:pPr>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152C84" w:rsidRDefault="00152C84" w:rsidP="005358E5">
      <w:pPr>
        <w:pStyle w:val="ConsPlusNormal"/>
        <w:spacing w:before="240"/>
        <w:ind w:firstLine="540"/>
        <w:jc w:val="both"/>
      </w:pPr>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152C84" w:rsidRDefault="00152C84" w:rsidP="005358E5">
      <w:pPr>
        <w:pStyle w:val="ConsPlusNormal"/>
        <w:spacing w:before="240"/>
        <w:ind w:firstLine="540"/>
        <w:jc w:val="both"/>
      </w:pPr>
      <w:r>
        <w:t>149.6.2. Нормы оценок самостоятельных письменных и контрольных работ.</w:t>
      </w:r>
    </w:p>
    <w:p w:rsidR="00152C84" w:rsidRDefault="00152C84" w:rsidP="005358E5">
      <w:pPr>
        <w:pStyle w:val="ConsPlusNormal"/>
        <w:spacing w:before="240"/>
        <w:ind w:firstLine="540"/>
        <w:jc w:val="both"/>
      </w:pPr>
      <w:r>
        <w:t>Оценка "5" ставится, если обучающийся:</w:t>
      </w:r>
    </w:p>
    <w:p w:rsidR="00152C84" w:rsidRDefault="00152C84" w:rsidP="005358E5">
      <w:pPr>
        <w:pStyle w:val="ConsPlusNormal"/>
        <w:spacing w:before="240"/>
        <w:ind w:firstLine="540"/>
        <w:jc w:val="both"/>
      </w:pPr>
      <w:r>
        <w:t>1) выполнил работу без ошибок и недочетов;</w:t>
      </w:r>
    </w:p>
    <w:p w:rsidR="00152C84" w:rsidRDefault="00152C84" w:rsidP="005358E5">
      <w:pPr>
        <w:pStyle w:val="ConsPlusNormal"/>
        <w:spacing w:before="240"/>
        <w:ind w:firstLine="540"/>
        <w:jc w:val="both"/>
      </w:pPr>
      <w:r>
        <w:t>2) допустил не более двух недочетов.</w:t>
      </w:r>
    </w:p>
    <w:p w:rsidR="00152C84" w:rsidRDefault="00152C84" w:rsidP="005358E5">
      <w:pPr>
        <w:pStyle w:val="ConsPlusNormal"/>
        <w:spacing w:before="240"/>
        <w:ind w:firstLine="540"/>
        <w:jc w:val="both"/>
      </w:pPr>
      <w:r>
        <w:t>Оценка "4" ставится, если обучающийся выполнил работу полностью, но допустил в ней:</w:t>
      </w:r>
    </w:p>
    <w:p w:rsidR="00152C84" w:rsidRDefault="00152C84" w:rsidP="005358E5">
      <w:pPr>
        <w:pStyle w:val="ConsPlusNormal"/>
        <w:spacing w:before="240"/>
        <w:ind w:firstLine="540"/>
        <w:jc w:val="both"/>
      </w:pPr>
      <w:r>
        <w:t>1) не более двух негрубых ошибок и одного недочета;</w:t>
      </w:r>
    </w:p>
    <w:p w:rsidR="00152C84" w:rsidRDefault="00152C84" w:rsidP="005358E5">
      <w:pPr>
        <w:pStyle w:val="ConsPlusNormal"/>
        <w:spacing w:before="240"/>
        <w:ind w:firstLine="540"/>
        <w:jc w:val="both"/>
      </w:pPr>
      <w:r>
        <w:t>2) или не более четырех недочетов.</w:t>
      </w:r>
    </w:p>
    <w:p w:rsidR="00152C84" w:rsidRDefault="00152C84" w:rsidP="005358E5">
      <w:pPr>
        <w:pStyle w:val="ConsPlusNormal"/>
        <w:spacing w:before="240"/>
        <w:ind w:firstLine="540"/>
        <w:jc w:val="both"/>
      </w:pPr>
      <w:r>
        <w:t>Оценка "3" ставится, если обучающийся правильно выполнил не менее половины работы</w:t>
      </w:r>
    </w:p>
    <w:p w:rsidR="00152C84" w:rsidRDefault="00152C84" w:rsidP="005358E5">
      <w:pPr>
        <w:pStyle w:val="ConsPlusNormal"/>
        <w:spacing w:before="240"/>
        <w:ind w:firstLine="540"/>
        <w:jc w:val="both"/>
      </w:pPr>
      <w:r>
        <w:t>Оценка "2" ставится, если обучающийся:</w:t>
      </w:r>
    </w:p>
    <w:p w:rsidR="00152C84" w:rsidRDefault="00152C84" w:rsidP="005358E5">
      <w:pPr>
        <w:pStyle w:val="ConsPlusNormal"/>
        <w:spacing w:before="240"/>
        <w:ind w:firstLine="540"/>
        <w:jc w:val="both"/>
      </w:pPr>
      <w:r>
        <w:t>1) допустил число ошибок и недочетов, превосходящее норму, при которой может быть выставлена оценка "3";</w:t>
      </w:r>
    </w:p>
    <w:p w:rsidR="00152C84" w:rsidRDefault="00152C84" w:rsidP="005358E5">
      <w:pPr>
        <w:pStyle w:val="ConsPlusNormal"/>
        <w:spacing w:before="240"/>
        <w:ind w:firstLine="540"/>
        <w:jc w:val="both"/>
      </w:pPr>
      <w:r>
        <w:t>2) или если правильно выполнил менее половины работы.</w:t>
      </w:r>
    </w:p>
    <w:p w:rsidR="00152C84" w:rsidRDefault="00152C84" w:rsidP="005358E5">
      <w:pPr>
        <w:pStyle w:val="ConsPlusNormal"/>
        <w:spacing w:before="240"/>
        <w:ind w:firstLine="540"/>
        <w:jc w:val="both"/>
      </w:pPr>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152C84" w:rsidRDefault="00152C84" w:rsidP="005358E5">
      <w:pPr>
        <w:pStyle w:val="ConsPlusNormal"/>
        <w:spacing w:before="240"/>
        <w:ind w:firstLine="540"/>
        <w:jc w:val="both"/>
      </w:pPr>
      <w:r>
        <w:t>149.6.3. Нормы оценок выполнения практических работ.</w:t>
      </w:r>
    </w:p>
    <w:p w:rsidR="00152C84" w:rsidRDefault="00152C84" w:rsidP="005358E5">
      <w:pPr>
        <w:pStyle w:val="ConsPlusNormal"/>
        <w:spacing w:before="240"/>
        <w:ind w:firstLine="540"/>
        <w:jc w:val="both"/>
      </w:pPr>
      <w:r>
        <w:t>"5" - правильно даны ответы по содержанию, нет погрешностей в оформлении;</w:t>
      </w:r>
    </w:p>
    <w:p w:rsidR="00152C84" w:rsidRDefault="00152C84" w:rsidP="005358E5">
      <w:pPr>
        <w:pStyle w:val="ConsPlusNormal"/>
        <w:spacing w:before="240"/>
        <w:ind w:firstLine="540"/>
        <w:jc w:val="both"/>
      </w:pPr>
      <w:r>
        <w:t>"4" - погрешности в оформлении, несущественные недочеты по содержанию;</w:t>
      </w:r>
    </w:p>
    <w:p w:rsidR="00152C84" w:rsidRDefault="00152C84" w:rsidP="005358E5">
      <w:pPr>
        <w:pStyle w:val="ConsPlusNormal"/>
        <w:spacing w:before="240"/>
        <w:ind w:firstLine="540"/>
        <w:jc w:val="both"/>
      </w:pPr>
      <w:r>
        <w:t>"3" - погрешности в раскрытии сути вопроса, неточности в измерениях, небрежность в оформлении;</w:t>
      </w:r>
    </w:p>
    <w:p w:rsidR="00152C84" w:rsidRDefault="00152C84" w:rsidP="005358E5">
      <w:pPr>
        <w:pStyle w:val="ConsPlusNormal"/>
        <w:spacing w:before="240"/>
        <w:ind w:firstLine="540"/>
        <w:jc w:val="both"/>
      </w:pPr>
      <w:r>
        <w:t>"2" - серьезные ошибки по содержанию, отсутствие навыков оформления;</w:t>
      </w:r>
    </w:p>
    <w:p w:rsidR="00152C84" w:rsidRDefault="00152C84" w:rsidP="005358E5">
      <w:pPr>
        <w:pStyle w:val="ConsPlusNormal"/>
        <w:spacing w:before="240"/>
        <w:ind w:firstLine="540"/>
        <w:jc w:val="both"/>
      </w:pPr>
      <w:r>
        <w:t>149.6.4. Оценка тестовых работ.</w:t>
      </w:r>
    </w:p>
    <w:p w:rsidR="00152C84" w:rsidRDefault="00152C84" w:rsidP="005358E5">
      <w:pPr>
        <w:pStyle w:val="ConsPlusNormal"/>
        <w:spacing w:before="240"/>
        <w:ind w:firstLine="540"/>
        <w:jc w:val="both"/>
      </w:pPr>
      <w:r>
        <w:t>77 - 100% - правильных ответов оценка "5"</w:t>
      </w:r>
    </w:p>
    <w:p w:rsidR="00152C84" w:rsidRDefault="00152C84" w:rsidP="005358E5">
      <w:pPr>
        <w:pStyle w:val="ConsPlusNormal"/>
        <w:spacing w:before="240"/>
        <w:ind w:firstLine="540"/>
        <w:jc w:val="both"/>
      </w:pPr>
      <w:r>
        <w:t>52 - 76% - правильных ответов оценка "4"</w:t>
      </w:r>
    </w:p>
    <w:p w:rsidR="00152C84" w:rsidRDefault="00152C84" w:rsidP="005358E5">
      <w:pPr>
        <w:pStyle w:val="ConsPlusNormal"/>
        <w:spacing w:before="240"/>
        <w:ind w:firstLine="540"/>
        <w:jc w:val="both"/>
      </w:pPr>
      <w:r>
        <w:t>27 - 51% - правильных ответов оценка "3"</w:t>
      </w:r>
    </w:p>
    <w:p w:rsidR="00152C84" w:rsidRDefault="00152C84" w:rsidP="005358E5">
      <w:pPr>
        <w:pStyle w:val="ConsPlusNormal"/>
        <w:spacing w:before="240"/>
        <w:ind w:firstLine="540"/>
        <w:jc w:val="both"/>
      </w:pPr>
      <w:r>
        <w:t>О - 26% - правильных ответов оценка "2"</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150.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150.1.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150.2. Пояснительная записка.</w:t>
      </w:r>
    </w:p>
    <w:p w:rsidR="00152C84" w:rsidRDefault="00152C84" w:rsidP="005358E5">
      <w:pPr>
        <w:pStyle w:val="ConsPlusNormal"/>
        <w:spacing w:before="240"/>
        <w:ind w:firstLine="540"/>
        <w:jc w:val="both"/>
      </w:pPr>
      <w:r>
        <w:t xml:space="preserve">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32"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150.2.3.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152C84" w:rsidRDefault="00152C84" w:rsidP="005358E5">
      <w:pPr>
        <w:pStyle w:val="ConsPlusNormal"/>
        <w:spacing w:before="240"/>
        <w:ind w:firstLine="540"/>
        <w:jc w:val="both"/>
      </w:pPr>
      <w:r>
        <w:t>150.2.6.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2C84" w:rsidRDefault="00152C84" w:rsidP="005358E5">
      <w:pPr>
        <w:pStyle w:val="ConsPlusNormal"/>
        <w:spacing w:before="240"/>
        <w:ind w:firstLine="540"/>
        <w:jc w:val="both"/>
      </w:pPr>
      <w: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33" w:history="1">
        <w:r>
          <w:rPr>
            <w:color w:val="0000FF"/>
          </w:rPr>
          <w:t>Стратегия</w:t>
        </w:r>
      </w:hyperlink>
      <w:r>
        <w:t xml:space="preserve"> национальной безопасности Российской Федерации, </w:t>
      </w:r>
      <w:hyperlink r:id="rId234" w:history="1">
        <w:r>
          <w:rPr>
            <w:color w:val="0000FF"/>
          </w:rPr>
          <w:t>Доктрина</w:t>
        </w:r>
      </w:hyperlink>
      <w:r>
        <w:t xml:space="preserve"> информационной безопасности Российской Федерации, Национальные </w:t>
      </w:r>
      <w:hyperlink r:id="rId235" w:history="1">
        <w:r>
          <w:rPr>
            <w:color w:val="0000FF"/>
          </w:rPr>
          <w:t>цели</w:t>
        </w:r>
      </w:hyperlink>
      <w:r>
        <w:t xml:space="preserve"> развития Российской Федерации на период до 2030 года, государственная </w:t>
      </w:r>
      <w:hyperlink r:id="rId236" w:history="1">
        <w:r>
          <w:rPr>
            <w:color w:val="0000FF"/>
          </w:rPr>
          <w:t>программа</w:t>
        </w:r>
      </w:hyperlink>
      <w:r>
        <w:t xml:space="preserve"> Российской Федерации "Развитие образования".</w:t>
      </w:r>
    </w:p>
    <w:p w:rsidR="00152C84" w:rsidRDefault="00152C84" w:rsidP="005358E5">
      <w:pPr>
        <w:pStyle w:val="ConsPlusNormal"/>
        <w:spacing w:before="240"/>
        <w:ind w:firstLine="540"/>
        <w:jc w:val="both"/>
      </w:pPr>
      <w: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150.4. Планируемые результаты освоения программы ОБЖ.</w:t>
      </w:r>
    </w:p>
    <w:p w:rsidR="00152C84" w:rsidRDefault="00152C84" w:rsidP="005358E5">
      <w:pPr>
        <w:pStyle w:val="ConsPlusNormal"/>
        <w:spacing w:before="240"/>
        <w:ind w:firstLine="540"/>
        <w:jc w:val="both"/>
      </w:pPr>
      <w:r>
        <w:t>150.4.1. Личностные, метапредметные и предметные результаты соответствуют личностным результатам, предусмотренным ФООП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150.5. Коррекционно-развивающая направленность обучения.</w:t>
      </w:r>
    </w:p>
    <w:p w:rsidR="00152C84" w:rsidRDefault="00152C84" w:rsidP="005358E5">
      <w:pPr>
        <w:pStyle w:val="ConsPlusNormal"/>
        <w:spacing w:before="240"/>
        <w:ind w:firstLine="540"/>
        <w:jc w:val="both"/>
      </w:pPr>
      <w:r>
        <w:t>150.5.1. Обучающиеся с тяжелыми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объема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152C84" w:rsidRDefault="00152C84" w:rsidP="005358E5">
      <w:pPr>
        <w:pStyle w:val="ConsPlusNormal"/>
        <w:spacing w:before="240"/>
        <w:ind w:firstLine="540"/>
        <w:jc w:val="both"/>
      </w:pPr>
      <w:r>
        <w:t>150.5.2. Основная форма организации учебного занятия: урок. Используются индивидуальные, групповые, индивидуально-групповые, фронтальные виды работы.</w:t>
      </w:r>
    </w:p>
    <w:p w:rsidR="00152C84" w:rsidRDefault="00152C84" w:rsidP="005358E5">
      <w:pPr>
        <w:pStyle w:val="ConsPlusNormal"/>
        <w:spacing w:before="240"/>
        <w:ind w:firstLine="540"/>
        <w:jc w:val="both"/>
      </w:pPr>
      <w:r>
        <w:t>Основным типом урока является комбинированный.</w:t>
      </w:r>
    </w:p>
    <w:p w:rsidR="00152C84" w:rsidRDefault="00152C84" w:rsidP="005358E5">
      <w:pPr>
        <w:pStyle w:val="ConsPlusNormal"/>
        <w:spacing w:before="240"/>
        <w:ind w:firstLine="540"/>
        <w:jc w:val="both"/>
      </w:pPr>
      <w:r>
        <w:t>Коррекционная направленность учебного предмета "Основы безопасности жизнедеятельности" достигается за счет:</w:t>
      </w:r>
    </w:p>
    <w:p w:rsidR="00152C84" w:rsidRDefault="00152C84" w:rsidP="005358E5">
      <w:pPr>
        <w:pStyle w:val="ConsPlusNormal"/>
        <w:spacing w:before="240"/>
        <w:ind w:firstLine="540"/>
        <w:jc w:val="both"/>
      </w:pPr>
      <w: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152C84" w:rsidRDefault="00152C84" w:rsidP="005358E5">
      <w:pPr>
        <w:pStyle w:val="ConsPlusNormal"/>
        <w:spacing w:before="240"/>
        <w:ind w:firstLine="540"/>
        <w:jc w:val="both"/>
      </w:pPr>
      <w:r>
        <w:t>привлечения междисциплинарных связей с курсами физики, химии, литературы, обществознания, биологии, физической культуры;</w:t>
      </w:r>
    </w:p>
    <w:p w:rsidR="00152C84" w:rsidRDefault="00152C84" w:rsidP="005358E5">
      <w:pPr>
        <w:pStyle w:val="ConsPlusNormal"/>
        <w:spacing w:before="240"/>
        <w:ind w:firstLine="540"/>
        <w:jc w:val="both"/>
      </w:pPr>
      <w:r>
        <w:t>формирования, расширения и координации предметных, пространственных и временных представлений на материале курса;</w:t>
      </w:r>
    </w:p>
    <w:p w:rsidR="00152C84" w:rsidRDefault="00152C84" w:rsidP="005358E5">
      <w:pPr>
        <w:pStyle w:val="ConsPlusNormal"/>
        <w:spacing w:before="240"/>
        <w:ind w:firstLine="540"/>
        <w:jc w:val="both"/>
      </w:pPr>
      <w: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152C84" w:rsidRDefault="00152C84" w:rsidP="005358E5">
      <w:pPr>
        <w:pStyle w:val="ConsPlusNormal"/>
        <w:spacing w:before="240"/>
        <w:ind w:firstLine="540"/>
        <w:jc w:val="both"/>
      </w:pPr>
      <w: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152C84" w:rsidRDefault="00152C84" w:rsidP="005358E5">
      <w:pPr>
        <w:pStyle w:val="ConsPlusNormal"/>
        <w:spacing w:before="240"/>
        <w:ind w:firstLine="540"/>
        <w:jc w:val="both"/>
      </w:pPr>
      <w:r>
        <w:t>дополнительного инструктирования в ходе учебной деятельности;</w:t>
      </w:r>
    </w:p>
    <w:p w:rsidR="00152C84" w:rsidRDefault="00152C84" w:rsidP="005358E5">
      <w:pPr>
        <w:pStyle w:val="ConsPlusNormal"/>
        <w:spacing w:before="240"/>
        <w:ind w:firstLine="540"/>
        <w:jc w:val="both"/>
      </w:pPr>
      <w: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152C84" w:rsidRDefault="00152C84" w:rsidP="005358E5">
      <w:pPr>
        <w:pStyle w:val="ConsPlusNormal"/>
        <w:spacing w:before="240"/>
        <w:ind w:firstLine="540"/>
        <w:jc w:val="both"/>
      </w:pPr>
      <w: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152C84" w:rsidRDefault="00152C84" w:rsidP="005358E5">
      <w:pPr>
        <w:pStyle w:val="ConsPlusNormal"/>
        <w:spacing w:before="240"/>
        <w:ind w:firstLine="540"/>
        <w:jc w:val="both"/>
      </w:pPr>
      <w: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150.6. Оценивание результатов освоения программы</w:t>
      </w:r>
    </w:p>
    <w:p w:rsidR="00152C84" w:rsidRDefault="00152C84" w:rsidP="005358E5">
      <w:pPr>
        <w:pStyle w:val="ConsPlusNormal"/>
        <w:spacing w:before="240"/>
        <w:ind w:firstLine="540"/>
        <w:jc w:val="both"/>
      </w:pPr>
      <w:r>
        <w:t>150.6.1. Проверка и оценка знаний проходит в ходе текущих занятий в устной или письменной форме.</w:t>
      </w:r>
    </w:p>
    <w:p w:rsidR="00152C84" w:rsidRDefault="00152C84" w:rsidP="005358E5">
      <w:pPr>
        <w:pStyle w:val="ConsPlusNormal"/>
        <w:spacing w:before="240"/>
        <w:ind w:firstLine="540"/>
        <w:jc w:val="both"/>
      </w:pPr>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152C84" w:rsidRDefault="00152C84" w:rsidP="005358E5">
      <w:pPr>
        <w:pStyle w:val="ConsPlusNormal"/>
        <w:spacing w:before="240"/>
        <w:ind w:firstLine="540"/>
        <w:jc w:val="both"/>
      </w:pPr>
      <w: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152C84" w:rsidRDefault="00152C84" w:rsidP="005358E5">
      <w:pPr>
        <w:pStyle w:val="ConsPlusNormal"/>
        <w:spacing w:before="240"/>
        <w:ind w:firstLine="540"/>
        <w:jc w:val="both"/>
      </w:pPr>
      <w: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rsidR="00152C84" w:rsidRDefault="00152C84" w:rsidP="005358E5">
      <w:pPr>
        <w:pStyle w:val="ConsPlusNormal"/>
        <w:spacing w:before="240"/>
        <w:ind w:firstLine="540"/>
        <w:jc w:val="both"/>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152C84" w:rsidRDefault="00152C84" w:rsidP="005358E5">
      <w:pPr>
        <w:pStyle w:val="ConsPlusNormal"/>
        <w:spacing w:before="240"/>
        <w:ind w:firstLine="540"/>
        <w:jc w:val="both"/>
      </w:pPr>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152C84" w:rsidRDefault="00152C84" w:rsidP="005358E5">
      <w:pPr>
        <w:pStyle w:val="ConsPlusNormal"/>
        <w:spacing w:before="240"/>
        <w:ind w:firstLine="540"/>
        <w:jc w:val="both"/>
      </w:pPr>
      <w:r>
        <w:t>150.6.4. Нормы оценок за устный ответ</w:t>
      </w:r>
    </w:p>
    <w:p w:rsidR="00152C84" w:rsidRDefault="00152C84" w:rsidP="005358E5">
      <w:pPr>
        <w:pStyle w:val="ConsPlusNormal"/>
        <w:spacing w:before="240"/>
        <w:ind w:firstLine="540"/>
        <w:jc w:val="both"/>
      </w:pPr>
      <w: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152C84" w:rsidRDefault="00152C84" w:rsidP="005358E5">
      <w:pPr>
        <w:pStyle w:val="ConsPlusNormal"/>
        <w:spacing w:before="240"/>
        <w:ind w:firstLine="540"/>
        <w:jc w:val="both"/>
      </w:pPr>
      <w: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p>
    <w:p w:rsidR="00152C84" w:rsidRDefault="00152C84" w:rsidP="005358E5">
      <w:pPr>
        <w:pStyle w:val="ConsPlusNormal"/>
        <w:spacing w:before="240"/>
        <w:ind w:firstLine="540"/>
        <w:jc w:val="both"/>
      </w:pPr>
      <w: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 - трех негрубых ошибок, одной негрубой ошибки и трех недочетов; допустил четыре или пять недочетов.</w:t>
      </w:r>
    </w:p>
    <w:p w:rsidR="00152C84" w:rsidRDefault="00152C84" w:rsidP="005358E5">
      <w:pPr>
        <w:pStyle w:val="ConsPlusNormal"/>
        <w:spacing w:before="240"/>
        <w:ind w:firstLine="540"/>
        <w:jc w:val="both"/>
      </w:pPr>
      <w: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152C84" w:rsidRDefault="00152C84" w:rsidP="005358E5">
      <w:pPr>
        <w:pStyle w:val="ConsPlusNormal"/>
        <w:spacing w:before="240"/>
        <w:ind w:firstLine="540"/>
        <w:jc w:val="both"/>
      </w:pPr>
      <w: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152C84" w:rsidRDefault="00152C84" w:rsidP="005358E5">
      <w:pPr>
        <w:pStyle w:val="ConsPlusNormal"/>
        <w:spacing w:before="240"/>
        <w:ind w:firstLine="540"/>
        <w:jc w:val="both"/>
      </w:pPr>
      <w:r>
        <w:t>По окончании устного ответа обучающегося педагогом дается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152C84" w:rsidRDefault="00152C84" w:rsidP="005358E5">
      <w:pPr>
        <w:pStyle w:val="ConsPlusNormal"/>
        <w:spacing w:before="240"/>
        <w:ind w:firstLine="540"/>
        <w:jc w:val="both"/>
      </w:pPr>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152C84" w:rsidRDefault="00152C84" w:rsidP="005358E5">
      <w:pPr>
        <w:pStyle w:val="ConsPlusNormal"/>
        <w:spacing w:before="240"/>
        <w:ind w:firstLine="540"/>
        <w:jc w:val="both"/>
      </w:pPr>
      <w:r>
        <w:t>150.6.6. Оценка письменных контрольных работ.</w:t>
      </w:r>
    </w:p>
    <w:p w:rsidR="00152C84" w:rsidRDefault="00152C84" w:rsidP="005358E5">
      <w:pPr>
        <w:pStyle w:val="ConsPlusNormal"/>
        <w:spacing w:before="240"/>
        <w:ind w:firstLine="540"/>
        <w:jc w:val="both"/>
      </w:pPr>
      <w:r>
        <w:t>Оценка "5" ставится за работу, выполненную полностью без ошибок и недочетов.</w:t>
      </w:r>
    </w:p>
    <w:p w:rsidR="00152C84" w:rsidRDefault="00152C84" w:rsidP="005358E5">
      <w:pPr>
        <w:pStyle w:val="ConsPlusNormal"/>
        <w:spacing w:before="240"/>
        <w:ind w:firstLine="540"/>
        <w:jc w:val="both"/>
      </w:pPr>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152C84" w:rsidRDefault="00152C84" w:rsidP="005358E5">
      <w:pPr>
        <w:pStyle w:val="ConsPlusNormal"/>
        <w:spacing w:before="240"/>
        <w:ind w:firstLine="540"/>
        <w:jc w:val="both"/>
      </w:pPr>
      <w: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 - пяти недочетов.</w:t>
      </w:r>
    </w:p>
    <w:p w:rsidR="00152C84" w:rsidRDefault="00152C84" w:rsidP="005358E5">
      <w:pPr>
        <w:pStyle w:val="ConsPlusNormal"/>
        <w:spacing w:before="240"/>
        <w:ind w:firstLine="540"/>
        <w:jc w:val="both"/>
      </w:pPr>
      <w:r>
        <w:t>Оценка "2" ставится, если число ошибок и недочетов превысило норму для оценки 3 или правильно выполнено менее двух третьих всей работы.</w:t>
      </w:r>
    </w:p>
    <w:p w:rsidR="00152C84" w:rsidRDefault="00152C84" w:rsidP="005358E5">
      <w:pPr>
        <w:pStyle w:val="ConsPlusNormal"/>
        <w:spacing w:before="240"/>
        <w:ind w:firstLine="540"/>
        <w:jc w:val="both"/>
      </w:pPr>
      <w:r>
        <w:t>150.6.7. Учитель имеет право поставить обучающемуся оценку выше той, которая предусмотрена нормами, если обучающимся оригинально выполнена работа.</w:t>
      </w:r>
    </w:p>
    <w:p w:rsidR="00152C84" w:rsidRDefault="00152C84" w:rsidP="005358E5">
      <w:pPr>
        <w:pStyle w:val="ConsPlusNormal"/>
        <w:spacing w:before="240"/>
        <w:ind w:firstLine="540"/>
        <w:jc w:val="both"/>
      </w:pPr>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152C84" w:rsidRDefault="00152C84" w:rsidP="005358E5">
      <w:pPr>
        <w:pStyle w:val="ConsPlusNormal"/>
        <w:spacing w:before="240"/>
        <w:ind w:firstLine="540"/>
        <w:jc w:val="both"/>
      </w:pPr>
      <w: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152C84" w:rsidRDefault="00152C84" w:rsidP="005358E5">
      <w:pPr>
        <w:pStyle w:val="ConsPlusNormal"/>
        <w:spacing w:before="240"/>
        <w:ind w:firstLine="540"/>
        <w:jc w:val="both"/>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152C84" w:rsidRDefault="00152C84" w:rsidP="005358E5">
      <w:pPr>
        <w:pStyle w:val="ConsPlusNormal"/>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152C84" w:rsidRDefault="00152C84" w:rsidP="005358E5">
      <w:pPr>
        <w:pStyle w:val="ConsPlusNormal"/>
        <w:spacing w:before="240"/>
        <w:ind w:firstLine="540"/>
        <w:jc w:val="both"/>
      </w:pPr>
      <w:r>
        <w:t>150.6.9. Оценка практических работ.</w:t>
      </w:r>
    </w:p>
    <w:p w:rsidR="00152C84" w:rsidRDefault="00152C84" w:rsidP="005358E5">
      <w:pPr>
        <w:pStyle w:val="ConsPlusNormal"/>
        <w:spacing w:before="240"/>
        <w:ind w:firstLine="540"/>
        <w:jc w:val="both"/>
      </w:pPr>
      <w: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152C84" w:rsidRDefault="00152C84" w:rsidP="005358E5">
      <w:pPr>
        <w:pStyle w:val="ConsPlusNormal"/>
        <w:spacing w:before="240"/>
        <w:ind w:firstLine="540"/>
        <w:jc w:val="both"/>
      </w:pPr>
      <w:r>
        <w:t>Оценка "4" ставится, если выполнены требования к оценке 5, но было допущено два - три недочета, не более одной негрубой ошибки и одного недочета.</w:t>
      </w:r>
    </w:p>
    <w:p w:rsidR="00152C84" w:rsidRDefault="00152C84" w:rsidP="005358E5">
      <w:pPr>
        <w:pStyle w:val="ConsPlusNormal"/>
        <w:spacing w:before="240"/>
        <w:ind w:firstLine="540"/>
        <w:jc w:val="both"/>
      </w:pPr>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152C84" w:rsidRDefault="00152C84" w:rsidP="005358E5">
      <w:pPr>
        <w:pStyle w:val="ConsPlusNormal"/>
        <w:spacing w:before="240"/>
        <w:ind w:firstLine="540"/>
        <w:jc w:val="both"/>
      </w:pPr>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152C84" w:rsidRDefault="00152C84" w:rsidP="005358E5">
      <w:pPr>
        <w:pStyle w:val="ConsPlusNormal"/>
        <w:spacing w:before="240"/>
        <w:ind w:firstLine="540"/>
        <w:jc w:val="both"/>
      </w:pPr>
      <w:r>
        <w:t>150.6.10. Во всех случаях оценка снижается, если обучающийся не соблюдал правила техники безопасности.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151. Программа коррекционной работы.</w:t>
      </w:r>
    </w:p>
    <w:p w:rsidR="00152C84" w:rsidRDefault="00152C84" w:rsidP="005358E5">
      <w:pPr>
        <w:pStyle w:val="ConsPlusNormal"/>
        <w:spacing w:before="240"/>
        <w:ind w:firstLine="540"/>
        <w:jc w:val="both"/>
      </w:pPr>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152C84" w:rsidRDefault="00152C84" w:rsidP="005358E5">
      <w:pPr>
        <w:pStyle w:val="ConsPlusNormal"/>
        <w:spacing w:before="240"/>
        <w:ind w:firstLine="540"/>
        <w:jc w:val="both"/>
      </w:pPr>
      <w:r>
        <w:t>151.2.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ТНР,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151.3.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151.4. ГЖР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152C84" w:rsidRDefault="00152C84" w:rsidP="005358E5">
      <w:pPr>
        <w:pStyle w:val="ConsPlusNormal"/>
        <w:spacing w:before="240"/>
        <w:ind w:firstLine="540"/>
        <w:jc w:val="both"/>
      </w:pPr>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151.9.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151.10. ПКР представлена в </w:t>
      </w:r>
      <w:hyperlink w:anchor="Par34232" w:tooltip="ПРОГРАММА" w:history="1">
        <w:r>
          <w:rPr>
            <w:color w:val="0000FF"/>
          </w:rPr>
          <w:t>приложении N 12</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152. Федеральная рабочая программа воспитания.</w:t>
      </w:r>
    </w:p>
    <w:p w:rsidR="00152C84" w:rsidRDefault="00152C84" w:rsidP="005358E5">
      <w:pPr>
        <w:pStyle w:val="ConsPlusNormal"/>
        <w:spacing w:before="240"/>
        <w:ind w:firstLine="540"/>
        <w:jc w:val="both"/>
      </w:pPr>
      <w:r>
        <w:t xml:space="preserve">152.1.1.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XXXI. Организационный раздел ФАОП ООО для обучающихся</w:t>
      </w:r>
    </w:p>
    <w:p w:rsidR="00152C84" w:rsidRDefault="00152C84" w:rsidP="005358E5">
      <w:pPr>
        <w:pStyle w:val="ConsPlusTitle"/>
        <w:jc w:val="center"/>
      </w:pPr>
      <w:r>
        <w:t>с тяжелыми нарушениями речи (вариант 5.2)</w:t>
      </w:r>
    </w:p>
    <w:p w:rsidR="00152C84" w:rsidRDefault="00152C84" w:rsidP="005358E5">
      <w:pPr>
        <w:pStyle w:val="ConsPlusNormal"/>
        <w:jc w:val="both"/>
      </w:pPr>
    </w:p>
    <w:p w:rsidR="00152C84" w:rsidRDefault="00152C84" w:rsidP="005358E5">
      <w:pPr>
        <w:pStyle w:val="ConsPlusTitle"/>
        <w:ind w:firstLine="540"/>
        <w:jc w:val="both"/>
        <w:outlineLvl w:val="2"/>
      </w:pPr>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152C84" w:rsidRDefault="00152C84" w:rsidP="005358E5">
      <w:pPr>
        <w:pStyle w:val="ConsPlusNormal"/>
        <w:spacing w:before="240"/>
        <w:ind w:firstLine="540"/>
        <w:jc w:val="both"/>
      </w:pPr>
      <w:r>
        <w:t xml:space="preserve">153.1. Федеральный учебный план ФАОП ООО для обучающихся с ТНР (вариант 5.2) в целом соответствует обязательным требованиям ФГОС ООО и </w:t>
      </w:r>
      <w:hyperlink r:id="rId237"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153.2.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153.5.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153.6. Для обучающихся по ФАОП ООО для обучающихся с ТНР (вариант 5.2)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701"/>
        <w:gridCol w:w="706"/>
        <w:gridCol w:w="737"/>
        <w:gridCol w:w="706"/>
        <w:gridCol w:w="845"/>
        <w:gridCol w:w="710"/>
        <w:gridCol w:w="643"/>
        <w:gridCol w:w="1361"/>
      </w:tblGrid>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1701"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Учебные предметы/Классы</w:t>
            </w:r>
          </w:p>
        </w:tc>
        <w:tc>
          <w:tcPr>
            <w:tcW w:w="5708"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84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71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64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 за пять/шесть лет обучения</w:t>
            </w:r>
          </w:p>
        </w:tc>
      </w:tr>
      <w:tr w:rsidR="00152C84" w:rsidTr="00C219BE">
        <w:tc>
          <w:tcPr>
            <w:tcW w:w="8996" w:type="dxa"/>
            <w:gridSpan w:val="9"/>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Обязательная часть</w:t>
            </w:r>
          </w:p>
        </w:tc>
      </w:tr>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Русский язык</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22/25</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Развитие речи</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7/8</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Литература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13/16</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Иностранный язык</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8/10</w:t>
            </w:r>
          </w:p>
        </w:tc>
      </w:tr>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Математика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10/10</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Алгебра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9/12</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Геометрия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6/8</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Вероятность и статистика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Информатика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r>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История России. Всеобщая 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10/12</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4/5</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География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8/10</w:t>
            </w:r>
          </w:p>
        </w:tc>
      </w:tr>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Физика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6/8</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Химия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4/6</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Биология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7/9</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Основы духовно-нравственной культуры народов России</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ОДНКНР</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1/1</w:t>
            </w:r>
          </w:p>
        </w:tc>
      </w:tr>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Искусство</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Музыка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Технология</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Технология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6/6</w:t>
            </w:r>
          </w:p>
        </w:tc>
      </w:tr>
      <w:tr w:rsidR="00152C84" w:rsidTr="00C219BE">
        <w:tc>
          <w:tcPr>
            <w:tcW w:w="1587"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Физическая культура и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Основы безопасности жизнедеятельности</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r>
      <w:tr w:rsidR="00152C84" w:rsidTr="00C219BE">
        <w:tc>
          <w:tcPr>
            <w:tcW w:w="158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Адаптивная физическая культура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10/12</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Итого</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144/173</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Часть, формируемая участниками образовательных отношений &lt;52&gt;</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0</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5/6</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Максимально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149/179</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недели</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34</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Всего часов</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986</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1020</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5066/6086</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 (включая коррекционно-развивающие курсы)</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50/60</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Коррекционно-развивающие курсы по "Программе коррекционной работы "АООП ООО</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25/30</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и групповые логопедические занятия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10/12</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Другие коррекционно-развивающие курсы и занятия</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15/18</w:t>
            </w:r>
          </w:p>
        </w:tc>
      </w:tr>
      <w:tr w:rsidR="00152C84" w:rsidTr="00C219BE">
        <w:tc>
          <w:tcPr>
            <w:tcW w:w="3288"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Занятия по другим направлениям внеурочной деятельности</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64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25/30</w:t>
            </w:r>
          </w:p>
        </w:tc>
      </w:tr>
    </w:tbl>
    <w:p w:rsidR="00152C84" w:rsidRDefault="00152C84" w:rsidP="005358E5">
      <w:pPr>
        <w:pStyle w:val="ConsPlusNormal"/>
        <w:jc w:val="both"/>
      </w:pPr>
    </w:p>
    <w:p w:rsidR="00152C84" w:rsidRDefault="00152C84" w:rsidP="005358E5">
      <w:pPr>
        <w:pStyle w:val="ConsPlusNormal"/>
        <w:ind w:firstLine="540"/>
        <w:jc w:val="both"/>
      </w:pPr>
      <w:r>
        <w:t>В учебном плане количество часов в неделю на индивидуальные и групповые логопедические занятия указано из расчета на одного обучающегося.</w:t>
      </w:r>
    </w:p>
    <w:p w:rsidR="00152C84" w:rsidRDefault="00152C84" w:rsidP="005358E5">
      <w:pPr>
        <w:pStyle w:val="ConsPlusNormal"/>
        <w:jc w:val="both"/>
      </w:pPr>
    </w:p>
    <w:p w:rsidR="00152C84" w:rsidRDefault="00152C84" w:rsidP="005358E5">
      <w:pPr>
        <w:pStyle w:val="ConsPlusTitle"/>
        <w:ind w:firstLine="540"/>
        <w:jc w:val="both"/>
        <w:outlineLvl w:val="2"/>
      </w:pPr>
      <w:r>
        <w:t>154. Федеральный календарный учебный график:</w:t>
      </w:r>
    </w:p>
    <w:p w:rsidR="00152C84" w:rsidRDefault="00152C84" w:rsidP="005358E5">
      <w:pPr>
        <w:pStyle w:val="ConsPlusNormal"/>
        <w:spacing w:before="240"/>
        <w:ind w:firstLine="540"/>
        <w:jc w:val="both"/>
      </w:pPr>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&lt;53&gt;.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&lt;53&gt; </w:t>
      </w:r>
      <w:hyperlink r:id="rId238" w:history="1">
        <w:r>
          <w:rPr>
            <w:color w:val="0000FF"/>
          </w:rPr>
          <w:t>Пункт 3.4.16</w:t>
        </w:r>
      </w:hyperlink>
      <w:r>
        <w:t xml:space="preserve">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154.2.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154.6.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154.7.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154.8. Продолжительность урока не должна превышать 40 минут.</w:t>
      </w:r>
    </w:p>
    <w:p w:rsidR="00152C84" w:rsidRDefault="00152C84" w:rsidP="005358E5">
      <w:pPr>
        <w:pStyle w:val="ConsPlusNormal"/>
        <w:spacing w:before="240"/>
        <w:ind w:firstLine="540"/>
        <w:jc w:val="both"/>
      </w:pPr>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152C84" w:rsidRDefault="00152C84" w:rsidP="005358E5">
      <w:pPr>
        <w:pStyle w:val="ConsPlusNormal"/>
        <w:spacing w:before="240"/>
        <w:ind w:firstLine="540"/>
        <w:jc w:val="both"/>
      </w:pPr>
      <w:r>
        <w:t>154.12.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155. План внеурочной деятельности.</w:t>
      </w:r>
    </w:p>
    <w:p w:rsidR="00152C84" w:rsidRDefault="00152C84" w:rsidP="005358E5">
      <w:pPr>
        <w:pStyle w:val="ConsPlusNormal"/>
        <w:spacing w:before="240"/>
        <w:ind w:firstLine="540"/>
        <w:jc w:val="both"/>
      </w:pPr>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155.1. Внеурочная деятельность является неотъемлемой частью АООП ООО.</w:t>
      </w:r>
    </w:p>
    <w:p w:rsidR="00152C84" w:rsidRDefault="00152C84" w:rsidP="005358E5">
      <w:pPr>
        <w:pStyle w:val="ConsPlusNormal"/>
        <w:spacing w:before="240"/>
        <w:ind w:firstLine="540"/>
        <w:jc w:val="both"/>
      </w:pPr>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152C84" w:rsidRDefault="00152C84" w:rsidP="005358E5">
      <w:pPr>
        <w:pStyle w:val="ConsPlusNormal"/>
        <w:spacing w:before="240"/>
        <w:ind w:firstLine="540"/>
        <w:jc w:val="both"/>
      </w:pPr>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155.7.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155.10.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152C84" w:rsidRDefault="00152C84" w:rsidP="005358E5">
      <w:pPr>
        <w:pStyle w:val="ConsPlusNormal"/>
        <w:spacing w:before="240"/>
        <w:ind w:firstLine="540"/>
        <w:jc w:val="both"/>
      </w:pPr>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156. Федеральный календарный план воспитательной работы.</w:t>
      </w:r>
    </w:p>
    <w:p w:rsidR="00152C84" w:rsidRDefault="00152C84" w:rsidP="005358E5">
      <w:pPr>
        <w:pStyle w:val="ConsPlusNormal"/>
        <w:spacing w:before="240"/>
        <w:ind w:firstLine="540"/>
        <w:jc w:val="both"/>
      </w:pPr>
      <w:r>
        <w:t>156.1.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156.2.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XXXII. Целевой раздел ФЛОП ООО для обучающихся с нарушениями</w:t>
      </w:r>
    </w:p>
    <w:p w:rsidR="00152C84" w:rsidRDefault="00152C84" w:rsidP="005358E5">
      <w:pPr>
        <w:pStyle w:val="ConsPlusTitle"/>
        <w:jc w:val="center"/>
      </w:pPr>
      <w:r>
        <w:t>опорно-двигательного аппарата (вариант 6.1)</w:t>
      </w:r>
    </w:p>
    <w:p w:rsidR="00152C84" w:rsidRDefault="00152C84" w:rsidP="005358E5">
      <w:pPr>
        <w:pStyle w:val="ConsPlusNormal"/>
        <w:jc w:val="both"/>
      </w:pPr>
    </w:p>
    <w:p w:rsidR="00152C84" w:rsidRDefault="00152C84" w:rsidP="005358E5">
      <w:pPr>
        <w:pStyle w:val="ConsPlusTitle"/>
        <w:ind w:firstLine="540"/>
        <w:jc w:val="both"/>
        <w:outlineLvl w:val="2"/>
      </w:pPr>
      <w:r>
        <w:t>157. Пояснительная записка.</w:t>
      </w:r>
    </w:p>
    <w:p w:rsidR="00152C84" w:rsidRDefault="00152C84" w:rsidP="005358E5">
      <w:pPr>
        <w:pStyle w:val="ConsPlusNormal"/>
        <w:spacing w:before="240"/>
        <w:ind w:firstLine="540"/>
        <w:jc w:val="both"/>
      </w:pPr>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152C84" w:rsidRDefault="00152C84" w:rsidP="005358E5">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152C84" w:rsidRDefault="00152C84" w:rsidP="005358E5">
      <w:pPr>
        <w:pStyle w:val="ConsPlusNormal"/>
        <w:spacing w:before="240"/>
        <w:ind w:firstLine="540"/>
        <w:jc w:val="both"/>
      </w:pPr>
      <w:r>
        <w:t>157.3. Целями реализации ФАОП ООО для обучающихся с НОДА (вариант 6.1) являются:</w:t>
      </w:r>
    </w:p>
    <w:p w:rsidR="00152C84" w:rsidRDefault="00152C84" w:rsidP="005358E5">
      <w:pPr>
        <w:pStyle w:val="ConsPlusNormal"/>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152C84" w:rsidRDefault="00152C84" w:rsidP="005358E5">
      <w:pPr>
        <w:pStyle w:val="ConsPlusNormal"/>
        <w:spacing w:before="240"/>
        <w:ind w:firstLine="540"/>
        <w:jc w:val="both"/>
      </w:pPr>
      <w:r>
        <w:t>157.4. Достижение поставленных целей реализации ФАОП ООО для обучающихся с НДА (вариант 6.1) предусматривает решение следующих основных задач:</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152C84" w:rsidRDefault="00152C84" w:rsidP="005358E5">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rsidR="00152C84" w:rsidRDefault="00152C84" w:rsidP="005358E5">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152C84" w:rsidRDefault="00152C84" w:rsidP="005358E5">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52C84" w:rsidRDefault="00152C84" w:rsidP="005358E5">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152C84" w:rsidRDefault="00152C84" w:rsidP="005358E5">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52C84" w:rsidRDefault="00152C84" w:rsidP="005358E5">
      <w:pPr>
        <w:pStyle w:val="ConsPlusNormal"/>
        <w:spacing w:before="240"/>
        <w:ind w:firstLine="540"/>
        <w:jc w:val="both"/>
      </w:pPr>
      <w:r>
        <w:t>157.5. ФАОП ООО для обучающихся с НОДА (вариант 6.1)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52C84" w:rsidRDefault="00152C84" w:rsidP="005358E5">
      <w:pPr>
        <w:pStyle w:val="ConsPlusNormal"/>
        <w:spacing w:before="240"/>
        <w:ind w:firstLine="540"/>
        <w:jc w:val="both"/>
      </w:pPr>
      <w:r>
        <w:t>принцип системности коррекционных, профилактических и развивающих задач;</w:t>
      </w:r>
    </w:p>
    <w:p w:rsidR="00152C84" w:rsidRDefault="00152C84" w:rsidP="005358E5">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152C84" w:rsidRDefault="00152C84" w:rsidP="005358E5">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152C84" w:rsidRDefault="00152C84" w:rsidP="005358E5">
      <w:pPr>
        <w:pStyle w:val="ConsPlusNormal"/>
        <w:spacing w:before="24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152C84" w:rsidRDefault="00152C84" w:rsidP="005358E5">
      <w:pPr>
        <w:pStyle w:val="ConsPlusNormal"/>
        <w:spacing w:before="240"/>
        <w:ind w:firstLine="540"/>
        <w:jc w:val="both"/>
      </w:pPr>
      <w:r>
        <w:t>157.6. ФАОП ООО для обучающихся с НОДА (вариант 6.1)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&lt;54&gt; </w:t>
      </w:r>
      <w:hyperlink r:id="rId239"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Title"/>
        <w:ind w:firstLine="540"/>
        <w:jc w:val="both"/>
        <w:outlineLvl w:val="2"/>
      </w:pPr>
      <w:r>
        <w:t>158. Планируемые результаты освоения ФАОП ООО.</w:t>
      </w:r>
    </w:p>
    <w:p w:rsidR="00152C84" w:rsidRDefault="00152C84" w:rsidP="005358E5">
      <w:pPr>
        <w:pStyle w:val="ConsPlusNormal"/>
        <w:spacing w:before="240"/>
        <w:ind w:firstLine="540"/>
        <w:jc w:val="both"/>
      </w:pPr>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152C84" w:rsidRDefault="00152C84" w:rsidP="005358E5">
      <w:pPr>
        <w:pStyle w:val="ConsPlusNormal"/>
        <w:spacing w:before="240"/>
        <w:ind w:firstLine="540"/>
        <w:jc w:val="both"/>
      </w:pPr>
      <w:r>
        <w:t>К жизненным компетенциям, необходимым для повышения качества жизни лиц с НОДА, можно отнести следующие:</w:t>
      </w:r>
    </w:p>
    <w:p w:rsidR="00152C84" w:rsidRDefault="00152C84" w:rsidP="005358E5">
      <w:pPr>
        <w:pStyle w:val="ConsPlusNormal"/>
        <w:spacing w:before="240"/>
        <w:ind w:firstLine="540"/>
        <w:jc w:val="both"/>
      </w:pPr>
      <w:r>
        <w:t>сформированность навыков пространственной и социально-бытовой ориентировки, мобильность;</w:t>
      </w:r>
    </w:p>
    <w:p w:rsidR="00152C84" w:rsidRDefault="00152C84" w:rsidP="005358E5">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152C84" w:rsidRDefault="00152C84" w:rsidP="005358E5">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152C84" w:rsidRDefault="00152C84" w:rsidP="005358E5">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152C84" w:rsidRDefault="00152C84" w:rsidP="005358E5">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152C84" w:rsidRDefault="00152C84" w:rsidP="005358E5">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152C84" w:rsidRDefault="00152C84" w:rsidP="005358E5">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152C84" w:rsidRDefault="00152C84" w:rsidP="005358E5">
      <w:pPr>
        <w:pStyle w:val="ConsPlusNormal"/>
        <w:spacing w:before="240"/>
        <w:ind w:firstLine="540"/>
        <w:jc w:val="both"/>
      </w:pPr>
      <w:r>
        <w:t>158.2. Планируемые результаты освоения обучающимися с нарушениями слуха АООП ООО дополняются результатами освоения ПКР.</w:t>
      </w:r>
    </w:p>
    <w:p w:rsidR="00152C84" w:rsidRDefault="00152C84" w:rsidP="005358E5">
      <w:pPr>
        <w:pStyle w:val="ConsPlusNormal"/>
        <w:jc w:val="both"/>
      </w:pPr>
    </w:p>
    <w:p w:rsidR="00152C84" w:rsidRDefault="00152C84" w:rsidP="005358E5">
      <w:pPr>
        <w:pStyle w:val="ConsPlusTitle"/>
        <w:ind w:firstLine="540"/>
        <w:jc w:val="both"/>
        <w:outlineLvl w:val="2"/>
      </w:pPr>
      <w:r>
        <w:t>159.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152C84" w:rsidRDefault="00152C84" w:rsidP="005358E5">
      <w:pPr>
        <w:pStyle w:val="ConsPlusNormal"/>
        <w:spacing w:before="240"/>
        <w:ind w:firstLine="540"/>
        <w:jc w:val="both"/>
      </w:pPr>
      <w:r>
        <w:t>организацию и проведение оценочных мероприятий в индивидуальной форме;</w:t>
      </w:r>
    </w:p>
    <w:p w:rsidR="00152C84" w:rsidRDefault="00152C84" w:rsidP="005358E5">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w:t>
      </w:r>
    </w:p>
    <w:p w:rsidR="00152C84" w:rsidRDefault="00152C84" w:rsidP="005358E5">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152C84" w:rsidRDefault="00152C84" w:rsidP="005358E5">
      <w:pPr>
        <w:pStyle w:val="ConsPlusNormal"/>
        <w:spacing w:before="240"/>
        <w:ind w:firstLine="540"/>
        <w:jc w:val="both"/>
      </w:pPr>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rsidR="00152C84" w:rsidRDefault="00152C84" w:rsidP="005358E5">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152C84" w:rsidRDefault="00152C84" w:rsidP="005358E5">
      <w:pPr>
        <w:pStyle w:val="ConsPlusNormal"/>
        <w:spacing w:before="240"/>
        <w:ind w:firstLine="540"/>
        <w:jc w:val="both"/>
      </w:pPr>
      <w:r>
        <w:t>использование ассистивных средств и технологий;</w:t>
      </w:r>
    </w:p>
    <w:p w:rsidR="00152C84" w:rsidRDefault="00152C84" w:rsidP="005358E5">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rsidR="00152C84" w:rsidRDefault="00152C84" w:rsidP="005358E5">
      <w:pPr>
        <w:pStyle w:val="ConsPlusNormal"/>
        <w:spacing w:before="240"/>
        <w:ind w:firstLine="540"/>
        <w:jc w:val="both"/>
      </w:pPr>
      <w:r>
        <w:t>159.2.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152C84" w:rsidRDefault="00152C84" w:rsidP="005358E5">
      <w:pPr>
        <w:pStyle w:val="ConsPlusNormal"/>
        <w:spacing w:before="240"/>
        <w:ind w:firstLine="540"/>
        <w:jc w:val="both"/>
      </w:pPr>
      <w:r>
        <w:t>159.4.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159.5.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&lt;55&gt;;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&lt;55&gt; </w:t>
      </w:r>
      <w:hyperlink r:id="rId240" w:history="1">
        <w:r>
          <w:rPr>
            <w:color w:val="0000FF"/>
          </w:rPr>
          <w:t>Статья 95</w:t>
        </w:r>
      </w:hyperlink>
      <w:r>
        <w:t xml:space="preserve"> Федерального закона от 29 декабря 2012 г. N 273-ФЗ "Об образовании в Российской Федерации".</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159.10.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152C84" w:rsidRDefault="00152C84" w:rsidP="005358E5">
      <w:pPr>
        <w:pStyle w:val="ConsPlusNormal"/>
        <w:spacing w:before="240"/>
        <w:ind w:firstLine="540"/>
        <w:jc w:val="both"/>
      </w:pPr>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152C84" w:rsidRDefault="00152C84" w:rsidP="005358E5">
      <w:pPr>
        <w:pStyle w:val="ConsPlusNormal"/>
        <w:spacing w:before="240"/>
        <w:ind w:firstLine="540"/>
        <w:jc w:val="both"/>
      </w:pPr>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159.16.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159.17.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159.19.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159.20.1. Выбор темы проекта осуществляется обучающимися.</w:t>
      </w:r>
    </w:p>
    <w:p w:rsidR="00152C84" w:rsidRDefault="00152C84" w:rsidP="005358E5">
      <w:pPr>
        <w:pStyle w:val="ConsPlusNormal"/>
        <w:spacing w:before="240"/>
        <w:ind w:firstLine="540"/>
        <w:jc w:val="both"/>
      </w:pPr>
      <w:r>
        <w:t>159.20.2.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159.20.3.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159.20.4.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159.24.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159.24.2.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159.26.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152C84" w:rsidRDefault="00152C84" w:rsidP="005358E5">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152C84" w:rsidRDefault="00152C84" w:rsidP="005358E5">
      <w:pPr>
        <w:pStyle w:val="ConsPlusNormal"/>
        <w:spacing w:before="240"/>
        <w:ind w:firstLine="540"/>
        <w:jc w:val="both"/>
      </w:pPr>
      <w:r>
        <w:t>При оценке результатов письменных работ не снижается отметка за:</w:t>
      </w:r>
    </w:p>
    <w:p w:rsidR="00152C84" w:rsidRDefault="00152C84" w:rsidP="005358E5">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152C84" w:rsidRDefault="00152C84" w:rsidP="005358E5">
      <w:pPr>
        <w:pStyle w:val="ConsPlusNormal"/>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rsidR="00152C84" w:rsidRDefault="00152C84" w:rsidP="005358E5">
      <w:pPr>
        <w:pStyle w:val="ConsPlusNormal"/>
        <w:spacing w:before="240"/>
        <w:ind w:firstLine="540"/>
        <w:jc w:val="both"/>
      </w:pPr>
      <w:r>
        <w:t>нарушения размеров букв и соотношения их по высоте и ширине;</w:t>
      </w:r>
    </w:p>
    <w:p w:rsidR="00152C84" w:rsidRDefault="00152C84" w:rsidP="005358E5">
      <w:pPr>
        <w:pStyle w:val="ConsPlusNormal"/>
        <w:spacing w:before="240"/>
        <w:ind w:firstLine="540"/>
        <w:jc w:val="both"/>
      </w:pPr>
      <w:r>
        <w:t>смешение сходных по начертанию букв;</w:t>
      </w:r>
    </w:p>
    <w:p w:rsidR="00152C84" w:rsidRDefault="00152C84" w:rsidP="005358E5">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rsidR="00152C84" w:rsidRDefault="00152C84" w:rsidP="005358E5">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152C84" w:rsidRDefault="00152C84" w:rsidP="005358E5">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152C84" w:rsidRDefault="00152C84" w:rsidP="005358E5">
      <w:pPr>
        <w:pStyle w:val="ConsPlusNormal"/>
        <w:spacing w:before="240"/>
        <w:ind w:firstLine="540"/>
        <w:jc w:val="both"/>
      </w:pPr>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159.28.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159.28.4.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159.29.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159.30.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152C84" w:rsidRDefault="00152C84" w:rsidP="005358E5">
      <w:pPr>
        <w:pStyle w:val="ConsPlusNormal"/>
        <w:spacing w:before="240"/>
        <w:ind w:firstLine="540"/>
        <w:jc w:val="both"/>
      </w:pPr>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152C84" w:rsidRDefault="00152C84" w:rsidP="005358E5">
      <w:pPr>
        <w:pStyle w:val="ConsPlusNormal"/>
        <w:spacing w:before="240"/>
        <w:ind w:firstLine="540"/>
        <w:jc w:val="both"/>
      </w:pPr>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152C84" w:rsidRDefault="00152C84" w:rsidP="005358E5">
      <w:pPr>
        <w:pStyle w:val="ConsPlusNormal"/>
        <w:spacing w:before="240"/>
        <w:ind w:firstLine="540"/>
        <w:jc w:val="both"/>
      </w:pPr>
      <w:r>
        <w:t>Оценка осуществляется по следующим направлениям:</w:t>
      </w:r>
    </w:p>
    <w:p w:rsidR="00152C84" w:rsidRDefault="00152C84" w:rsidP="005358E5">
      <w:pPr>
        <w:pStyle w:val="ConsPlusNormal"/>
        <w:spacing w:before="240"/>
        <w:ind w:firstLine="540"/>
        <w:jc w:val="both"/>
      </w:pPr>
      <w:r>
        <w:t>адаптация обучающегося с НОДА к среде образовательной организации;</w:t>
      </w:r>
    </w:p>
    <w:p w:rsidR="00152C84" w:rsidRDefault="00152C84" w:rsidP="005358E5">
      <w:pPr>
        <w:pStyle w:val="ConsPlusNormal"/>
        <w:spacing w:before="240"/>
        <w:ind w:firstLine="540"/>
        <w:jc w:val="both"/>
      </w:pPr>
      <w:r>
        <w:t>динамика когнитивного, личностного, эмоционального развития обучающегося с НОДА;</w:t>
      </w:r>
    </w:p>
    <w:p w:rsidR="00152C84" w:rsidRDefault="00152C84" w:rsidP="005358E5">
      <w:pPr>
        <w:pStyle w:val="ConsPlusNormal"/>
        <w:spacing w:before="240"/>
        <w:ind w:firstLine="540"/>
        <w:jc w:val="both"/>
      </w:pPr>
      <w:r>
        <w:t>оптимизация неадекватных профессиональных намерений обучающихся с НОДА;</w:t>
      </w:r>
    </w:p>
    <w:p w:rsidR="00152C84" w:rsidRDefault="00152C84" w:rsidP="005358E5">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rsidR="00152C84" w:rsidRDefault="00152C84" w:rsidP="005358E5">
      <w:pPr>
        <w:pStyle w:val="ConsPlusNormal"/>
        <w:spacing w:before="240"/>
        <w:ind w:firstLine="540"/>
        <w:jc w:val="both"/>
      </w:pPr>
      <w: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152C84" w:rsidRDefault="00152C84" w:rsidP="005358E5">
      <w:pPr>
        <w:pStyle w:val="ConsPlusNormal"/>
        <w:spacing w:before="240"/>
        <w:ind w:firstLine="540"/>
        <w:jc w:val="both"/>
      </w:pPr>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152C84" w:rsidRDefault="00152C84" w:rsidP="005358E5">
      <w:pPr>
        <w:pStyle w:val="ConsPlusNormal"/>
        <w:jc w:val="both"/>
      </w:pPr>
    </w:p>
    <w:p w:rsidR="00152C84" w:rsidRDefault="00152C84" w:rsidP="005358E5">
      <w:pPr>
        <w:pStyle w:val="ConsPlusTitle"/>
        <w:jc w:val="center"/>
        <w:outlineLvl w:val="1"/>
      </w:pPr>
      <w:r>
        <w:t>XXXIII. Содержательный раздел ФАОП ООО для обучающихся</w:t>
      </w:r>
    </w:p>
    <w:p w:rsidR="00152C84" w:rsidRDefault="00152C84" w:rsidP="005358E5">
      <w:pPr>
        <w:pStyle w:val="ConsPlusTitle"/>
        <w:jc w:val="center"/>
      </w:pPr>
      <w:r>
        <w:t>с НОДА (вариант 6.1)</w:t>
      </w:r>
    </w:p>
    <w:p w:rsidR="00152C84" w:rsidRDefault="00152C84" w:rsidP="005358E5">
      <w:pPr>
        <w:pStyle w:val="ConsPlusNormal"/>
        <w:jc w:val="both"/>
      </w:pPr>
    </w:p>
    <w:p w:rsidR="00152C84" w:rsidRDefault="00152C84" w:rsidP="005358E5">
      <w:pPr>
        <w:pStyle w:val="ConsPlusTitle"/>
        <w:ind w:firstLine="540"/>
        <w:jc w:val="both"/>
        <w:outlineLvl w:val="2"/>
      </w:pPr>
      <w:r>
        <w:t>160. Федеральные рабочие программы учебных предметов.</w:t>
      </w:r>
    </w:p>
    <w:p w:rsidR="00152C84" w:rsidRDefault="00152C84" w:rsidP="005358E5">
      <w:pPr>
        <w:pStyle w:val="ConsPlusNormal"/>
        <w:spacing w:before="240"/>
        <w:ind w:firstLine="540"/>
        <w:jc w:val="both"/>
      </w:pPr>
      <w:r>
        <w:t xml:space="preserve">160.1. При реализации ФАОП ООО для обучающихся с НОДА (вариант 6.1) используются федеральные рабочие программы учебных предметов </w:t>
      </w:r>
      <w:hyperlink r:id="rId241" w:history="1">
        <w:r>
          <w:rPr>
            <w:color w:val="0000FF"/>
          </w:rPr>
          <w:t>"Русский язык"</w:t>
        </w:r>
      </w:hyperlink>
      <w:r>
        <w:t xml:space="preserve">, </w:t>
      </w:r>
      <w:hyperlink r:id="rId242" w:history="1">
        <w:r>
          <w:rPr>
            <w:color w:val="0000FF"/>
          </w:rPr>
          <w:t>"Литература"</w:t>
        </w:r>
      </w:hyperlink>
      <w:r>
        <w:t xml:space="preserve">, </w:t>
      </w:r>
      <w:hyperlink r:id="rId243" w:history="1">
        <w:r>
          <w:rPr>
            <w:color w:val="0000FF"/>
          </w:rPr>
          <w:t>"История"</w:t>
        </w:r>
      </w:hyperlink>
      <w:r>
        <w:t xml:space="preserve">, </w:t>
      </w:r>
      <w:hyperlink r:id="rId244" w:history="1">
        <w:r>
          <w:rPr>
            <w:color w:val="0000FF"/>
          </w:rPr>
          <w:t>"Обществознание"</w:t>
        </w:r>
      </w:hyperlink>
      <w:r>
        <w:t xml:space="preserve">, </w:t>
      </w:r>
      <w:hyperlink r:id="rId245" w:history="1">
        <w:r>
          <w:rPr>
            <w:color w:val="0000FF"/>
          </w:rPr>
          <w:t>"География"</w:t>
        </w:r>
      </w:hyperlink>
      <w:r>
        <w:t xml:space="preserve">, </w:t>
      </w:r>
      <w:hyperlink r:id="rId246" w:history="1">
        <w:r>
          <w:rPr>
            <w:color w:val="0000FF"/>
          </w:rPr>
          <w:t>"Основы безопасности жизнедеятельности"</w:t>
        </w:r>
      </w:hyperlink>
      <w:r>
        <w:t>, предусмотренные федеральной образовательной программы основного общего образования (далее - ФОП ООО) &lt;56&gt;.</w:t>
      </w:r>
    </w:p>
    <w:p w:rsidR="00152C84" w:rsidRDefault="00152C84" w:rsidP="005358E5">
      <w:pPr>
        <w:pStyle w:val="ConsPlusNormal"/>
        <w:spacing w:before="240"/>
        <w:ind w:firstLine="540"/>
        <w:jc w:val="both"/>
      </w:pPr>
      <w:r>
        <w:t>160.2.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w:t>
      </w:r>
    </w:p>
    <w:p w:rsidR="00152C84" w:rsidRDefault="00152C84" w:rsidP="005358E5">
      <w:pPr>
        <w:pStyle w:val="ConsPlusNormal"/>
        <w:jc w:val="both"/>
      </w:pPr>
    </w:p>
    <w:p w:rsidR="00152C84" w:rsidRDefault="00152C84" w:rsidP="005358E5">
      <w:pPr>
        <w:pStyle w:val="ConsPlusTitle"/>
        <w:ind w:firstLine="540"/>
        <w:jc w:val="both"/>
        <w:outlineLvl w:val="2"/>
      </w:pPr>
      <w:r>
        <w:t>161. Программа формирования универсальных учебных действий.</w:t>
      </w:r>
    </w:p>
    <w:p w:rsidR="00152C84" w:rsidRDefault="00152C84" w:rsidP="005358E5">
      <w:pPr>
        <w:pStyle w:val="ConsPlusNormal"/>
        <w:spacing w:before="240"/>
        <w:ind w:firstLine="540"/>
        <w:jc w:val="both"/>
      </w:pPr>
      <w:r>
        <w:t xml:space="preserve">161.1. Программа формирования универсальных учебных действий у обучающихся с НОДА ФАОП ООО для обучающихся с НОДА (вариант 6.1)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spacing w:before="240"/>
        <w:ind w:firstLine="540"/>
        <w:jc w:val="both"/>
      </w:pPr>
      <w: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152C84" w:rsidRDefault="00152C84" w:rsidP="005358E5">
      <w:pPr>
        <w:pStyle w:val="ConsPlusNormal"/>
        <w:jc w:val="both"/>
      </w:pPr>
    </w:p>
    <w:p w:rsidR="00152C84" w:rsidRDefault="00152C84" w:rsidP="005358E5">
      <w:pPr>
        <w:pStyle w:val="ConsPlusTitle"/>
        <w:ind w:firstLine="540"/>
        <w:jc w:val="both"/>
        <w:outlineLvl w:val="2"/>
      </w:pPr>
      <w:r>
        <w:t>162. Программа коррекционной работы.</w:t>
      </w:r>
    </w:p>
    <w:p w:rsidR="00152C84" w:rsidRDefault="00152C84" w:rsidP="005358E5">
      <w:pPr>
        <w:pStyle w:val="ConsPlusNormal"/>
        <w:spacing w:before="240"/>
        <w:ind w:firstLine="540"/>
        <w:jc w:val="both"/>
      </w:pPr>
      <w:r>
        <w:t>162.1. ПКР является неотъемлемым структурным компонентом ФАОП ООО для обучающихся с НОДА (вариант 6.1).</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162.2.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152C84" w:rsidRDefault="00152C84" w:rsidP="005358E5">
      <w:pPr>
        <w:pStyle w:val="ConsPlusNormal"/>
        <w:spacing w:before="240"/>
        <w:ind w:firstLine="540"/>
        <w:jc w:val="both"/>
      </w:pPr>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162.3.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152C84" w:rsidRDefault="00152C84" w:rsidP="005358E5">
      <w:pPr>
        <w:pStyle w:val="ConsPlusNormal"/>
        <w:spacing w:before="240"/>
        <w:ind w:firstLine="540"/>
        <w:jc w:val="both"/>
      </w:pPr>
      <w:r>
        <w:t>описание основного содержания рабочих программ логопеда, психолога, других специалистов;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152C84" w:rsidRDefault="00152C84" w:rsidP="005358E5">
      <w:pPr>
        <w:pStyle w:val="ConsPlusNormal"/>
        <w:spacing w:before="240"/>
        <w:ind w:firstLine="540"/>
        <w:jc w:val="both"/>
      </w:pPr>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152C84" w:rsidRDefault="00152C84" w:rsidP="005358E5">
      <w:pPr>
        <w:pStyle w:val="ConsPlusNormal"/>
        <w:spacing w:before="240"/>
        <w:ind w:firstLine="540"/>
        <w:jc w:val="both"/>
      </w:pPr>
      <w:r>
        <w:t>161.8.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162.9.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162.10. ПКР представлена в </w:t>
      </w:r>
      <w:hyperlink w:anchor="Par34519" w:tooltip="ПРОГРАММА" w:history="1">
        <w:r>
          <w:rPr>
            <w:color w:val="0000FF"/>
          </w:rPr>
          <w:t>приложении N 13</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163. Федеральная рабочая программа воспитания.</w:t>
      </w:r>
    </w:p>
    <w:p w:rsidR="00152C84" w:rsidRDefault="00152C84" w:rsidP="005358E5">
      <w:pPr>
        <w:pStyle w:val="ConsPlusNormal"/>
        <w:spacing w:before="240"/>
        <w:ind w:firstLine="540"/>
        <w:jc w:val="both"/>
      </w:pPr>
      <w:r>
        <w:t xml:space="preserve">163.1.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XXXIV. Организационный раздел ФАОП ООО для обучающихся</w:t>
      </w:r>
    </w:p>
    <w:p w:rsidR="00152C84" w:rsidRDefault="00152C84" w:rsidP="005358E5">
      <w:pPr>
        <w:pStyle w:val="ConsPlusTitle"/>
        <w:jc w:val="center"/>
      </w:pPr>
      <w:r>
        <w:t>с НОДА (вариант 6.1)</w:t>
      </w:r>
    </w:p>
    <w:p w:rsidR="00152C84" w:rsidRDefault="00152C84" w:rsidP="005358E5">
      <w:pPr>
        <w:pStyle w:val="ConsPlusNormal"/>
        <w:jc w:val="both"/>
      </w:pPr>
    </w:p>
    <w:p w:rsidR="00152C84" w:rsidRDefault="00152C84" w:rsidP="005358E5">
      <w:pPr>
        <w:pStyle w:val="ConsPlusTitle"/>
        <w:ind w:firstLine="540"/>
        <w:jc w:val="both"/>
        <w:outlineLvl w:val="2"/>
      </w:pPr>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152C84" w:rsidRDefault="00152C84" w:rsidP="005358E5">
      <w:pPr>
        <w:pStyle w:val="ConsPlusNormal"/>
        <w:spacing w:before="240"/>
        <w:ind w:firstLine="540"/>
        <w:jc w:val="both"/>
      </w:pPr>
      <w: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247"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152C84" w:rsidRDefault="00152C84" w:rsidP="005358E5">
      <w:pPr>
        <w:pStyle w:val="ConsPlusNormal"/>
        <w:spacing w:before="240"/>
        <w:ind w:firstLine="540"/>
        <w:jc w:val="both"/>
      </w:pPr>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152C84" w:rsidRDefault="00152C84" w:rsidP="005358E5">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152C84" w:rsidRDefault="00152C84" w:rsidP="005358E5">
      <w:pPr>
        <w:pStyle w:val="ConsPlusNormal"/>
        <w:spacing w:before="240"/>
        <w:ind w:firstLine="540"/>
        <w:jc w:val="both"/>
      </w:pPr>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152C84" w:rsidRDefault="00152C84" w:rsidP="005358E5">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152C84" w:rsidRDefault="00152C84" w:rsidP="005358E5">
      <w:pPr>
        <w:pStyle w:val="ConsPlusNormal"/>
        <w:spacing w:before="240"/>
        <w:ind w:firstLine="540"/>
        <w:jc w:val="both"/>
      </w:pPr>
      <w:r>
        <w:t>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152C84" w:rsidRDefault="00152C84" w:rsidP="005358E5">
      <w:pPr>
        <w:pStyle w:val="ConsPlusNormal"/>
        <w:spacing w:before="240"/>
        <w:ind w:firstLine="540"/>
        <w:jc w:val="both"/>
      </w:pPr>
      <w:r>
        <w:t>проведение коррекционно-развивающих занятий по программе коррекционной работы;</w:t>
      </w:r>
    </w:p>
    <w:p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jc w:val="both"/>
      </w:pPr>
    </w:p>
    <w:p w:rsidR="00152C84" w:rsidRDefault="00152C84" w:rsidP="005358E5">
      <w:pPr>
        <w:pStyle w:val="ConsPlusTitle"/>
        <w:ind w:firstLine="540"/>
        <w:jc w:val="both"/>
        <w:outlineLvl w:val="2"/>
      </w:pPr>
      <w:r>
        <w:t>165. Федеральный календарный учебный график:</w:t>
      </w:r>
    </w:p>
    <w:p w:rsidR="00152C84" w:rsidRDefault="00152C84" w:rsidP="005358E5">
      <w:pPr>
        <w:pStyle w:val="ConsPlusNormal"/>
        <w:spacing w:before="240"/>
        <w:ind w:firstLine="540"/>
        <w:jc w:val="both"/>
      </w:pPr>
      <w: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&lt;57&gt;.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&lt;57&gt; </w:t>
      </w:r>
      <w:hyperlink r:id="rId248" w:history="1">
        <w:r>
          <w:rPr>
            <w:color w:val="0000FF"/>
          </w:rPr>
          <w:t>Пункт 3.4.16</w:t>
        </w:r>
      </w:hyperlink>
      <w:r>
        <w:t>.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165.2.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165.6.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165.7.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165.8. Продолжительность урока не должна превышать 45 минут.</w:t>
      </w:r>
    </w:p>
    <w:p w:rsidR="00152C84" w:rsidRDefault="00152C84" w:rsidP="005358E5">
      <w:pPr>
        <w:pStyle w:val="ConsPlusNormal"/>
        <w:spacing w:before="240"/>
        <w:ind w:firstLine="540"/>
        <w:jc w:val="both"/>
      </w:pPr>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165.12.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166. План внеурочной деятельности.</w:t>
      </w:r>
    </w:p>
    <w:p w:rsidR="00152C84" w:rsidRDefault="00152C84" w:rsidP="005358E5">
      <w:pPr>
        <w:pStyle w:val="ConsPlusNormal"/>
        <w:spacing w:before="240"/>
        <w:ind w:firstLine="540"/>
        <w:jc w:val="both"/>
      </w:pPr>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166.2. Внеурочная деятельность является неотъемлемой частью АООП ООО.</w:t>
      </w:r>
    </w:p>
    <w:p w:rsidR="00152C84" w:rsidRDefault="00152C84" w:rsidP="005358E5">
      <w:pPr>
        <w:pStyle w:val="ConsPlusNormal"/>
        <w:spacing w:before="240"/>
        <w:ind w:firstLine="540"/>
        <w:jc w:val="both"/>
      </w:pPr>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rsidR="00152C84" w:rsidRDefault="00152C84" w:rsidP="005358E5">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152C84" w:rsidRDefault="00152C84" w:rsidP="005358E5">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152C84" w:rsidRDefault="00152C84" w:rsidP="005358E5">
      <w:pPr>
        <w:pStyle w:val="ConsPlusNormal"/>
        <w:spacing w:before="240"/>
        <w:ind w:firstLine="540"/>
        <w:jc w:val="both"/>
      </w:pPr>
      <w: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166.8.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152C84" w:rsidRDefault="00152C84" w:rsidP="005358E5">
      <w:pPr>
        <w:pStyle w:val="ConsPlusNormal"/>
        <w:spacing w:before="240"/>
        <w:ind w:firstLine="540"/>
        <w:jc w:val="both"/>
      </w:pPr>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166.11.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167. Федеральный календарный план воспитательной работы.</w:t>
      </w:r>
    </w:p>
    <w:p w:rsidR="00152C84" w:rsidRDefault="00152C84" w:rsidP="005358E5">
      <w:pPr>
        <w:pStyle w:val="ConsPlusNormal"/>
        <w:spacing w:before="240"/>
        <w:ind w:firstLine="540"/>
        <w:jc w:val="both"/>
      </w:pPr>
      <w:r>
        <w:t>167.1.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167.2.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XXXV. Целевой раздел ФАОП ООО для обучающихся с нарушениями</w:t>
      </w:r>
    </w:p>
    <w:p w:rsidR="00152C84" w:rsidRDefault="00152C84" w:rsidP="005358E5">
      <w:pPr>
        <w:pStyle w:val="ConsPlusTitle"/>
        <w:jc w:val="center"/>
      </w:pPr>
      <w:r>
        <w:t>опорно-двигательного аппарата (вариант 6.2)</w:t>
      </w:r>
    </w:p>
    <w:p w:rsidR="00152C84" w:rsidRDefault="00152C84" w:rsidP="005358E5">
      <w:pPr>
        <w:pStyle w:val="ConsPlusNormal"/>
        <w:jc w:val="both"/>
      </w:pPr>
    </w:p>
    <w:p w:rsidR="00152C84" w:rsidRDefault="00152C84" w:rsidP="005358E5">
      <w:pPr>
        <w:pStyle w:val="ConsPlusTitle"/>
        <w:ind w:firstLine="540"/>
        <w:jc w:val="both"/>
        <w:outlineLvl w:val="2"/>
      </w:pPr>
      <w:r>
        <w:t>168. Пояснительная записка.</w:t>
      </w:r>
    </w:p>
    <w:p w:rsidR="00152C84" w:rsidRDefault="00152C84" w:rsidP="005358E5">
      <w:pPr>
        <w:pStyle w:val="ConsPlusNormal"/>
        <w:spacing w:before="240"/>
        <w:ind w:firstLine="540"/>
        <w:jc w:val="both"/>
      </w:pPr>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152C84" w:rsidRDefault="00152C84" w:rsidP="005358E5">
      <w:pPr>
        <w:pStyle w:val="ConsPlusNormal"/>
        <w:spacing w:before="240"/>
        <w:ind w:firstLine="540"/>
        <w:jc w:val="both"/>
      </w:pPr>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(5 - 10 классы).</w:t>
      </w:r>
    </w:p>
    <w:p w:rsidR="00152C84" w:rsidRDefault="00152C84" w:rsidP="005358E5">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152C84" w:rsidRDefault="00152C84" w:rsidP="005358E5">
      <w:pPr>
        <w:pStyle w:val="ConsPlusNormal"/>
        <w:spacing w:before="240"/>
        <w:ind w:firstLine="540"/>
        <w:jc w:val="both"/>
      </w:pPr>
      <w:r>
        <w:t>168.3. Целями реализации ФАОП ООО для обучающихся с нарушениями опорно-двигательного аппарата (вариант 6.2) являются:</w:t>
      </w:r>
    </w:p>
    <w:p w:rsidR="00152C84" w:rsidRDefault="00152C84" w:rsidP="005358E5">
      <w:pPr>
        <w:pStyle w:val="ConsPlusNormal"/>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152C84" w:rsidRDefault="00152C84" w:rsidP="005358E5">
      <w:pPr>
        <w:pStyle w:val="ConsPlusNormal"/>
        <w:spacing w:before="240"/>
        <w:ind w:firstLine="540"/>
        <w:jc w:val="both"/>
      </w:pPr>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152C84" w:rsidRDefault="00152C84" w:rsidP="005358E5">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rsidR="00152C84" w:rsidRDefault="00152C84" w:rsidP="005358E5">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152C84" w:rsidRDefault="00152C84" w:rsidP="005358E5">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52C84" w:rsidRDefault="00152C84" w:rsidP="005358E5">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152C84" w:rsidRDefault="00152C84" w:rsidP="005358E5">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52C84" w:rsidRDefault="00152C84" w:rsidP="005358E5">
      <w:pPr>
        <w:pStyle w:val="ConsPlusNormal"/>
        <w:spacing w:before="240"/>
        <w:ind w:firstLine="540"/>
        <w:jc w:val="both"/>
      </w:pPr>
      <w:r>
        <w:t>168.5. ФАОП ООО для обучающихся с нарушениями опорно-двигательного аппарата (вариант 6.2) учитывает следующие принципы: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52C84" w:rsidRDefault="00152C84" w:rsidP="005358E5">
      <w:pPr>
        <w:pStyle w:val="ConsPlusNormal"/>
        <w:spacing w:before="240"/>
        <w:ind w:firstLine="540"/>
        <w:jc w:val="both"/>
      </w:pPr>
      <w:r>
        <w:t>принцип системности коррекционных, профилактических и развивающих задач;</w:t>
      </w:r>
    </w:p>
    <w:p w:rsidR="00152C84" w:rsidRDefault="00152C84" w:rsidP="005358E5">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152C84" w:rsidRDefault="00152C84" w:rsidP="005358E5">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152C84" w:rsidRDefault="00152C84" w:rsidP="005358E5">
      <w:pPr>
        <w:pStyle w:val="ConsPlusNormal"/>
        <w:spacing w:before="240"/>
        <w:ind w:firstLine="540"/>
        <w:jc w:val="both"/>
      </w:pPr>
      <w:r>
        <w:t>принцип инклюзивное,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152C84" w:rsidRDefault="00152C84" w:rsidP="005358E5">
      <w:pPr>
        <w:pStyle w:val="ConsPlusNormal"/>
        <w:spacing w:before="240"/>
        <w:ind w:firstLine="540"/>
        <w:jc w:val="both"/>
      </w:pPr>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&lt;58&gt; </w:t>
      </w:r>
      <w:hyperlink r:id="rId249"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169. Планируемые результаты освоения ФАОП ООО.</w:t>
      </w:r>
    </w:p>
    <w:p w:rsidR="00152C84" w:rsidRDefault="00152C84" w:rsidP="005358E5">
      <w:pPr>
        <w:pStyle w:val="ConsPlusNormal"/>
        <w:spacing w:before="240"/>
        <w:ind w:firstLine="540"/>
        <w:jc w:val="both"/>
      </w:pPr>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152C84" w:rsidRDefault="00152C84" w:rsidP="005358E5">
      <w:pPr>
        <w:pStyle w:val="ConsPlusNormal"/>
        <w:spacing w:before="240"/>
        <w:ind w:firstLine="540"/>
        <w:jc w:val="both"/>
      </w:pPr>
      <w:r>
        <w:t>К жизненным компетенциям обучающихся с НОДА по варианту 6.2 можно отнести:</w:t>
      </w:r>
    </w:p>
    <w:p w:rsidR="00152C84" w:rsidRDefault="00152C84" w:rsidP="005358E5">
      <w:pPr>
        <w:pStyle w:val="ConsPlusNormal"/>
        <w:spacing w:before="240"/>
        <w:ind w:firstLine="540"/>
        <w:jc w:val="both"/>
      </w:pPr>
      <w:r>
        <w:t>сформированность навыков пространственной и социально-бытовой ориентировки, мобильность;</w:t>
      </w:r>
    </w:p>
    <w:p w:rsidR="00152C84" w:rsidRDefault="00152C84" w:rsidP="005358E5">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152C84" w:rsidRDefault="00152C84" w:rsidP="005358E5">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152C84" w:rsidRDefault="00152C84" w:rsidP="005358E5">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152C84" w:rsidRDefault="00152C84" w:rsidP="005358E5">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152C84" w:rsidRDefault="00152C84" w:rsidP="005358E5">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152C84" w:rsidRDefault="00152C84" w:rsidP="005358E5">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152C84" w:rsidRDefault="00152C84" w:rsidP="005358E5">
      <w:pPr>
        <w:pStyle w:val="ConsPlusNormal"/>
        <w:spacing w:before="240"/>
        <w:ind w:firstLine="540"/>
        <w:jc w:val="both"/>
      </w:pPr>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152C84" w:rsidRDefault="00152C84" w:rsidP="005358E5">
      <w:pPr>
        <w:pStyle w:val="ConsPlusNormal"/>
        <w:spacing w:before="240"/>
        <w:ind w:firstLine="540"/>
        <w:jc w:val="both"/>
      </w:pPr>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152C84" w:rsidRDefault="00152C84" w:rsidP="005358E5">
      <w:pPr>
        <w:pStyle w:val="ConsPlusNormal"/>
        <w:spacing w:before="240"/>
        <w:ind w:firstLine="540"/>
        <w:jc w:val="both"/>
      </w:pPr>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152C84" w:rsidRDefault="00152C84" w:rsidP="005358E5">
      <w:pPr>
        <w:pStyle w:val="ConsPlusNormal"/>
        <w:spacing w:before="240"/>
        <w:ind w:firstLine="540"/>
        <w:jc w:val="both"/>
      </w:pPr>
      <w:r>
        <w:t>169.2. Планируемые результаты освоения обучающимися с нарушениями опорно-двигательного аппарата АООП ООО дополняются результатами освоения ИКР.</w:t>
      </w:r>
    </w:p>
    <w:p w:rsidR="00152C84" w:rsidRDefault="00152C84" w:rsidP="005358E5">
      <w:pPr>
        <w:pStyle w:val="ConsPlusNormal"/>
        <w:jc w:val="both"/>
      </w:pPr>
    </w:p>
    <w:p w:rsidR="00152C84" w:rsidRDefault="00152C84" w:rsidP="005358E5">
      <w:pPr>
        <w:pStyle w:val="ConsPlusTitle"/>
        <w:ind w:firstLine="540"/>
        <w:jc w:val="both"/>
        <w:outlineLvl w:val="2"/>
      </w:pPr>
      <w:r>
        <w:t>170.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152C84" w:rsidRDefault="00152C84" w:rsidP="005358E5">
      <w:pPr>
        <w:pStyle w:val="ConsPlusNormal"/>
        <w:spacing w:before="240"/>
        <w:ind w:firstLine="540"/>
        <w:jc w:val="both"/>
      </w:pPr>
      <w:r>
        <w:t>организацию и проведение оценочных мероприятий в индивидуальной форме;</w:t>
      </w:r>
    </w:p>
    <w:p w:rsidR="00152C84" w:rsidRDefault="00152C84" w:rsidP="005358E5">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w:t>
      </w:r>
    </w:p>
    <w:p w:rsidR="00152C84" w:rsidRDefault="00152C84" w:rsidP="005358E5">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152C84" w:rsidRDefault="00152C84" w:rsidP="005358E5">
      <w:pPr>
        <w:pStyle w:val="ConsPlusNormal"/>
        <w:spacing w:before="240"/>
        <w:ind w:firstLine="540"/>
        <w:jc w:val="both"/>
      </w:pPr>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rsidR="00152C84" w:rsidRDefault="00152C84" w:rsidP="005358E5">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152C84" w:rsidRDefault="00152C84" w:rsidP="005358E5">
      <w:pPr>
        <w:pStyle w:val="ConsPlusNormal"/>
        <w:spacing w:before="240"/>
        <w:ind w:firstLine="540"/>
        <w:jc w:val="both"/>
      </w:pPr>
      <w:r>
        <w:t>использование ассистивных средств и технологий;</w:t>
      </w:r>
    </w:p>
    <w:p w:rsidR="00152C84" w:rsidRDefault="00152C84" w:rsidP="005358E5">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rsidR="00152C84" w:rsidRDefault="00152C84" w:rsidP="005358E5">
      <w:pPr>
        <w:pStyle w:val="ConsPlusNormal"/>
        <w:spacing w:before="240"/>
        <w:ind w:firstLine="540"/>
        <w:jc w:val="both"/>
      </w:pPr>
      <w:r>
        <w:t>170.2.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152C84" w:rsidRDefault="00152C84" w:rsidP="005358E5">
      <w:pPr>
        <w:pStyle w:val="ConsPlusNormal"/>
        <w:spacing w:before="240"/>
        <w:ind w:firstLine="540"/>
        <w:jc w:val="both"/>
      </w:pPr>
      <w:r>
        <w:t>170.4.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170.5.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&lt;59&gt;;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&lt;59&gt; </w:t>
      </w:r>
      <w:hyperlink r:id="rId250"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170.9.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152C84" w:rsidRDefault="00152C84" w:rsidP="005358E5">
      <w:pPr>
        <w:pStyle w:val="ConsPlusNormal"/>
        <w:spacing w:before="240"/>
        <w:ind w:firstLine="540"/>
        <w:jc w:val="both"/>
      </w:pPr>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152C84" w:rsidRDefault="00152C84" w:rsidP="005358E5">
      <w:pPr>
        <w:pStyle w:val="ConsPlusNormal"/>
        <w:spacing w:before="240"/>
        <w:ind w:firstLine="540"/>
        <w:jc w:val="both"/>
      </w:pPr>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152C84" w:rsidRDefault="00152C84" w:rsidP="005358E5">
      <w:pPr>
        <w:pStyle w:val="ConsPlusNormal"/>
        <w:spacing w:before="240"/>
        <w:ind w:firstLine="540"/>
        <w:jc w:val="both"/>
      </w:pPr>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170.15.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170.16.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170.18. Рекомендуемые формы оценки:</w:t>
      </w:r>
    </w:p>
    <w:p w:rsidR="00152C84" w:rsidRDefault="00152C84" w:rsidP="005358E5">
      <w:pPr>
        <w:pStyle w:val="ConsPlusNormal"/>
        <w:spacing w:before="240"/>
        <w:ind w:firstLine="540"/>
        <w:jc w:val="both"/>
      </w:pPr>
      <w:r>
        <w:t>письменная работа на межпредметной основе (для проверки читательской грамотности);</w:t>
      </w:r>
    </w:p>
    <w:p w:rsidR="00152C84" w:rsidRDefault="00152C84" w:rsidP="005358E5">
      <w:pPr>
        <w:pStyle w:val="ConsPlusNormal"/>
        <w:spacing w:before="240"/>
        <w:ind w:firstLine="540"/>
        <w:jc w:val="both"/>
      </w:pPr>
      <w:r>
        <w:t>практическая работа в сочетании с письменной (компьютеризованной) частью (для проверки цифровой грамотности);</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52C84" w:rsidRDefault="00152C84" w:rsidP="005358E5">
      <w:pPr>
        <w:pStyle w:val="ConsPlusNormal"/>
        <w:spacing w:before="240"/>
        <w:ind w:firstLine="540"/>
        <w:jc w:val="both"/>
      </w:pPr>
      <w:r>
        <w:t>170.19. 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170.20.1. Выбор темы проекта осуществляется обучающимися.</w:t>
      </w:r>
    </w:p>
    <w:p w:rsidR="00152C84" w:rsidRDefault="00152C84" w:rsidP="005358E5">
      <w:pPr>
        <w:pStyle w:val="ConsPlusNormal"/>
        <w:spacing w:before="240"/>
        <w:ind w:firstLine="540"/>
        <w:jc w:val="both"/>
      </w:pPr>
      <w:r>
        <w:t>170.20.2.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170.20.3. Требования к организации проектной деятельности, к содержанию и направленности проекта разрабатываются образовательной организацией.</w:t>
      </w:r>
    </w:p>
    <w:p w:rsidR="00152C84" w:rsidRDefault="00152C84" w:rsidP="005358E5">
      <w:pPr>
        <w:pStyle w:val="ConsPlusNormal"/>
        <w:spacing w:before="240"/>
        <w:ind w:firstLine="540"/>
        <w:jc w:val="both"/>
      </w:pPr>
      <w:r>
        <w:t>170.20.4.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170.24.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170.24.2.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170.26.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152C84" w:rsidRDefault="00152C84" w:rsidP="005358E5">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152C84" w:rsidRDefault="00152C84" w:rsidP="005358E5">
      <w:pPr>
        <w:pStyle w:val="ConsPlusNormal"/>
        <w:spacing w:before="240"/>
        <w:ind w:firstLine="540"/>
        <w:jc w:val="both"/>
      </w:pPr>
      <w:r>
        <w:t>При оценке результатов письменных работ не снижается отметка за:</w:t>
      </w:r>
    </w:p>
    <w:p w:rsidR="00152C84" w:rsidRDefault="00152C84" w:rsidP="005358E5">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152C84" w:rsidRDefault="00152C84" w:rsidP="005358E5">
      <w:pPr>
        <w:pStyle w:val="ConsPlusNormal"/>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rsidR="00152C84" w:rsidRDefault="00152C84" w:rsidP="005358E5">
      <w:pPr>
        <w:pStyle w:val="ConsPlusNormal"/>
        <w:spacing w:before="240"/>
        <w:ind w:firstLine="540"/>
        <w:jc w:val="both"/>
      </w:pPr>
      <w:r>
        <w:t>нарушения размеров букв и соотношения их по высоте и ширине;</w:t>
      </w:r>
    </w:p>
    <w:p w:rsidR="00152C84" w:rsidRDefault="00152C84" w:rsidP="005358E5">
      <w:pPr>
        <w:pStyle w:val="ConsPlusNormal"/>
        <w:spacing w:before="240"/>
        <w:ind w:firstLine="540"/>
        <w:jc w:val="both"/>
      </w:pPr>
      <w:r>
        <w:t>смешение сходных по начертанию букв;</w:t>
      </w:r>
    </w:p>
    <w:p w:rsidR="00152C84" w:rsidRDefault="00152C84" w:rsidP="005358E5">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rsidR="00152C84" w:rsidRDefault="00152C84" w:rsidP="005358E5">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152C84" w:rsidRDefault="00152C84" w:rsidP="005358E5">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152C84" w:rsidRDefault="00152C84" w:rsidP="005358E5">
      <w:pPr>
        <w:pStyle w:val="ConsPlusNormal"/>
        <w:spacing w:before="240"/>
        <w:ind w:firstLine="540"/>
        <w:jc w:val="both"/>
      </w:pPr>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170.27.2. Объектом оценки являются: структура мотивации,</w:t>
      </w:r>
    </w:p>
    <w:p w:rsidR="00152C84" w:rsidRDefault="00152C84" w:rsidP="005358E5">
      <w:pPr>
        <w:pStyle w:val="ConsPlusNormal"/>
        <w:spacing w:before="240"/>
        <w:ind w:firstLine="540"/>
        <w:jc w:val="both"/>
      </w:pPr>
      <w:r>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170.28.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170.28.4.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170.29.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170.30.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152C84" w:rsidRDefault="00152C84" w:rsidP="005358E5">
      <w:pPr>
        <w:pStyle w:val="ConsPlusNormal"/>
        <w:spacing w:before="240"/>
        <w:ind w:firstLine="540"/>
        <w:jc w:val="both"/>
      </w:pPr>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152C84" w:rsidRDefault="00152C84" w:rsidP="005358E5">
      <w:pPr>
        <w:pStyle w:val="ConsPlusNormal"/>
        <w:spacing w:before="240"/>
        <w:ind w:firstLine="540"/>
        <w:jc w:val="both"/>
      </w:pPr>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152C84" w:rsidRDefault="00152C84" w:rsidP="005358E5">
      <w:pPr>
        <w:pStyle w:val="ConsPlusNormal"/>
        <w:spacing w:before="240"/>
        <w:ind w:firstLine="540"/>
        <w:jc w:val="both"/>
      </w:pPr>
      <w:r>
        <w:t>Оценка осуществляется по следующим направлениям:</w:t>
      </w:r>
    </w:p>
    <w:p w:rsidR="00152C84" w:rsidRDefault="00152C84" w:rsidP="005358E5">
      <w:pPr>
        <w:pStyle w:val="ConsPlusNormal"/>
        <w:spacing w:before="240"/>
        <w:ind w:firstLine="540"/>
        <w:jc w:val="both"/>
      </w:pPr>
      <w:r>
        <w:t>адаптация обучающегося с НОДА к среде образовательной организации;</w:t>
      </w:r>
    </w:p>
    <w:p w:rsidR="00152C84" w:rsidRDefault="00152C84" w:rsidP="005358E5">
      <w:pPr>
        <w:pStyle w:val="ConsPlusNormal"/>
        <w:spacing w:before="240"/>
        <w:ind w:firstLine="540"/>
        <w:jc w:val="both"/>
      </w:pPr>
      <w:r>
        <w:t>динамика когнитивного, личностного, эмоционального развития обучающегося с НОДА;</w:t>
      </w:r>
    </w:p>
    <w:p w:rsidR="00152C84" w:rsidRDefault="00152C84" w:rsidP="005358E5">
      <w:pPr>
        <w:pStyle w:val="ConsPlusNormal"/>
        <w:spacing w:before="240"/>
        <w:ind w:firstLine="540"/>
        <w:jc w:val="both"/>
      </w:pPr>
      <w:r>
        <w:t>оптимизация неадекватных профессиональных намерений обучающихся сНОДА;</w:t>
      </w:r>
    </w:p>
    <w:p w:rsidR="00152C84" w:rsidRDefault="00152C84" w:rsidP="005358E5">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rsidR="00152C84" w:rsidRDefault="00152C84" w:rsidP="005358E5">
      <w:pPr>
        <w:pStyle w:val="ConsPlusNormal"/>
        <w:spacing w:before="240"/>
        <w:ind w:firstLine="540"/>
        <w:jc w:val="both"/>
      </w:pPr>
      <w: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152C84" w:rsidRDefault="00152C84" w:rsidP="005358E5">
      <w:pPr>
        <w:pStyle w:val="ConsPlusNormal"/>
        <w:spacing w:before="240"/>
        <w:ind w:firstLine="540"/>
        <w:jc w:val="both"/>
      </w:pPr>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152C84" w:rsidRDefault="00152C84" w:rsidP="005358E5">
      <w:pPr>
        <w:pStyle w:val="ConsPlusNormal"/>
        <w:jc w:val="both"/>
      </w:pPr>
    </w:p>
    <w:p w:rsidR="00152C84" w:rsidRDefault="00152C84" w:rsidP="005358E5">
      <w:pPr>
        <w:pStyle w:val="ConsPlusTitle"/>
        <w:jc w:val="center"/>
        <w:outlineLvl w:val="1"/>
      </w:pPr>
      <w:r>
        <w:t>XXXVI. Содержательный раздел ФАОП ООО для обучающихся</w:t>
      </w:r>
    </w:p>
    <w:p w:rsidR="00152C84" w:rsidRDefault="00152C84" w:rsidP="005358E5">
      <w:pPr>
        <w:pStyle w:val="ConsPlusTitle"/>
        <w:jc w:val="center"/>
      </w:pPr>
      <w:r>
        <w:t>с нарушениями опорно-двигательного аппарата (вариант 6.2)</w:t>
      </w:r>
    </w:p>
    <w:p w:rsidR="00152C84" w:rsidRDefault="00152C84" w:rsidP="005358E5">
      <w:pPr>
        <w:pStyle w:val="ConsPlusNormal"/>
        <w:jc w:val="both"/>
      </w:pPr>
    </w:p>
    <w:p w:rsidR="00152C84" w:rsidRDefault="00152C84" w:rsidP="005358E5">
      <w:pPr>
        <w:pStyle w:val="ConsPlusTitle"/>
        <w:ind w:firstLine="540"/>
        <w:jc w:val="both"/>
        <w:outlineLvl w:val="2"/>
      </w:pPr>
      <w:r>
        <w:t>171. Федеральная рабочая программа по учебному предмету "Русский язык".</w:t>
      </w:r>
    </w:p>
    <w:p w:rsidR="00152C84" w:rsidRDefault="00152C84" w:rsidP="005358E5">
      <w:pPr>
        <w:pStyle w:val="ConsPlusNormal"/>
        <w:spacing w:before="240"/>
        <w:ind w:firstLine="540"/>
        <w:jc w:val="both"/>
      </w:pPr>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jc w:val="both"/>
      </w:pPr>
    </w:p>
    <w:p w:rsidR="00152C84" w:rsidRDefault="00152C84" w:rsidP="005358E5">
      <w:pPr>
        <w:pStyle w:val="ConsPlusTitle"/>
        <w:ind w:firstLine="540"/>
        <w:jc w:val="both"/>
        <w:outlineLvl w:val="3"/>
      </w:pPr>
      <w:r>
        <w:t>171.5 Пояснительная записка.</w:t>
      </w:r>
    </w:p>
    <w:p w:rsidR="00152C84" w:rsidRDefault="00152C84" w:rsidP="005358E5">
      <w:pPr>
        <w:pStyle w:val="ConsPlusNormal"/>
        <w:spacing w:before="240"/>
        <w:ind w:firstLine="540"/>
        <w:jc w:val="both"/>
      </w:pPr>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152C84" w:rsidRDefault="00152C84" w:rsidP="005358E5">
      <w:pPr>
        <w:pStyle w:val="ConsPlusNormal"/>
        <w:spacing w:before="240"/>
        <w:ind w:firstLine="540"/>
        <w:jc w:val="both"/>
      </w:pPr>
      <w:r>
        <w:t>171.5.2. Программа по русскому языку позволит учителю:</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152C84" w:rsidRDefault="00152C84" w:rsidP="005358E5">
      <w:pPr>
        <w:pStyle w:val="ConsPlusNormal"/>
        <w:spacing w:before="240"/>
        <w:ind w:firstLine="540"/>
        <w:jc w:val="both"/>
      </w:pPr>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171.5.6.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152C84" w:rsidRDefault="00152C84" w:rsidP="005358E5">
      <w:pPr>
        <w:pStyle w:val="ConsPlusNormal"/>
        <w:spacing w:before="240"/>
        <w:ind w:firstLine="540"/>
        <w:jc w:val="both"/>
      </w:pPr>
      <w:r>
        <w:t>171.6.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Богатство и выразительность русского языка. Лингвистика как наука о языке.</w:t>
            </w:r>
          </w:p>
          <w:p w:rsidR="00152C84" w:rsidRDefault="00152C84" w:rsidP="00C219BE">
            <w:pPr>
              <w:pStyle w:val="ConsPlusNormal"/>
              <w:jc w:val="both"/>
            </w:pPr>
            <w:r>
              <w:t>Основные разделы лингвистики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 Речь устная и письменная, монологическая и диалогическая, полилог.</w:t>
            </w:r>
          </w:p>
          <w:p w:rsidR="00152C84" w:rsidRDefault="00152C84" w:rsidP="00C219BE">
            <w:pPr>
              <w:pStyle w:val="ConsPlusNormal"/>
              <w:jc w:val="both"/>
            </w:pPr>
            <w:r>
              <w:t>Виды речевой деятельности (говорение, слушание, чтение, письмо), их особенности.</w:t>
            </w:r>
          </w:p>
          <w:p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 Тема и главная мысль текста. Микротема текста. Ключевые слова.</w:t>
            </w:r>
          </w:p>
          <w:p w:rsidR="00152C84" w:rsidRDefault="00152C84" w:rsidP="00C219BE">
            <w:pPr>
              <w:pStyle w:val="ConsPlusNormal"/>
              <w:jc w:val="both"/>
            </w:pPr>
            <w:r>
              <w:t>Функционально-смысловые типы речи: описание, повествование, рассуждение; их особенности.</w:t>
            </w:r>
          </w:p>
          <w:p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C219BE">
            <w:pPr>
              <w:pStyle w:val="ConsPlusNormal"/>
              <w:jc w:val="both"/>
            </w:pPr>
            <w:r>
              <w:t>Повествование как тип речи. Рассказ.</w:t>
            </w:r>
          </w:p>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Подробное, выборочное и сжатое изложение содержания прочитанного или прослушанного текста.</w:t>
            </w:r>
          </w:p>
          <w:p w:rsidR="00152C84" w:rsidRDefault="00152C84" w:rsidP="00C219BE">
            <w:pPr>
              <w:pStyle w:val="ConsPlusNormal"/>
              <w:jc w:val="both"/>
            </w:pPr>
            <w:r>
              <w:t>Изложение содержания текста с изменением лица рассказчика.</w:t>
            </w:r>
          </w:p>
          <w:p w:rsidR="00152C84" w:rsidRDefault="00152C84" w:rsidP="00C219BE">
            <w:pPr>
              <w:pStyle w:val="ConsPlusNormal"/>
              <w:jc w:val="both"/>
            </w:pPr>
            <w:r>
              <w:t>Информационная переработка текста: простой и сложный план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как разделы лингвистики.</w:t>
            </w:r>
          </w:p>
          <w:p w:rsidR="00152C84" w:rsidRDefault="00152C84" w:rsidP="00C219BE">
            <w:pPr>
              <w:pStyle w:val="ConsPlusNormal"/>
              <w:jc w:val="both"/>
            </w:pPr>
            <w:r>
              <w:t>Звук как единица языка. Смыслоразличительная роль звука.</w:t>
            </w:r>
          </w:p>
          <w:p w:rsidR="00152C84" w:rsidRDefault="00152C84" w:rsidP="00C219BE">
            <w:pPr>
              <w:pStyle w:val="ConsPlusNormal"/>
              <w:jc w:val="both"/>
            </w:pPr>
            <w:r>
              <w:t>Система гласных звуков.</w:t>
            </w:r>
          </w:p>
          <w:p w:rsidR="00152C84" w:rsidRDefault="00152C84" w:rsidP="00C219BE">
            <w:pPr>
              <w:pStyle w:val="ConsPlusNormal"/>
              <w:jc w:val="both"/>
            </w:pPr>
            <w:r>
              <w:t>Система согласных звуков.</w:t>
            </w:r>
          </w:p>
          <w:p w:rsidR="00152C84" w:rsidRDefault="00152C84" w:rsidP="00C219BE">
            <w:pPr>
              <w:pStyle w:val="ConsPlusNormal"/>
              <w:jc w:val="both"/>
            </w:pPr>
            <w:r>
              <w:t>Изменение звуков в речевом потоке. Элементы фонетической транскрипции.</w:t>
            </w:r>
          </w:p>
          <w:p w:rsidR="00152C84" w:rsidRDefault="00152C84" w:rsidP="00C219BE">
            <w:pPr>
              <w:pStyle w:val="ConsPlusNormal"/>
              <w:jc w:val="both"/>
            </w:pPr>
            <w:r>
              <w:t>Слог. Ударение. Свойства русского ударения.</w:t>
            </w:r>
          </w:p>
          <w:p w:rsidR="00152C84" w:rsidRDefault="00152C84" w:rsidP="00C219BE">
            <w:pPr>
              <w:pStyle w:val="ConsPlusNormal"/>
              <w:jc w:val="both"/>
            </w:pPr>
            <w:r>
              <w:t>Соотношение звуков и букв.</w:t>
            </w:r>
          </w:p>
          <w:p w:rsidR="00152C84" w:rsidRDefault="00152C84" w:rsidP="00C219BE">
            <w:pPr>
              <w:pStyle w:val="ConsPlusNormal"/>
              <w:jc w:val="both"/>
            </w:pPr>
            <w:r>
              <w:t>Фонетический анализ слова.</w:t>
            </w:r>
          </w:p>
          <w:p w:rsidR="00152C84" w:rsidRDefault="00152C84" w:rsidP="00C219BE">
            <w:pPr>
              <w:pStyle w:val="ConsPlusNormal"/>
              <w:jc w:val="both"/>
            </w:pPr>
            <w:r>
              <w:t>Способы обозначения [й'], мягкости согласных. Основные выразительные средства фонетики.</w:t>
            </w:r>
          </w:p>
          <w:p w:rsidR="00152C84" w:rsidRDefault="00152C84" w:rsidP="00C219BE">
            <w:pPr>
              <w:pStyle w:val="ConsPlusNormal"/>
              <w:jc w:val="both"/>
            </w:pPr>
            <w:r>
              <w:t>Прописные и строчные буквы.</w:t>
            </w:r>
          </w:p>
          <w:p w:rsidR="00152C84" w:rsidRDefault="00152C84" w:rsidP="00C219BE">
            <w:pPr>
              <w:pStyle w:val="ConsPlusNormal"/>
              <w:jc w:val="both"/>
            </w:pPr>
            <w:r>
              <w:t>Интонация, ее функции. Основные элементы интонации.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 как раздел лингвистики.</w:t>
            </w:r>
          </w:p>
          <w:p w:rsidR="00152C84" w:rsidRDefault="00152C84" w:rsidP="00C219BE">
            <w:pPr>
              <w:pStyle w:val="ConsPlusNormal"/>
              <w:jc w:val="both"/>
            </w:pPr>
            <w:r>
              <w:t>Понятие "орфограмма". Буквенные и небуквенные орфограммы.</w:t>
            </w:r>
          </w:p>
          <w:p w:rsidR="00152C84" w:rsidRDefault="00152C84" w:rsidP="00C219BE">
            <w:pPr>
              <w:pStyle w:val="ConsPlusNormal"/>
              <w:jc w:val="both"/>
            </w:pPr>
            <w:r>
              <w:t>Правописание разделительных "ъ и 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как раздел лингвистики.</w:t>
            </w:r>
          </w:p>
          <w:p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C219BE">
            <w:pPr>
              <w:pStyle w:val="ConsPlusNormal"/>
              <w:jc w:val="both"/>
            </w:pPr>
            <w:r>
              <w:t>Синонимы. Антонимы. Омонимы. Паронимы.</w:t>
            </w:r>
          </w:p>
          <w:p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C219BE">
            <w:pPr>
              <w:pStyle w:val="ConsPlusNormal"/>
              <w:jc w:val="both"/>
            </w:pPr>
            <w:r>
              <w:t>Лексический анализ слов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как раздел лингвистики.</w:t>
            </w:r>
          </w:p>
          <w:p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rsidR="00152C84" w:rsidRDefault="00152C84" w:rsidP="00C219BE">
            <w:pPr>
              <w:pStyle w:val="ConsPlusNormal"/>
              <w:jc w:val="both"/>
            </w:pPr>
            <w:r>
              <w:t>Чередование звуков в морфемах (в том числе чередование гласных с нулем звука).</w:t>
            </w:r>
          </w:p>
          <w:p w:rsidR="00152C84" w:rsidRDefault="00152C84" w:rsidP="00C219BE">
            <w:pPr>
              <w:pStyle w:val="ConsPlusNormal"/>
              <w:jc w:val="both"/>
            </w:pPr>
            <w:r>
              <w:t>Морфемный анализ слов.</w:t>
            </w:r>
          </w:p>
          <w:p w:rsidR="00152C84" w:rsidRDefault="00152C84" w:rsidP="00C219BE">
            <w:pPr>
              <w:pStyle w:val="ConsPlusNormal"/>
              <w:jc w:val="both"/>
            </w:pPr>
            <w:r>
              <w:t>Уместное использование слов с суффиксами оценки в собственной речи.</w:t>
            </w:r>
          </w:p>
          <w:p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rsidR="00152C84" w:rsidRDefault="00152C84" w:rsidP="00C219BE">
            <w:pPr>
              <w:pStyle w:val="ConsPlusNormal"/>
              <w:jc w:val="both"/>
            </w:pPr>
            <w:r>
              <w:t>Правописание "е - о" после шипящих в корне слова.</w:t>
            </w:r>
          </w:p>
          <w:p w:rsidR="00152C84" w:rsidRDefault="00152C84" w:rsidP="00C219BE">
            <w:pPr>
              <w:pStyle w:val="ConsPlusNormal"/>
              <w:jc w:val="both"/>
            </w:pPr>
            <w:r>
              <w:t>Правописание неизменяемых на письме приставок и приставок на "-з (-с)".</w:t>
            </w:r>
          </w:p>
          <w:p w:rsidR="00152C84" w:rsidRDefault="00152C84" w:rsidP="00C219BE">
            <w:pPr>
              <w:pStyle w:val="ConsPlusNormal"/>
              <w:jc w:val="both"/>
            </w:pPr>
            <w:r>
              <w:t>Правописание "ы - и" после приставок. Правописание "ы - и" после "ц".</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грамматики. Грамматическое значение слова.</w:t>
            </w:r>
          </w:p>
          <w:p w:rsidR="00152C84" w:rsidRDefault="00152C84" w:rsidP="00C219BE">
            <w:pPr>
              <w:pStyle w:val="ConsPlusNormal"/>
              <w:jc w:val="both"/>
            </w:pPr>
            <w:r>
              <w:t>Части речи как лексико-грамматические разряды слов.</w:t>
            </w:r>
          </w:p>
          <w:p w:rsidR="00152C84" w:rsidRDefault="00152C84" w:rsidP="00C219BE">
            <w:pPr>
              <w:pStyle w:val="ConsPlusNormal"/>
              <w:jc w:val="both"/>
            </w:pPr>
            <w:r>
              <w:t>Система частей речи в русском языке. Самостоятельные и служебные части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C219BE">
            <w:pPr>
              <w:pStyle w:val="ConsPlusNormal"/>
              <w:jc w:val="both"/>
            </w:pPr>
            <w:r>
              <w:t>Род, число, падеж имени существительного.</w:t>
            </w:r>
          </w:p>
          <w:p w:rsidR="00152C84" w:rsidRDefault="00152C84" w:rsidP="00C219BE">
            <w:pPr>
              <w:pStyle w:val="ConsPlusNormal"/>
              <w:jc w:val="both"/>
            </w:pPr>
            <w:r>
              <w:t>Имена существительные общего рода.</w:t>
            </w:r>
          </w:p>
          <w:p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rsidR="00152C84" w:rsidRDefault="00152C84" w:rsidP="00C219BE">
            <w:pPr>
              <w:pStyle w:val="ConsPlusNormal"/>
              <w:jc w:val="both"/>
            </w:pPr>
            <w:r>
              <w:t>Типы склонения имен существительных.</w:t>
            </w:r>
          </w:p>
          <w:p w:rsidR="00152C84" w:rsidRDefault="00152C84" w:rsidP="00C219BE">
            <w:pPr>
              <w:pStyle w:val="ConsPlusNormal"/>
              <w:jc w:val="both"/>
            </w:pPr>
            <w:r>
              <w:t>Разносклоняемые имена существительные. Несклоняемые имена существительные.</w:t>
            </w:r>
          </w:p>
          <w:p w:rsidR="00152C84" w:rsidRDefault="00152C84" w:rsidP="00C219BE">
            <w:pPr>
              <w:pStyle w:val="ConsPlusNormal"/>
              <w:jc w:val="both"/>
            </w:pPr>
            <w:r>
              <w:t>Морфологический анализ имен существительных.</w:t>
            </w:r>
          </w:p>
          <w:p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rsidR="00152C84" w:rsidRDefault="00152C84" w:rsidP="00C219BE">
            <w:pPr>
              <w:pStyle w:val="ConsPlusNormal"/>
              <w:jc w:val="both"/>
            </w:pPr>
            <w:r>
              <w:t>Правописание собственных имен существительных.</w:t>
            </w:r>
          </w:p>
          <w:p w:rsidR="00152C84" w:rsidRDefault="00152C84" w:rsidP="00C219BE">
            <w:pPr>
              <w:pStyle w:val="ConsPlusNormal"/>
              <w:jc w:val="both"/>
            </w:pPr>
            <w:r>
              <w:t>Правописание "ь" на конце имен существительных после шипящих.</w:t>
            </w:r>
          </w:p>
          <w:p w:rsidR="00152C84" w:rsidRDefault="00152C84" w:rsidP="00C219BE">
            <w:pPr>
              <w:pStyle w:val="ConsPlusNormal"/>
              <w:jc w:val="both"/>
            </w:pPr>
            <w:r>
              <w:t>Правописание безударных окончаний имен существительных.</w:t>
            </w:r>
          </w:p>
          <w:p w:rsidR="00152C84" w:rsidRDefault="00152C84" w:rsidP="00C219BE">
            <w:pPr>
              <w:pStyle w:val="ConsPlusNormal"/>
              <w:jc w:val="both"/>
            </w:pPr>
            <w:r>
              <w:t>Правописание "о е (е)" после шипящих и "ц" в суффиксах и окончаниях имен существительных.</w:t>
            </w:r>
          </w:p>
          <w:p w:rsidR="00152C84" w:rsidRDefault="00152C84" w:rsidP="00C219BE">
            <w:pPr>
              <w:pStyle w:val="ConsPlusNormal"/>
              <w:jc w:val="both"/>
            </w:pPr>
            <w:r>
              <w:t>Правописание суффиксов "-чик- -щик-"; "-ек- -ик- (-чик-)" имен существительных.</w:t>
            </w:r>
          </w:p>
          <w:p w:rsidR="00152C84" w:rsidRDefault="00152C84" w:rsidP="00C219BE">
            <w:pPr>
              <w:pStyle w:val="ConsPlusNormal"/>
              <w:jc w:val="both"/>
            </w:pPr>
            <w:r>
              <w:t>Правописание корней с чередованием "а // о": "-лаг- -лож-; -раст- -ращ- -рос-; -гар- -гор-, -зар- -зор-; -клан- -клон-, -скак- -скоч-".</w:t>
            </w:r>
          </w:p>
          <w:p w:rsidR="00152C84" w:rsidRDefault="00152C84" w:rsidP="00C219BE">
            <w:pPr>
              <w:pStyle w:val="ConsPlusNormal"/>
              <w:jc w:val="both"/>
            </w:pPr>
            <w:r>
              <w:t>Слитное и раздельное написание не с именами существительными.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52C84" w:rsidRDefault="00152C84" w:rsidP="00C219BE">
            <w:pPr>
              <w:pStyle w:val="ConsPlusNormal"/>
              <w:jc w:val="both"/>
            </w:pPr>
            <w:r>
              <w:t>Имена прилагательные полные и краткие, их синтаксические функции.</w:t>
            </w:r>
          </w:p>
          <w:p w:rsidR="00152C84" w:rsidRDefault="00152C84" w:rsidP="00C219BE">
            <w:pPr>
              <w:pStyle w:val="ConsPlusNormal"/>
              <w:jc w:val="both"/>
            </w:pPr>
            <w:r>
              <w:t>Склонение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rsidR="00152C84" w:rsidRDefault="00152C84" w:rsidP="00C219BE">
            <w:pPr>
              <w:pStyle w:val="ConsPlusNormal"/>
              <w:jc w:val="both"/>
            </w:pPr>
            <w:r>
              <w:t>Правописание безударных окончаний имен прилагательных.</w:t>
            </w:r>
          </w:p>
          <w:p w:rsidR="00152C84" w:rsidRDefault="00152C84" w:rsidP="00C219BE">
            <w:pPr>
              <w:pStyle w:val="ConsPlusNormal"/>
              <w:jc w:val="both"/>
            </w:pPr>
            <w:r>
              <w:t>Правописание "о//е" после шипящих и "ц" в суффиксах и окончаниях имен прилагательных.</w:t>
            </w:r>
          </w:p>
          <w:p w:rsidR="00152C84" w:rsidRDefault="00152C84" w:rsidP="00C219BE">
            <w:pPr>
              <w:pStyle w:val="ConsPlusNormal"/>
              <w:jc w:val="both"/>
            </w:pPr>
            <w:r>
              <w:t>Правописание кратких форм имен прилагательных с основой на шипящий.</w:t>
            </w:r>
          </w:p>
          <w:p w:rsidR="00152C84" w:rsidRDefault="00152C84" w:rsidP="00C219BE">
            <w:pPr>
              <w:pStyle w:val="ConsPlusNormal"/>
              <w:jc w:val="both"/>
            </w:pPr>
            <w:r>
              <w:t>Слитное и раздельное написание не с именами прилагательными.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C219BE">
            <w:pPr>
              <w:pStyle w:val="ConsPlusNormal"/>
              <w:jc w:val="both"/>
            </w:pPr>
            <w:r>
              <w:t>Глаголы совершенного и несовершенного вида, возвратные и невозвратные.</w:t>
            </w:r>
          </w:p>
          <w:p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C219BE">
            <w:pPr>
              <w:pStyle w:val="ConsPlusNormal"/>
              <w:jc w:val="both"/>
            </w:pPr>
            <w:r>
              <w:t>Спряжение глагола.</w:t>
            </w:r>
          </w:p>
          <w:p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rsidR="00152C84" w:rsidRDefault="00152C84" w:rsidP="00C219BE">
            <w:pPr>
              <w:pStyle w:val="ConsPlusNormal"/>
              <w:jc w:val="both"/>
            </w:pPr>
            <w:r>
              <w:t>Правописание корней с чередованием "е//и": "-бер- - бир-, -блеет- -блист-, -дер- -дир-, -жег- -жиг-, -мер- - мир-, -пер- -пир-, -стел- -стил-, -тер- -тир-".</w:t>
            </w:r>
          </w:p>
          <w:p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152C84" w:rsidRDefault="00152C84" w:rsidP="00C219BE">
            <w:pPr>
              <w:pStyle w:val="ConsPlusNormal"/>
              <w:jc w:val="both"/>
            </w:pPr>
            <w:r>
              <w:t>Правописание "-тся" и "-ться" в глаголах, суффиксов "-ова- -ева-, -ыва- -ива-".</w:t>
            </w:r>
          </w:p>
          <w:p w:rsidR="00152C84" w:rsidRDefault="00152C84" w:rsidP="00C219BE">
            <w:pPr>
              <w:pStyle w:val="ConsPlusNormal"/>
              <w:jc w:val="both"/>
            </w:pPr>
            <w:r>
              <w:t>Правописание безударных личных окончаний глагола.</w:t>
            </w:r>
          </w:p>
          <w:p w:rsidR="00152C84" w:rsidRDefault="00152C84" w:rsidP="00C219BE">
            <w:pPr>
              <w:pStyle w:val="ConsPlusNormal"/>
              <w:jc w:val="both"/>
            </w:pPr>
            <w:r>
              <w:t>Правописание гласной перед суффиксом "-л-" в формах прошедшего времени глагола.</w:t>
            </w:r>
          </w:p>
          <w:p w:rsidR="00152C84" w:rsidRDefault="00152C84" w:rsidP="00C219BE">
            <w:pPr>
              <w:pStyle w:val="ConsPlusNormal"/>
              <w:jc w:val="both"/>
            </w:pPr>
            <w:r>
              <w:t>Слитное и раздельное написание "не" с глаголами.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грамматики. Словосочетание и предложение как единицы синтаксиса.</w:t>
            </w:r>
          </w:p>
          <w:p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Синтаксический анализ словосочетания.</w:t>
            </w:r>
          </w:p>
          <w:p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52C84" w:rsidRDefault="00152C84" w:rsidP="00C219BE">
            <w:pPr>
              <w:pStyle w:val="ConsPlusNormal"/>
              <w:jc w:val="both"/>
            </w:pPr>
            <w:r>
              <w:t>Главные члены предложения (грамматическая основа).</w:t>
            </w:r>
          </w:p>
          <w:p w:rsidR="00152C84" w:rsidRDefault="00152C84" w:rsidP="00C219BE">
            <w:pPr>
              <w:pStyle w:val="ConsPlusNormal"/>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152C84" w:rsidRDefault="00152C84" w:rsidP="00C219BE">
            <w:pPr>
              <w:pStyle w:val="ConsPlusNormal"/>
              <w:jc w:val="both"/>
            </w:pPr>
            <w:r>
              <w:t>Сказуемое и морфологические средства его выражения: глаголом, именем существительным, именем прилагательным.</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Предложения распространенные и нераспространенные.</w:t>
            </w:r>
          </w:p>
          <w:p w:rsidR="00152C84" w:rsidRDefault="00152C84" w:rsidP="00C219BE">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w:t>
            </w:r>
          </w:p>
          <w:p w:rsidR="00152C84" w:rsidRDefault="00152C84" w:rsidP="00C219BE">
            <w:pPr>
              <w:pStyle w:val="ConsPlusNormal"/>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rsidR="00152C84" w:rsidRDefault="00152C84" w:rsidP="00C219BE">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52C84" w:rsidRDefault="00152C84" w:rsidP="00C219BE">
            <w:pPr>
              <w:pStyle w:val="ConsPlusNormal"/>
              <w:jc w:val="both"/>
            </w:pPr>
            <w:r>
              <w:t>Предложения с обращением, особенности интонации. Обращение и средства его выражения.</w:t>
            </w:r>
          </w:p>
          <w:p w:rsidR="00152C84" w:rsidRDefault="00152C84" w:rsidP="00C219BE">
            <w:pPr>
              <w:pStyle w:val="ConsPlusNormal"/>
              <w:jc w:val="both"/>
            </w:pPr>
            <w:r>
              <w:t>Синтаксический анализ простого и простого осложненного предложений.</w:t>
            </w:r>
          </w:p>
          <w:p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C219BE">
            <w:pPr>
              <w:pStyle w:val="ConsPlusNormal"/>
              <w:jc w:val="both"/>
            </w:pPr>
            <w:r>
              <w:t>Предложения простые и сложные. Сложные предложения с бессоюзной и союзной связью.</w:t>
            </w:r>
          </w:p>
          <w:p w:rsidR="00152C84" w:rsidRDefault="00152C84" w:rsidP="00C219BE">
            <w:pPr>
              <w:pStyle w:val="ConsPlusNormal"/>
              <w:jc w:val="both"/>
            </w:pPr>
            <w:r>
              <w:t>Предложения сложносочиненные и сложноподчиненные (общее представление, практическое усвоение).</w:t>
            </w:r>
          </w:p>
          <w:p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C219BE">
            <w:pPr>
              <w:pStyle w:val="ConsPlusNormal"/>
              <w:jc w:val="both"/>
            </w:pPr>
            <w:r>
              <w:t>Предложения с прямой речью.</w:t>
            </w:r>
          </w:p>
          <w:p w:rsidR="00152C84" w:rsidRDefault="00152C84" w:rsidP="00C219BE">
            <w:pPr>
              <w:pStyle w:val="ConsPlusNormal"/>
              <w:jc w:val="both"/>
            </w:pPr>
            <w:r>
              <w:t>Пунктуационное оформление предложений с прямой речью. Диалог.</w:t>
            </w:r>
          </w:p>
          <w:p w:rsidR="00152C84" w:rsidRDefault="00152C84" w:rsidP="00C219BE">
            <w:pPr>
              <w:pStyle w:val="ConsPlusNormal"/>
              <w:jc w:val="both"/>
            </w:pPr>
            <w:r>
              <w:t>Пунктуационное оформление диалога на письме.</w:t>
            </w:r>
          </w:p>
          <w:p w:rsidR="00152C84" w:rsidRDefault="00152C84" w:rsidP="00C219BE">
            <w:pPr>
              <w:pStyle w:val="ConsPlusNormal"/>
              <w:jc w:val="both"/>
            </w:pPr>
            <w:r>
              <w:t>Пунктуация как раздел лингвистики.</w:t>
            </w:r>
          </w:p>
        </w:tc>
      </w:tr>
    </w:tbl>
    <w:p w:rsidR="00152C84" w:rsidRDefault="00152C84" w:rsidP="005358E5">
      <w:pPr>
        <w:pStyle w:val="ConsPlusNormal"/>
        <w:jc w:val="both"/>
      </w:pPr>
    </w:p>
    <w:p w:rsidR="00152C84" w:rsidRDefault="00152C84" w:rsidP="005358E5">
      <w:pPr>
        <w:pStyle w:val="ConsPlusNormal"/>
        <w:ind w:firstLine="540"/>
        <w:jc w:val="both"/>
      </w:pPr>
      <w:r>
        <w:t>171.7.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государственный язык Российской Федерации и язык межнационального общения.</w:t>
            </w:r>
          </w:p>
          <w:p w:rsidR="00152C84" w:rsidRDefault="00152C84" w:rsidP="00C219BE">
            <w:pPr>
              <w:pStyle w:val="ConsPlusNormal"/>
              <w:jc w:val="both"/>
            </w:pPr>
            <w:r>
              <w:t>Понятие о литературном языке.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rsidR="00152C84" w:rsidRDefault="00152C84" w:rsidP="00C219BE">
            <w:pPr>
              <w:pStyle w:val="ConsPlusNormal"/>
              <w:jc w:val="both"/>
            </w:pPr>
            <w:r>
              <w:t>Виды диалога: побуждение к действию, обмен мнениями.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52C84" w:rsidRDefault="00152C84" w:rsidP="00C219BE">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Официально-деловой стиль. Заявление. Расписка. Научный стиль. Словарная статья. Научное сообщение.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 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52C84" w:rsidRDefault="00152C84" w:rsidP="00C219BE">
            <w:pPr>
              <w:pStyle w:val="ConsPlusNormal"/>
              <w:jc w:val="both"/>
            </w:pPr>
            <w:r>
              <w:t>Стилистические пласты лексики: стилистически нейтральная, высокая и сниженная лексика.</w:t>
            </w:r>
          </w:p>
          <w:p w:rsidR="00152C84" w:rsidRDefault="00152C84" w:rsidP="00C219BE">
            <w:pPr>
              <w:pStyle w:val="ConsPlusNormal"/>
              <w:jc w:val="both"/>
            </w:pPr>
            <w:r>
              <w:t>Лексический анализ слов.</w:t>
            </w:r>
          </w:p>
          <w:p w:rsidR="00152C84" w:rsidRDefault="00152C84" w:rsidP="00C219BE">
            <w:pPr>
              <w:pStyle w:val="ConsPlusNormal"/>
              <w:jc w:val="both"/>
            </w:pPr>
            <w:r>
              <w:t>Фразеологизмы. Их признаки и значение.</w:t>
            </w:r>
          </w:p>
          <w:p w:rsidR="00152C84" w:rsidRDefault="00152C84" w:rsidP="00C219BE">
            <w:pPr>
              <w:pStyle w:val="ConsPlusNormal"/>
              <w:jc w:val="both"/>
            </w:pPr>
            <w:r>
              <w:t>Употребление лексических средств в соответствии с ситуацией общения.</w:t>
            </w:r>
          </w:p>
          <w:p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rsidR="00152C84" w:rsidRDefault="00152C84" w:rsidP="00C219BE">
            <w:pPr>
              <w:pStyle w:val="ConsPlusNormal"/>
              <w:jc w:val="both"/>
            </w:pPr>
            <w:r>
              <w:t>Эпитеты, метафоры, олицетворения. Лексические словари.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Словообразование.</w:t>
            </w:r>
          </w:p>
          <w:p w:rsidR="00152C84" w:rsidRDefault="00152C84" w:rsidP="00C219BE">
            <w:pPr>
              <w:pStyle w:val="ConsPlusNormal"/>
              <w:jc w:val="both"/>
            </w:pPr>
            <w:r>
              <w:t>Культура речи.</w:t>
            </w:r>
          </w:p>
          <w:p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Формообразующие и словообразующие морфемы.</w:t>
            </w:r>
          </w:p>
          <w:p w:rsidR="00152C84" w:rsidRDefault="00152C84" w:rsidP="00C219BE">
            <w:pPr>
              <w:pStyle w:val="ConsPlusNormal"/>
              <w:jc w:val="both"/>
            </w:pPr>
            <w:r>
              <w:t>Производящая основа.</w:t>
            </w:r>
          </w:p>
          <w:p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52C84" w:rsidRDefault="00152C84" w:rsidP="00C219BE">
            <w:pPr>
              <w:pStyle w:val="ConsPlusNormal"/>
              <w:jc w:val="both"/>
            </w:pPr>
            <w:r>
              <w:t>Морфемный и словообразовательный анализ слов. Правописание сложных и сложносокращенных слов.</w:t>
            </w:r>
          </w:p>
          <w:p w:rsidR="00152C84" w:rsidRDefault="00152C84" w:rsidP="00C219BE">
            <w:pPr>
              <w:pStyle w:val="ConsPlusNormal"/>
              <w:jc w:val="both"/>
            </w:pPr>
            <w:r>
              <w:t>Нормы правописания корня "-кас-" и "-кос-" с чередованием "а//о", гласных в приставках "пре-" и "при-".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p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Особенности словообразования.</w:t>
            </w:r>
          </w:p>
          <w:p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rsidR="00152C84" w:rsidRDefault="00152C84" w:rsidP="00C219BE">
            <w:pPr>
              <w:pStyle w:val="ConsPlusNormal"/>
              <w:jc w:val="both"/>
            </w:pPr>
            <w:r>
              <w:t>Нормы словоизменения имен существительных.</w:t>
            </w:r>
          </w:p>
          <w:p w:rsidR="00152C84" w:rsidRDefault="00152C84" w:rsidP="00C219BE">
            <w:pPr>
              <w:pStyle w:val="ConsPlusNormal"/>
              <w:jc w:val="both"/>
            </w:pPr>
            <w:r>
              <w:t>Нормы слитного и дефисного написания пол- и полу- со словами.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Качественные, относительные и притяжательные имена прилагательные.</w:t>
            </w:r>
          </w:p>
          <w:p w:rsidR="00152C84" w:rsidRDefault="00152C84" w:rsidP="00C219BE">
            <w:pPr>
              <w:pStyle w:val="ConsPlusNormal"/>
              <w:jc w:val="both"/>
            </w:pPr>
            <w:r>
              <w:t>Степени сравнения качественных имен прилагательных.</w:t>
            </w:r>
          </w:p>
          <w:p w:rsidR="00152C84" w:rsidRDefault="00152C84" w:rsidP="00C219BE">
            <w:pPr>
              <w:pStyle w:val="ConsPlusNormal"/>
              <w:jc w:val="both"/>
            </w:pPr>
            <w:r>
              <w:t>Словообразование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Правописание н и нн в именах прилагательных. Правописание суффиксов "-к-" и "-ск-" имен прилагательных.</w:t>
            </w:r>
          </w:p>
          <w:p w:rsidR="00152C84" w:rsidRDefault="00152C84" w:rsidP="00C219BE">
            <w:pPr>
              <w:pStyle w:val="ConsPlusNormal"/>
              <w:jc w:val="both"/>
            </w:pPr>
            <w:r>
              <w:t>Правописание сложных имен прилагательных.</w:t>
            </w:r>
          </w:p>
          <w:p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rsidR="00152C84" w:rsidRDefault="00152C84" w:rsidP="00C219BE">
            <w:pPr>
              <w:pStyle w:val="ConsPlusNormal"/>
              <w:jc w:val="both"/>
            </w:pPr>
            <w:r>
              <w:t>Разряды имен числительных по строению: простые, сложные, составные числительные.</w:t>
            </w:r>
          </w:p>
          <w:p w:rsidR="00152C84" w:rsidRDefault="00152C84" w:rsidP="00C219BE">
            <w:pPr>
              <w:pStyle w:val="ConsPlusNormal"/>
              <w:jc w:val="both"/>
            </w:pPr>
            <w:r>
              <w:t>Словообразование имен числительных.</w:t>
            </w:r>
          </w:p>
          <w:p w:rsidR="00152C84" w:rsidRDefault="00152C84" w:rsidP="00C219BE">
            <w:pPr>
              <w:pStyle w:val="ConsPlusNormal"/>
              <w:jc w:val="both"/>
            </w:pPr>
            <w:r>
              <w:t>Склонение количественных и порядковых имен числительных.</w:t>
            </w:r>
          </w:p>
          <w:p w:rsidR="00152C84" w:rsidRDefault="00152C84" w:rsidP="00C219BE">
            <w:pPr>
              <w:pStyle w:val="ConsPlusNormal"/>
              <w:jc w:val="both"/>
            </w:pPr>
            <w:r>
              <w:t>Правильное образование форм имен числительных.</w:t>
            </w:r>
          </w:p>
          <w:p w:rsidR="00152C84" w:rsidRDefault="00152C84" w:rsidP="00C219BE">
            <w:pPr>
              <w:pStyle w:val="ConsPlusNormal"/>
              <w:jc w:val="both"/>
            </w:pPr>
            <w:r>
              <w:t>Правильное употребление собирательных имен числительных.</w:t>
            </w:r>
          </w:p>
          <w:p w:rsidR="00152C84" w:rsidRDefault="00152C84" w:rsidP="00C219BE">
            <w:pPr>
              <w:pStyle w:val="ConsPlusNormal"/>
              <w:jc w:val="both"/>
            </w:pPr>
            <w:r>
              <w:t>Употребление имен числительных в научных текстах, деловой речи.</w:t>
            </w:r>
          </w:p>
          <w:p w:rsidR="00152C84" w:rsidRDefault="00152C84" w:rsidP="00C219BE">
            <w:pPr>
              <w:pStyle w:val="ConsPlusNormal"/>
              <w:jc w:val="both"/>
            </w:pPr>
            <w:r>
              <w:t>Морфологический анализ имен числительных.</w:t>
            </w:r>
          </w:p>
          <w:p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местоимения. Синтаксические функции местоимений.</w:t>
            </w:r>
          </w:p>
          <w:p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C219BE">
            <w:pPr>
              <w:pStyle w:val="ConsPlusNormal"/>
              <w:jc w:val="both"/>
            </w:pPr>
            <w:r>
              <w:t>Склонение местоимений.</w:t>
            </w:r>
          </w:p>
          <w:p w:rsidR="00152C84" w:rsidRDefault="00152C84" w:rsidP="00C219BE">
            <w:pPr>
              <w:pStyle w:val="ConsPlusNormal"/>
              <w:jc w:val="both"/>
            </w:pPr>
            <w:r>
              <w:t>Словообразование местоимений.</w:t>
            </w:r>
          </w:p>
          <w:p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52C84" w:rsidRDefault="00152C84" w:rsidP="00C219BE">
            <w:pPr>
              <w:pStyle w:val="ConsPlusNormal"/>
              <w:jc w:val="both"/>
            </w:pPr>
            <w:r>
              <w:t>Морфологический анализ местоимений.</w:t>
            </w:r>
          </w:p>
          <w:p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w:t>
            </w:r>
          </w:p>
          <w:p w:rsidR="00152C84" w:rsidRDefault="00152C84" w:rsidP="00C219BE">
            <w:pPr>
              <w:pStyle w:val="ConsPlusNormal"/>
              <w:jc w:val="both"/>
            </w:pPr>
            <w:r>
              <w:t>Морфологический анализ глаголов.</w:t>
            </w:r>
          </w:p>
          <w:p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bl>
    <w:p w:rsidR="00152C84" w:rsidRDefault="00152C84" w:rsidP="005358E5">
      <w:pPr>
        <w:pStyle w:val="ConsPlusNormal"/>
        <w:jc w:val="both"/>
      </w:pPr>
    </w:p>
    <w:p w:rsidR="00152C84" w:rsidRDefault="00152C84" w:rsidP="005358E5">
      <w:pPr>
        <w:pStyle w:val="ConsPlusNormal"/>
        <w:ind w:firstLine="540"/>
        <w:jc w:val="both"/>
      </w:pPr>
      <w:r>
        <w:t>171.8.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w:t>
            </w:r>
          </w:p>
          <w:p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как речевое произведение. Основные признаки текста (обобщение).</w:t>
            </w:r>
          </w:p>
          <w:p w:rsidR="00152C84" w:rsidRDefault="00152C84" w:rsidP="00C219BE">
            <w:pPr>
              <w:pStyle w:val="ConsPlusNormal"/>
              <w:jc w:val="both"/>
            </w:pPr>
            <w:r>
              <w:t>Структура текста. Абзац.</w:t>
            </w:r>
          </w:p>
          <w:p w:rsidR="00152C84" w:rsidRDefault="00152C84" w:rsidP="00C219B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152C84" w:rsidRDefault="00152C84" w:rsidP="00C219BE">
            <w:pPr>
              <w:pStyle w:val="ConsPlusNormal"/>
              <w:jc w:val="both"/>
            </w:pPr>
            <w:r>
              <w:t>Способы и средства связи предложений в тексте (обобщение).</w:t>
            </w:r>
          </w:p>
          <w:p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152C84" w:rsidRDefault="00152C84" w:rsidP="00C219BE">
            <w:pPr>
              <w:pStyle w:val="ConsPlusNormal"/>
              <w:jc w:val="both"/>
            </w:pPr>
            <w:r>
              <w:t>Рассуждение как функционально-смысловой тип речи.</w:t>
            </w:r>
          </w:p>
          <w:p w:rsidR="00152C84" w:rsidRDefault="00152C84" w:rsidP="00C219BE">
            <w:pPr>
              <w:pStyle w:val="ConsPlusNormal"/>
              <w:jc w:val="both"/>
            </w:pPr>
            <w:r>
              <w:t>Структурные особенности текста-рассуждения.</w:t>
            </w:r>
          </w:p>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52C84" w:rsidRDefault="00152C84" w:rsidP="00C219BE">
            <w:pPr>
              <w:pStyle w:val="ConsPlusNormal"/>
              <w:jc w:val="both"/>
            </w:pPr>
            <w:r>
              <w:t>Публицистический стиль. Сфера употребления, функции, языковые особенности.</w:t>
            </w:r>
          </w:p>
          <w:p w:rsidR="00152C84" w:rsidRDefault="00152C84" w:rsidP="00C219BE">
            <w:pPr>
              <w:pStyle w:val="ConsPlusNormal"/>
              <w:jc w:val="both"/>
            </w:pPr>
            <w:r>
              <w:t>Жанры публицистического стиля (репортаж, заметка, интервью).</w:t>
            </w:r>
          </w:p>
          <w:p w:rsidR="00152C84" w:rsidRDefault="00152C84" w:rsidP="00C219BE">
            <w:pPr>
              <w:pStyle w:val="ConsPlusNormal"/>
              <w:jc w:val="both"/>
            </w:pPr>
            <w:r>
              <w:t>Употребление языковых средств выразительности в текстах публицистического стиля.</w:t>
            </w:r>
          </w:p>
          <w:p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науки о языке (обобщение).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52C84" w:rsidRDefault="00152C84" w:rsidP="00C219BE">
            <w:pPr>
              <w:pStyle w:val="ConsPlusNormal"/>
              <w:jc w:val="both"/>
            </w:pPr>
            <w:r>
              <w:t>Причастие в составе словосочетаний. Причастный оборот.</w:t>
            </w:r>
          </w:p>
          <w:p w:rsidR="00152C84" w:rsidRDefault="00152C84" w:rsidP="00C219BE">
            <w:pPr>
              <w:pStyle w:val="ConsPlusNormal"/>
              <w:jc w:val="both"/>
            </w:pPr>
            <w:r>
              <w:t>Морфологический анализ причастий.</w:t>
            </w:r>
          </w:p>
          <w:p w:rsidR="00152C84" w:rsidRDefault="00152C84" w:rsidP="00C219BE">
            <w:pPr>
              <w:pStyle w:val="ConsPlusNormal"/>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152C84" w:rsidRDefault="00152C84" w:rsidP="00C219BE">
            <w:pPr>
              <w:pStyle w:val="ConsPlusNormal"/>
              <w:jc w:val="both"/>
            </w:pPr>
            <w:r>
              <w:t>Ударение в некоторых формах причастий.</w:t>
            </w:r>
          </w:p>
          <w:p w:rsidR="00152C84" w:rsidRDefault="00152C84" w:rsidP="00C219BE">
            <w:pPr>
              <w:pStyle w:val="ConsPlusNormal"/>
              <w:jc w:val="both"/>
            </w:pPr>
            <w:r>
              <w:t>Правописание падежных окончаний причастий.</w:t>
            </w:r>
          </w:p>
          <w:p w:rsidR="00152C84" w:rsidRDefault="00152C84" w:rsidP="00C219BE">
            <w:pPr>
              <w:pStyle w:val="ConsPlusNormal"/>
              <w:jc w:val="both"/>
            </w:pPr>
            <w:r>
              <w:t>Правописание гласных в суффиксах причастий.</w:t>
            </w:r>
          </w:p>
          <w:p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152C84" w:rsidRDefault="00152C84" w:rsidP="00C219BE">
            <w:pPr>
              <w:pStyle w:val="ConsPlusNormal"/>
              <w:jc w:val="both"/>
            </w:pPr>
            <w:r>
              <w:t>Знаки препинания в предложениях с причастным оборотом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C219BE">
            <w:pPr>
              <w:pStyle w:val="ConsPlusNormal"/>
              <w:jc w:val="both"/>
            </w:pPr>
            <w:r>
              <w:t>Деепричастия совершенного и несовершенного вида.</w:t>
            </w:r>
          </w:p>
          <w:p w:rsidR="00152C84" w:rsidRDefault="00152C84" w:rsidP="00C219BE">
            <w:pPr>
              <w:pStyle w:val="ConsPlusNormal"/>
              <w:jc w:val="both"/>
            </w:pPr>
            <w:r>
              <w:t>Деепричастие в составе словосочетаний.</w:t>
            </w:r>
          </w:p>
          <w:p w:rsidR="00152C84" w:rsidRDefault="00152C84" w:rsidP="00C219BE">
            <w:pPr>
              <w:pStyle w:val="ConsPlusNormal"/>
              <w:jc w:val="both"/>
            </w:pPr>
            <w:r>
              <w:t>Деепричастный оборот.</w:t>
            </w:r>
          </w:p>
          <w:p w:rsidR="00152C84" w:rsidRDefault="00152C84" w:rsidP="00C219BE">
            <w:pPr>
              <w:pStyle w:val="ConsPlusNormal"/>
              <w:jc w:val="both"/>
            </w:pPr>
            <w:r>
              <w:t>Морфологический анализ деепричастий.</w:t>
            </w:r>
          </w:p>
          <w:p w:rsidR="00152C84" w:rsidRDefault="00152C84" w:rsidP="00C219BE">
            <w:pPr>
              <w:pStyle w:val="ConsPlusNormal"/>
              <w:jc w:val="both"/>
            </w:pPr>
            <w:r>
              <w:t>Постановка ударения в деепричастиях.</w:t>
            </w:r>
          </w:p>
          <w:p w:rsidR="00152C84" w:rsidRDefault="00152C84" w:rsidP="00C219BE">
            <w:pPr>
              <w:pStyle w:val="ConsPlusNormal"/>
              <w:jc w:val="both"/>
            </w:pPr>
            <w:r>
              <w:t>Правописание гласных в суффиксах деепричастий.</w:t>
            </w:r>
          </w:p>
          <w:p w:rsidR="00152C84" w:rsidRDefault="00152C84" w:rsidP="00C219BE">
            <w:pPr>
              <w:pStyle w:val="ConsPlusNormal"/>
              <w:jc w:val="both"/>
            </w:pPr>
            <w: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наречий.</w:t>
            </w:r>
          </w:p>
          <w:p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C219BE">
            <w:pPr>
              <w:pStyle w:val="ConsPlusNormal"/>
              <w:jc w:val="both"/>
            </w:pPr>
            <w:r>
              <w:t>Словообразование наречий.</w:t>
            </w:r>
          </w:p>
          <w:p w:rsidR="00152C84" w:rsidRDefault="00152C84" w:rsidP="00C219BE">
            <w:pPr>
              <w:pStyle w:val="ConsPlusNormal"/>
              <w:jc w:val="both"/>
            </w:pPr>
            <w:r>
              <w:t>Синтаксические свойства наречий.</w:t>
            </w:r>
          </w:p>
          <w:p w:rsidR="00152C84" w:rsidRDefault="00152C84" w:rsidP="00C219BE">
            <w:pPr>
              <w:pStyle w:val="ConsPlusNormal"/>
              <w:jc w:val="both"/>
            </w:pPr>
            <w:r>
              <w:t>Морфологический анализ наречий.</w:t>
            </w:r>
          </w:p>
          <w:p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C219BE">
            <w:pPr>
              <w:pStyle w:val="ConsPlusNormal"/>
              <w:jc w:val="both"/>
            </w:pPr>
            <w:r>
              <w:t>Роль наречий в тексте.</w:t>
            </w:r>
          </w:p>
          <w:p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 как служебная часть речи. Грамматические функции предлогов.</w:t>
            </w:r>
          </w:p>
          <w:p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152C84" w:rsidRDefault="00152C84" w:rsidP="00C219BE">
            <w:pPr>
              <w:pStyle w:val="ConsPlusNormal"/>
              <w:jc w:val="both"/>
            </w:pPr>
            <w:r>
              <w:t>Правописание производных предлогов.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152C84" w:rsidRDefault="00152C84" w:rsidP="00C219BE">
            <w:pPr>
              <w:pStyle w:val="ConsPlusNormal"/>
              <w:jc w:val="both"/>
            </w:pPr>
            <w:r>
              <w:t>Разряды союзов по строению: простые и составные.</w:t>
            </w:r>
          </w:p>
          <w:p w:rsidR="00152C84" w:rsidRDefault="00152C84" w:rsidP="00C219BE">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52C84" w:rsidRDefault="00152C84" w:rsidP="00C219BE">
            <w:pPr>
              <w:pStyle w:val="ConsPlusNormal"/>
              <w:jc w:val="both"/>
            </w:pPr>
            <w:r>
              <w:t>Морфологический анализ союзов.</w:t>
            </w:r>
          </w:p>
          <w:p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C219BE">
            <w:pPr>
              <w:pStyle w:val="ConsPlusNormal"/>
              <w:jc w:val="both"/>
            </w:pPr>
            <w:r>
              <w:t>Правописание союзов.</w:t>
            </w:r>
          </w:p>
          <w:p w:rsidR="00152C84" w:rsidRDefault="00152C84" w:rsidP="00C219BE">
            <w:pPr>
              <w:pStyle w:val="ConsPlusNormal"/>
              <w:jc w:val="both"/>
            </w:pPr>
            <w:r>
              <w:t>Знаки препинания в сложных союзных предложениях.</w:t>
            </w:r>
          </w:p>
          <w:p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 как служебная часть речи.</w:t>
            </w:r>
          </w:p>
          <w:p w:rsidR="00152C84" w:rsidRDefault="00152C84" w:rsidP="00C219BE">
            <w:pPr>
              <w:pStyle w:val="ConsPlusNormal"/>
              <w:jc w:val="both"/>
            </w:pPr>
            <w:r>
              <w:t>Разряды частиц по значению и употреблению:</w:t>
            </w:r>
          </w:p>
          <w:p w:rsidR="00152C84" w:rsidRDefault="00152C84" w:rsidP="00C219BE">
            <w:pPr>
              <w:pStyle w:val="ConsPlusNormal"/>
              <w:jc w:val="both"/>
            </w:pPr>
            <w:r>
              <w:t>формообразующие, отрицательные, модальные.</w:t>
            </w:r>
          </w:p>
          <w:p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w:t>
            </w:r>
          </w:p>
          <w:p w:rsidR="00152C84" w:rsidRDefault="00152C84" w:rsidP="00C219B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C219BE">
            <w:pPr>
              <w:pStyle w:val="ConsPlusNormal"/>
              <w:jc w:val="both"/>
            </w:pPr>
            <w:r>
              <w:t>Морфологический анализ частиц.</w:t>
            </w:r>
          </w:p>
          <w:p w:rsidR="00152C84" w:rsidRDefault="00152C84" w:rsidP="00C219BE">
            <w:pPr>
              <w:pStyle w:val="ConsPlusNormal"/>
              <w:jc w:val="both"/>
            </w:pPr>
            <w:r>
              <w:t>Смысловые различия частиц "не" и "ни".</w:t>
            </w:r>
          </w:p>
          <w:p w:rsidR="00152C84" w:rsidRDefault="00152C84" w:rsidP="00C219BE">
            <w:pPr>
              <w:pStyle w:val="ConsPlusNormal"/>
              <w:jc w:val="both"/>
            </w:pPr>
            <w:r>
              <w:t>Использование частиц "не" и "ни" в письменной речи.</w:t>
            </w:r>
          </w:p>
          <w:p w:rsidR="00152C84" w:rsidRDefault="00152C84" w:rsidP="00C219BE">
            <w:pPr>
              <w:pStyle w:val="ConsPlusNormal"/>
              <w:jc w:val="both"/>
            </w:pP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как особая группа слов.</w:t>
            </w:r>
          </w:p>
          <w:p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C219BE">
            <w:pPr>
              <w:pStyle w:val="ConsPlusNormal"/>
              <w:jc w:val="both"/>
            </w:pPr>
            <w:r>
              <w:t>Морфологический анализ междометий.</w:t>
            </w:r>
          </w:p>
          <w:p w:rsidR="00152C84" w:rsidRDefault="00152C84" w:rsidP="00C219BE">
            <w:pPr>
              <w:pStyle w:val="ConsPlusNormal"/>
              <w:jc w:val="both"/>
            </w:pPr>
            <w:r>
              <w:t>Звукоподражательные слова.</w:t>
            </w:r>
          </w:p>
          <w:p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152C84" w:rsidRDefault="00152C84" w:rsidP="005358E5">
      <w:pPr>
        <w:pStyle w:val="ConsPlusNormal"/>
        <w:jc w:val="both"/>
      </w:pPr>
    </w:p>
    <w:p w:rsidR="00152C84" w:rsidRDefault="00152C84" w:rsidP="005358E5">
      <w:pPr>
        <w:pStyle w:val="ConsPlusNormal"/>
        <w:ind w:firstLine="540"/>
        <w:jc w:val="both"/>
      </w:pPr>
      <w:r>
        <w:t>171.9.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в кругу других славянских языков.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 выступление с научным сообщением.</w:t>
            </w:r>
          </w:p>
          <w:p w:rsidR="00152C84" w:rsidRDefault="00152C84" w:rsidP="00C219BE">
            <w:pPr>
              <w:pStyle w:val="ConsPlusNormal"/>
              <w:jc w:val="both"/>
            </w:pPr>
            <w:r>
              <w:t>Диалог.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w:t>
            </w:r>
          </w:p>
          <w:p w:rsidR="00152C84" w:rsidRDefault="00152C84" w:rsidP="00C219BE">
            <w:pPr>
              <w:pStyle w:val="ConsPlusNormal"/>
              <w:jc w:val="both"/>
            </w:pPr>
            <w:r>
              <w:t>Особенности функционально-смысловых типов речи (повествование, описание, рассуждение).</w:t>
            </w:r>
          </w:p>
          <w:p w:rsidR="00152C84" w:rsidRDefault="00152C84" w:rsidP="00C219BE">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Официально-деловой стиль. Сфера употребления, функции, языковые особенности.</w:t>
            </w:r>
          </w:p>
          <w:p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rsidR="00152C84" w:rsidRDefault="00152C84" w:rsidP="00C219BE">
            <w:pPr>
              <w:pStyle w:val="ConsPlusNormal"/>
              <w:jc w:val="both"/>
            </w:pPr>
            <w:r>
              <w:t>Научный стиль. Сфера употребления, функции, языковые особенности.</w:t>
            </w:r>
          </w:p>
          <w:p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Система языка.</w:t>
            </w:r>
          </w:p>
          <w:p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лингвистики.</w:t>
            </w:r>
          </w:p>
          <w:p w:rsidR="00152C84" w:rsidRDefault="00152C84" w:rsidP="00C219BE">
            <w:pPr>
              <w:pStyle w:val="ConsPlusNormal"/>
              <w:jc w:val="both"/>
            </w:pPr>
            <w:r>
              <w:t>Словосочетание и предложение как единицы синтаксиса.</w:t>
            </w:r>
          </w:p>
          <w:p w:rsidR="00152C84" w:rsidRDefault="00152C84" w:rsidP="00C219BE">
            <w:pPr>
              <w:pStyle w:val="ConsPlusNormal"/>
              <w:jc w:val="both"/>
            </w:pPr>
            <w:r>
              <w:t>Пунктуация. Функции знаков препинания.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признаки словосочетания.</w:t>
            </w:r>
          </w:p>
          <w:p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rsidR="00152C84" w:rsidRDefault="00152C84" w:rsidP="00C219BE">
            <w:pPr>
              <w:pStyle w:val="ConsPlusNormal"/>
              <w:jc w:val="both"/>
            </w:pPr>
            <w:r>
              <w:t>Типы подчинительной связи слов в словосочетании: согласование, управление, примыкание.</w:t>
            </w:r>
          </w:p>
          <w:p w:rsidR="00152C84" w:rsidRDefault="00152C84" w:rsidP="00C219BE">
            <w:pPr>
              <w:pStyle w:val="ConsPlusNormal"/>
              <w:jc w:val="both"/>
            </w:pPr>
            <w:r>
              <w:t>Синтаксический анализ словосочетаний.</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Нормы построения словосочетаний.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152C84" w:rsidRDefault="00152C84" w:rsidP="00C219BE">
            <w:pPr>
              <w:pStyle w:val="ConsPlusNormal"/>
              <w:jc w:val="both"/>
            </w:pPr>
            <w:r>
              <w:t>Их интонационные и смысловые особенности.</w:t>
            </w:r>
          </w:p>
          <w:p w:rsidR="00152C84" w:rsidRDefault="00152C84" w:rsidP="00C219BE">
            <w:pPr>
              <w:pStyle w:val="ConsPlusNormal"/>
              <w:jc w:val="both"/>
            </w:pPr>
            <w:r>
              <w:t>Употребление языковых форм выражения побуждения в побудительных предложениях.</w:t>
            </w:r>
          </w:p>
          <w:p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rsidR="00152C84" w:rsidRDefault="00152C84" w:rsidP="00C219BE">
            <w:pPr>
              <w:pStyle w:val="ConsPlusNormal"/>
              <w:jc w:val="both"/>
            </w:pPr>
            <w:r>
              <w:t>Виды предложений по количеству грамматических основ (простые, сложные).</w:t>
            </w:r>
          </w:p>
          <w:p w:rsidR="00152C84" w:rsidRDefault="00152C84" w:rsidP="00C219BE">
            <w:pPr>
              <w:pStyle w:val="ConsPlusNormal"/>
              <w:jc w:val="both"/>
            </w:pPr>
            <w:r>
              <w:t>Виды простых предложений по наличию главных членов (двусоставные, односоставные).</w:t>
            </w:r>
          </w:p>
          <w:p w:rsidR="00152C84" w:rsidRDefault="00152C84" w:rsidP="00C219BE">
            <w:pPr>
              <w:pStyle w:val="ConsPlusNormal"/>
              <w:jc w:val="both"/>
            </w:pPr>
            <w:r>
              <w:t>Виды предложений по наличию второстепенных членов (распространенные, нераспространенные). Предложения полные и неполные.</w:t>
            </w:r>
          </w:p>
          <w:p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rsidR="00152C84" w:rsidRDefault="00152C84" w:rsidP="00C219BE">
            <w:pPr>
              <w:pStyle w:val="ConsPlusNormal"/>
              <w:jc w:val="both"/>
            </w:pPr>
            <w:r>
              <w:t>Нормы построения простого предложения, использования инверсии.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Подлежащее и сказуемое как главные члены предложения.</w:t>
            </w:r>
          </w:p>
          <w:p w:rsidR="00152C84" w:rsidRDefault="00152C84" w:rsidP="00C219BE">
            <w:pPr>
              <w:pStyle w:val="ConsPlusNormal"/>
              <w:jc w:val="both"/>
            </w:pPr>
            <w:r>
              <w:t>Способы выражения подлежащего.</w:t>
            </w:r>
          </w:p>
          <w:p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 их виды.</w:t>
            </w:r>
          </w:p>
          <w:p w:rsidR="00152C84" w:rsidRDefault="00152C84" w:rsidP="00C219BE">
            <w:pPr>
              <w:pStyle w:val="ConsPlusNormal"/>
              <w:jc w:val="both"/>
            </w:pPr>
            <w:r>
              <w:t>Определение как второстепенный член предложения.</w:t>
            </w:r>
          </w:p>
          <w:p w:rsidR="00152C84" w:rsidRDefault="00152C84" w:rsidP="00C219BE">
            <w:pPr>
              <w:pStyle w:val="ConsPlusNormal"/>
              <w:jc w:val="both"/>
            </w:pPr>
            <w:r>
              <w:t>Определения согласованные и несогласованные. Приложение как особый вид определения.</w:t>
            </w:r>
          </w:p>
          <w:p w:rsidR="00152C84" w:rsidRDefault="00152C84" w:rsidP="00C219BE">
            <w:pPr>
              <w:pStyle w:val="ConsPlusNormal"/>
              <w:jc w:val="both"/>
            </w:pPr>
            <w:r>
              <w:t>Дополнение как второстепенный член предложения. Дополнения прямые и косвенные.</w:t>
            </w:r>
          </w:p>
          <w:p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w:t>
            </w:r>
          </w:p>
          <w:p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152C84" w:rsidRDefault="00152C84" w:rsidP="00C219BE">
            <w:pPr>
              <w:pStyle w:val="ConsPlusNormal"/>
              <w:jc w:val="both"/>
            </w:pPr>
            <w:r>
              <w:t>Синтаксическая синонимия односоставных и двусоставных предложений.</w:t>
            </w:r>
          </w:p>
          <w:p w:rsidR="00152C84" w:rsidRDefault="00152C84" w:rsidP="00C219BE">
            <w:pPr>
              <w:pStyle w:val="ConsPlusNormal"/>
              <w:jc w:val="both"/>
            </w:pPr>
            <w:r>
              <w:t>Употребление односоставных предложений в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Простое осложненное предложение.</w:t>
            </w:r>
          </w:p>
          <w:p w:rsidR="00152C84" w:rsidRDefault="00152C84" w:rsidP="00C219BE">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C219BE">
            <w:pPr>
              <w:pStyle w:val="ConsPlusNormal"/>
              <w:jc w:val="both"/>
            </w:pPr>
            <w:r>
              <w:t>Однородные и неоднородные определения.</w:t>
            </w:r>
          </w:p>
          <w:p w:rsidR="00152C84" w:rsidRDefault="00152C84" w:rsidP="00C219BE">
            <w:pPr>
              <w:pStyle w:val="ConsPlusNormal"/>
              <w:jc w:val="both"/>
            </w:pPr>
            <w:r>
              <w:t>Предложения с обобщающими словами при однородных членах.</w:t>
            </w:r>
          </w:p>
          <w:p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как...так и".</w:t>
            </w:r>
          </w:p>
          <w:p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52C84" w:rsidRDefault="00152C84" w:rsidP="00C219BE">
            <w:pPr>
              <w:pStyle w:val="ConsPlusNormal"/>
              <w:jc w:val="both"/>
            </w:pPr>
            <w:r>
              <w:t>Уточняющие члены предложения, пояснительные и присоединительные конструкции.</w:t>
            </w:r>
          </w:p>
          <w:p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C219BE">
            <w:pPr>
              <w:pStyle w:val="ConsPlusNormal"/>
              <w:jc w:val="both"/>
            </w:pPr>
            <w:r>
              <w:t>Вставные конструкции.</w:t>
            </w:r>
          </w:p>
          <w:p w:rsidR="00152C84" w:rsidRDefault="00152C84" w:rsidP="00C219BE">
            <w:pPr>
              <w:pStyle w:val="ConsPlusNormal"/>
              <w:jc w:val="both"/>
            </w:pPr>
            <w:r>
              <w:t>Омонимия членов предложения и вводных слов, словосочетаний и предложений.</w:t>
            </w:r>
          </w:p>
          <w:p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152C84" w:rsidRDefault="00152C84" w:rsidP="005358E5">
      <w:pPr>
        <w:pStyle w:val="ConsPlusNormal"/>
        <w:jc w:val="both"/>
      </w:pPr>
    </w:p>
    <w:p w:rsidR="00152C84" w:rsidRDefault="00152C84" w:rsidP="005358E5">
      <w:pPr>
        <w:pStyle w:val="ConsPlusNormal"/>
        <w:ind w:firstLine="540"/>
        <w:jc w:val="both"/>
      </w:pPr>
      <w:r>
        <w:t>171.10.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русского языка в Российской Федерации.</w:t>
            </w:r>
          </w:p>
          <w:p w:rsidR="00152C84" w:rsidRDefault="00152C84" w:rsidP="00C219BE">
            <w:pPr>
              <w:pStyle w:val="ConsPlusNormal"/>
              <w:jc w:val="both"/>
            </w:pPr>
            <w:r>
              <w:t>Русский язык в современном мире.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Речь устная и письменная, монологическая и диалогическая, полилог (повторение).</w:t>
            </w:r>
          </w:p>
          <w:p w:rsidR="00152C84" w:rsidRDefault="00152C84" w:rsidP="00C219BE">
            <w:pPr>
              <w:pStyle w:val="ConsPlusNormal"/>
              <w:jc w:val="both"/>
            </w:pPr>
            <w:r>
              <w:t>Виды речевой деятельности: говорение, письмо, аудирование, чтение (повторение).</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52C84" w:rsidRDefault="00152C84" w:rsidP="00C219BE">
            <w:pPr>
              <w:pStyle w:val="ConsPlusNormal"/>
              <w:jc w:val="both"/>
            </w:pPr>
            <w:r>
              <w:t>Подробное, сжатое, выборочное изложение прочитанного или прослушанного текста.</w:t>
            </w:r>
          </w:p>
          <w:p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152C84" w:rsidRDefault="00152C84" w:rsidP="00C219BE">
            <w:pPr>
              <w:pStyle w:val="ConsPlusNormal"/>
              <w:jc w:val="both"/>
            </w:pPr>
            <w:r>
              <w:t>Информационная переработка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w:t>
            </w:r>
          </w:p>
          <w:p w:rsidR="00152C84" w:rsidRDefault="00152C84" w:rsidP="00C219BE">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w:t>
            </w:r>
          </w:p>
          <w:p w:rsidR="00152C84" w:rsidRDefault="00152C84" w:rsidP="00C219BE">
            <w:pPr>
              <w:pStyle w:val="ConsPlusNormal"/>
              <w:jc w:val="both"/>
            </w:pPr>
            <w:r>
              <w:t>Классификация сложных предложений.</w:t>
            </w:r>
          </w:p>
          <w:p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сложносочиненном предложении, его строении.</w:t>
            </w:r>
          </w:p>
          <w:p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C219BE">
            <w:pPr>
              <w:pStyle w:val="ConsPlusNormal"/>
              <w:jc w:val="both"/>
            </w:pPr>
            <w:r>
              <w:t>Синтаксический и пунктуационный анализ сложносочиненных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бессоюзном сложном предложении.</w:t>
            </w:r>
          </w:p>
          <w:p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 Синонимия предложений с прямой и косвенной речью.</w:t>
            </w:r>
          </w:p>
          <w:p w:rsidR="00152C84" w:rsidRDefault="00152C84" w:rsidP="00C219BE">
            <w:pPr>
              <w:pStyle w:val="ConsPlusNormal"/>
              <w:jc w:val="both"/>
            </w:pPr>
            <w:r>
              <w:t>Цитирование. Способы включения цитат в высказывание.</w:t>
            </w:r>
          </w:p>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C219BE">
            <w:pPr>
              <w:pStyle w:val="ConsPlusNormal"/>
              <w:jc w:val="both"/>
            </w:pPr>
            <w:r>
              <w:t>Применение знаний по синтаксису и пунктуации в практике правописания.</w:t>
            </w:r>
          </w:p>
        </w:tc>
      </w:tr>
    </w:tbl>
    <w:p w:rsidR="00152C84" w:rsidRDefault="00152C84" w:rsidP="005358E5">
      <w:pPr>
        <w:pStyle w:val="ConsPlusNormal"/>
        <w:jc w:val="both"/>
      </w:pPr>
    </w:p>
    <w:p w:rsidR="00152C84" w:rsidRDefault="00152C84" w:rsidP="005358E5">
      <w:pPr>
        <w:pStyle w:val="ConsPlusNormal"/>
        <w:ind w:firstLine="540"/>
        <w:jc w:val="both"/>
      </w:pPr>
      <w:r>
        <w:t>171.11.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русского языка в Российской Федерации. Русский язык в современном мире.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Речь устная и письменная, монологическая и диалогическая, полилог (повторение).</w:t>
            </w:r>
          </w:p>
          <w:p w:rsidR="00152C84" w:rsidRDefault="00152C84" w:rsidP="00C219BE">
            <w:pPr>
              <w:pStyle w:val="ConsPlusNormal"/>
              <w:jc w:val="both"/>
            </w:pPr>
            <w:r>
              <w:t>Виды речевой деятельности: говорение, письмо, аудирование, чтение (повторение).</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52C84" w:rsidRDefault="00152C84" w:rsidP="00C219BE">
            <w:pPr>
              <w:pStyle w:val="ConsPlusNormal"/>
              <w:jc w:val="both"/>
            </w:pPr>
            <w:r>
              <w:t>Подробное, сжатое, выборочное изложение прочитанного или прослушанного текста.</w:t>
            </w:r>
          </w:p>
          <w:p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152C84" w:rsidRDefault="00152C84" w:rsidP="00C219BE">
            <w:pPr>
              <w:pStyle w:val="ConsPlusNormal"/>
              <w:jc w:val="both"/>
            </w:pPr>
            <w:r>
              <w:t>Информационная переработка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w:t>
            </w:r>
          </w:p>
          <w:p w:rsidR="00152C84" w:rsidRDefault="00152C84" w:rsidP="00C219BE">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52C84" w:rsidRDefault="00152C84" w:rsidP="00C219BE">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w:t>
            </w:r>
          </w:p>
          <w:p w:rsidR="00152C84" w:rsidRDefault="00152C84" w:rsidP="00C219BE">
            <w:pPr>
              <w:pStyle w:val="ConsPlusNormal"/>
              <w:jc w:val="both"/>
            </w:pPr>
            <w:r>
              <w:t>Классификация сложных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сложноподчиненном предложении. Главная и придаточная части предложения.</w:t>
            </w:r>
          </w:p>
          <w:p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Сложноподчиненные предложения с придаточными определительными.</w:t>
            </w:r>
          </w:p>
          <w:p w:rsidR="00152C84" w:rsidRDefault="00152C84" w:rsidP="00C219BE">
            <w:pPr>
              <w:pStyle w:val="ConsPlusNormal"/>
              <w:jc w:val="both"/>
            </w:pPr>
            <w:r>
              <w:t>Сложноподчиненные предложения с придаточными изъяснительными.</w:t>
            </w:r>
          </w:p>
          <w:p w:rsidR="00152C84" w:rsidRDefault="00152C84" w:rsidP="00C219BE">
            <w:pPr>
              <w:pStyle w:val="ConsPlusNormal"/>
              <w:jc w:val="both"/>
            </w:pPr>
            <w:r>
              <w:t>Сложноподчиненные предложения с придаточными обстоятельственными.</w:t>
            </w:r>
          </w:p>
          <w:p w:rsidR="00152C84" w:rsidRDefault="00152C84" w:rsidP="00C219BE">
            <w:pPr>
              <w:pStyle w:val="ConsPlusNormal"/>
              <w:jc w:val="both"/>
            </w:pPr>
            <w:r>
              <w:t>Сложноподчиненные предложения с придаточными места, времени.</w:t>
            </w:r>
          </w:p>
          <w:p w:rsidR="00152C84" w:rsidRDefault="00152C84" w:rsidP="00C219BE">
            <w:pPr>
              <w:pStyle w:val="ConsPlusNormal"/>
              <w:jc w:val="both"/>
            </w:pPr>
            <w:r>
              <w:t>Сложноподчиненные предложения с придаточными причины, цели и следствия.</w:t>
            </w:r>
          </w:p>
          <w:p w:rsidR="00152C84" w:rsidRDefault="00152C84" w:rsidP="00C219BE">
            <w:pPr>
              <w:pStyle w:val="ConsPlusNormal"/>
              <w:jc w:val="both"/>
            </w:pPr>
            <w:r>
              <w:t>Сложноподчиненные предложения с придаточными условия, уступки.</w:t>
            </w:r>
          </w:p>
          <w:p w:rsidR="00152C84" w:rsidRDefault="00152C84" w:rsidP="00C219BE">
            <w:pPr>
              <w:pStyle w:val="ConsPlusNormal"/>
              <w:jc w:val="both"/>
            </w:pPr>
            <w:r>
              <w:t>Сложноподчиненные предложения с придаточными образа действия, меры и степени и сравнительными.</w:t>
            </w:r>
          </w:p>
          <w:p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152C84" w:rsidRDefault="00152C84" w:rsidP="00C219BE">
            <w:pPr>
              <w:pStyle w:val="ConsPlusNormal"/>
              <w:jc w:val="both"/>
            </w:pPr>
            <w:r>
              <w:t>Нормы постановки знаков препинания в сложноподчиненных предложениях.</w:t>
            </w:r>
          </w:p>
          <w:p w:rsidR="00152C84" w:rsidRDefault="00152C84" w:rsidP="00C219BE">
            <w:pPr>
              <w:pStyle w:val="ConsPlusNormal"/>
              <w:jc w:val="both"/>
            </w:pPr>
            <w:r>
              <w:t>Синтаксический и пунктуационный анализ сложноподчиненных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Типы сложных предложений с разными видами связи.</w:t>
            </w:r>
          </w:p>
          <w:p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152C84" w:rsidRDefault="00152C84" w:rsidP="00C219BE">
            <w:pPr>
              <w:pStyle w:val="ConsPlusNormal"/>
              <w:jc w:val="both"/>
            </w:pPr>
            <w:r>
              <w:t>Применение знаний по синтаксису и пунктуации в практике правописания (повторение).</w:t>
            </w:r>
          </w:p>
        </w:tc>
      </w:tr>
    </w:tbl>
    <w:p w:rsidR="00152C84" w:rsidRDefault="00152C84" w:rsidP="005358E5">
      <w:pPr>
        <w:pStyle w:val="ConsPlusNormal"/>
        <w:jc w:val="both"/>
      </w:pPr>
    </w:p>
    <w:p w:rsidR="00152C84" w:rsidRDefault="00152C84" w:rsidP="005358E5">
      <w:pPr>
        <w:pStyle w:val="ConsPlusTitle"/>
        <w:ind w:firstLine="540"/>
        <w:jc w:val="both"/>
        <w:outlineLvl w:val="3"/>
      </w:pPr>
      <w:r>
        <w:t>171.12. Планируемые результаты освоения программы по русскому языку на уровне основного общего образования.</w:t>
      </w:r>
    </w:p>
    <w:p w:rsidR="00152C84" w:rsidRDefault="00152C84" w:rsidP="005358E5">
      <w:pPr>
        <w:pStyle w:val="ConsPlusNormal"/>
        <w:spacing w:before="240"/>
        <w:ind w:firstLine="540"/>
        <w:jc w:val="both"/>
      </w:pPr>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171.12.3.1.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171.12.3.3.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171.12.3.4.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171.12.3.5.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171.12.3.7.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171.12.4.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171.12.4.1.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171.12.4.2. Язык и речь.</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100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52C84" w:rsidRDefault="00152C84" w:rsidP="005358E5">
      <w:pPr>
        <w:pStyle w:val="ConsPlusNormal"/>
        <w:spacing w:before="240"/>
        <w:ind w:firstLine="540"/>
        <w:jc w:val="both"/>
      </w:pPr>
      <w:r>
        <w:t>171.12.4.3.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171.12.4.4.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152C84" w:rsidRDefault="00152C84" w:rsidP="005358E5">
      <w:pPr>
        <w:pStyle w:val="ConsPlusNormal"/>
        <w:spacing w:before="240"/>
        <w:ind w:firstLine="540"/>
        <w:jc w:val="both"/>
      </w:pPr>
      <w:r>
        <w:t>171.12.4.5. Система языка.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171.12.4.6.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171.12.4.7.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171.12.4.8.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171.12.4.9.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171.12.4.10.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"о//е" после шипящих и "ц" в суффиксах и окончаниях; суффиксов "-чик- -щик-, -ек ик- (-чик-)"; корней с чередованием "а//о":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171.12.4.11.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171.12.4.12.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171.12.4.13.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152C84" w:rsidRDefault="00152C84" w:rsidP="005358E5">
      <w:pPr>
        <w:pStyle w:val="ConsPlusNormal"/>
        <w:spacing w:before="240"/>
        <w:ind w:firstLine="540"/>
        <w:jc w:val="both"/>
      </w:pPr>
      <w:r>
        <w:t>171.12.5.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171.12.5.1. Общие сведения о языке.</w:t>
      </w:r>
    </w:p>
    <w:p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171.12.5.2. Язык и речь.</w:t>
      </w:r>
    </w:p>
    <w:p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 (при наличии возможности).</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110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171.12.5.3.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171.12.5.4.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171.12.5.5.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171.12.5.6.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rsidR="00152C84" w:rsidRDefault="00152C84" w:rsidP="005358E5">
      <w:pPr>
        <w:pStyle w:val="ConsPlusNormal"/>
        <w:spacing w:before="240"/>
        <w:ind w:firstLine="540"/>
        <w:jc w:val="both"/>
      </w:pPr>
      <w:r>
        <w:t>171.12.5.7. 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171.12.6.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171.12.6.1.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rsidR="00152C84" w:rsidRDefault="00152C84" w:rsidP="005358E5">
      <w:pPr>
        <w:pStyle w:val="ConsPlusNormal"/>
        <w:spacing w:before="240"/>
        <w:ind w:firstLine="540"/>
        <w:jc w:val="both"/>
      </w:pPr>
      <w:r>
        <w:t>171.12.6.2. Язык и речь.</w:t>
      </w:r>
    </w:p>
    <w:p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w:t>
      </w:r>
    </w:p>
    <w:p w:rsidR="00152C84" w:rsidRDefault="00152C84" w:rsidP="005358E5">
      <w:pPr>
        <w:pStyle w:val="ConsPlusNormal"/>
        <w:spacing w:before="240"/>
        <w:ind w:firstLine="540"/>
        <w:jc w:val="both"/>
      </w:pPr>
      <w:r>
        <w:t>Владеть различными видами диалога (при наличии возможности): диалог запрос информации, диалог сообщение информации.</w:t>
      </w:r>
    </w:p>
    <w:p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(при наличии возможности) прослушанный или прочитанный текст объемом не менее 120 слов.</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w:t>
      </w:r>
    </w:p>
    <w:p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52C84" w:rsidRDefault="00152C84" w:rsidP="005358E5">
      <w:pPr>
        <w:pStyle w:val="ConsPlusNormal"/>
        <w:spacing w:before="240"/>
        <w:ind w:firstLine="540"/>
        <w:jc w:val="both"/>
      </w:pPr>
      <w:r>
        <w:t>171.12.6.3.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171.12.6.4. Функциональные разновидности языка.</w:t>
      </w:r>
    </w:p>
    <w:p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152C84" w:rsidRDefault="00152C84" w:rsidP="005358E5">
      <w:pPr>
        <w:pStyle w:val="ConsPlusNormal"/>
        <w:spacing w:before="240"/>
        <w:ind w:firstLine="540"/>
        <w:jc w:val="both"/>
      </w:pPr>
      <w:r>
        <w:t>171.12.6.5. Система языка.</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171.12.6.6.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171.12.6.7.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171.12.6.8.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171.12.6.9.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171.12.6.10.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171.12.6.11.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171.12.6.12. 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171.12.6.13. 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171.12.6.14. 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171.12.6.15. 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171.12.7.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171.12.7.1.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171.12.7.2. Язык и речь.</w:t>
      </w:r>
    </w:p>
    <w:p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152C84" w:rsidRDefault="00152C84" w:rsidP="005358E5">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140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152C84" w:rsidRDefault="00152C84" w:rsidP="005358E5">
      <w:pPr>
        <w:pStyle w:val="ConsPlusNormal"/>
        <w:spacing w:before="240"/>
        <w:ind w:firstLine="540"/>
        <w:jc w:val="both"/>
      </w:pPr>
      <w:r>
        <w:t>171.12.7.3.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52C84" w:rsidRDefault="00152C84" w:rsidP="005358E5">
      <w:pPr>
        <w:pStyle w:val="ConsPlusNormal"/>
        <w:spacing w:before="240"/>
        <w:ind w:firstLine="540"/>
        <w:jc w:val="both"/>
      </w:pPr>
      <w:r>
        <w:t>171.12.7.4.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171.12.7.5. Система языка.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w:t>
      </w:r>
    </w:p>
    <w:p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171.12.7.6. 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171.12.7.7. 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171.12.8.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171.12.8.1.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152C84" w:rsidRDefault="00152C84" w:rsidP="005358E5">
      <w:pPr>
        <w:pStyle w:val="ConsPlusNormal"/>
        <w:spacing w:before="240"/>
        <w:ind w:firstLine="540"/>
        <w:jc w:val="both"/>
      </w:pPr>
      <w:r>
        <w:t>171.12.8.2. Язык и речь.</w:t>
      </w:r>
    </w:p>
    <w:p w:rsidR="00152C84" w:rsidRDefault="00152C84" w:rsidP="005358E5">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52C84" w:rsidRDefault="00152C84" w:rsidP="005358E5">
      <w:pPr>
        <w:pStyle w:val="ConsPlusNormal"/>
        <w:spacing w:before="240"/>
        <w:ind w:firstLine="540"/>
        <w:jc w:val="both"/>
      </w:pPr>
      <w:r>
        <w:t>171.12.8.3. Текст.</w:t>
      </w:r>
    </w:p>
    <w:p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171.12.8.4.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тезисы, конспект, писать рецензию, реферат.</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171.12.8.5. Система языка. Синтаксис. Культура речи. Пунктуация. 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171.12.8.6. 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171.12.8.7.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171.12.9. К концу обучения в 10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171.12.9.1.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152C84" w:rsidRDefault="00152C84" w:rsidP="005358E5">
      <w:pPr>
        <w:pStyle w:val="ConsPlusNormal"/>
        <w:spacing w:before="240"/>
        <w:ind w:firstLine="540"/>
        <w:jc w:val="both"/>
      </w:pPr>
      <w:r>
        <w:t>171.12.9.2. Язык и речь.</w:t>
      </w:r>
    </w:p>
    <w:p w:rsidR="00152C84" w:rsidRDefault="00152C84" w:rsidP="005358E5">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52C84" w:rsidRDefault="00152C84" w:rsidP="005358E5">
      <w:pPr>
        <w:pStyle w:val="ConsPlusNormal"/>
        <w:spacing w:before="240"/>
        <w:ind w:firstLine="540"/>
        <w:jc w:val="both"/>
      </w:pPr>
      <w:r>
        <w:t>171.12.9.3. Текст.</w:t>
      </w:r>
    </w:p>
    <w:p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171.12.9.4.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тезисы, конспект, писать рецензию, реферат.</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171.12.9.5. Система языка. Синтаксис. Культура речи. Пунктуация. 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w:t>
      </w:r>
    </w:p>
    <w:p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171.12.9.6. 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171.12.9.7.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152C84" w:rsidRDefault="00152C84" w:rsidP="005358E5">
      <w:pPr>
        <w:pStyle w:val="ConsPlusNormal"/>
        <w:jc w:val="both"/>
      </w:pPr>
    </w:p>
    <w:p w:rsidR="00152C84" w:rsidRDefault="00152C84" w:rsidP="005358E5">
      <w:pPr>
        <w:pStyle w:val="ConsPlusTitle"/>
        <w:ind w:firstLine="540"/>
        <w:jc w:val="both"/>
        <w:outlineLvl w:val="2"/>
      </w:pPr>
      <w:r>
        <w:t>172. Федеральная рабочая программа по учебному предмету "Литература".</w:t>
      </w:r>
    </w:p>
    <w:p w:rsidR="00152C84" w:rsidRDefault="00152C84" w:rsidP="005358E5">
      <w:pPr>
        <w:pStyle w:val="ConsPlusNormal"/>
        <w:spacing w:before="240"/>
        <w:ind w:firstLine="540"/>
        <w:jc w:val="both"/>
      </w:pPr>
      <w:r>
        <w:t>172.1.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jc w:val="both"/>
      </w:pPr>
    </w:p>
    <w:p w:rsidR="00152C84" w:rsidRDefault="00152C84" w:rsidP="005358E5">
      <w:pPr>
        <w:pStyle w:val="ConsPlusTitle"/>
        <w:ind w:firstLine="540"/>
        <w:jc w:val="both"/>
        <w:outlineLvl w:val="3"/>
      </w:pPr>
      <w:r>
        <w:t>172.2. Пояснительная записка.</w:t>
      </w:r>
    </w:p>
    <w:p w:rsidR="00152C84" w:rsidRDefault="00152C84" w:rsidP="005358E5">
      <w:pPr>
        <w:pStyle w:val="ConsPlusNormal"/>
        <w:spacing w:before="240"/>
        <w:ind w:firstLine="540"/>
        <w:jc w:val="both"/>
      </w:pPr>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172.2.2. Программа по литературе позволит учителю:</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172.2.10. Достижение целей изучения литературы возможно при решении учебных задач, которые постепенно усложняются от 5 к 10 классу.</w:t>
      </w:r>
    </w:p>
    <w:p w:rsidR="00152C84" w:rsidRDefault="00152C84" w:rsidP="005358E5">
      <w:pPr>
        <w:pStyle w:val="ConsPlusNormal"/>
        <w:spacing w:before="240"/>
        <w:ind w:firstLine="540"/>
        <w:jc w:val="both"/>
      </w:pPr>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152C84" w:rsidRDefault="00152C84" w:rsidP="005358E5">
      <w:pPr>
        <w:pStyle w:val="ConsPlusNormal"/>
        <w:spacing w:before="240"/>
        <w:ind w:firstLine="540"/>
        <w:jc w:val="both"/>
      </w:pPr>
      <w:r>
        <w:t>172.3.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Мифы народов России и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Малые жанры: пословицы, поговорки, загадки. Сказки народов России и народов мира (не менее трех).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152C84" w:rsidRDefault="00152C84" w:rsidP="00C219BE">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152C84" w:rsidRDefault="00152C84" w:rsidP="00C219BE">
            <w:pPr>
              <w:pStyle w:val="ConsPlusNormal"/>
              <w:jc w:val="both"/>
            </w:pPr>
            <w:r>
              <w:t>М.Ю. Лермонтов. Стихотворение "Бородино".</w:t>
            </w:r>
          </w:p>
          <w:p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 "Муму".</w:t>
            </w:r>
          </w:p>
          <w:p w:rsidR="00152C84" w:rsidRDefault="00152C84" w:rsidP="00C219BE">
            <w:pPr>
              <w:pStyle w:val="ConsPlusNormal"/>
              <w:jc w:val="both"/>
            </w:pPr>
            <w:r>
              <w:t>Н.А. Некрасов. Стихотворения (не менее двух). "Крестьянские дети". "Школьник". Поэма "Мороз, Красный нос" (фрагмент).</w:t>
            </w:r>
          </w:p>
          <w:p w:rsidR="00152C84" w:rsidRDefault="00152C84" w:rsidP="00C219BE">
            <w:pPr>
              <w:pStyle w:val="ConsPlusNormal"/>
              <w:jc w:val="both"/>
            </w:pPr>
            <w:r>
              <w:t>Л.Н. Толстой. Рассказ "Кавказский пленник".</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w:t>
            </w:r>
          </w:p>
          <w:p w:rsidR="00152C84" w:rsidRDefault="00152C84" w:rsidP="00C219BE">
            <w:pPr>
              <w:pStyle w:val="ConsPlusNormal"/>
              <w:jc w:val="both"/>
            </w:pPr>
            <w:r>
              <w:t>менее пяти стихотворений трех поэтов). Например, стихотворения А.К. Толстого, Ф.И. Тютчева, А.А. Фета, И.А. Бунина, А.А. Блока, С.А. Есенина, Н.М. Рубцова, Ю. П. Кузнецова.</w:t>
            </w:r>
          </w:p>
          <w:p w:rsidR="00152C84" w:rsidRDefault="00152C84" w:rsidP="00C219BE">
            <w:pPr>
              <w:pStyle w:val="ConsPlusNormal"/>
              <w:jc w:val="both"/>
            </w:pPr>
            <w:r>
              <w:t>Юмористические рассказы отечественных писателей XIX - XX веков.</w:t>
            </w:r>
          </w:p>
          <w:p w:rsidR="00152C84" w:rsidRDefault="00152C84" w:rsidP="00C219BE">
            <w:pPr>
              <w:pStyle w:val="ConsPlusNormal"/>
              <w:jc w:val="both"/>
            </w:pPr>
            <w:r>
              <w:t>А.П. Чехов (два рассказа по выбору). Например, "Лошадиная фамилия", "Мальчики", "Хирургия" и другие.</w:t>
            </w:r>
          </w:p>
          <w:p w:rsidR="00152C84" w:rsidRDefault="00152C84" w:rsidP="00C219BE">
            <w:pPr>
              <w:pStyle w:val="ConsPlusNormal"/>
              <w:jc w:val="both"/>
            </w:pPr>
            <w:r>
              <w:t>М.М. Зощенко (два рассказа по выбору). Например, "Галоша", "Леля и Минька", "Елка", "Золотые слова", "Встреча" и другие.</w:t>
            </w:r>
          </w:p>
          <w:p w:rsidR="00152C84" w:rsidRDefault="00152C84" w:rsidP="00C219BE">
            <w:pPr>
              <w:pStyle w:val="ConsPlusNormal"/>
              <w:jc w:val="both"/>
            </w:pPr>
            <w:r>
              <w:t>Произведения отечественной литературы о природе и животных (не менее двух). Например, А. И. Куприна, М. М. Пришвина, К. Г. Паустовского.</w:t>
            </w:r>
          </w:p>
          <w:p w:rsidR="00152C84" w:rsidRDefault="00152C84" w:rsidP="00C219BE">
            <w:pPr>
              <w:pStyle w:val="ConsPlusNormal"/>
              <w:jc w:val="both"/>
            </w:pPr>
            <w:r>
              <w:t>А.П. Платонов. Рассказы (один по выбору). Например, "Корова", "Никита" и другие.</w:t>
            </w:r>
          </w:p>
          <w:p w:rsidR="00152C84" w:rsidRDefault="00152C84" w:rsidP="00C219BE">
            <w:pPr>
              <w:pStyle w:val="ConsPlusNormal"/>
              <w:jc w:val="both"/>
            </w:pPr>
            <w:r>
              <w:t>В.П. Астафьев. Рассказ "Васюткино озеро".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152C84" w:rsidRDefault="00152C84" w:rsidP="00C219BE">
            <w:pPr>
              <w:pStyle w:val="ConsPlusNormal"/>
              <w:jc w:val="both"/>
            </w:pPr>
            <w:r>
              <w:t>Произведения отечественных писателей XIX - XXI веков на тему детства.</w:t>
            </w:r>
          </w:p>
          <w:p w:rsidR="00152C84" w:rsidRDefault="00152C84" w:rsidP="00C219BE">
            <w:pPr>
              <w:pStyle w:val="ConsPlusNormal"/>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(одно по выбору). Например, Р.Г. Гамзатов. "Песня соловья"; М. Карим. "Эту песню мать мне пела".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152C84" w:rsidRDefault="00152C84" w:rsidP="00C219BE">
            <w:pPr>
              <w:pStyle w:val="ConsPlusNormal"/>
              <w:jc w:val="both"/>
            </w:pPr>
            <w:r>
              <w:t>Зарубежная приключенческая проза (два произведения по выбору).</w:t>
            </w:r>
          </w:p>
          <w:p w:rsidR="00152C84" w:rsidRDefault="00152C84" w:rsidP="00C219BE">
            <w:pPr>
              <w:pStyle w:val="ConsPlusNormal"/>
              <w:jc w:val="both"/>
            </w:pPr>
            <w:r>
              <w:t>Например, Р.Л. Стивенсон. "Остров сокровищ", "Черная стрела" и другие.</w:t>
            </w:r>
          </w:p>
          <w:p w:rsidR="00152C84" w:rsidRDefault="00152C84" w:rsidP="00C219BE">
            <w:pPr>
              <w:pStyle w:val="ConsPlusNormal"/>
              <w:jc w:val="both"/>
            </w:pPr>
            <w:r>
              <w:t>Зарубежная проза о животных (одно-два произведения по выбору).</w:t>
            </w:r>
          </w:p>
          <w:p w:rsidR="00152C84" w:rsidRDefault="00152C84" w:rsidP="00C219BE">
            <w:pPr>
              <w:pStyle w:val="ConsPlusNormal"/>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tc>
      </w:tr>
    </w:tbl>
    <w:p w:rsidR="00152C84" w:rsidRDefault="00152C84" w:rsidP="005358E5">
      <w:pPr>
        <w:pStyle w:val="ConsPlusNormal"/>
        <w:jc w:val="both"/>
      </w:pPr>
    </w:p>
    <w:p w:rsidR="00152C84" w:rsidRDefault="00152C84" w:rsidP="005358E5">
      <w:pPr>
        <w:pStyle w:val="ConsPlusNormal"/>
        <w:ind w:firstLine="540"/>
        <w:jc w:val="both"/>
      </w:pPr>
      <w:r>
        <w:t>172.4.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Гомер. Поэмы. "Илиада", "Одиссея" (фрагменты).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былины (не менее двух). Например, "Илья Муромец и Соловей-разбойник", "Садко".</w:t>
            </w:r>
          </w:p>
          <w:p w:rsidR="00152C84" w:rsidRDefault="00152C84" w:rsidP="00C219BE">
            <w:pPr>
              <w:pStyle w:val="ConsPlusNormal"/>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трех). "Песнь о вещем Олеге", "Зимняя дорога", "Узник", "Туча" и другие. Роман "Дубровский".</w:t>
            </w:r>
          </w:p>
          <w:p w:rsidR="00152C84" w:rsidRDefault="00152C84" w:rsidP="00C219BE">
            <w:pPr>
              <w:pStyle w:val="ConsPlusNormal"/>
              <w:jc w:val="both"/>
            </w:pPr>
            <w:r>
              <w:t>М.Ю. Лермонтов. Стихотворения (не менее трех). "Три пальмы", "Листок", "Утес" и другие.</w:t>
            </w:r>
          </w:p>
          <w:p w:rsidR="00152C84" w:rsidRDefault="00152C84" w:rsidP="00C219BE">
            <w:pPr>
              <w:pStyle w:val="ConsPlusNormal"/>
              <w:jc w:val="both"/>
            </w:pPr>
            <w:r>
              <w:t>А.В. Кольцов. Стихотворения (не менее двух). Например, "Косарь", "Соловей"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Стихотворения (не менее двух). "Есть в осени первоначальной...", "С поляны коршун поднялся...".</w:t>
            </w:r>
          </w:p>
          <w:p w:rsidR="00152C84" w:rsidRDefault="00152C84" w:rsidP="00C219BE">
            <w:pPr>
              <w:pStyle w:val="ConsPlusNormal"/>
              <w:jc w:val="both"/>
            </w:pPr>
            <w:r>
              <w:t>А.А. Фет. Стихотворения (не менее двух). "Учись у них у дуба, у березы...", "Я пришел к тебе с приветом...".</w:t>
            </w:r>
          </w:p>
          <w:p w:rsidR="00152C84" w:rsidRDefault="00152C84" w:rsidP="00C219BE">
            <w:pPr>
              <w:pStyle w:val="ConsPlusNormal"/>
              <w:jc w:val="both"/>
            </w:pPr>
            <w:r>
              <w:t>И.С. Тургенев. Рассказ "Бежин луг".</w:t>
            </w:r>
          </w:p>
          <w:p w:rsidR="00152C84" w:rsidRDefault="00152C84" w:rsidP="00C219BE">
            <w:pPr>
              <w:pStyle w:val="ConsPlusNormal"/>
              <w:jc w:val="both"/>
            </w:pPr>
            <w:r>
              <w:t>Н.С. Лесков. Сказ "Левша".</w:t>
            </w:r>
          </w:p>
          <w:p w:rsidR="00152C84" w:rsidRDefault="00152C84" w:rsidP="00C219BE">
            <w:pPr>
              <w:pStyle w:val="ConsPlusNormal"/>
              <w:jc w:val="both"/>
            </w:pPr>
            <w:r>
              <w:t>Л.Н. Толстой. Повесть "Детство" (главы).</w:t>
            </w:r>
          </w:p>
          <w:p w:rsidR="00152C84" w:rsidRDefault="00152C84" w:rsidP="00C219BE">
            <w:pPr>
              <w:pStyle w:val="ConsPlusNormal"/>
              <w:jc w:val="both"/>
            </w:pPr>
            <w:r>
              <w:t>А.П. Чехов. Рассказы (три по выбору). Например, "Толстый и тонкий", "Хамелеон", "Смерть чиновника" и другие.</w:t>
            </w:r>
          </w:p>
          <w:p w:rsidR="00152C84" w:rsidRDefault="00152C84" w:rsidP="00C219BE">
            <w:pPr>
              <w:pStyle w:val="ConsPlusNormal"/>
              <w:jc w:val="both"/>
            </w:pPr>
            <w:r>
              <w:t>А.И. Куприн. Рассказ "Чудесный доктор".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152C84" w:rsidRDefault="00152C84" w:rsidP="00C219BE">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 Дефо. "Робинзон Крузо" (главы по выбору).</w:t>
            </w:r>
          </w:p>
          <w:p w:rsidR="00152C84" w:rsidRDefault="00152C84" w:rsidP="00C219BE">
            <w:pPr>
              <w:pStyle w:val="ConsPlusNormal"/>
              <w:jc w:val="both"/>
            </w:pPr>
            <w:r>
              <w:t>Дж. Свифт. "Путешествия Гулливера" (главы по выбору).</w:t>
            </w:r>
          </w:p>
          <w:p w:rsidR="00152C84" w:rsidRDefault="00152C84" w:rsidP="00C219BE">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152C84" w:rsidRDefault="00152C84" w:rsidP="00C219BE">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152C84" w:rsidRDefault="00152C84" w:rsidP="005358E5">
      <w:pPr>
        <w:pStyle w:val="ConsPlusNormal"/>
        <w:jc w:val="both"/>
      </w:pPr>
    </w:p>
    <w:p w:rsidR="00152C84" w:rsidRDefault="00152C84" w:rsidP="005358E5">
      <w:pPr>
        <w:pStyle w:val="ConsPlusNormal"/>
        <w:ind w:firstLine="540"/>
        <w:jc w:val="both"/>
      </w:pPr>
      <w:r>
        <w:t>172.5.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Древнерусские повести (одна повесть по выбору). Например, "Поучение" Владимира Мономаха (в сокращении)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152C84" w:rsidRDefault="00152C84" w:rsidP="00C219BE">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152C84" w:rsidRDefault="00152C84" w:rsidP="00C219BE">
            <w:pPr>
              <w:pStyle w:val="ConsPlusNormal"/>
              <w:jc w:val="both"/>
            </w:pPr>
            <w:r>
              <w:t>Н.В. Гоголь. Повесть "Тарас Бульба".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152C84" w:rsidRDefault="00152C84" w:rsidP="00C219BE">
            <w:pPr>
              <w:pStyle w:val="ConsPlusNormal"/>
              <w:jc w:val="both"/>
            </w:pPr>
            <w:r>
              <w:t>Л.Н. Толстой. Рассказ "После бала".</w:t>
            </w:r>
          </w:p>
          <w:p w:rsidR="00152C84" w:rsidRDefault="00152C84" w:rsidP="00C219BE">
            <w:pPr>
              <w:pStyle w:val="ConsPlusNormal"/>
              <w:jc w:val="both"/>
            </w:pPr>
            <w:r>
              <w:t>Н.А. Некрасов. Стихотворения (не менее двух). Например, "Размышления у парадного подъезда", "Железная дорога" и другие.</w:t>
            </w:r>
          </w:p>
          <w:p w:rsidR="00152C84" w:rsidRDefault="00152C84" w:rsidP="00C219BE">
            <w:pPr>
              <w:pStyle w:val="ConsPlusNormal"/>
              <w:jc w:val="both"/>
            </w:pPr>
            <w:r>
              <w:t>Поэзия второй половины XIX века. Ф.И. Тютчев, А.А. Фет, А.К. Толстой и другие (не менее двух стихотворений по выбору).</w:t>
            </w:r>
          </w:p>
          <w:p w:rsidR="00152C84" w:rsidRDefault="00152C84" w:rsidP="00C219BE">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152C84" w:rsidRDefault="00152C84" w:rsidP="00C219BE">
            <w:pPr>
              <w:pStyle w:val="ConsPlusNormal"/>
              <w:jc w:val="both"/>
            </w:pPr>
            <w:r>
              <w:t>Произведения отечественных и зарубежных писателей на историческую тему (не менее двух). Например, А.К. Толстого, Р. Сабатини, Ф. Купера.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Рассказы (один по выбору). Например, "Тоска", "Злоумышленник" и другие.</w:t>
            </w:r>
          </w:p>
          <w:p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152C84" w:rsidRDefault="00152C84" w:rsidP="00C219BE">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Грин. Повести и рассказы (одно произведение по выбору). Например, "Алые паруса", "Зеленая лампа" и другие.</w:t>
            </w:r>
          </w:p>
          <w:p w:rsidR="00152C84" w:rsidRDefault="00152C84" w:rsidP="00C219BE">
            <w:pPr>
              <w:pStyle w:val="ConsPlusNormal"/>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rsidR="00152C84" w:rsidRDefault="00152C84" w:rsidP="00C219BE">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152C84" w:rsidRDefault="00152C84" w:rsidP="00C219BE">
            <w:pPr>
              <w:pStyle w:val="ConsPlusNormal"/>
              <w:jc w:val="both"/>
            </w:pPr>
            <w:r>
              <w:t>А.П. Платонов. Рассказы (один по выбору). Например, "Юшка", "Неизвестный цветок"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В.М. Шукшин. Рассказы (один по выбору). Например, "Чудик", "Стенька Разин", "Критики" и другие.</w:t>
            </w:r>
          </w:p>
          <w:p w:rsidR="00152C84" w:rsidRDefault="00152C84" w:rsidP="00C219BE">
            <w:pPr>
              <w:pStyle w:val="ConsPlusNormal"/>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152C84" w:rsidRDefault="00152C84" w:rsidP="00C219BE">
            <w:pPr>
              <w:pStyle w:val="ConsPlusNormal"/>
              <w:jc w:val="both"/>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152C84" w:rsidRDefault="00152C84" w:rsidP="00C219BE">
            <w:pPr>
              <w:pStyle w:val="ConsPlusNormal"/>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 де Сервантес Сааведра. Роман "Хитроумный идальго Дон Кихот Ламанчский" (главы).</w:t>
            </w:r>
          </w:p>
          <w:p w:rsidR="00152C84" w:rsidRDefault="00152C84" w:rsidP="00C219BE">
            <w:pPr>
              <w:pStyle w:val="ConsPlusNormal"/>
              <w:jc w:val="both"/>
            </w:pPr>
            <w:r>
              <w:t>Зарубежная новеллистика (одно-два произведения по выбору). Например, П. Мериме. "Маттео Фальконе"; О. Генри. "Дары волхвов", "Последний лист".</w:t>
            </w:r>
          </w:p>
          <w:p w:rsidR="00152C84" w:rsidRDefault="00152C84" w:rsidP="00C219BE">
            <w:pPr>
              <w:pStyle w:val="ConsPlusNormal"/>
              <w:jc w:val="both"/>
            </w:pPr>
            <w:r>
              <w:t>А. де Сент Экзюпери. Повесть-сказка "Маленький принц".</w:t>
            </w:r>
          </w:p>
        </w:tc>
      </w:tr>
    </w:tbl>
    <w:p w:rsidR="00152C84" w:rsidRDefault="00152C84" w:rsidP="005358E5">
      <w:pPr>
        <w:pStyle w:val="ConsPlusNormal"/>
        <w:jc w:val="both"/>
      </w:pPr>
    </w:p>
    <w:p w:rsidR="00152C84" w:rsidRDefault="00152C84" w:rsidP="005358E5">
      <w:pPr>
        <w:pStyle w:val="ConsPlusNormal"/>
        <w:ind w:firstLine="540"/>
        <w:jc w:val="both"/>
      </w:pPr>
      <w:r>
        <w:t>172.6.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 Фонвизин. Комедия "Недоросль".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152C84" w:rsidRDefault="00152C84" w:rsidP="00C219BE">
            <w:pPr>
              <w:pStyle w:val="ConsPlusNormal"/>
              <w:jc w:val="both"/>
            </w:pPr>
            <w:r>
              <w:t>Н.В. Гоголь. Повесть "Шинель". Комедия "Ревизор".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Повести (одна по выбору). Например, "Ася", "Первая любовь".</w:t>
            </w:r>
          </w:p>
          <w:p w:rsidR="00152C84" w:rsidRDefault="00152C84" w:rsidP="00C219BE">
            <w:pPr>
              <w:pStyle w:val="ConsPlusNormal"/>
              <w:jc w:val="both"/>
            </w:pPr>
            <w:r>
              <w:t>Ф.М. Достоевский. "Бедные люди", "Белые ночи" (одно произведение по выбору).</w:t>
            </w:r>
          </w:p>
          <w:p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152C84" w:rsidRDefault="00152C84" w:rsidP="00C219BE">
            <w:pPr>
              <w:pStyle w:val="ConsPlusNormal"/>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152C84" w:rsidRDefault="00152C84" w:rsidP="00C219BE">
            <w:pPr>
              <w:pStyle w:val="ConsPlusNormal"/>
              <w:jc w:val="both"/>
            </w:pPr>
            <w:r>
              <w:t>М.А. Булгаков (одна повесть по выбору). Например, "Собачье сердце"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rsidR="00152C84" w:rsidRDefault="00152C84" w:rsidP="00C219BE">
            <w:pPr>
              <w:pStyle w:val="ConsPlusNormal"/>
              <w:jc w:val="both"/>
            </w:pPr>
            <w:r>
              <w:t>М.А. Шолохов. Рассказ "Судьба человека".</w:t>
            </w:r>
          </w:p>
          <w:p w:rsidR="00152C84" w:rsidRDefault="00152C84" w:rsidP="00C219BE">
            <w:pPr>
              <w:pStyle w:val="ConsPlusNormal"/>
              <w:jc w:val="both"/>
            </w:pPr>
            <w:r>
              <w:t>А.И. Солженицын. Рассказ "Матренин двор".</w:t>
            </w:r>
          </w:p>
          <w:p w:rsidR="00152C84" w:rsidRDefault="00152C84" w:rsidP="00C219BE">
            <w:pPr>
              <w:pStyle w:val="ConsPlusNormal"/>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152C84" w:rsidRDefault="00152C84" w:rsidP="00C219BE">
            <w:pPr>
              <w:pStyle w:val="ConsPlusNormal"/>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152C84" w:rsidRDefault="00152C84" w:rsidP="00C219BE">
            <w:pPr>
              <w:pStyle w:val="ConsPlusNormal"/>
              <w:jc w:val="both"/>
            </w:pPr>
            <w:r>
              <w:t>Поэзия второй половины XX начала XXI века (не менее трех стихотворений). Например, стихотворения Н.А. Заболоцкого, М.А. Светлова, К.М. Симонова, М. В. Исаковского, Р.Г. Гамзатова, Б.Ш. Окуджавы, В.С. Высоцкого, А.А. Вознесенского, А.С. Кушнера, Е.А. Евтушенко, Р.И. Рождественского, И.А. Бродского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152C84" w:rsidRDefault="00152C84" w:rsidP="00C219BE">
            <w:pPr>
              <w:pStyle w:val="ConsPlusNormal"/>
              <w:jc w:val="both"/>
            </w:pPr>
            <w:r>
              <w:t>Ж.-Б. Мольер. Комедия "Мещанин во дворянстве"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172.7.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полку Игореве".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52C84" w:rsidRDefault="00152C84" w:rsidP="00C219BE">
            <w:pPr>
              <w:pStyle w:val="ConsPlusNormal"/>
              <w:jc w:val="both"/>
            </w:pPr>
            <w:r>
              <w:t>Г.Р. Державин. Стихотворения (два по выбору). Например, "Властителям и судиям", "Памятник"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пушкинской эпохи. К.Н. Батюшков, А.А. Дельвиг, Н.М. Языков, Е.А. Баратынский (не менее трех стихотворений по выбору).</w:t>
            </w:r>
          </w:p>
          <w:p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152C84" w:rsidRDefault="00152C84" w:rsidP="00C219BE">
            <w:pPr>
              <w:pStyle w:val="ConsPlusNormal"/>
              <w:jc w:val="both"/>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Данте. "Божественная комедия" (не менее двух фрагментов по выбору).</w:t>
            </w:r>
          </w:p>
          <w:p w:rsidR="00152C84" w:rsidRDefault="00152C84" w:rsidP="00C219BE">
            <w:pPr>
              <w:pStyle w:val="ConsPlusNormal"/>
              <w:jc w:val="both"/>
            </w:pPr>
            <w:r>
              <w:t>У. Шекспир. Трагедия "Гамлет" (фрагменты по выбору).</w:t>
            </w:r>
          </w:p>
          <w:p w:rsidR="00152C84" w:rsidRDefault="00152C84" w:rsidP="00C219BE">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другие.</w:t>
            </w:r>
          </w:p>
        </w:tc>
      </w:tr>
    </w:tbl>
    <w:p w:rsidR="00152C84" w:rsidRDefault="00152C84" w:rsidP="005358E5">
      <w:pPr>
        <w:pStyle w:val="ConsPlusNormal"/>
        <w:jc w:val="both"/>
      </w:pPr>
    </w:p>
    <w:p w:rsidR="00152C84" w:rsidRDefault="00152C84" w:rsidP="005358E5">
      <w:pPr>
        <w:pStyle w:val="ConsPlusNormal"/>
        <w:ind w:firstLine="540"/>
        <w:jc w:val="both"/>
      </w:pPr>
      <w:r>
        <w:t>172.8.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Трагедия И.В. Гете "Фауст" (фрагменты).</w:t>
            </w:r>
          </w:p>
          <w:p w:rsidR="00152C84" w:rsidRDefault="00152C84" w:rsidP="00C219BE">
            <w:pPr>
              <w:pStyle w:val="ConsPlusNormal"/>
              <w:jc w:val="both"/>
            </w:pPr>
            <w:r>
              <w:t>Поэма Дж. Г. Байрона "Паломничество Чайльд-Гарольда" (фрагменты).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Повесть Н.М. Карамзина "Бедная Лиза".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В.А. Жуковского: стихотворения (в том числе "Море", "Невыразимое"); баллады (в том числе "Светлана").</w:t>
            </w:r>
          </w:p>
          <w:p w:rsidR="00152C84" w:rsidRDefault="00152C84" w:rsidP="00C219BE">
            <w:pPr>
              <w:pStyle w:val="ConsPlusNormal"/>
              <w:jc w:val="both"/>
            </w:pPr>
            <w:r>
              <w:t>Комедия А.С. Грибоедова "Горе от ума".</w:t>
            </w:r>
          </w:p>
          <w:p w:rsidR="00152C84" w:rsidRDefault="00152C84" w:rsidP="00C219BE">
            <w:pPr>
              <w:pStyle w:val="ConsPlusNormal"/>
              <w:jc w:val="both"/>
            </w:pPr>
            <w:r>
              <w:t>Поэзия пушкинской эпохи. К.Н. Батюшков, А.А. Дельвиг, Н.М. Языков, Е.А. Баратынский (не менее трех стихотворений по выбору).</w:t>
            </w:r>
          </w:p>
          <w:p w:rsidR="00152C84" w:rsidRDefault="00152C84" w:rsidP="00C219BE">
            <w:pPr>
              <w:pStyle w:val="ConsPlusNormal"/>
              <w:jc w:val="both"/>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152C84" w:rsidRDefault="00152C84" w:rsidP="00C219BE">
            <w:pPr>
              <w:pStyle w:val="ConsPlusNormal"/>
              <w:jc w:val="both"/>
            </w:pPr>
            <w:r>
              <w:t>Поэма Н.В. Гоголя "Мертвые души".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w:t>
            </w:r>
          </w:p>
          <w:p w:rsidR="00152C84" w:rsidRDefault="00152C84" w:rsidP="00C219BE">
            <w:pPr>
              <w:pStyle w:val="ConsPlusNormal"/>
              <w:jc w:val="both"/>
            </w:pPr>
            <w: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w:t>
            </w:r>
          </w:p>
          <w:p w:rsidR="00152C84" w:rsidRDefault="00152C84" w:rsidP="00C219BE">
            <w:pPr>
              <w:pStyle w:val="ConsPlusNormal"/>
              <w:jc w:val="both"/>
            </w:pPr>
            <w:r>
              <w:t>Например, произведения Э.Т.А. Гофмана, В. Гюго, В. Скотта и другие.</w:t>
            </w:r>
          </w:p>
        </w:tc>
      </w:tr>
    </w:tbl>
    <w:p w:rsidR="00152C84" w:rsidRDefault="00152C84" w:rsidP="005358E5">
      <w:pPr>
        <w:pStyle w:val="ConsPlusNormal"/>
        <w:jc w:val="both"/>
      </w:pPr>
    </w:p>
    <w:p w:rsidR="00152C84" w:rsidRDefault="00152C84" w:rsidP="005358E5">
      <w:pPr>
        <w:pStyle w:val="ConsPlusTitle"/>
        <w:ind w:firstLine="540"/>
        <w:jc w:val="both"/>
        <w:outlineLvl w:val="3"/>
      </w:pPr>
      <w:r>
        <w:t>172.9.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152C84" w:rsidRDefault="00152C84" w:rsidP="005358E5">
      <w:pPr>
        <w:pStyle w:val="ConsPlusNormal"/>
        <w:spacing w:before="240"/>
        <w:ind w:firstLine="540"/>
        <w:jc w:val="both"/>
      </w:pPr>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172.9.4.1.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172.9.4.3.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172.9.4.4.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172.9.4.5.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172.9.4.7.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172.9.5.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 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172.9.6.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152C84" w:rsidRDefault="00152C84" w:rsidP="005358E5">
      <w:pPr>
        <w:pStyle w:val="ConsPlusNormal"/>
        <w:spacing w:before="240"/>
        <w:ind w:firstLine="540"/>
        <w:jc w:val="both"/>
      </w:pPr>
      <w:r>
        <w:t>понимать, что литература это вид искусства и что художественный текст отличается от текста научного, делового, публицистического;</w:t>
      </w:r>
    </w:p>
    <w:p w:rsidR="00152C84" w:rsidRDefault="00152C84" w:rsidP="005358E5">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52C84" w:rsidRDefault="00152C84" w:rsidP="005358E5">
      <w:pPr>
        <w:pStyle w:val="ConsPlusNormal"/>
        <w:spacing w:before="240"/>
        <w:ind w:firstLine="540"/>
        <w:jc w:val="both"/>
      </w:pPr>
      <w:r>
        <w:t>сопоставлять темы и сюжеты произведений, образы персонажей;</w:t>
      </w:r>
    </w:p>
    <w:p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152C84" w:rsidRDefault="00152C84" w:rsidP="005358E5">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rsidR="00152C84" w:rsidRDefault="00152C84" w:rsidP="005358E5">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152C84" w:rsidRDefault="00152C84" w:rsidP="005358E5">
      <w:pPr>
        <w:pStyle w:val="ConsPlusNormal"/>
        <w:spacing w:before="240"/>
        <w:ind w:firstLine="54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172.9.7.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52C84" w:rsidRDefault="00152C84" w:rsidP="005358E5">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152C84" w:rsidRDefault="00152C84" w:rsidP="005358E5">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172.9.8.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172.9.9.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152C84" w:rsidRDefault="00152C84" w:rsidP="005358E5">
      <w:pPr>
        <w:pStyle w:val="ConsPlusNormal"/>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172.9.10.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172.9.11. Предметные результаты изучения литературы. К концу обучения в 10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152C84" w:rsidRDefault="00152C84" w:rsidP="005358E5">
      <w:pPr>
        <w:pStyle w:val="ConsPlusNormal"/>
        <w:jc w:val="both"/>
      </w:pPr>
    </w:p>
    <w:p w:rsidR="00152C84" w:rsidRDefault="00152C84" w:rsidP="005358E5">
      <w:pPr>
        <w:pStyle w:val="ConsPlusTitle"/>
        <w:ind w:firstLine="540"/>
        <w:jc w:val="both"/>
        <w:outlineLvl w:val="2"/>
      </w:pPr>
      <w:r>
        <w:t>173. Федеральная рабочая программа по учебному предмету "История".</w:t>
      </w:r>
    </w:p>
    <w:p w:rsidR="00152C84" w:rsidRDefault="00152C84" w:rsidP="005358E5">
      <w:pPr>
        <w:pStyle w:val="ConsPlusNormal"/>
        <w:spacing w:before="240"/>
        <w:ind w:firstLine="540"/>
        <w:jc w:val="both"/>
      </w:pPr>
      <w:r>
        <w:t>173.1. Программа по истории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jc w:val="both"/>
      </w:pPr>
    </w:p>
    <w:p w:rsidR="00152C84" w:rsidRDefault="00152C84" w:rsidP="005358E5">
      <w:pPr>
        <w:pStyle w:val="ConsPlusTitle"/>
        <w:ind w:firstLine="540"/>
        <w:jc w:val="both"/>
        <w:outlineLvl w:val="3"/>
      </w:pPr>
      <w:r>
        <w:t>173.2. Пояснительная записка.</w:t>
      </w:r>
    </w:p>
    <w:p w:rsidR="00152C84" w:rsidRDefault="00152C84" w:rsidP="005358E5">
      <w:pPr>
        <w:pStyle w:val="ConsPlusNormal"/>
        <w:spacing w:before="240"/>
        <w:ind w:firstLine="540"/>
        <w:jc w:val="both"/>
      </w:pPr>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173.2.5.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152C84" w:rsidRDefault="00152C84" w:rsidP="005358E5">
      <w:pPr>
        <w:pStyle w:val="ConsPlusNormal"/>
        <w:spacing w:before="240"/>
        <w:ind w:firstLine="540"/>
        <w:jc w:val="both"/>
      </w:pPr>
      <w:r>
        <w:t>173.2.7.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173.3.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152C84" w:rsidRDefault="00152C84" w:rsidP="00C219BE">
            <w:pPr>
              <w:pStyle w:val="ConsPlusNormal"/>
              <w:jc w:val="both"/>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173.4.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w:t>
            </w:r>
          </w:p>
          <w:p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152C84" w:rsidRDefault="00152C84" w:rsidP="00C219BE">
            <w:pPr>
              <w:pStyle w:val="ConsPlusNormal"/>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152C84" w:rsidRDefault="00152C84" w:rsidP="00C219BE">
            <w:pPr>
              <w:pStyle w:val="ConsPlusNormal"/>
              <w:jc w:val="both"/>
            </w:pPr>
            <w: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152C84" w:rsidRDefault="00152C84" w:rsidP="00C219BE">
            <w:pPr>
              <w:pStyle w:val="ConsPlusNormal"/>
              <w:jc w:val="both"/>
            </w:pPr>
            <w:r>
              <w:t>Наш край с древнейших времен до конца XV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полученных знаний.</w:t>
            </w:r>
          </w:p>
        </w:tc>
      </w:tr>
    </w:tbl>
    <w:p w:rsidR="00152C84" w:rsidRDefault="00152C84" w:rsidP="005358E5">
      <w:pPr>
        <w:pStyle w:val="ConsPlusNormal"/>
        <w:jc w:val="both"/>
      </w:pPr>
    </w:p>
    <w:p w:rsidR="00152C84" w:rsidRDefault="00152C84" w:rsidP="005358E5">
      <w:pPr>
        <w:pStyle w:val="ConsPlusNormal"/>
        <w:ind w:firstLine="540"/>
        <w:jc w:val="both"/>
      </w:pPr>
      <w:r>
        <w:t>173.5.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вв.</w:t>
            </w:r>
          </w:p>
          <w:p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w:t>
            </w:r>
          </w:p>
          <w:p w:rsidR="00152C84" w:rsidRDefault="00152C84" w:rsidP="00C219BE">
            <w:pPr>
              <w:pStyle w:val="ConsPlusNormal"/>
              <w:jc w:val="both"/>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 Россия в XVI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152C84" w:rsidRDefault="00152C84" w:rsidP="00C219BE">
            <w:pPr>
              <w:pStyle w:val="ConsPlusNormal"/>
              <w:jc w:val="both"/>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w:t>
            </w:r>
          </w:p>
          <w:p w:rsidR="00152C84" w:rsidRDefault="00152C84" w:rsidP="00C219BE">
            <w:pPr>
              <w:pStyle w:val="ConsPlusNormal"/>
              <w:jc w:val="both"/>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152C84" w:rsidRDefault="00152C84" w:rsidP="00C219BE">
            <w:pPr>
              <w:pStyle w:val="ConsPlusNormal"/>
              <w:jc w:val="both"/>
            </w:pPr>
            <w:r>
              <w:t>Наш край в XVI - XVII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полученных знаний.</w:t>
            </w:r>
          </w:p>
        </w:tc>
      </w:tr>
    </w:tbl>
    <w:p w:rsidR="00152C84" w:rsidRDefault="00152C84" w:rsidP="005358E5">
      <w:pPr>
        <w:pStyle w:val="ConsPlusNormal"/>
        <w:jc w:val="both"/>
      </w:pPr>
    </w:p>
    <w:p w:rsidR="00152C84" w:rsidRDefault="00152C84" w:rsidP="005358E5">
      <w:pPr>
        <w:pStyle w:val="ConsPlusNormal"/>
        <w:ind w:firstLine="540"/>
        <w:jc w:val="both"/>
      </w:pPr>
      <w:r>
        <w:t>173.6.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 Введение.</w:t>
            </w:r>
          </w:p>
          <w:p w:rsidR="00152C84" w:rsidRDefault="00152C84" w:rsidP="00C219BE">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152C84" w:rsidRDefault="00152C84" w:rsidP="00C219BE">
            <w:pPr>
              <w:pStyle w:val="ConsPlusNormal"/>
              <w:jc w:val="both"/>
            </w:pPr>
            <w:r>
              <w:t>Европейская культура в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конце XVII - XVIII вв.:</w:t>
            </w:r>
          </w:p>
          <w:p w:rsidR="00152C84" w:rsidRDefault="00152C84" w:rsidP="00C219BE">
            <w:pPr>
              <w:pStyle w:val="ConsPlusNormal"/>
              <w:jc w:val="both"/>
            </w:pPr>
            <w:r>
              <w:t>От царства к империи. Введение.</w:t>
            </w:r>
          </w:p>
          <w:p w:rsidR="00152C84" w:rsidRDefault="00152C84" w:rsidP="00C219BE">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52C84" w:rsidRDefault="00152C84" w:rsidP="00C219BE">
            <w:pPr>
              <w:pStyle w:val="ConsPlusNormal"/>
              <w:jc w:val="both"/>
            </w:pPr>
            <w: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после Петра I. Дворцовые перевороты.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w:t>
            </w:r>
          </w:p>
          <w:p w:rsidR="00152C84" w:rsidRDefault="00152C84" w:rsidP="00C219BE">
            <w:pPr>
              <w:pStyle w:val="ConsPlusNormal"/>
              <w:jc w:val="both"/>
            </w:pPr>
            <w:r>
              <w:t>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w:t>
            </w:r>
          </w:p>
          <w:p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152C84" w:rsidRDefault="00152C84" w:rsidP="00C219BE">
            <w:pPr>
              <w:pStyle w:val="ConsPlusNormal"/>
              <w:jc w:val="both"/>
            </w:pPr>
            <w:r>
              <w:t>Наш край в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полученных знаний.</w:t>
            </w:r>
          </w:p>
        </w:tc>
      </w:tr>
    </w:tbl>
    <w:p w:rsidR="00152C84" w:rsidRDefault="00152C84" w:rsidP="005358E5">
      <w:pPr>
        <w:pStyle w:val="ConsPlusNormal"/>
        <w:jc w:val="both"/>
      </w:pPr>
    </w:p>
    <w:p w:rsidR="00152C84" w:rsidRDefault="00152C84" w:rsidP="005358E5">
      <w:pPr>
        <w:pStyle w:val="ConsPlusNormal"/>
        <w:ind w:firstLine="540"/>
        <w:jc w:val="both"/>
      </w:pPr>
      <w:r>
        <w:t>173.7.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w:t>
            </w:r>
          </w:p>
          <w:p w:rsidR="00152C84" w:rsidRDefault="00152C84" w:rsidP="00C219BE">
            <w:pPr>
              <w:pStyle w:val="ConsPlusNormal"/>
              <w:jc w:val="both"/>
            </w:pPr>
            <w:r>
              <w:t>История Нового времени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152C84" w:rsidRDefault="00152C84" w:rsidP="00C219BE">
            <w:pPr>
              <w:pStyle w:val="ConsPlusNormal"/>
              <w:jc w:val="both"/>
            </w:pPr>
            <w:r>
              <w:t>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152C84" w:rsidRDefault="00152C84" w:rsidP="00C219BE">
            <w:pPr>
              <w:pStyle w:val="ConsPlusNormal"/>
              <w:jc w:val="both"/>
            </w:pPr>
            <w:r>
              <w:t>Экономическое и социально-политическое развитие стран Европы и США в конце XIX - начале XX в.</w:t>
            </w:r>
          </w:p>
          <w:p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52C84" w:rsidRDefault="00152C84" w:rsidP="00C219BE">
            <w:pPr>
              <w:pStyle w:val="ConsPlusNormal"/>
              <w:jc w:val="both"/>
            </w:pPr>
            <w:r>
              <w:t>Страны Латинской Америки в XIX - начале XX вв.</w:t>
            </w:r>
          </w:p>
          <w:p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152C84" w:rsidRDefault="00152C84" w:rsidP="00C219BE">
            <w:pPr>
              <w:pStyle w:val="ConsPlusNormal"/>
              <w:jc w:val="both"/>
            </w:pPr>
            <w:r>
              <w:t>Революция 1905 - 1911 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 Обобщение полученных знаний.</w:t>
            </w:r>
          </w:p>
        </w:tc>
      </w:tr>
    </w:tbl>
    <w:p w:rsidR="00152C84" w:rsidRDefault="00152C84" w:rsidP="005358E5">
      <w:pPr>
        <w:pStyle w:val="ConsPlusNormal"/>
        <w:jc w:val="both"/>
      </w:pPr>
    </w:p>
    <w:p w:rsidR="00152C84" w:rsidRDefault="00152C84" w:rsidP="005358E5">
      <w:pPr>
        <w:pStyle w:val="ConsPlusNormal"/>
        <w:ind w:firstLine="540"/>
        <w:jc w:val="both"/>
      </w:pPr>
      <w:r>
        <w:t>173.8.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w:t>
            </w:r>
          </w:p>
          <w:p w:rsidR="00152C84" w:rsidRDefault="00152C84" w:rsidP="00C219BE">
            <w:pPr>
              <w:pStyle w:val="ConsPlusNormal"/>
              <w:jc w:val="both"/>
            </w:pPr>
            <w:r>
              <w:t>Российская империя в XIX - начале XX вв. Введение.</w:t>
            </w:r>
          </w:p>
          <w:p w:rsidR="00152C84" w:rsidRDefault="00152C84" w:rsidP="00C219BE">
            <w:pPr>
              <w:pStyle w:val="ConsPlusNormal"/>
              <w:jc w:val="both"/>
            </w:pPr>
            <w:r>
              <w:t>Александровская эпоха:</w:t>
            </w:r>
          </w:p>
          <w:p w:rsidR="00152C84" w:rsidRDefault="00152C84" w:rsidP="00C219BE">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w:t>
            </w:r>
          </w:p>
          <w:p w:rsidR="00152C84" w:rsidRDefault="00152C84" w:rsidP="00C219BE">
            <w:pPr>
              <w:pStyle w:val="ConsPlusNormal"/>
              <w:jc w:val="both"/>
            </w:pPr>
            <w:r>
              <w:t>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w:t>
            </w:r>
          </w:p>
          <w:p w:rsidR="00152C84" w:rsidRDefault="00152C84" w:rsidP="00C219BE">
            <w:pPr>
              <w:pStyle w:val="ConsPlusNormal"/>
              <w:jc w:val="both"/>
            </w:pPr>
            <w:r>
              <w:t>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p>
          <w:p w:rsidR="00152C84" w:rsidRDefault="00152C84" w:rsidP="00C219BE">
            <w:pPr>
              <w:pStyle w:val="ConsPlusNormal"/>
              <w:jc w:val="both"/>
            </w:pPr>
            <w: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152C84" w:rsidRDefault="00152C84" w:rsidP="00C219BE">
            <w:pPr>
              <w:pStyle w:val="ConsPlusNormal"/>
              <w:jc w:val="both"/>
            </w:pPr>
            <w:r>
              <w:t>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w:t>
            </w:r>
          </w:p>
          <w:p w:rsidR="00152C84" w:rsidRDefault="00152C84" w:rsidP="00C219BE">
            <w:pPr>
              <w:pStyle w:val="ConsPlusNormal"/>
              <w:jc w:val="both"/>
            </w:pPr>
            <w:r>
              <w:t>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243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 XIX - начале XX вв.</w:t>
            </w:r>
          </w:p>
        </w:tc>
      </w:tr>
      <w:tr w:rsidR="00152C84" w:rsidTr="00C219BE">
        <w:tc>
          <w:tcPr>
            <w:tcW w:w="243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полученных знаний.</w:t>
            </w:r>
          </w:p>
        </w:tc>
      </w:tr>
    </w:tbl>
    <w:p w:rsidR="00152C84" w:rsidRDefault="00152C84" w:rsidP="005358E5">
      <w:pPr>
        <w:pStyle w:val="ConsPlusNormal"/>
        <w:jc w:val="both"/>
      </w:pPr>
    </w:p>
    <w:p w:rsidR="00152C84" w:rsidRDefault="00152C84" w:rsidP="005358E5">
      <w:pPr>
        <w:pStyle w:val="ConsPlusTitle"/>
        <w:ind w:firstLine="540"/>
        <w:jc w:val="both"/>
        <w:outlineLvl w:val="3"/>
      </w:pPr>
      <w:r>
        <w:t>173.9.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173.9.1.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173.9.2.1.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173.9.2.3.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173.9.2.4.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173.9.2.5.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173.9.2.6.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173.9.3.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173.9.4.1.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вв.</w:t>
      </w:r>
    </w:p>
    <w:p w:rsidR="00152C84" w:rsidRDefault="00152C84" w:rsidP="005358E5">
      <w:pPr>
        <w:pStyle w:val="ConsPlusNormal"/>
        <w:spacing w:before="240"/>
        <w:ind w:firstLine="540"/>
        <w:jc w:val="both"/>
      </w:pPr>
      <w:r>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51" w:history="1">
        <w:r>
          <w:rPr>
            <w:color w:val="0000FF"/>
          </w:rPr>
          <w:t>ФОП</w:t>
        </w:r>
      </w:hyperlink>
      <w:r>
        <w:t xml:space="preserve">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173.9.9. Предметные результаты изучения истории в 5 классе.</w:t>
      </w:r>
    </w:p>
    <w:p w:rsidR="00152C84" w:rsidRDefault="00152C84" w:rsidP="005358E5">
      <w:pPr>
        <w:pStyle w:val="ConsPlusNormal"/>
        <w:spacing w:before="240"/>
        <w:ind w:firstLine="540"/>
        <w:jc w:val="both"/>
      </w:pPr>
      <w:r>
        <w:t>173.9.9.1.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173.9.9.2.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173.9.9.3.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173.9.9.4.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173.9.9.5.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173.9.9.6.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причины и следствия важнейших событий древней истории.</w:t>
      </w:r>
    </w:p>
    <w:p w:rsidR="00152C84" w:rsidRDefault="00152C84" w:rsidP="005358E5">
      <w:pPr>
        <w:pStyle w:val="ConsPlusNormal"/>
        <w:spacing w:before="240"/>
        <w:ind w:firstLine="540"/>
        <w:jc w:val="both"/>
      </w:pPr>
      <w:r>
        <w:t>173.9.9.7.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173.9.9.8.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173.9.10. Предметные результаты изучения истории в 6 классе.</w:t>
      </w:r>
    </w:p>
    <w:p w:rsidR="00152C84" w:rsidRDefault="00152C84" w:rsidP="005358E5">
      <w:pPr>
        <w:pStyle w:val="ConsPlusNormal"/>
        <w:spacing w:before="240"/>
        <w:ind w:firstLine="540"/>
        <w:jc w:val="both"/>
      </w:pPr>
      <w:r>
        <w:t>173.9.10.1.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173.9.10.2.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173.9.10.3.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173.9.10.4.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173.9.10.5.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173.9.10.6.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173.9.10.7.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173.9.10.8.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173.9.11. Предметные результаты изучения истории в 7 классе.</w:t>
      </w:r>
    </w:p>
    <w:p w:rsidR="00152C84" w:rsidRDefault="00152C84" w:rsidP="005358E5">
      <w:pPr>
        <w:pStyle w:val="ConsPlusNormal"/>
        <w:spacing w:before="240"/>
        <w:ind w:firstLine="540"/>
        <w:jc w:val="both"/>
      </w:pPr>
      <w:r>
        <w:t>173.9.11.1.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173.9.11.2.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173.9.11.3.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173.9.11.4.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rsidR="00152C84" w:rsidRDefault="00152C84" w:rsidP="005358E5">
      <w:pPr>
        <w:pStyle w:val="ConsPlusNormal"/>
        <w:spacing w:before="240"/>
        <w:ind w:firstLine="540"/>
        <w:jc w:val="both"/>
      </w:pPr>
      <w:r>
        <w:t>173.9.11.5.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173.9.11.6.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w:t>
      </w:r>
    </w:p>
    <w:p w:rsidR="00152C84" w:rsidRDefault="00152C84" w:rsidP="005358E5">
      <w:pPr>
        <w:pStyle w:val="ConsPlusNormal"/>
        <w:spacing w:before="240"/>
        <w:ind w:firstLine="540"/>
        <w:jc w:val="both"/>
      </w:pPr>
      <w:r>
        <w:t>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173.9.11.7.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173.9.11.8.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173.9.12. Предметные результаты изучения истории в 8 классе.</w:t>
      </w:r>
    </w:p>
    <w:p w:rsidR="00152C84" w:rsidRDefault="00152C84" w:rsidP="005358E5">
      <w:pPr>
        <w:pStyle w:val="ConsPlusNormal"/>
        <w:spacing w:before="240"/>
        <w:ind w:firstLine="540"/>
        <w:jc w:val="both"/>
      </w:pPr>
      <w:r>
        <w:t>173.9.12.1.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173.9.12.2.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152C84" w:rsidRDefault="00152C84" w:rsidP="005358E5">
      <w:pPr>
        <w:pStyle w:val="ConsPlusNormal"/>
        <w:spacing w:before="240"/>
        <w:ind w:firstLine="540"/>
        <w:jc w:val="both"/>
      </w:pPr>
      <w:r>
        <w:t>173.9.12.3.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173.9.12.4.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173.9.12.5.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173.9.12.6.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173.9.12.7.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173.9.12.8. Применение исторических знаний:</w:t>
      </w:r>
    </w:p>
    <w:p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173.9.13. Предметные результаты изучения истории в 9 классе.</w:t>
      </w:r>
    </w:p>
    <w:p w:rsidR="00152C84" w:rsidRDefault="00152C84" w:rsidP="005358E5">
      <w:pPr>
        <w:pStyle w:val="ConsPlusNormal"/>
        <w:spacing w:before="240"/>
        <w:ind w:firstLine="540"/>
        <w:jc w:val="both"/>
      </w:pPr>
      <w:r>
        <w:t>173.9.13.1.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или асинхронность исторических процессов всеобщей истории XIX - начала XX вв.;</w:t>
      </w:r>
    </w:p>
    <w:p w:rsidR="00152C84" w:rsidRDefault="00152C84" w:rsidP="005358E5">
      <w:pPr>
        <w:pStyle w:val="ConsPlusNormal"/>
        <w:spacing w:before="240"/>
        <w:ind w:firstLine="540"/>
        <w:jc w:val="both"/>
      </w:pPr>
      <w:r>
        <w:t>определять последовательность событий всеобщей истории XIX - начала XX вв. на основе анализа причинно-следственных связей.</w:t>
      </w:r>
    </w:p>
    <w:p w:rsidR="00152C84" w:rsidRDefault="00152C84" w:rsidP="005358E5">
      <w:pPr>
        <w:pStyle w:val="ConsPlusNormal"/>
        <w:spacing w:before="240"/>
        <w:ind w:firstLine="540"/>
        <w:jc w:val="both"/>
      </w:pPr>
      <w:r>
        <w:t>173.9.13.2.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всеобщей истории XIX - начала XX вв.;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173.9.13.3.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173.9.13.4.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173.9.13.5.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152C84" w:rsidRDefault="00152C84" w:rsidP="005358E5">
      <w:pPr>
        <w:pStyle w:val="ConsPlusNormal"/>
        <w:spacing w:before="240"/>
        <w:ind w:firstLine="540"/>
        <w:jc w:val="both"/>
      </w:pPr>
      <w:r>
        <w:t>173.9.13.6.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152C84" w:rsidRDefault="00152C84" w:rsidP="005358E5">
      <w:pPr>
        <w:pStyle w:val="ConsPlusNormal"/>
        <w:spacing w:before="240"/>
        <w:ind w:firstLine="540"/>
        <w:jc w:val="both"/>
      </w:pPr>
      <w:r>
        <w:t>173.9.13.7.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173.9.13.8. Применение исторических знаний:</w:t>
      </w:r>
    </w:p>
    <w:p w:rsidR="00152C84" w:rsidRDefault="00152C84" w:rsidP="005358E5">
      <w:pPr>
        <w:pStyle w:val="ConsPlusNormal"/>
        <w:spacing w:before="240"/>
        <w:ind w:firstLine="540"/>
        <w:jc w:val="both"/>
      </w:pPr>
      <w:r>
        <w:t>выполнять учебные проекты по всеобщей истории XIX - начала XX вв.;</w:t>
      </w:r>
    </w:p>
    <w:p w:rsidR="00152C84" w:rsidRDefault="00152C84" w:rsidP="005358E5">
      <w:pPr>
        <w:pStyle w:val="ConsPlusNormal"/>
        <w:spacing w:before="240"/>
        <w:ind w:firstLine="540"/>
        <w:jc w:val="both"/>
      </w:pPr>
      <w: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spacing w:before="240"/>
        <w:ind w:firstLine="540"/>
        <w:jc w:val="both"/>
      </w:pPr>
      <w:r>
        <w:t>173.9.14. Предметные результаты изучения истории в 10 классе.</w:t>
      </w:r>
    </w:p>
    <w:p w:rsidR="00152C84" w:rsidRDefault="00152C84" w:rsidP="005358E5">
      <w:pPr>
        <w:pStyle w:val="ConsPlusNormal"/>
        <w:spacing w:before="240"/>
        <w:ind w:firstLine="540"/>
        <w:jc w:val="both"/>
      </w:pPr>
      <w:r>
        <w:t>173.9.14.1.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XIX - начала XX вв.;</w:t>
      </w:r>
    </w:p>
    <w:p w:rsidR="00152C84" w:rsidRDefault="00152C84" w:rsidP="005358E5">
      <w:pPr>
        <w:pStyle w:val="ConsPlusNormal"/>
        <w:spacing w:before="240"/>
        <w:ind w:firstLine="540"/>
        <w:jc w:val="both"/>
      </w:pPr>
      <w:r>
        <w:t>определять последовательность событий отечественной XIX - начала XX вв. на основе анализа причинно-следственных связей.</w:t>
      </w:r>
    </w:p>
    <w:p w:rsidR="00152C84" w:rsidRDefault="00152C84" w:rsidP="005358E5">
      <w:pPr>
        <w:pStyle w:val="ConsPlusNormal"/>
        <w:spacing w:before="240"/>
        <w:ind w:firstLine="540"/>
        <w:jc w:val="both"/>
      </w:pPr>
      <w:r>
        <w:t>173.9.14.2.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XIX - начала XX вв.;</w:t>
      </w:r>
    </w:p>
    <w:p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173.9.14.3.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173.9.14.4. Работа с историческими источниками:</w:t>
      </w:r>
    </w:p>
    <w:p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тип и вид источника (письменного, визуального);</w:t>
      </w:r>
    </w:p>
    <w:p w:rsidR="00152C84" w:rsidRDefault="00152C84" w:rsidP="005358E5">
      <w:pPr>
        <w:pStyle w:val="ConsPlusNormal"/>
        <w:spacing w:before="240"/>
        <w:ind w:firstLine="540"/>
        <w:jc w:val="both"/>
      </w:pPr>
      <w:r>
        <w:t>выявлять принадлежность источника определенному лицу, социальной группе, общественному течению;</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173.9.14.5. Историческое описание (реконструкция):</w:t>
      </w:r>
    </w:p>
    <w:p w:rsidR="00152C84" w:rsidRDefault="00152C84" w:rsidP="005358E5">
      <w:pPr>
        <w:pStyle w:val="ConsPlusNormal"/>
        <w:spacing w:before="240"/>
        <w:ind w:firstLine="540"/>
        <w:jc w:val="both"/>
      </w:pPr>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152C84" w:rsidRDefault="00152C84" w:rsidP="005358E5">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152C84" w:rsidRDefault="00152C84" w:rsidP="005358E5">
      <w:pPr>
        <w:pStyle w:val="ConsPlusNormal"/>
        <w:spacing w:before="240"/>
        <w:ind w:firstLine="540"/>
        <w:jc w:val="both"/>
      </w:pPr>
      <w:r>
        <w:t>173.9.14.6. Анализ, объяснение исторических событий, явлений:</w:t>
      </w:r>
    </w:p>
    <w:p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173.9.14.7.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p>
    <w:p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173.9.14.8.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XIX - начала XX в.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jc w:val="both"/>
      </w:pPr>
    </w:p>
    <w:p w:rsidR="00152C84" w:rsidRDefault="00152C84" w:rsidP="005358E5">
      <w:pPr>
        <w:pStyle w:val="ConsPlusTitle"/>
        <w:ind w:firstLine="540"/>
        <w:jc w:val="both"/>
        <w:outlineLvl w:val="2"/>
      </w:pPr>
      <w:r>
        <w:t>174.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jc w:val="both"/>
      </w:pPr>
    </w:p>
    <w:p w:rsidR="00152C84" w:rsidRDefault="00152C84" w:rsidP="005358E5">
      <w:pPr>
        <w:pStyle w:val="ConsPlusTitle"/>
        <w:ind w:firstLine="540"/>
        <w:jc w:val="both"/>
        <w:outlineLvl w:val="3"/>
      </w:pPr>
      <w:r>
        <w:t>174.2. Пояснительная записка.</w:t>
      </w:r>
    </w:p>
    <w:p w:rsidR="00152C84" w:rsidRDefault="00152C84" w:rsidP="005358E5">
      <w:pPr>
        <w:pStyle w:val="ConsPlusNormal"/>
        <w:spacing w:before="240"/>
        <w:ind w:firstLine="540"/>
        <w:jc w:val="both"/>
      </w:pPr>
      <w: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152C84" w:rsidRDefault="00152C84" w:rsidP="005358E5">
      <w:pPr>
        <w:pStyle w:val="ConsPlusNormal"/>
        <w:spacing w:before="240"/>
        <w:ind w:firstLine="540"/>
        <w:jc w:val="both"/>
      </w:pPr>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174.2.5.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52"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152C84" w:rsidRDefault="00152C84" w:rsidP="005358E5">
      <w:pPr>
        <w:pStyle w:val="ConsPlusNormal"/>
        <w:spacing w:before="240"/>
        <w:ind w:firstLine="540"/>
        <w:jc w:val="both"/>
      </w:pPr>
      <w:r>
        <w:t>174.3.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rsidR="00152C84" w:rsidRDefault="00152C84" w:rsidP="00C219BE">
            <w:pPr>
              <w:pStyle w:val="ConsPlusNormal"/>
              <w:jc w:val="both"/>
            </w:pPr>
            <w:r>
              <w:t>Право человека на образование. Школьное образование. Права и обязанности учащегося.</w:t>
            </w:r>
          </w:p>
          <w:p w:rsidR="00152C84" w:rsidRDefault="00152C84" w:rsidP="00C219BE">
            <w:pPr>
              <w:pStyle w:val="ConsPlusNormal"/>
              <w:jc w:val="both"/>
            </w:pPr>
            <w:r>
              <w:t>Общение. Цели и средства общения. Особенности общения подростков. Общение в современных условиях.</w:t>
            </w:r>
          </w:p>
          <w:p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rsidR="00152C84" w:rsidRDefault="00152C84" w:rsidP="00C219BE">
            <w:pPr>
              <w:pStyle w:val="ConsPlusNormal"/>
              <w:jc w:val="both"/>
            </w:pPr>
            <w:r>
              <w:t>Социальные общности и группы. Положение человека в обществе.</w:t>
            </w:r>
          </w:p>
          <w:p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52C84" w:rsidRDefault="00152C84" w:rsidP="00C219BE">
            <w:pPr>
              <w:pStyle w:val="ConsPlusNormal"/>
              <w:jc w:val="both"/>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152C84" w:rsidRDefault="00152C84" w:rsidP="00C219BE">
            <w:pPr>
              <w:pStyle w:val="ConsPlusNormal"/>
              <w:jc w:val="both"/>
            </w:pPr>
            <w:r>
              <w:t>Культурная жизнь. Духовные ценности, традиционные ценности российского народа.</w:t>
            </w:r>
          </w:p>
          <w:p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rsidR="00152C84" w:rsidRDefault="00152C84" w:rsidP="00C219BE">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rsidR="00152C84" w:rsidRDefault="00152C84" w:rsidP="005358E5">
      <w:pPr>
        <w:pStyle w:val="ConsPlusNormal"/>
        <w:jc w:val="both"/>
      </w:pPr>
    </w:p>
    <w:p w:rsidR="00152C84" w:rsidRDefault="00152C84" w:rsidP="005358E5">
      <w:pPr>
        <w:pStyle w:val="ConsPlusNormal"/>
        <w:ind w:firstLine="540"/>
        <w:jc w:val="both"/>
      </w:pPr>
      <w:r>
        <w:t>174.4.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Общественные ценности. Свобода и ответственность гражданина. Гражданственность и патриотизм. Гуманизм.</w:t>
            </w:r>
          </w:p>
          <w:p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152C84" w:rsidRDefault="00152C84" w:rsidP="00C219BE">
            <w:pPr>
              <w:pStyle w:val="ConsPlusNormal"/>
              <w:jc w:val="both"/>
            </w:pPr>
            <w:r>
              <w:t>Принципы и нормы морали. Добро и зло. Нравственные чувства человека. Совесть и стыд.</w:t>
            </w:r>
          </w:p>
          <w:p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152C84" w:rsidRDefault="00152C84" w:rsidP="00C219BE">
            <w:pPr>
              <w:pStyle w:val="ConsPlusNormal"/>
              <w:jc w:val="both"/>
            </w:pPr>
            <w:r>
              <w:t>Право и его роль в жизни общества. Право и мораль.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152C84" w:rsidRDefault="00152C84" w:rsidP="00C219BE">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w:t>
            </w:r>
          </w:p>
          <w:p w:rsidR="00152C84" w:rsidRDefault="00152C84" w:rsidP="00C219BE">
            <w:pPr>
              <w:pStyle w:val="ConsPlusNormal"/>
              <w:jc w:val="both"/>
            </w:pPr>
            <w:r>
              <w:t>Конституционные обязанности гражданина Российской Федерации. Права ребенка и возможности их защиты.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Конституция Российской Федерации основной закон. Законы и подзаконные акты. Отрасли права.</w:t>
            </w:r>
          </w:p>
          <w:p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52C84" w:rsidRDefault="00152C84" w:rsidP="00C219BE">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52C84" w:rsidRDefault="00152C84" w:rsidP="00C219BE">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52C84" w:rsidRDefault="00152C84" w:rsidP="00C219BE">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52C84" w:rsidRDefault="00152C84" w:rsidP="00C219BE">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152C84" w:rsidRDefault="00152C84" w:rsidP="005358E5">
      <w:pPr>
        <w:pStyle w:val="ConsPlusNormal"/>
        <w:jc w:val="both"/>
      </w:pPr>
    </w:p>
    <w:p w:rsidR="00152C84" w:rsidRDefault="00152C84" w:rsidP="005358E5">
      <w:pPr>
        <w:pStyle w:val="ConsPlusNormal"/>
        <w:ind w:firstLine="540"/>
        <w:jc w:val="both"/>
      </w:pPr>
      <w:r>
        <w:t>174.5.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rsidR="00152C84" w:rsidRDefault="00152C84" w:rsidP="00C219BE">
            <w:pPr>
              <w:pStyle w:val="ConsPlusNormal"/>
              <w:jc w:val="both"/>
            </w:pPr>
            <w:r>
              <w:t>Экономическая система и ее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p>
          <w:p w:rsidR="00152C84" w:rsidRDefault="00152C84" w:rsidP="00C219BE">
            <w:pPr>
              <w:pStyle w:val="ConsPlusNormal"/>
              <w:jc w:val="both"/>
            </w:pPr>
            <w:r>
              <w:t>Предпринимательство. Виды и формы предпринимательской деятельности.</w:t>
            </w:r>
          </w:p>
          <w:p w:rsidR="00152C84" w:rsidRDefault="00152C84" w:rsidP="00C219BE">
            <w:pPr>
              <w:pStyle w:val="ConsPlusNormal"/>
              <w:jc w:val="both"/>
            </w:pPr>
            <w:r>
              <w:t>Обмен. Деньги и их функции. Торговля и ее формы.</w:t>
            </w:r>
          </w:p>
          <w:p w:rsidR="00152C84" w:rsidRDefault="00152C84" w:rsidP="00C219BE">
            <w:pPr>
              <w:pStyle w:val="ConsPlusNormal"/>
              <w:jc w:val="both"/>
            </w:pPr>
            <w:r>
              <w:t>Рыночная экономика. Конкуренция. Спрос и предложение. Рыночное равновесие. Невидимая рука рынка. Многообразие рынков.</w:t>
            </w:r>
          </w:p>
          <w:p w:rsidR="00152C84" w:rsidRDefault="00152C84" w:rsidP="00C219BE">
            <w:pPr>
              <w:pStyle w:val="ConsPlusNormal"/>
              <w:jc w:val="both"/>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152C84" w:rsidRDefault="00152C84" w:rsidP="00C219BE">
            <w:pPr>
              <w:pStyle w:val="ConsPlusNormal"/>
              <w:jc w:val="both"/>
            </w:pPr>
            <w:r>
              <w:t>Основные типы финансовых инструментов: акции и облигации.</w:t>
            </w:r>
          </w:p>
          <w:p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152C84" w:rsidRDefault="00152C84" w:rsidP="00C219BE">
            <w:pPr>
              <w:pStyle w:val="ConsPlusNormal"/>
              <w:jc w:val="both"/>
            </w:pPr>
            <w:r>
              <w:t>Наука. Естественные и социально-гуманитарные науки. Роль науки в развитии общества.</w:t>
            </w:r>
          </w:p>
          <w:p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52C84" w:rsidRDefault="00152C84" w:rsidP="00C219BE">
            <w:pPr>
              <w:pStyle w:val="ConsPlusNormal"/>
              <w:jc w:val="both"/>
            </w:pPr>
            <w:r>
              <w:t>Политика в сфере культуры и образования в Российской Федерации.</w:t>
            </w:r>
          </w:p>
          <w:p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52C84" w:rsidRDefault="00152C84" w:rsidP="00C219BE">
            <w:pPr>
              <w:pStyle w:val="ConsPlusNormal"/>
              <w:jc w:val="both"/>
            </w:pPr>
            <w:r>
              <w:t>Что такое искусство. Виды искусств. Роль искусства в жизни человека и общества.</w:t>
            </w:r>
          </w:p>
          <w:p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152C84" w:rsidRDefault="00152C84" w:rsidP="005358E5">
      <w:pPr>
        <w:pStyle w:val="ConsPlusNormal"/>
        <w:jc w:val="both"/>
      </w:pPr>
    </w:p>
    <w:p w:rsidR="00152C84" w:rsidRDefault="00152C84" w:rsidP="005358E5">
      <w:pPr>
        <w:pStyle w:val="ConsPlusNormal"/>
        <w:ind w:firstLine="540"/>
        <w:jc w:val="both"/>
      </w:pPr>
      <w:r>
        <w:t>174.6.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и политическая власть. Государство политическая организация общества. Признаки государства. Внутренняя и внешняя политика.</w:t>
            </w:r>
          </w:p>
          <w:p w:rsidR="00152C84" w:rsidRDefault="00152C84" w:rsidP="00C219BE">
            <w:pPr>
              <w:pStyle w:val="ConsPlusNormal"/>
              <w:jc w:val="both"/>
            </w:pPr>
            <w:r>
              <w:t>Форма государства. Монархия и республика основные формы правления. Унитарное и федеративное государственно-территориальное устройство.</w:t>
            </w:r>
          </w:p>
          <w:p w:rsidR="00152C84" w:rsidRDefault="00152C84" w:rsidP="00C219BE">
            <w:pPr>
              <w:pStyle w:val="ConsPlusNormal"/>
              <w:jc w:val="both"/>
            </w:pPr>
            <w:r>
              <w:t>Политический режим и его виды.</w:t>
            </w:r>
          </w:p>
          <w:p w:rsidR="00152C84" w:rsidRDefault="00152C84" w:rsidP="00C219BE">
            <w:pPr>
              <w:pStyle w:val="ConsPlusNormal"/>
              <w:jc w:val="both"/>
            </w:pPr>
            <w:r>
              <w:t>Демократия, демократические ценности. Правовое государство и гражданское общество.</w:t>
            </w:r>
          </w:p>
          <w:p w:rsidR="00152C84" w:rsidRDefault="00152C84" w:rsidP="00C219BE">
            <w:pPr>
              <w:pStyle w:val="ConsPlusNormal"/>
              <w:jc w:val="both"/>
            </w:pPr>
            <w:r>
              <w:t>Участие граждан в политике. Выборы, референдум.</w:t>
            </w:r>
          </w:p>
          <w:p w:rsidR="00152C84" w:rsidRDefault="00152C84" w:rsidP="00C219BE">
            <w:pPr>
              <w:pStyle w:val="ConsPlusNormal"/>
              <w:jc w:val="both"/>
            </w:pPr>
            <w:r>
              <w:t>Политические партии, их роль в демократическом обществе. Общественно-политические организации.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52C84" w:rsidRDefault="00152C84" w:rsidP="00C219BE">
            <w:pPr>
              <w:pStyle w:val="ConsPlusNormal"/>
              <w:jc w:val="both"/>
            </w:pPr>
            <w:r>
              <w:t>Государственное управление. Противодействие коррупции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52C84" w:rsidRDefault="00152C84" w:rsidP="00C219BE">
            <w:pPr>
              <w:pStyle w:val="ConsPlusNormal"/>
              <w:jc w:val="both"/>
            </w:pPr>
            <w:r>
              <w:t>Местное самоуправление.</w:t>
            </w:r>
          </w:p>
          <w:p w:rsidR="00152C84" w:rsidRDefault="00152C84" w:rsidP="00C219BE">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152C84" w:rsidRDefault="00152C84" w:rsidP="005358E5">
      <w:pPr>
        <w:pStyle w:val="ConsPlusNormal"/>
        <w:jc w:val="both"/>
      </w:pPr>
    </w:p>
    <w:p w:rsidR="00152C84" w:rsidRDefault="00152C84" w:rsidP="005358E5">
      <w:pPr>
        <w:pStyle w:val="ConsPlusNormal"/>
        <w:ind w:firstLine="540"/>
        <w:jc w:val="both"/>
      </w:pPr>
      <w:r>
        <w:t>174.7.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структура общества. Многообразие социальных общностей и групп.</w:t>
            </w:r>
          </w:p>
          <w:p w:rsidR="00152C84" w:rsidRDefault="00152C84" w:rsidP="00C219BE">
            <w:pPr>
              <w:pStyle w:val="ConsPlusNormal"/>
              <w:jc w:val="both"/>
            </w:pPr>
            <w:r>
              <w:t>Социальная мобильность.</w:t>
            </w:r>
          </w:p>
          <w:p w:rsidR="00152C84" w:rsidRDefault="00152C84" w:rsidP="00C219BE">
            <w:pPr>
              <w:pStyle w:val="ConsPlusNormal"/>
              <w:jc w:val="both"/>
            </w:pPr>
            <w:r>
              <w:t>Социальный статус человека в обществе. Социальные роли. Ролевой набор подростка.</w:t>
            </w:r>
          </w:p>
          <w:p w:rsidR="00152C84" w:rsidRDefault="00152C84" w:rsidP="00C219BE">
            <w:pPr>
              <w:pStyle w:val="ConsPlusNormal"/>
              <w:jc w:val="both"/>
            </w:pPr>
            <w:r>
              <w:t>Социализация личности.</w:t>
            </w:r>
          </w:p>
          <w:p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w:t>
            </w:r>
          </w:p>
          <w:p w:rsidR="00152C84" w:rsidRDefault="00152C84" w:rsidP="00C219BE">
            <w:pPr>
              <w:pStyle w:val="ConsPlusNormal"/>
              <w:jc w:val="both"/>
            </w:pPr>
            <w:r>
              <w:t>Этнос и нация. Россия многонациональное государство. Этносы и нации в диалоге культур.</w:t>
            </w:r>
          </w:p>
          <w:p w:rsidR="00152C84" w:rsidRDefault="00152C84" w:rsidP="00C219BE">
            <w:pPr>
              <w:pStyle w:val="ConsPlusNormal"/>
              <w:jc w:val="both"/>
            </w:pPr>
            <w:r>
              <w:t>Социальная политика Российского государства.</w:t>
            </w:r>
          </w:p>
          <w:p w:rsidR="00152C84" w:rsidRDefault="00152C84" w:rsidP="00C219BE">
            <w:pPr>
              <w:pStyle w:val="ConsPlusNormal"/>
              <w:jc w:val="both"/>
            </w:pPr>
            <w:r>
              <w:t>Социальные конфликты и пути их разрешения.</w:t>
            </w:r>
          </w:p>
          <w:p w:rsidR="00152C84" w:rsidRDefault="00152C84" w:rsidP="00C219BE">
            <w:pPr>
              <w:pStyle w:val="ConsPlusNormal"/>
              <w:jc w:val="both"/>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152C84" w:rsidRDefault="00152C84" w:rsidP="00C219BE">
            <w:pPr>
              <w:pStyle w:val="ConsPlusNormal"/>
              <w:jc w:val="both"/>
            </w:pPr>
            <w:r>
              <w:t>Молодежь активный участник общественной жизни. Волонтерское движение.</w:t>
            </w:r>
          </w:p>
          <w:p w:rsidR="00152C84" w:rsidRDefault="00152C84" w:rsidP="00C219BE">
            <w:pPr>
              <w:pStyle w:val="ConsPlusNormal"/>
              <w:jc w:val="both"/>
            </w:pPr>
            <w:r>
              <w:t>Профессии настоящего и будущего. Непрерывное образование и карьера.</w:t>
            </w:r>
          </w:p>
          <w:p w:rsidR="00152C84" w:rsidRDefault="00152C84" w:rsidP="00C219BE">
            <w:pPr>
              <w:pStyle w:val="ConsPlusNormal"/>
              <w:jc w:val="both"/>
            </w:pPr>
            <w:r>
              <w:t>Здоровый образ жизни. Социальная и личная значимость здорового образа жизни. Мода и спорт.</w:t>
            </w:r>
          </w:p>
          <w:p w:rsidR="00152C84" w:rsidRDefault="00152C84" w:rsidP="00C219BE">
            <w:pPr>
              <w:pStyle w:val="ConsPlusNormal"/>
              <w:jc w:val="both"/>
            </w:pPr>
            <w:r>
              <w:t>Современные формы связи и коммуникации: как они изменили мир. Особенности общения в виртуальном пространстве.</w:t>
            </w:r>
          </w:p>
          <w:p w:rsidR="00152C84" w:rsidRDefault="00152C84" w:rsidP="00C219BE">
            <w:pPr>
              <w:pStyle w:val="ConsPlusNormal"/>
              <w:jc w:val="both"/>
            </w:pPr>
            <w:r>
              <w:t>Перспективы развития общества.</w:t>
            </w:r>
          </w:p>
        </w:tc>
      </w:tr>
    </w:tbl>
    <w:p w:rsidR="00152C84" w:rsidRDefault="00152C84" w:rsidP="005358E5">
      <w:pPr>
        <w:pStyle w:val="ConsPlusNormal"/>
        <w:jc w:val="both"/>
      </w:pPr>
    </w:p>
    <w:p w:rsidR="00152C84" w:rsidRDefault="00152C84" w:rsidP="005358E5">
      <w:pPr>
        <w:pStyle w:val="ConsPlusTitle"/>
        <w:ind w:firstLine="540"/>
        <w:jc w:val="both"/>
        <w:outlineLvl w:val="3"/>
      </w:pPr>
      <w:r>
        <w:t>174.8. Планируемые результаты освоения программы по обществознанию.</w:t>
      </w:r>
    </w:p>
    <w:p w:rsidR="00152C84" w:rsidRDefault="00152C84" w:rsidP="005358E5">
      <w:pPr>
        <w:pStyle w:val="ConsPlusNormal"/>
        <w:spacing w:before="240"/>
        <w:ind w:firstLine="540"/>
        <w:jc w:val="both"/>
      </w:pPr>
      <w: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174.8.2.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174.8.3.1.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174.8.3.3.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174.8.3.4.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174.8.3.5.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174.8.3.7.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174.8.4.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253"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174.8.5.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174.8.5.1.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254"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174.8.5.2.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52C84" w:rsidRDefault="00152C84" w:rsidP="005358E5">
      <w:pPr>
        <w:pStyle w:val="ConsPlusNormal"/>
        <w:spacing w:before="240"/>
        <w:ind w:firstLine="540"/>
        <w:jc w:val="both"/>
      </w:pPr>
      <w:r>
        <w:t>174.8.6.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174.8.6.1.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rsidR="00152C84" w:rsidRDefault="00152C84" w:rsidP="005358E5">
      <w:pPr>
        <w:pStyle w:val="ConsPlusNormal"/>
        <w:spacing w:before="240"/>
        <w:ind w:firstLine="540"/>
        <w:jc w:val="both"/>
      </w:pPr>
      <w:r>
        <w:t>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174.8.6.2.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255"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174.8.6.3.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256"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257"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58" w:history="1">
        <w:r>
          <w:rPr>
            <w:color w:val="0000FF"/>
          </w:rPr>
          <w:t>кодекс</w:t>
        </w:r>
      </w:hyperlink>
      <w:r>
        <w:t xml:space="preserve"> Российской Федерации, Семейный </w:t>
      </w:r>
      <w:hyperlink r:id="rId259" w:history="1">
        <w:r>
          <w:rPr>
            <w:color w:val="0000FF"/>
          </w:rPr>
          <w:t>кодекс</w:t>
        </w:r>
      </w:hyperlink>
      <w:r>
        <w:t xml:space="preserve"> Российской Федерации, Трудовой </w:t>
      </w:r>
      <w:hyperlink r:id="rId260" w:history="1">
        <w:r>
          <w:rPr>
            <w:color w:val="0000FF"/>
          </w:rPr>
          <w:t>кодекс</w:t>
        </w:r>
      </w:hyperlink>
      <w:r>
        <w:t xml:space="preserve"> Российской Федерации, </w:t>
      </w:r>
      <w:hyperlink r:id="rId261" w:history="1">
        <w:r>
          <w:rPr>
            <w:color w:val="0000FF"/>
          </w:rPr>
          <w:t>Кодекс</w:t>
        </w:r>
      </w:hyperlink>
      <w:r>
        <w:t xml:space="preserve"> Российской Федерации об административных правонарушениях, Уголовный </w:t>
      </w:r>
      <w:hyperlink r:id="rId262"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174.8.7.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174.8.7.1.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152C84" w:rsidRDefault="00152C84" w:rsidP="005358E5">
      <w:pPr>
        <w:pStyle w:val="ConsPlusNormal"/>
        <w:spacing w:before="240"/>
        <w:ind w:firstLine="540"/>
        <w:jc w:val="both"/>
      </w:pPr>
      <w:r>
        <w:t>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174.8.7.2.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174.8.8.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174.8.8.1.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263"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174.8.8.2.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264"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65"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174.8.9. К концу обучения в 10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174.8.9.1.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174.8.9.2.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w:t>
      </w:r>
    </w:p>
    <w:p w:rsidR="00152C84" w:rsidRDefault="00152C84" w:rsidP="005358E5">
      <w:pPr>
        <w:pStyle w:val="ConsPlusNormal"/>
        <w:spacing w:before="240"/>
        <w:ind w:firstLine="540"/>
        <w:jc w:val="both"/>
      </w:pPr>
      <w:r>
        <w:t>устанавливать и объяснять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jc w:val="both"/>
      </w:pPr>
    </w:p>
    <w:p w:rsidR="00152C84" w:rsidRDefault="00152C84" w:rsidP="005358E5">
      <w:pPr>
        <w:pStyle w:val="ConsPlusTitle"/>
        <w:ind w:firstLine="540"/>
        <w:jc w:val="both"/>
        <w:outlineLvl w:val="2"/>
      </w:pPr>
      <w:r>
        <w:t>175. Федеральная рабочая программа по учебному предмету "География".</w:t>
      </w:r>
    </w:p>
    <w:p w:rsidR="00152C84" w:rsidRDefault="00152C84" w:rsidP="005358E5">
      <w:pPr>
        <w:pStyle w:val="ConsPlusNormal"/>
        <w:spacing w:before="240"/>
        <w:ind w:firstLine="540"/>
        <w:jc w:val="both"/>
      </w:pPr>
      <w:r>
        <w:t>175.1.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jc w:val="both"/>
      </w:pPr>
    </w:p>
    <w:p w:rsidR="00152C84" w:rsidRDefault="00152C84" w:rsidP="005358E5">
      <w:pPr>
        <w:pStyle w:val="ConsPlusTitle"/>
        <w:ind w:firstLine="540"/>
        <w:jc w:val="both"/>
        <w:outlineLvl w:val="3"/>
      </w:pPr>
      <w:r>
        <w:t>175.2. Пояснительная записка.</w:t>
      </w:r>
    </w:p>
    <w:p w:rsidR="00152C84" w:rsidRDefault="00152C84" w:rsidP="005358E5">
      <w:pPr>
        <w:pStyle w:val="ConsPlusNormal"/>
        <w:spacing w:before="240"/>
        <w:ind w:firstLine="540"/>
        <w:jc w:val="both"/>
      </w:pPr>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175.2.6.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152C84" w:rsidRDefault="00152C84" w:rsidP="005358E5">
      <w:pPr>
        <w:pStyle w:val="ConsPlusNormal"/>
        <w:spacing w:before="240"/>
        <w:ind w:firstLine="540"/>
        <w:jc w:val="both"/>
      </w:pPr>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175.3.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География - наука о планете Земля.</w:t>
            </w:r>
          </w:p>
          <w:p w:rsidR="00152C84" w:rsidRDefault="00152C84" w:rsidP="00C219BE">
            <w:pPr>
              <w:pStyle w:val="ConsPlusNormal"/>
              <w:jc w:val="both"/>
            </w:pPr>
            <w:r>
              <w:t>История географических открытий.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Планы местности.</w:t>
            </w:r>
          </w:p>
          <w:p w:rsidR="00152C84" w:rsidRDefault="00152C84" w:rsidP="00C219BE">
            <w:pPr>
              <w:pStyle w:val="ConsPlusNormal"/>
              <w:jc w:val="both"/>
            </w:pPr>
            <w:r>
              <w:t>Географические карты.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Литосфера - каменная оболочка Земли.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Практикум "Сезонные изменения в природе своей местности".</w:t>
            </w:r>
          </w:p>
        </w:tc>
      </w:tr>
    </w:tbl>
    <w:p w:rsidR="00152C84" w:rsidRDefault="00152C84" w:rsidP="005358E5">
      <w:pPr>
        <w:pStyle w:val="ConsPlusNormal"/>
        <w:jc w:val="both"/>
      </w:pPr>
    </w:p>
    <w:p w:rsidR="00152C84" w:rsidRDefault="00152C84" w:rsidP="005358E5">
      <w:pPr>
        <w:pStyle w:val="ConsPlusNormal"/>
        <w:ind w:firstLine="540"/>
        <w:jc w:val="both"/>
      </w:pPr>
      <w:r>
        <w:t>175.4.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Гидросфера - водная оболочка Земли.</w:t>
            </w:r>
          </w:p>
          <w:p w:rsidR="00152C84" w:rsidRDefault="00152C84" w:rsidP="00C219BE">
            <w:pPr>
              <w:pStyle w:val="ConsPlusNormal"/>
              <w:jc w:val="both"/>
            </w:pPr>
            <w:r>
              <w:t>Атмосфера - воздушная оболочка.</w:t>
            </w:r>
          </w:p>
          <w:p w:rsidR="00152C84" w:rsidRDefault="00152C84" w:rsidP="00C219BE">
            <w:pPr>
              <w:pStyle w:val="ConsPlusNormal"/>
              <w:jc w:val="both"/>
            </w:pPr>
            <w:r>
              <w:t>Биосфера - оболочка жизни.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175.5.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Географическая оболочка.</w:t>
            </w:r>
          </w:p>
          <w:p w:rsidR="00152C84" w:rsidRDefault="00152C84" w:rsidP="00C219BE">
            <w:pPr>
              <w:pStyle w:val="ConsPlusNormal"/>
              <w:jc w:val="both"/>
            </w:pPr>
            <w:r>
              <w:t>Литосфера и рельеф Земли.</w:t>
            </w:r>
          </w:p>
          <w:p w:rsidR="00152C84" w:rsidRDefault="00152C84" w:rsidP="00C219BE">
            <w:pPr>
              <w:pStyle w:val="ConsPlusNormal"/>
              <w:jc w:val="both"/>
            </w:pPr>
            <w:r>
              <w:t>Атмосфера и климаты Земли.</w:t>
            </w:r>
          </w:p>
          <w:p w:rsidR="00152C84" w:rsidRDefault="00152C84" w:rsidP="00C219BE">
            <w:pPr>
              <w:pStyle w:val="ConsPlusNormal"/>
              <w:jc w:val="both"/>
            </w:pPr>
            <w:r>
              <w:t>Мировой океан - основная часть гидросферы.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Страны и народы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Южные материки.</w:t>
            </w:r>
          </w:p>
          <w:p w:rsidR="00152C84" w:rsidRDefault="00152C84" w:rsidP="00C219BE">
            <w:pPr>
              <w:pStyle w:val="ConsPlusNormal"/>
              <w:jc w:val="both"/>
            </w:pPr>
            <w:r>
              <w:t>Северные материки.</w:t>
            </w:r>
          </w:p>
          <w:p w:rsidR="00152C84" w:rsidRDefault="00152C84" w:rsidP="00C219BE">
            <w:pPr>
              <w:pStyle w:val="ConsPlusNormal"/>
              <w:jc w:val="both"/>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175.6.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Климат и климатические ресурсы.</w:t>
            </w:r>
          </w:p>
          <w:p w:rsidR="00152C84" w:rsidRDefault="00152C84" w:rsidP="00C219BE">
            <w:pPr>
              <w:pStyle w:val="ConsPlusNormal"/>
              <w:jc w:val="both"/>
            </w:pPr>
            <w:r>
              <w:t>Моря России. Внутренние воды и водные ресурсы. Природно-хозяйственные зоны.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России.</w:t>
            </w:r>
          </w:p>
          <w:p w:rsidR="00152C84" w:rsidRDefault="00152C84" w:rsidP="00C219BE">
            <w:pPr>
              <w:pStyle w:val="ConsPlusNormal"/>
              <w:jc w:val="both"/>
            </w:pPr>
            <w:r>
              <w:t>Территориальные особенности размещения населения России.</w:t>
            </w:r>
          </w:p>
          <w:p w:rsidR="00152C84" w:rsidRDefault="00152C84" w:rsidP="00C219BE">
            <w:pPr>
              <w:pStyle w:val="ConsPlusNormal"/>
              <w:jc w:val="both"/>
            </w:pPr>
            <w:r>
              <w:t>Народы и религии России.</w:t>
            </w:r>
          </w:p>
          <w:p w:rsidR="00152C84" w:rsidRDefault="00152C84" w:rsidP="00C219BE">
            <w:pPr>
              <w:pStyle w:val="ConsPlusNormal"/>
              <w:jc w:val="both"/>
            </w:pPr>
            <w:r>
              <w:t>Половой и возрастной состав населения России. Человеческий капитал России.</w:t>
            </w:r>
          </w:p>
        </w:tc>
      </w:tr>
    </w:tbl>
    <w:p w:rsidR="00152C84" w:rsidRDefault="00152C84" w:rsidP="005358E5">
      <w:pPr>
        <w:pStyle w:val="ConsPlusNormal"/>
        <w:jc w:val="both"/>
      </w:pPr>
    </w:p>
    <w:p w:rsidR="00152C84" w:rsidRDefault="00152C84" w:rsidP="005358E5">
      <w:pPr>
        <w:pStyle w:val="ConsPlusNormal"/>
        <w:ind w:firstLine="540"/>
        <w:jc w:val="both"/>
      </w:pPr>
      <w:r>
        <w:t>175.7.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хозяйства России.</w:t>
            </w:r>
          </w:p>
          <w:p w:rsidR="00152C84" w:rsidRDefault="00152C84" w:rsidP="00C219BE">
            <w:pPr>
              <w:pStyle w:val="ConsPlusNormal"/>
              <w:jc w:val="both"/>
            </w:pPr>
            <w:r>
              <w:t>Топливно-энергетический комплекс (ТЭК).</w:t>
            </w:r>
          </w:p>
          <w:p w:rsidR="00152C84" w:rsidRDefault="00152C84" w:rsidP="00C219BE">
            <w:pPr>
              <w:pStyle w:val="ConsPlusNormal"/>
              <w:jc w:val="both"/>
            </w:pPr>
            <w:r>
              <w:t>Металлургический комплекс.</w:t>
            </w:r>
          </w:p>
          <w:p w:rsidR="00152C84" w:rsidRDefault="00152C84" w:rsidP="00C219BE">
            <w:pPr>
              <w:pStyle w:val="ConsPlusNormal"/>
              <w:jc w:val="both"/>
            </w:pPr>
            <w:r>
              <w:t>Машиностроительный комплекс.</w:t>
            </w:r>
          </w:p>
          <w:p w:rsidR="00152C84" w:rsidRDefault="00152C84" w:rsidP="00C219BE">
            <w:pPr>
              <w:pStyle w:val="ConsPlusNormal"/>
              <w:jc w:val="both"/>
            </w:pPr>
            <w:r>
              <w:t>Химико-лесной комплекс.</w:t>
            </w:r>
          </w:p>
          <w:p w:rsidR="00152C84" w:rsidRDefault="00152C84" w:rsidP="00C219BE">
            <w:pPr>
              <w:pStyle w:val="ConsPlusNormal"/>
              <w:jc w:val="both"/>
            </w:pPr>
            <w:r>
              <w:t>Агропромышленный комплекс (АПК).</w:t>
            </w:r>
          </w:p>
          <w:p w:rsidR="00152C84" w:rsidRDefault="00152C84" w:rsidP="00C219BE">
            <w:pPr>
              <w:pStyle w:val="ConsPlusNormal"/>
              <w:jc w:val="both"/>
            </w:pPr>
            <w:r>
              <w:t>Инфраструктурный комплекс.</w:t>
            </w:r>
          </w:p>
          <w:p w:rsidR="00152C84" w:rsidRDefault="00152C84" w:rsidP="00C219BE">
            <w:pPr>
              <w:pStyle w:val="ConsPlusNormal"/>
              <w:jc w:val="both"/>
            </w:pPr>
            <w:r>
              <w:t>Обобщение знаний.</w:t>
            </w:r>
          </w:p>
        </w:tc>
      </w:tr>
    </w:tbl>
    <w:p w:rsidR="00152C84" w:rsidRDefault="00152C84" w:rsidP="005358E5">
      <w:pPr>
        <w:pStyle w:val="ConsPlusNormal"/>
        <w:jc w:val="both"/>
      </w:pPr>
    </w:p>
    <w:p w:rsidR="00152C84" w:rsidRDefault="00152C84" w:rsidP="005358E5">
      <w:pPr>
        <w:pStyle w:val="ConsPlusNormal"/>
        <w:ind w:firstLine="540"/>
        <w:jc w:val="both"/>
      </w:pPr>
      <w:r>
        <w:t>175.8.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Западный макрорегион (Европейская часть) России.</w:t>
            </w:r>
          </w:p>
          <w:p w:rsidR="00152C84" w:rsidRDefault="00152C84" w:rsidP="00C219BE">
            <w:pPr>
              <w:pStyle w:val="ConsPlusNormal"/>
              <w:jc w:val="both"/>
            </w:pPr>
            <w:r>
              <w:t>Восточный макрорегион России.</w:t>
            </w:r>
          </w:p>
          <w:p w:rsidR="00152C84" w:rsidRDefault="00152C84" w:rsidP="00C219BE">
            <w:pPr>
              <w:pStyle w:val="ConsPlusNormal"/>
              <w:jc w:val="both"/>
            </w:pPr>
            <w:r>
              <w:t>Обобщение знаний.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r>
    </w:tbl>
    <w:p w:rsidR="00152C84" w:rsidRDefault="00152C84" w:rsidP="005358E5">
      <w:pPr>
        <w:pStyle w:val="ConsPlusNormal"/>
        <w:jc w:val="both"/>
      </w:pPr>
    </w:p>
    <w:p w:rsidR="00152C84" w:rsidRDefault="00152C84" w:rsidP="005358E5">
      <w:pPr>
        <w:pStyle w:val="ConsPlusTitle"/>
        <w:ind w:firstLine="540"/>
        <w:jc w:val="both"/>
        <w:outlineLvl w:val="3"/>
      </w:pPr>
      <w:r>
        <w:t>175.9. Планируемые результаты освоения географии.</w:t>
      </w:r>
    </w:p>
    <w:p w:rsidR="00152C84" w:rsidRDefault="00152C84" w:rsidP="005358E5">
      <w:pPr>
        <w:pStyle w:val="ConsPlusNormal"/>
        <w:spacing w:before="240"/>
        <w:ind w:firstLine="540"/>
        <w:jc w:val="both"/>
      </w:pPr>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175.9.2.1.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175.9.2.3.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175.9.2.4.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175.9.2.5.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175.9.2.7.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175.9.3.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w:t>
      </w:r>
    </w:p>
    <w:p w:rsidR="00152C84" w:rsidRDefault="00152C84" w:rsidP="005358E5">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rsidR="00152C84" w:rsidRDefault="00152C84" w:rsidP="005358E5">
      <w:pPr>
        <w:pStyle w:val="ConsPlusNormal"/>
        <w:spacing w:before="240"/>
        <w:ind w:firstLine="540"/>
        <w:jc w:val="both"/>
      </w:pPr>
      <w:r>
        <w:t>описывать и сравнивать маршруты их путешествий;</w:t>
      </w:r>
    </w:p>
    <w:p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w:t>
      </w:r>
    </w:p>
    <w:p w:rsidR="00152C84" w:rsidRDefault="00152C84" w:rsidP="005358E5">
      <w:pPr>
        <w:pStyle w:val="ConsPlusNormal"/>
        <w:spacing w:before="240"/>
        <w:ind w:firstLine="540"/>
        <w:jc w:val="both"/>
      </w:pPr>
      <w:r>
        <w:t>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горы и равнины;</w:t>
      </w:r>
    </w:p>
    <w:p w:rsidR="00152C84" w:rsidRDefault="00152C84" w:rsidP="005358E5">
      <w:pPr>
        <w:pStyle w:val="ConsPlusNormal"/>
        <w:spacing w:before="240"/>
        <w:ind w:firstLine="540"/>
        <w:jc w:val="both"/>
      </w:pPr>
      <w:r>
        <w:t>классифицировать формы рельефа суши по высоте и по внешнему облику;</w:t>
      </w:r>
    </w:p>
    <w:p w:rsidR="00152C84" w:rsidRDefault="00152C84" w:rsidP="005358E5">
      <w:pPr>
        <w:pStyle w:val="ConsPlusNormal"/>
        <w:spacing w:before="240"/>
        <w:ind w:firstLine="540"/>
        <w:jc w:val="both"/>
      </w:pPr>
      <w:r>
        <w:t>называть причины землетрясений и вулканических извержений;</w:t>
      </w:r>
    </w:p>
    <w:p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175.9.4.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w:t>
      </w:r>
    </w:p>
    <w:p w:rsidR="00152C84" w:rsidRDefault="00152C84" w:rsidP="005358E5">
      <w:pPr>
        <w:pStyle w:val="ConsPlusNormal"/>
        <w:spacing w:before="240"/>
        <w:ind w:firstLine="540"/>
        <w:jc w:val="both"/>
      </w:pPr>
      <w:r>
        <w:t>направление дневных и ночных бризов, муссонов;</w:t>
      </w:r>
    </w:p>
    <w:p w:rsidR="00152C84" w:rsidRDefault="00152C84" w:rsidP="005358E5">
      <w:pPr>
        <w:pStyle w:val="ConsPlusNormal"/>
        <w:spacing w:before="240"/>
        <w:ind w:firstLine="540"/>
        <w:jc w:val="both"/>
      </w:pPr>
      <w:r>
        <w:t>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w:t>
      </w:r>
    </w:p>
    <w:p w:rsidR="00152C84" w:rsidRDefault="00152C84" w:rsidP="005358E5">
      <w:pPr>
        <w:pStyle w:val="ConsPlusNormal"/>
        <w:spacing w:before="240"/>
        <w:ind w:firstLine="540"/>
        <w:jc w:val="both"/>
      </w:pPr>
      <w:r>
        <w:t>климаты Земли;</w:t>
      </w:r>
    </w:p>
    <w:p w:rsidR="00152C84" w:rsidRDefault="00152C84" w:rsidP="005358E5">
      <w:pPr>
        <w:pStyle w:val="ConsPlusNormal"/>
        <w:spacing w:before="240"/>
        <w:ind w:firstLine="540"/>
        <w:jc w:val="both"/>
      </w:pPr>
      <w:r>
        <w:t>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w:t>
      </w:r>
    </w:p>
    <w:p w:rsidR="00152C84" w:rsidRDefault="00152C84" w:rsidP="005358E5">
      <w:pPr>
        <w:pStyle w:val="ConsPlusNormal"/>
        <w:spacing w:before="240"/>
        <w:ind w:firstLine="540"/>
        <w:jc w:val="both"/>
      </w:pPr>
      <w:r>
        <w:t>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175.9.5.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175.9.6.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w:t>
      </w:r>
    </w:p>
    <w:p w:rsidR="00152C84" w:rsidRDefault="00152C84" w:rsidP="005358E5">
      <w:pPr>
        <w:pStyle w:val="ConsPlusNormal"/>
        <w:spacing w:before="240"/>
        <w:ind w:firstLine="540"/>
        <w:jc w:val="both"/>
      </w:pPr>
      <w:r>
        <w:t>распознавать типы природопользования;</w:t>
      </w:r>
    </w:p>
    <w:p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w:t>
      </w:r>
    </w:p>
    <w:p w:rsidR="00152C84" w:rsidRDefault="00152C84" w:rsidP="005358E5">
      <w:pPr>
        <w:pStyle w:val="ConsPlusNormal"/>
        <w:spacing w:before="240"/>
        <w:ind w:firstLine="540"/>
        <w:jc w:val="both"/>
      </w:pPr>
      <w:r>
        <w:t>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погоду территории по карте погоды;</w:t>
      </w:r>
    </w:p>
    <w:p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проводить классификацию типов климата и почв России;</w:t>
      </w:r>
    </w:p>
    <w:p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175.9.7.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175.9.8. Предметные результаты освоения программы по географии. К концу 10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jc w:val="both"/>
      </w:pPr>
    </w:p>
    <w:p w:rsidR="00152C84" w:rsidRDefault="00152C84" w:rsidP="005358E5">
      <w:pPr>
        <w:pStyle w:val="ConsPlusTitle"/>
        <w:ind w:firstLine="540"/>
        <w:jc w:val="both"/>
        <w:outlineLvl w:val="2"/>
      </w:pPr>
      <w:r>
        <w:t>176.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176.1.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jc w:val="both"/>
      </w:pPr>
    </w:p>
    <w:p w:rsidR="00152C84" w:rsidRDefault="00152C84" w:rsidP="005358E5">
      <w:pPr>
        <w:pStyle w:val="ConsPlusTitle"/>
        <w:ind w:firstLine="540"/>
        <w:jc w:val="both"/>
        <w:outlineLvl w:val="3"/>
      </w:pPr>
      <w:r>
        <w:t>176.2. Пояснительная записка.</w:t>
      </w:r>
    </w:p>
    <w:p w:rsidR="00152C84" w:rsidRDefault="00152C84" w:rsidP="005358E5">
      <w:pPr>
        <w:pStyle w:val="ConsPlusNormal"/>
        <w:spacing w:before="240"/>
        <w:ind w:firstLine="540"/>
        <w:jc w:val="both"/>
      </w:pPr>
      <w:r>
        <w:t xml:space="preserve">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66"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152C84" w:rsidRDefault="00152C84" w:rsidP="005358E5">
      <w:pPr>
        <w:pStyle w:val="ConsPlusNormal"/>
        <w:spacing w:before="240"/>
        <w:ind w:firstLine="540"/>
        <w:jc w:val="both"/>
      </w:pPr>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176.2.3.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152C84" w:rsidRDefault="00152C84" w:rsidP="005358E5">
      <w:pPr>
        <w:pStyle w:val="ConsPlusNormal"/>
        <w:spacing w:before="240"/>
        <w:ind w:firstLine="540"/>
        <w:jc w:val="both"/>
      </w:pPr>
      <w:r>
        <w:t>176.2.6.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2C84" w:rsidRDefault="00152C84" w:rsidP="005358E5">
      <w:pPr>
        <w:pStyle w:val="ConsPlusNormal"/>
        <w:spacing w:before="240"/>
        <w:ind w:firstLine="540"/>
        <w:jc w:val="both"/>
      </w:pPr>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67"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68"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69" w:history="1">
        <w:r>
          <w:rPr>
            <w:color w:val="0000FF"/>
          </w:rPr>
          <w:t>Указ</w:t>
        </w:r>
      </w:hyperlink>
      <w:r>
        <w:t xml:space="preserve"> Президента Российской Федерации от 21 июля 2020 г. N 474), государственная </w:t>
      </w:r>
      <w:hyperlink r:id="rId270"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152C84" w:rsidRDefault="00152C84" w:rsidP="005358E5">
      <w:pPr>
        <w:pStyle w:val="ConsPlusNormal"/>
        <w:spacing w:before="240"/>
        <w:ind w:firstLine="540"/>
        <w:jc w:val="both"/>
      </w:pPr>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152C84" w:rsidRDefault="00152C84" w:rsidP="005358E5">
      <w:pPr>
        <w:pStyle w:val="ConsPlusNormal"/>
        <w:spacing w:before="240"/>
        <w:ind w:firstLine="540"/>
        <w:jc w:val="both"/>
      </w:pPr>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jc w:val="both"/>
      </w:pPr>
    </w:p>
    <w:p w:rsidR="00152C84" w:rsidRDefault="00152C84" w:rsidP="005358E5">
      <w:pPr>
        <w:pStyle w:val="ConsPlusTitle"/>
        <w:ind w:firstLine="540"/>
        <w:jc w:val="both"/>
        <w:outlineLvl w:val="3"/>
      </w:pPr>
      <w:r>
        <w:t>176.4. Планируемые результаты освоения программы ОБЖ.</w:t>
      </w:r>
    </w:p>
    <w:p w:rsidR="00152C84" w:rsidRDefault="00152C84" w:rsidP="005358E5">
      <w:pPr>
        <w:pStyle w:val="ConsPlusNormal"/>
        <w:spacing w:before="240"/>
        <w:ind w:firstLine="540"/>
        <w:jc w:val="both"/>
      </w:pPr>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176.4.3.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176.4.4.1.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176.4.4.3.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176.4.4.4.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176.4.4.5.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176.4.4.7.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176.4.5.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176.4.5.2.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176.4.5.4.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176.4.5.5.1.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176.4.5.5.2.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176.4.5.5.3.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176.4.5.5.4.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176.4.5.5.5.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176.4.5.5.6.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 (в доступных для обучающихся с НОДА пределах).</w:t>
      </w:r>
    </w:p>
    <w:p w:rsidR="00152C84" w:rsidRDefault="00152C84" w:rsidP="005358E5">
      <w:pPr>
        <w:pStyle w:val="ConsPlusNormal"/>
        <w:spacing w:before="240"/>
        <w:ind w:firstLine="540"/>
        <w:jc w:val="both"/>
      </w:pPr>
      <w:r>
        <w:t>176.4.5.5.7.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176.4.5.5.8.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w:t>
      </w:r>
    </w:p>
    <w:p w:rsidR="00152C84" w:rsidRDefault="00152C84" w:rsidP="005358E5">
      <w:pPr>
        <w:pStyle w:val="ConsPlusNormal"/>
        <w:spacing w:before="24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176.4.5.5.9.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176.4.5.5.10.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jc w:val="both"/>
      </w:pPr>
    </w:p>
    <w:p w:rsidR="00152C84" w:rsidRDefault="00152C84" w:rsidP="005358E5">
      <w:pPr>
        <w:pStyle w:val="ConsPlusTitle"/>
        <w:ind w:firstLine="540"/>
        <w:jc w:val="both"/>
        <w:outlineLvl w:val="2"/>
      </w:pPr>
      <w:r>
        <w:t>177. Программа формирования универсальных учебных действий.</w:t>
      </w:r>
    </w:p>
    <w:p w:rsidR="00152C84" w:rsidRDefault="00152C84" w:rsidP="005358E5">
      <w:pPr>
        <w:pStyle w:val="ConsPlusNormal"/>
        <w:spacing w:before="240"/>
        <w:ind w:firstLine="540"/>
        <w:jc w:val="both"/>
      </w:pPr>
      <w:r>
        <w:t xml:space="preserve">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178. Программа коррекционной работы.</w:t>
      </w:r>
    </w:p>
    <w:p w:rsidR="00152C84" w:rsidRDefault="00152C84" w:rsidP="005358E5">
      <w:pPr>
        <w:pStyle w:val="ConsPlusNormal"/>
        <w:spacing w:before="240"/>
        <w:ind w:firstLine="540"/>
        <w:jc w:val="both"/>
      </w:pPr>
      <w:r>
        <w:t>178.1. ПКР является неотъемлемым структурным компонентом ФАОП ООО для обучающихся с нарушениями опорно-двигательного аппарата (вариант 6.2).</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178.2.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152C84" w:rsidRDefault="00152C84" w:rsidP="005358E5">
      <w:pPr>
        <w:pStyle w:val="ConsPlusNormal"/>
        <w:spacing w:before="240"/>
        <w:ind w:firstLine="540"/>
        <w:jc w:val="both"/>
      </w:pPr>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178.3.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152C84" w:rsidRDefault="00152C84" w:rsidP="005358E5">
      <w:pPr>
        <w:pStyle w:val="ConsPlusNormal"/>
        <w:spacing w:before="240"/>
        <w:ind w:firstLine="540"/>
        <w:jc w:val="both"/>
      </w:pPr>
      <w:r>
        <w:t>описание основного содержания рабочих программ логопеда, психолога, других специалистов;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152C84" w:rsidRDefault="00152C84" w:rsidP="005358E5">
      <w:pPr>
        <w:pStyle w:val="ConsPlusNormal"/>
        <w:spacing w:before="240"/>
        <w:ind w:firstLine="540"/>
        <w:jc w:val="both"/>
      </w:pPr>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152C84" w:rsidRDefault="00152C84" w:rsidP="005358E5">
      <w:pPr>
        <w:pStyle w:val="ConsPlusNormal"/>
        <w:spacing w:before="240"/>
        <w:ind w:firstLine="540"/>
        <w:jc w:val="both"/>
      </w:pPr>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178.9.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178.10. ПКР представлена в </w:t>
      </w:r>
      <w:hyperlink w:anchor="Par34767" w:tooltip="ПРОГРАММА" w:history="1">
        <w:r>
          <w:rPr>
            <w:color w:val="0000FF"/>
          </w:rPr>
          <w:t>приложении N 14</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179. Федеральная рабочая программа воспитания.</w:t>
      </w:r>
    </w:p>
    <w:p w:rsidR="00152C84" w:rsidRDefault="00152C84" w:rsidP="005358E5">
      <w:pPr>
        <w:pStyle w:val="ConsPlusNormal"/>
        <w:spacing w:before="240"/>
        <w:ind w:firstLine="540"/>
        <w:jc w:val="both"/>
      </w:pPr>
      <w:r>
        <w:t xml:space="preserve">179.1.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XXXVII. Организационный раздел ФАОП ООО для обучающихся</w:t>
      </w:r>
    </w:p>
    <w:p w:rsidR="00152C84" w:rsidRDefault="00152C84" w:rsidP="005358E5">
      <w:pPr>
        <w:pStyle w:val="ConsPlusTitle"/>
        <w:jc w:val="center"/>
      </w:pPr>
      <w:r>
        <w:t>с нарушениями опорно-двигательного аппарата (вариант 6.2)</w:t>
      </w:r>
    </w:p>
    <w:p w:rsidR="00152C84" w:rsidRDefault="00152C84" w:rsidP="005358E5">
      <w:pPr>
        <w:pStyle w:val="ConsPlusNormal"/>
        <w:jc w:val="both"/>
      </w:pPr>
    </w:p>
    <w:p w:rsidR="00152C84" w:rsidRDefault="00152C84" w:rsidP="005358E5">
      <w:pPr>
        <w:pStyle w:val="ConsPlusTitle"/>
        <w:ind w:firstLine="540"/>
        <w:jc w:val="both"/>
        <w:outlineLvl w:val="2"/>
      </w:pPr>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152C84" w:rsidRDefault="00152C84" w:rsidP="005358E5">
      <w:pPr>
        <w:pStyle w:val="ConsPlusNormal"/>
        <w:spacing w:before="240"/>
        <w:ind w:firstLine="540"/>
        <w:jc w:val="both"/>
      </w:pPr>
      <w: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271"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152C84" w:rsidRDefault="00152C84" w:rsidP="005358E5">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180.2.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152C84" w:rsidRDefault="00152C84" w:rsidP="005358E5">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152C84" w:rsidRDefault="00152C84" w:rsidP="005358E5">
      <w:pPr>
        <w:pStyle w:val="ConsPlusNormal"/>
        <w:spacing w:before="240"/>
        <w:ind w:firstLine="540"/>
        <w:jc w:val="both"/>
      </w:pPr>
      <w:r>
        <w:t>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152C84" w:rsidRDefault="00152C84" w:rsidP="005358E5">
      <w:pPr>
        <w:pStyle w:val="ConsPlusNormal"/>
        <w:spacing w:before="240"/>
        <w:ind w:firstLine="540"/>
        <w:jc w:val="both"/>
      </w:pPr>
      <w:r>
        <w:t>проведение коррекционно-развивающих занятий по программе коррекционной работы;</w:t>
      </w:r>
    </w:p>
    <w:p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180.5.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коррекционно-развивающей, воспитательной, спортивной и иной деятельности обучающихся.</w:t>
      </w:r>
    </w:p>
    <w:p w:rsidR="00152C84" w:rsidRDefault="00152C84" w:rsidP="005358E5">
      <w:pPr>
        <w:pStyle w:val="ConsPlusNormal"/>
        <w:spacing w:before="240"/>
        <w:ind w:firstLine="540"/>
        <w:jc w:val="both"/>
      </w:pPr>
      <w: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984"/>
        <w:gridCol w:w="2098"/>
        <w:gridCol w:w="605"/>
        <w:gridCol w:w="566"/>
        <w:gridCol w:w="806"/>
        <w:gridCol w:w="706"/>
        <w:gridCol w:w="737"/>
        <w:gridCol w:w="624"/>
        <w:gridCol w:w="850"/>
      </w:tblGrid>
      <w:tr w:rsidR="00152C84" w:rsidTr="00C219BE">
        <w:tc>
          <w:tcPr>
            <w:tcW w:w="198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09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Учебные предметы</w:t>
            </w:r>
          </w:p>
        </w:tc>
        <w:tc>
          <w:tcPr>
            <w:tcW w:w="404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c>
          <w:tcPr>
            <w:tcW w:w="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r>
      <w:tr w:rsidR="00152C84" w:rsidTr="00C219BE">
        <w:tc>
          <w:tcPr>
            <w:tcW w:w="6765"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Обязательная часть</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 и литература</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23</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Литература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14</w:t>
            </w:r>
          </w:p>
        </w:tc>
      </w:tr>
      <w:tr w:rsidR="00152C84" w:rsidTr="00C219BE">
        <w:tc>
          <w:tcPr>
            <w:tcW w:w="1984"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Иностранные языки</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Иностранный язык</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 и информатика</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Алгебра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Вероятность и статистика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Геометрия</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8</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Информатика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r>
      <w:tr w:rsidR="00152C84"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История</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Обществознание</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География</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r>
      <w:tr w:rsidR="00152C84"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Естественнонаучные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Биология</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10</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Химия</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6</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Физика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8</w:t>
            </w:r>
          </w:p>
        </w:tc>
      </w:tr>
      <w:tr w:rsidR="00152C84"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Искусство</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Изобразительное искусство</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Музыка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r>
      <w:tr w:rsidR="00152C84" w:rsidTr="00C219BE">
        <w:tc>
          <w:tcPr>
            <w:tcW w:w="1984"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9</w:t>
            </w:r>
          </w:p>
        </w:tc>
      </w:tr>
      <w:tr w:rsidR="00152C84" w:rsidTr="00C219BE">
        <w:tc>
          <w:tcPr>
            <w:tcW w:w="1984"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Физическая</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r>
      <w:tr w:rsidR="00152C84"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культура и основы безопасности жизнедеятельности</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безопасности жизнедеятельности</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198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Адаптивная физическая культура</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1984"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 духовно-нравственной культуры народов России</w:t>
            </w: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ОДНКР</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r>
      <w:tr w:rsidR="00152C84" w:rsidTr="00C219BE">
        <w:tc>
          <w:tcPr>
            <w:tcW w:w="1984"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Итого:</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26</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26</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28</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167</w:t>
            </w:r>
          </w:p>
        </w:tc>
      </w:tr>
      <w:tr w:rsidR="00152C84"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Часть учебного плана, формируемая участниками образовательных отношений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4</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12</w:t>
            </w:r>
          </w:p>
        </w:tc>
      </w:tr>
      <w:tr w:rsidR="00152C84"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Предельно допустимая учебная нагрузка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29</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179</w:t>
            </w:r>
          </w:p>
        </w:tc>
      </w:tr>
      <w:tr w:rsidR="00152C84" w:rsidTr="00C219BE">
        <w:tc>
          <w:tcPr>
            <w:tcW w:w="8976" w:type="dxa"/>
            <w:gridSpan w:val="9"/>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Внеурочная деятельность</w:t>
            </w:r>
          </w:p>
        </w:tc>
      </w:tr>
      <w:tr w:rsidR="00152C84"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Обязательные занятия по программе коррекционной работы</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r>
      <w:tr w:rsidR="00152C84"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Занятия по направлениям внеурочной деятельности</w:t>
            </w:r>
          </w:p>
        </w:tc>
        <w:tc>
          <w:tcPr>
            <w:tcW w:w="60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30</w:t>
            </w:r>
          </w:p>
        </w:tc>
      </w:tr>
    </w:tbl>
    <w:p w:rsidR="00152C84" w:rsidRDefault="00152C84" w:rsidP="005358E5">
      <w:pPr>
        <w:pStyle w:val="ConsPlusNormal"/>
        <w:jc w:val="both"/>
      </w:pPr>
    </w:p>
    <w:p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152C84" w:rsidRDefault="00152C84" w:rsidP="005358E5">
      <w:pPr>
        <w:pStyle w:val="ConsPlusNormal"/>
        <w:jc w:val="both"/>
      </w:pPr>
    </w:p>
    <w:p w:rsidR="00152C84" w:rsidRDefault="00152C84" w:rsidP="005358E5">
      <w:pPr>
        <w:pStyle w:val="ConsPlusTitle"/>
        <w:ind w:firstLine="540"/>
        <w:jc w:val="both"/>
        <w:outlineLvl w:val="2"/>
      </w:pPr>
      <w:r>
        <w:t>181. Федеральный календарный учебный график:</w:t>
      </w:r>
    </w:p>
    <w:p w:rsidR="00152C84" w:rsidRDefault="00152C84" w:rsidP="005358E5">
      <w:pPr>
        <w:pStyle w:val="ConsPlusNormal"/>
        <w:spacing w:before="240"/>
        <w:ind w:firstLine="540"/>
        <w:jc w:val="both"/>
      </w:pPr>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&lt;60&gt;.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&lt;60&gt; </w:t>
      </w:r>
      <w:hyperlink r:id="rId272" w:history="1">
        <w:r>
          <w:rPr>
            <w:color w:val="0000FF"/>
          </w:rPr>
          <w:t>Пункт 3.4.16</w:t>
        </w:r>
      </w:hyperlink>
      <w:r>
        <w:t>.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181.2.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181.6. Продолжительность учебных четвертей составляет:</w:t>
      </w:r>
    </w:p>
    <w:p w:rsidR="00152C84" w:rsidRDefault="00152C84" w:rsidP="005358E5">
      <w:pPr>
        <w:pStyle w:val="ConsPlusNormal"/>
        <w:spacing w:before="240"/>
        <w:ind w:firstLine="540"/>
        <w:jc w:val="both"/>
      </w:pPr>
      <w:r>
        <w:t>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181.7.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181.8. Продолжительность урока не должна превышать 40 минут.</w:t>
      </w:r>
    </w:p>
    <w:p w:rsidR="00152C84" w:rsidRDefault="00152C84" w:rsidP="005358E5">
      <w:pPr>
        <w:pStyle w:val="ConsPlusNormal"/>
        <w:spacing w:before="240"/>
        <w:ind w:firstLine="540"/>
        <w:jc w:val="both"/>
      </w:pPr>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5 - 10 классов - не более 6 уроков.</w:t>
      </w:r>
    </w:p>
    <w:p w:rsidR="00152C84" w:rsidRDefault="00152C84" w:rsidP="005358E5">
      <w:pPr>
        <w:pStyle w:val="ConsPlusNormal"/>
        <w:spacing w:before="240"/>
        <w:ind w:firstLine="540"/>
        <w:jc w:val="both"/>
      </w:pPr>
      <w:r>
        <w:t>181.12.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182. План внеурочной деятельности.</w:t>
      </w:r>
    </w:p>
    <w:p w:rsidR="00152C84" w:rsidRDefault="00152C84" w:rsidP="005358E5">
      <w:pPr>
        <w:pStyle w:val="ConsPlusNormal"/>
        <w:spacing w:before="240"/>
        <w:ind w:firstLine="540"/>
        <w:jc w:val="both"/>
      </w:pPr>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182.2. Внеурочная деятельность является неотъемлемой частью АООП ООО.</w:t>
      </w:r>
    </w:p>
    <w:p w:rsidR="00152C84" w:rsidRDefault="00152C84" w:rsidP="005358E5">
      <w:pPr>
        <w:pStyle w:val="ConsPlusNormal"/>
        <w:spacing w:before="240"/>
        <w:ind w:firstLine="540"/>
        <w:jc w:val="both"/>
      </w:pPr>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rsidR="00152C84" w:rsidRDefault="00152C84" w:rsidP="005358E5">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152C84" w:rsidRDefault="00152C84" w:rsidP="005358E5">
      <w:pPr>
        <w:pStyle w:val="ConsPlusNormal"/>
        <w:spacing w:before="240"/>
        <w:ind w:firstLine="540"/>
        <w:jc w:val="both"/>
      </w:pPr>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152C84" w:rsidRDefault="00152C84" w:rsidP="005358E5">
      <w:pPr>
        <w:pStyle w:val="ConsPlusNormal"/>
        <w:spacing w:before="240"/>
        <w:ind w:firstLine="540"/>
        <w:jc w:val="both"/>
      </w:pPr>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182.8.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152C84" w:rsidRDefault="00152C84" w:rsidP="005358E5">
      <w:pPr>
        <w:pStyle w:val="ConsPlusNormal"/>
        <w:spacing w:before="240"/>
        <w:ind w:firstLine="540"/>
        <w:jc w:val="both"/>
      </w:pPr>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182.11.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183. Федеральный календарный план воспитательной работы.</w:t>
      </w:r>
    </w:p>
    <w:p w:rsidR="00152C84" w:rsidRDefault="00152C84" w:rsidP="005358E5">
      <w:pPr>
        <w:pStyle w:val="ConsPlusNormal"/>
        <w:spacing w:before="240"/>
        <w:ind w:firstLine="540"/>
        <w:jc w:val="both"/>
      </w:pPr>
      <w:r>
        <w:t>183.1.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183.2.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XXXVIII. Целевой раздел ФАОП ООО для обучающихся с задержкой</w:t>
      </w:r>
    </w:p>
    <w:p w:rsidR="00152C84" w:rsidRDefault="00152C84" w:rsidP="005358E5">
      <w:pPr>
        <w:pStyle w:val="ConsPlusTitle"/>
        <w:jc w:val="center"/>
      </w:pPr>
      <w:r>
        <w:t>психического развития (вариант 7)</w:t>
      </w:r>
    </w:p>
    <w:p w:rsidR="00152C84" w:rsidRDefault="00152C84" w:rsidP="005358E5">
      <w:pPr>
        <w:pStyle w:val="ConsPlusNormal"/>
        <w:jc w:val="both"/>
      </w:pPr>
    </w:p>
    <w:p w:rsidR="00152C84" w:rsidRDefault="00152C84" w:rsidP="005358E5">
      <w:pPr>
        <w:pStyle w:val="ConsPlusTitle"/>
        <w:ind w:firstLine="540"/>
        <w:jc w:val="both"/>
        <w:outlineLvl w:val="2"/>
      </w:pPr>
      <w:r>
        <w:t>184. Пояснительная записка.</w:t>
      </w:r>
    </w:p>
    <w:p w:rsidR="00152C84" w:rsidRDefault="00152C84" w:rsidP="005358E5">
      <w:pPr>
        <w:pStyle w:val="ConsPlusNormal"/>
        <w:spacing w:before="240"/>
        <w:ind w:firstLine="540"/>
        <w:jc w:val="both"/>
      </w:pPr>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152C84" w:rsidRDefault="00152C84" w:rsidP="005358E5">
      <w:pPr>
        <w:pStyle w:val="ConsPlusNormal"/>
        <w:spacing w:before="24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152C84" w:rsidRDefault="00152C84" w:rsidP="005358E5">
      <w:pPr>
        <w:pStyle w:val="ConsPlusNormal"/>
        <w:spacing w:before="240"/>
        <w:ind w:firstLine="540"/>
        <w:jc w:val="both"/>
      </w:pPr>
      <w:r>
        <w:t>184.3. Целями реализации ФАОП ООО для обучающихся с ЗПР являются:</w:t>
      </w:r>
    </w:p>
    <w:p w:rsidR="00152C84" w:rsidRDefault="00152C84" w:rsidP="005358E5">
      <w:pPr>
        <w:pStyle w:val="ConsPlusNormal"/>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152C84" w:rsidRDefault="00152C84" w:rsidP="005358E5">
      <w:pPr>
        <w:pStyle w:val="ConsPlusNormal"/>
        <w:spacing w:before="24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преемственности начального общего, основного общего и среднего общего образования;</w:t>
      </w:r>
    </w:p>
    <w:p w:rsidR="00152C84" w:rsidRDefault="00152C84" w:rsidP="005358E5">
      <w:pPr>
        <w:pStyle w:val="ConsPlusNormal"/>
        <w:spacing w:before="240"/>
        <w:ind w:firstLine="540"/>
        <w:jc w:val="both"/>
      </w:pPr>
      <w:r>
        <w:t>достижение планируемых результатов освоения ФАОП ООО обучающимися с ЗПР;</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152C84" w:rsidRDefault="00152C84" w:rsidP="005358E5">
      <w:pPr>
        <w:pStyle w:val="ConsPlusNormal"/>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152C84" w:rsidRDefault="00152C84" w:rsidP="005358E5">
      <w:pPr>
        <w:pStyle w:val="ConsPlusNormal"/>
        <w:spacing w:before="240"/>
        <w:ind w:firstLine="540"/>
        <w:jc w:val="both"/>
      </w:pPr>
      <w:r>
        <w:t>организация творческих конкурсов, проектной и учебно-исследовательской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184.5. ФАОП ООО для обучающихся с ЗПР учитывает следующие принципы и подходы:</w:t>
      </w:r>
    </w:p>
    <w:p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52C84" w:rsidRDefault="00152C84" w:rsidP="005358E5">
      <w:pPr>
        <w:pStyle w:val="ConsPlusNormal"/>
        <w:spacing w:before="24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rsidR="00152C84" w:rsidRDefault="00152C84" w:rsidP="005358E5">
      <w:pPr>
        <w:pStyle w:val="ConsPlusNormal"/>
        <w:spacing w:before="24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152C84" w:rsidRDefault="00152C84" w:rsidP="005358E5">
      <w:pPr>
        <w:pStyle w:val="ConsPlusNormal"/>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152C84" w:rsidRDefault="00152C84" w:rsidP="005358E5">
      <w:pPr>
        <w:pStyle w:val="ConsPlusNormal"/>
        <w:spacing w:before="240"/>
        <w:ind w:firstLine="540"/>
        <w:jc w:val="both"/>
      </w:pPr>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&lt;61&gt; </w:t>
      </w:r>
      <w:hyperlink r:id="rId273" w:history="1">
        <w:r>
          <w:rPr>
            <w:color w:val="0000FF"/>
          </w:rPr>
          <w:t>Пункт 17 Раздел 1</w:t>
        </w:r>
      </w:hyperlink>
      <w:r>
        <w:t xml:space="preserve"> ФГОС ООО, утвержденного приказом N 287.</w:t>
      </w:r>
    </w:p>
    <w:p w:rsidR="00152C84" w:rsidRDefault="00152C84" w:rsidP="005358E5">
      <w:pPr>
        <w:pStyle w:val="ConsPlusNormal"/>
        <w:jc w:val="both"/>
      </w:pPr>
    </w:p>
    <w:p w:rsidR="00152C84" w:rsidRDefault="00152C84" w:rsidP="005358E5">
      <w:pPr>
        <w:pStyle w:val="ConsPlusNormal"/>
        <w:ind w:firstLine="540"/>
        <w:jc w:val="both"/>
      </w:pPr>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152C84" w:rsidRDefault="00152C84" w:rsidP="005358E5">
      <w:pPr>
        <w:pStyle w:val="ConsPlusNormal"/>
        <w:spacing w:before="24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&lt;62&gt; </w:t>
      </w:r>
      <w:hyperlink r:id="rId274"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185. Планируемые результаты освоения ФАОП ООО.</w:t>
      </w:r>
    </w:p>
    <w:p w:rsidR="00152C84" w:rsidRDefault="00152C84" w:rsidP="005358E5">
      <w:pPr>
        <w:pStyle w:val="ConsPlusNormal"/>
        <w:spacing w:before="24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152C84" w:rsidRDefault="00152C84" w:rsidP="005358E5">
      <w:pPr>
        <w:pStyle w:val="ConsPlusNormal"/>
        <w:spacing w:before="24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152C84" w:rsidRDefault="00152C84" w:rsidP="005358E5">
      <w:pPr>
        <w:pStyle w:val="ConsPlusNormal"/>
        <w:spacing w:before="240"/>
        <w:ind w:firstLine="540"/>
        <w:jc w:val="both"/>
      </w:pPr>
      <w:r>
        <w:t>185.2. Планируемые результаты освоения обучающимися с ЗПР АООП ООО дополняются результатами освоения ПКР:</w:t>
      </w:r>
    </w:p>
    <w:p w:rsidR="00152C84" w:rsidRDefault="00152C84" w:rsidP="005358E5">
      <w:pPr>
        <w:pStyle w:val="ConsPlusNormal"/>
        <w:spacing w:before="240"/>
        <w:ind w:firstLine="540"/>
        <w:jc w:val="both"/>
      </w:pPr>
      <w: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152C84" w:rsidRDefault="00152C84" w:rsidP="005358E5">
      <w:pPr>
        <w:pStyle w:val="ConsPlusNormal"/>
        <w:spacing w:before="24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152C84" w:rsidRDefault="00152C84" w:rsidP="005358E5">
      <w:pPr>
        <w:pStyle w:val="ConsPlusNormal"/>
        <w:spacing w:before="24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rsidR="00152C84" w:rsidRDefault="00152C84" w:rsidP="005358E5">
      <w:pPr>
        <w:pStyle w:val="ConsPlusNormal"/>
        <w:spacing w:before="240"/>
        <w:ind w:firstLine="540"/>
        <w:jc w:val="both"/>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152C84" w:rsidRDefault="00152C84" w:rsidP="005358E5">
      <w:pPr>
        <w:pStyle w:val="ConsPlusNormal"/>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rsidR="00152C84" w:rsidRDefault="00152C84" w:rsidP="005358E5">
      <w:pPr>
        <w:pStyle w:val="ConsPlusNormal"/>
        <w:spacing w:before="24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152C84" w:rsidRDefault="00152C84" w:rsidP="005358E5">
      <w:pPr>
        <w:pStyle w:val="ConsPlusNormal"/>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152C84" w:rsidRDefault="00152C84" w:rsidP="005358E5">
      <w:pPr>
        <w:pStyle w:val="ConsPlusNormal"/>
        <w:spacing w:before="240"/>
        <w:ind w:firstLine="540"/>
        <w:jc w:val="both"/>
      </w:pPr>
      <w:r>
        <w:t>планированием и регуляцией собственной деятельности;</w:t>
      </w:r>
    </w:p>
    <w:p w:rsidR="00152C84" w:rsidRDefault="00152C84" w:rsidP="005358E5">
      <w:pPr>
        <w:pStyle w:val="ConsPlusNormal"/>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152C84" w:rsidRDefault="00152C84" w:rsidP="005358E5">
      <w:pPr>
        <w:pStyle w:val="ConsPlusNormal"/>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rsidR="00152C84" w:rsidRDefault="00152C84" w:rsidP="005358E5">
      <w:pPr>
        <w:pStyle w:val="ConsPlusNormal"/>
        <w:spacing w:before="240"/>
        <w:ind w:firstLine="540"/>
        <w:jc w:val="both"/>
      </w:pPr>
      <w:r>
        <w:t>использованием информационно-коммуникационных технологий;</w:t>
      </w:r>
    </w:p>
    <w:p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52C84" w:rsidRDefault="00152C84" w:rsidP="005358E5">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186.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152C84" w:rsidRDefault="00152C84" w:rsidP="005358E5">
      <w:pPr>
        <w:pStyle w:val="ConsPlusNormal"/>
        <w:spacing w:before="24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152C84" w:rsidRDefault="00152C84" w:rsidP="005358E5">
      <w:pPr>
        <w:pStyle w:val="ConsPlusNormal"/>
        <w:spacing w:before="240"/>
        <w:ind w:firstLine="540"/>
        <w:jc w:val="both"/>
      </w:pPr>
      <w:r>
        <w:t>присутствие мотивационного этапа, способствующего психологическому настрою на работу;</w:t>
      </w:r>
    </w:p>
    <w:p w:rsidR="00152C84" w:rsidRDefault="00152C84" w:rsidP="005358E5">
      <w:pPr>
        <w:pStyle w:val="ConsPlusNormal"/>
        <w:spacing w:before="240"/>
        <w:ind w:firstLine="540"/>
        <w:jc w:val="both"/>
      </w:pPr>
      <w:r>
        <w:t>организующую помощь педагогического работника в рационализации распределения времени, отводимого на выполнение работы;</w:t>
      </w:r>
    </w:p>
    <w:p w:rsidR="00152C84" w:rsidRDefault="00152C84" w:rsidP="005358E5">
      <w:pPr>
        <w:pStyle w:val="ConsPlusNormal"/>
        <w:spacing w:before="24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152C84" w:rsidRDefault="00152C84" w:rsidP="005358E5">
      <w:pPr>
        <w:pStyle w:val="ConsPlusNormal"/>
        <w:spacing w:before="24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152C84" w:rsidRDefault="00152C84" w:rsidP="005358E5">
      <w:pPr>
        <w:pStyle w:val="ConsPlusNormal"/>
        <w:spacing w:before="24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152C84" w:rsidRDefault="00152C84" w:rsidP="005358E5">
      <w:pPr>
        <w:pStyle w:val="ConsPlusNormal"/>
        <w:spacing w:before="24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152C84" w:rsidRDefault="00152C84" w:rsidP="005358E5">
      <w:pPr>
        <w:pStyle w:val="ConsPlusNormal"/>
        <w:spacing w:before="240"/>
        <w:ind w:firstLine="540"/>
        <w:jc w:val="both"/>
      </w:pPr>
      <w:r>
        <w:t>отслеживание действий обучающегося с ЗПР для оценки понимания им инструкции и, при необходимости, ее уточнение;</w:t>
      </w:r>
    </w:p>
    <w:p w:rsidR="00152C84" w:rsidRDefault="00152C84" w:rsidP="005358E5">
      <w:pPr>
        <w:pStyle w:val="ConsPlusNormal"/>
        <w:spacing w:before="240"/>
        <w:ind w:firstLine="540"/>
        <w:jc w:val="both"/>
      </w:pPr>
      <w:r>
        <w:t>увеличение времени на выполнение заданий;</w:t>
      </w:r>
    </w:p>
    <w:p w:rsidR="00152C84" w:rsidRDefault="00152C84" w:rsidP="005358E5">
      <w:pPr>
        <w:pStyle w:val="ConsPlusNormal"/>
        <w:spacing w:before="240"/>
        <w:ind w:firstLine="540"/>
        <w:jc w:val="both"/>
      </w:pPr>
      <w:r>
        <w:t>возможность организации короткого перерыва при нарастании в поведении обучающегося проявлений утомления, истощения.</w:t>
      </w:r>
    </w:p>
    <w:p w:rsidR="00152C84" w:rsidRDefault="00152C84" w:rsidP="005358E5">
      <w:pPr>
        <w:pStyle w:val="ConsPlusNormal"/>
        <w:spacing w:before="24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152C84" w:rsidRDefault="00152C84" w:rsidP="005358E5">
      <w:pPr>
        <w:pStyle w:val="ConsPlusNormal"/>
        <w:spacing w:before="240"/>
        <w:ind w:firstLine="540"/>
        <w:jc w:val="both"/>
      </w:pPr>
      <w:r>
        <w:t>186.2.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152C84" w:rsidRDefault="00152C84" w:rsidP="005358E5">
      <w:pPr>
        <w:pStyle w:val="ConsPlusNormal"/>
        <w:spacing w:before="240"/>
        <w:ind w:firstLine="540"/>
        <w:jc w:val="both"/>
      </w:pPr>
      <w:r>
        <w:t>186.4.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186.5.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&lt;63&gt;;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&lt;63&gt; </w:t>
      </w:r>
      <w:hyperlink r:id="rId275"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186.10.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186.16.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186.17.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186.19.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152C84" w:rsidRDefault="00152C84" w:rsidP="005358E5">
      <w:pPr>
        <w:pStyle w:val="ConsPlusNormal"/>
        <w:spacing w:before="240"/>
        <w:ind w:firstLine="540"/>
        <w:jc w:val="both"/>
      </w:pPr>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52C84" w:rsidRDefault="00152C84" w:rsidP="005358E5">
      <w:pPr>
        <w:pStyle w:val="ConsPlusNormal"/>
        <w:spacing w:before="240"/>
        <w:ind w:firstLine="540"/>
        <w:jc w:val="both"/>
      </w:pPr>
      <w:r>
        <w:t>186.20.1. Выбор темы проекта осуществляется обучающимися.</w:t>
      </w:r>
    </w:p>
    <w:p w:rsidR="00152C84" w:rsidRDefault="00152C84" w:rsidP="005358E5">
      <w:pPr>
        <w:pStyle w:val="ConsPlusNormal"/>
        <w:spacing w:before="240"/>
        <w:ind w:firstLine="540"/>
        <w:jc w:val="both"/>
      </w:pPr>
      <w:r>
        <w:t>186.20.2. Результатом проекта является одна из следующих работ:</w:t>
      </w:r>
    </w:p>
    <w:p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52C84" w:rsidRDefault="00152C84" w:rsidP="005358E5">
      <w:pPr>
        <w:pStyle w:val="ConsPlusNormal"/>
        <w:spacing w:before="240"/>
        <w:ind w:firstLine="540"/>
        <w:jc w:val="both"/>
      </w:pPr>
      <w:r>
        <w:t>материальный объект, макет, иное конструкторское изделие;</w:t>
      </w:r>
    </w:p>
    <w:p w:rsidR="00152C84" w:rsidRDefault="00152C84" w:rsidP="005358E5">
      <w:pPr>
        <w:pStyle w:val="ConsPlusNormal"/>
        <w:spacing w:before="240"/>
        <w:ind w:firstLine="540"/>
        <w:jc w:val="both"/>
      </w:pPr>
      <w:r>
        <w:t>отчетные материалы по социальному проекту.</w:t>
      </w:r>
    </w:p>
    <w:p w:rsidR="00152C84" w:rsidRDefault="00152C84" w:rsidP="005358E5">
      <w:pPr>
        <w:pStyle w:val="ConsPlusNormal"/>
        <w:spacing w:before="240"/>
        <w:ind w:firstLine="540"/>
        <w:jc w:val="both"/>
      </w:pPr>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152C84" w:rsidRDefault="00152C84" w:rsidP="005358E5">
      <w:pPr>
        <w:pStyle w:val="ConsPlusNormal"/>
        <w:spacing w:before="240"/>
        <w:ind w:firstLine="540"/>
        <w:jc w:val="both"/>
      </w:pPr>
      <w:r>
        <w:t>186.20.4.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152C84" w:rsidRDefault="00152C84" w:rsidP="005358E5">
      <w:pPr>
        <w:pStyle w:val="ConsPlusNormal"/>
        <w:spacing w:before="240"/>
        <w:ind w:firstLine="540"/>
        <w:jc w:val="both"/>
      </w:pPr>
      <w:r>
        <w:t>186.24.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186.24.2.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186.26. Особенности оценки по отдельному учебному предмету фиксируются в приложении к АООП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152C84" w:rsidRDefault="00152C84" w:rsidP="005358E5">
      <w:pPr>
        <w:pStyle w:val="ConsPlusNormal"/>
        <w:spacing w:before="24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152C84" w:rsidRDefault="00152C84" w:rsidP="005358E5">
      <w:pPr>
        <w:pStyle w:val="ConsPlusNormal"/>
        <w:spacing w:before="24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186.28.4.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186.30.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152C84" w:rsidRDefault="00152C84" w:rsidP="005358E5">
      <w:pPr>
        <w:pStyle w:val="ConsPlusNormal"/>
        <w:spacing w:before="24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152C84" w:rsidRDefault="00152C84" w:rsidP="005358E5">
      <w:pPr>
        <w:pStyle w:val="ConsPlusNormal"/>
        <w:spacing w:before="240"/>
        <w:ind w:firstLine="540"/>
        <w:jc w:val="both"/>
      </w:pPr>
      <w:r>
        <w:t>186.31.2.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152C84" w:rsidRDefault="00152C84" w:rsidP="005358E5">
      <w:pPr>
        <w:pStyle w:val="ConsPlusNormal"/>
        <w:spacing w:before="240"/>
        <w:ind w:firstLine="540"/>
        <w:jc w:val="both"/>
      </w:pPr>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152C84" w:rsidRDefault="00152C84" w:rsidP="005358E5">
      <w:pPr>
        <w:pStyle w:val="ConsPlusNormal"/>
        <w:spacing w:before="240"/>
        <w:ind w:firstLine="540"/>
        <w:jc w:val="both"/>
      </w:pPr>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XXXIX. Содержательный раздел ФАОП ООО для обучающихся</w:t>
      </w:r>
    </w:p>
    <w:p w:rsidR="00152C84" w:rsidRDefault="00152C84" w:rsidP="005358E5">
      <w:pPr>
        <w:pStyle w:val="ConsPlusTitle"/>
        <w:jc w:val="center"/>
      </w:pPr>
      <w:r>
        <w:t>с задержкой психического развития (вариант 7)</w:t>
      </w:r>
    </w:p>
    <w:p w:rsidR="00152C84" w:rsidRDefault="00152C84" w:rsidP="005358E5">
      <w:pPr>
        <w:pStyle w:val="ConsPlusNormal"/>
        <w:jc w:val="both"/>
      </w:pPr>
    </w:p>
    <w:p w:rsidR="00152C84" w:rsidRDefault="00152C84" w:rsidP="005358E5">
      <w:pPr>
        <w:pStyle w:val="ConsPlusTitle"/>
        <w:ind w:firstLine="540"/>
        <w:jc w:val="both"/>
        <w:outlineLvl w:val="2"/>
      </w:pPr>
      <w:r>
        <w:t>187. Федеральная рабочая программа по учебному предмету "Русский язык".</w:t>
      </w:r>
    </w:p>
    <w:p w:rsidR="00152C84" w:rsidRDefault="00152C84" w:rsidP="005358E5">
      <w:pPr>
        <w:pStyle w:val="ConsPlusNormal"/>
        <w:spacing w:before="24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152C84" w:rsidRDefault="00152C84" w:rsidP="005358E5">
      <w:pPr>
        <w:pStyle w:val="ConsPlusNormal"/>
        <w:spacing w:before="240"/>
        <w:ind w:firstLine="540"/>
        <w:jc w:val="both"/>
      </w:pPr>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187.5. Пояснительная записка.</w:t>
      </w:r>
    </w:p>
    <w:p w:rsidR="00152C84" w:rsidRDefault="00152C84" w:rsidP="005358E5">
      <w:pPr>
        <w:pStyle w:val="ConsPlusNormal"/>
        <w:spacing w:before="24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152C84" w:rsidRDefault="00152C84" w:rsidP="005358E5">
      <w:pPr>
        <w:pStyle w:val="ConsPlusNormal"/>
        <w:spacing w:before="240"/>
        <w:ind w:firstLine="540"/>
        <w:jc w:val="both"/>
      </w:pPr>
      <w:r>
        <w:t>187.5.2. Программа по русскому языку позволит учителю:</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ЗПР.</w:t>
      </w:r>
    </w:p>
    <w:p w:rsidR="00152C84" w:rsidRDefault="00152C84" w:rsidP="005358E5">
      <w:pPr>
        <w:pStyle w:val="ConsPlusNormal"/>
        <w:spacing w:before="240"/>
        <w:ind w:firstLine="540"/>
        <w:jc w:val="both"/>
      </w:pPr>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187.5.6.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187.6.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Богатство и выразительность русского языка.</w:t>
            </w:r>
          </w:p>
          <w:p w:rsidR="00152C84" w:rsidRDefault="00152C84" w:rsidP="00C219BE">
            <w:pPr>
              <w:pStyle w:val="ConsPlusNormal"/>
              <w:jc w:val="both"/>
            </w:pPr>
            <w:r>
              <w:t>Лингвистика как наука о языке.</w:t>
            </w:r>
          </w:p>
          <w:p w:rsidR="00152C84" w:rsidRDefault="00152C84" w:rsidP="00C219BE">
            <w:pPr>
              <w:pStyle w:val="ConsPlusNormal"/>
              <w:jc w:val="both"/>
            </w:pPr>
            <w:r>
              <w:t>Основные разделы лингвистики.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 Речь устная и письменная, монологическая и диалогическая, полилог.</w:t>
            </w:r>
          </w:p>
          <w:p w:rsidR="00152C84" w:rsidRDefault="00152C84" w:rsidP="00C219BE">
            <w:pPr>
              <w:pStyle w:val="ConsPlusNormal"/>
              <w:jc w:val="both"/>
            </w:pPr>
            <w:r>
              <w:t>Виды речевой деятельности (говорение, слушание, чтение, письмо), их особенности.</w:t>
            </w:r>
          </w:p>
          <w:p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w:t>
            </w:r>
          </w:p>
          <w:p w:rsidR="00152C84" w:rsidRDefault="00152C84" w:rsidP="00C219BE">
            <w:pPr>
              <w:pStyle w:val="ConsPlusNormal"/>
              <w:jc w:val="both"/>
            </w:pPr>
            <w:r>
              <w:t>Участие в диалоге на лингвистические темы (в рамках изученного) и темы на основе жизненных наблюдений.</w:t>
            </w:r>
          </w:p>
          <w:p w:rsidR="00152C84" w:rsidRDefault="00152C84" w:rsidP="00C219BE">
            <w:pPr>
              <w:pStyle w:val="ConsPlusNormal"/>
              <w:jc w:val="both"/>
            </w:pPr>
            <w:r>
              <w:t>Речевые формулы приветствия, прощания, просьбы, благодарности. Сочинение с опорой на сюжетную картину.</w:t>
            </w:r>
          </w:p>
          <w:p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ознакомительное, поисковое.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 Тема и главная мысль текста.</w:t>
            </w:r>
          </w:p>
          <w:p w:rsidR="00152C84" w:rsidRDefault="00152C84" w:rsidP="00C219BE">
            <w:pPr>
              <w:pStyle w:val="ConsPlusNormal"/>
              <w:jc w:val="both"/>
            </w:pPr>
            <w:r>
              <w:t>Микротема текста. Ключевые слова.</w:t>
            </w:r>
          </w:p>
          <w:p w:rsidR="00152C84" w:rsidRDefault="00152C84" w:rsidP="00C219BE">
            <w:pPr>
              <w:pStyle w:val="ConsPlusNormal"/>
              <w:jc w:val="both"/>
            </w:pPr>
            <w:r>
              <w:t>Функционально-смысловые типы речи: описание, повествование, рассуждение; их особенности.</w:t>
            </w:r>
          </w:p>
          <w:p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C219BE">
            <w:pPr>
              <w:pStyle w:val="ConsPlusNormal"/>
              <w:jc w:val="both"/>
            </w:pPr>
            <w:r>
              <w:t>Повествование как тип речи. Рассказ.</w:t>
            </w:r>
          </w:p>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Подробное, выборочное и сжатое изложение содержания прослушанного текста и прочитанного самостоятельно.</w:t>
            </w:r>
          </w:p>
          <w:p w:rsidR="00152C84" w:rsidRDefault="00152C84" w:rsidP="00C219BE">
            <w:pPr>
              <w:pStyle w:val="ConsPlusNormal"/>
              <w:jc w:val="both"/>
            </w:pPr>
            <w:r>
              <w:t>Изложение содержания текста с изменением лица рассказчика.</w:t>
            </w:r>
          </w:p>
          <w:p w:rsidR="00152C84" w:rsidRDefault="00152C84" w:rsidP="00C219BE">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как разделы лингвистики.</w:t>
            </w:r>
          </w:p>
          <w:p w:rsidR="00152C84" w:rsidRDefault="00152C84" w:rsidP="00C219BE">
            <w:pPr>
              <w:pStyle w:val="ConsPlusNormal"/>
              <w:jc w:val="both"/>
            </w:pPr>
            <w:r>
              <w:t>Звук как единица языка. Смыслоразличительная роль звука.</w:t>
            </w:r>
          </w:p>
          <w:p w:rsidR="00152C84" w:rsidRDefault="00152C84" w:rsidP="00C219BE">
            <w:pPr>
              <w:pStyle w:val="ConsPlusNormal"/>
              <w:jc w:val="both"/>
            </w:pPr>
            <w:r>
              <w:t>Система гласных звуков.</w:t>
            </w:r>
          </w:p>
          <w:p w:rsidR="00152C84" w:rsidRDefault="00152C84" w:rsidP="00C219BE">
            <w:pPr>
              <w:pStyle w:val="ConsPlusNormal"/>
              <w:jc w:val="both"/>
            </w:pPr>
            <w:r>
              <w:t>Система согласных звуков.</w:t>
            </w:r>
          </w:p>
          <w:p w:rsidR="00152C84" w:rsidRDefault="00152C84" w:rsidP="00C219BE">
            <w:pPr>
              <w:pStyle w:val="ConsPlusNormal"/>
              <w:jc w:val="both"/>
            </w:pPr>
            <w:r>
              <w:t>Изменение звуков в речевом потоке. Элементы фонетической транскрипции.</w:t>
            </w:r>
          </w:p>
          <w:p w:rsidR="00152C84" w:rsidRDefault="00152C84" w:rsidP="00C219BE">
            <w:pPr>
              <w:pStyle w:val="ConsPlusNormal"/>
              <w:jc w:val="both"/>
            </w:pPr>
            <w:r>
              <w:t>Слог. Ударение. Свойства русского ударения. Соотношение звуков и букв.</w:t>
            </w:r>
          </w:p>
          <w:p w:rsidR="00152C84" w:rsidRDefault="00152C84" w:rsidP="00C219BE">
            <w:pPr>
              <w:pStyle w:val="ConsPlusNormal"/>
              <w:jc w:val="both"/>
            </w:pPr>
            <w:r>
              <w:t>Фонетический разбор слова.</w:t>
            </w:r>
          </w:p>
          <w:p w:rsidR="00152C84" w:rsidRDefault="00152C84" w:rsidP="00C219BE">
            <w:pPr>
              <w:pStyle w:val="ConsPlusNormal"/>
              <w:jc w:val="both"/>
            </w:pPr>
            <w:r>
              <w:t>Мягкий знак для обозначения мягкости согласных. Звуковое значение букв "е, е, ю, я."</w:t>
            </w:r>
          </w:p>
          <w:p w:rsidR="00152C84" w:rsidRDefault="00152C84" w:rsidP="00C219BE">
            <w:pPr>
              <w:pStyle w:val="ConsPlusNormal"/>
              <w:jc w:val="both"/>
            </w:pPr>
            <w:r>
              <w:t>Основные выразительные средства фонетики.</w:t>
            </w:r>
          </w:p>
          <w:p w:rsidR="00152C84" w:rsidRDefault="00152C84" w:rsidP="00C219BE">
            <w:pPr>
              <w:pStyle w:val="ConsPlusNormal"/>
              <w:jc w:val="both"/>
            </w:pPr>
            <w:r>
              <w:t>Прописные и строчные буквы.</w:t>
            </w:r>
          </w:p>
          <w:p w:rsidR="00152C84" w:rsidRDefault="00152C84" w:rsidP="00C219BE">
            <w:pPr>
              <w:pStyle w:val="ConsPlusNormal"/>
              <w:jc w:val="both"/>
            </w:pPr>
            <w:r>
              <w:t>Интонация, ее функции. Основные элементы интонации.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Орфография как раздел лингвистики.</w:t>
            </w:r>
          </w:p>
          <w:p w:rsidR="00152C84" w:rsidRDefault="00152C84" w:rsidP="00C219BE">
            <w:pPr>
              <w:pStyle w:val="ConsPlusNormal"/>
              <w:jc w:val="both"/>
            </w:pPr>
            <w:r>
              <w:t>Понятие "орфограмма". Буквенные и небуквенные орфограммы.</w:t>
            </w:r>
          </w:p>
          <w:p w:rsidR="00152C84" w:rsidRDefault="00152C84" w:rsidP="00C219BE">
            <w:pPr>
              <w:pStyle w:val="ConsPlusNormal"/>
              <w:jc w:val="both"/>
            </w:pPr>
            <w:r>
              <w:t>Правописание разделительных "ъ" и "ь".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как раздел лингвистики.</w:t>
            </w:r>
          </w:p>
          <w:p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C219BE">
            <w:pPr>
              <w:pStyle w:val="ConsPlusNormal"/>
              <w:jc w:val="both"/>
            </w:pPr>
            <w:r>
              <w:t>Синонимы. Антонимы. Омонимы. Паронимы.</w:t>
            </w:r>
          </w:p>
          <w:p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C219BE">
            <w:pPr>
              <w:pStyle w:val="ConsPlusNormal"/>
              <w:jc w:val="both"/>
            </w:pPr>
            <w:r>
              <w:t>Лексический анализ слов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Морфемика как раздел лингвистики.</w:t>
            </w:r>
          </w:p>
          <w:p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rsidR="00152C84" w:rsidRDefault="00152C84" w:rsidP="00C219BE">
            <w:pPr>
              <w:pStyle w:val="ConsPlusNormal"/>
              <w:jc w:val="both"/>
            </w:pPr>
            <w:r>
              <w:t>Чередование звуков в морфемах (в том числе чередование гласных с нулем звука).</w:t>
            </w:r>
          </w:p>
          <w:p w:rsidR="00152C84" w:rsidRDefault="00152C84" w:rsidP="00C219BE">
            <w:pPr>
              <w:pStyle w:val="ConsPlusNormal"/>
              <w:jc w:val="both"/>
            </w:pPr>
            <w:r>
              <w:t>Морфемный анализ слов.</w:t>
            </w:r>
          </w:p>
          <w:p w:rsidR="00152C84" w:rsidRDefault="00152C84" w:rsidP="00C219BE">
            <w:pPr>
              <w:pStyle w:val="ConsPlusNormal"/>
              <w:jc w:val="both"/>
            </w:pPr>
            <w:r>
              <w:t>Уместное использование слов с суффиксами оценки в собственной речи.</w:t>
            </w:r>
          </w:p>
          <w:p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rsidR="00152C84" w:rsidRDefault="00152C84" w:rsidP="00C219BE">
            <w:pPr>
              <w:pStyle w:val="ConsPlusNormal"/>
              <w:jc w:val="both"/>
            </w:pPr>
            <w:r>
              <w:t>Правописание "е - о" после шипящих в корне слова.</w:t>
            </w:r>
          </w:p>
          <w:p w:rsidR="00152C84" w:rsidRDefault="00152C84" w:rsidP="00C219BE">
            <w:pPr>
              <w:pStyle w:val="ConsPlusNormal"/>
              <w:jc w:val="both"/>
            </w:pPr>
            <w:r>
              <w:t>Правописание неизменяемых на письме приставок и приставок на "-з (-с)".</w:t>
            </w:r>
          </w:p>
          <w:p w:rsidR="00152C84" w:rsidRDefault="00152C84" w:rsidP="00C219BE">
            <w:pPr>
              <w:pStyle w:val="ConsPlusNormal"/>
              <w:jc w:val="both"/>
            </w:pPr>
            <w:r>
              <w:t>Правописание "ы - и" после приставок. Правописание "ы - и" после "ц".</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грамматики. Грамматическое значение слова.</w:t>
            </w:r>
          </w:p>
          <w:p w:rsidR="00152C84" w:rsidRDefault="00152C84" w:rsidP="00C219B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C219BE">
            <w:pPr>
              <w:pStyle w:val="ConsPlusNormal"/>
              <w:jc w:val="both"/>
            </w:pPr>
            <w:r>
              <w:t>Род, число, падеж имени существительного.</w:t>
            </w:r>
          </w:p>
          <w:p w:rsidR="00152C84" w:rsidRDefault="00152C84" w:rsidP="00C219BE">
            <w:pPr>
              <w:pStyle w:val="ConsPlusNormal"/>
              <w:jc w:val="both"/>
            </w:pPr>
            <w:r>
              <w:t>Имена существительные общего рода.</w:t>
            </w:r>
          </w:p>
          <w:p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152C84" w:rsidRDefault="00152C84" w:rsidP="00C219BE">
            <w:pPr>
              <w:pStyle w:val="ConsPlusNormal"/>
              <w:jc w:val="both"/>
            </w:pPr>
            <w:r>
              <w:t>Морфологический анализ имен существительных.</w:t>
            </w:r>
          </w:p>
          <w:p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rsidR="00152C84" w:rsidRDefault="00152C84" w:rsidP="00C219BE">
            <w:pPr>
              <w:pStyle w:val="ConsPlusNormal"/>
              <w:jc w:val="both"/>
            </w:pPr>
            <w:r>
              <w:t>Правописание собственных имен существительных.</w:t>
            </w:r>
          </w:p>
          <w:p w:rsidR="00152C84" w:rsidRDefault="00152C84" w:rsidP="00C219BE">
            <w:pPr>
              <w:pStyle w:val="ConsPlusNormal"/>
              <w:jc w:val="both"/>
            </w:pPr>
            <w:r>
              <w:t>Правописание "ь" на конце имен существительных после шипящих.</w:t>
            </w:r>
          </w:p>
          <w:p w:rsidR="00152C84" w:rsidRDefault="00152C84" w:rsidP="00C219BE">
            <w:pPr>
              <w:pStyle w:val="ConsPlusNormal"/>
              <w:jc w:val="both"/>
            </w:pPr>
            <w:r>
              <w:t>Правописание безударных окончаний имен существительных.</w:t>
            </w:r>
          </w:p>
          <w:p w:rsidR="00152C84" w:rsidRDefault="00152C84" w:rsidP="00C219BE">
            <w:pPr>
              <w:pStyle w:val="ConsPlusNormal"/>
              <w:jc w:val="both"/>
            </w:pPr>
            <w:r>
              <w:t>Правописание "о - е (е)" после шипящих и "ц" в суффиксах и окончаниях имен существительных.</w:t>
            </w:r>
          </w:p>
          <w:p w:rsidR="00152C84" w:rsidRDefault="00152C84" w:rsidP="00C219BE">
            <w:pPr>
              <w:pStyle w:val="ConsPlusNormal"/>
              <w:jc w:val="both"/>
            </w:pPr>
            <w:r>
              <w:t>Правописание суффиксов "-чик щик-; -ек ик- (-чик-)" имен существительных.</w:t>
            </w:r>
          </w:p>
          <w:p w:rsidR="00152C84" w:rsidRDefault="00152C84" w:rsidP="00C219BE">
            <w:pPr>
              <w:pStyle w:val="ConsPlusNormal"/>
              <w:jc w:val="both"/>
            </w:pPr>
            <w:r>
              <w:t>Правописание корней с чередованием "а//о": "-лаг- - -лож-; -раст- - -ращ- - -рос-; -гар- - гор-, -зар- - -зор-; -клан- - -клон-, -скак- - -скоч-".</w:t>
            </w:r>
          </w:p>
          <w:p w:rsidR="00152C84" w:rsidRDefault="00152C84" w:rsidP="00C219BE">
            <w:pPr>
              <w:pStyle w:val="ConsPlusNormal"/>
              <w:jc w:val="both"/>
            </w:pPr>
            <w:r>
              <w:t>Слитное и раздельное написание "не" с именами существительными.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152C84" w:rsidRDefault="00152C84" w:rsidP="00C219BE">
            <w:pPr>
              <w:pStyle w:val="ConsPlusNormal"/>
              <w:jc w:val="both"/>
            </w:pPr>
            <w:r>
              <w:t>Склонение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rsidR="00152C84" w:rsidRDefault="00152C84" w:rsidP="00C219BE">
            <w:pPr>
              <w:pStyle w:val="ConsPlusNormal"/>
              <w:jc w:val="both"/>
            </w:pPr>
            <w:r>
              <w:t>Правописание безударных окончаний имен прилагательных.</w:t>
            </w:r>
          </w:p>
          <w:p w:rsidR="00152C84" w:rsidRDefault="00152C84" w:rsidP="00C219BE">
            <w:pPr>
              <w:pStyle w:val="ConsPlusNormal"/>
              <w:jc w:val="both"/>
            </w:pPr>
            <w:r>
              <w:t>Правописание "о - е" после шипящих и "ц" в суффиксах и окончаниях имен прилагательных.</w:t>
            </w:r>
          </w:p>
          <w:p w:rsidR="00152C84" w:rsidRDefault="00152C84" w:rsidP="00C219BE">
            <w:pPr>
              <w:pStyle w:val="ConsPlusNormal"/>
              <w:jc w:val="both"/>
            </w:pPr>
            <w:r>
              <w:t>Правописание кратких форм имен прилагательных с основой на шипящий.</w:t>
            </w:r>
          </w:p>
          <w:p w:rsidR="00152C84" w:rsidRDefault="00152C84" w:rsidP="00C219BE">
            <w:pPr>
              <w:pStyle w:val="ConsPlusNormal"/>
              <w:jc w:val="both"/>
            </w:pPr>
            <w:r>
              <w:t>Слитное и раздельное написание "не" с именами прилагательными.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C219BE">
            <w:pPr>
              <w:pStyle w:val="ConsPlusNormal"/>
              <w:jc w:val="both"/>
            </w:pPr>
            <w:r>
              <w:t>Глаголы совершенного и несовершенного вида, возвратные и невозвратные.</w:t>
            </w:r>
          </w:p>
          <w:p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C219BE">
            <w:pPr>
              <w:pStyle w:val="ConsPlusNormal"/>
              <w:jc w:val="both"/>
            </w:pPr>
            <w:r>
              <w:t>Спряжение глагола.</w:t>
            </w:r>
          </w:p>
          <w:p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rsidR="00152C84" w:rsidRDefault="00152C84" w:rsidP="00C219BE">
            <w:pPr>
              <w:pStyle w:val="ConsPlusNormal"/>
              <w:jc w:val="both"/>
            </w:pPr>
            <w:r>
              <w:t>Правописание корней с чередованием "е//и": "-бер- - -бир-, -блест- - -блист-, -дер- - -дир-, -жег- - -жиг-, - мер- - -мир-, -пер- - -пир-, -стел- - -стал-, -тер- - -тир-".</w:t>
            </w:r>
          </w:p>
          <w:p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152C84" w:rsidRDefault="00152C84" w:rsidP="00C219BE">
            <w:pPr>
              <w:pStyle w:val="ConsPlusNormal"/>
              <w:jc w:val="both"/>
            </w:pPr>
            <w:r>
              <w:t>Правописание "-тся" и "-ться" в глаголах, суффиксов "-ова- - -ева-, -ыва- - -ива-".</w:t>
            </w:r>
          </w:p>
          <w:p w:rsidR="00152C84" w:rsidRDefault="00152C84" w:rsidP="00C219BE">
            <w:pPr>
              <w:pStyle w:val="ConsPlusNormal"/>
              <w:jc w:val="both"/>
            </w:pPr>
            <w:r>
              <w:t>Правописание безударных личных окончаний глагола.</w:t>
            </w:r>
          </w:p>
          <w:p w:rsidR="00152C84" w:rsidRDefault="00152C84" w:rsidP="00C219BE">
            <w:pPr>
              <w:pStyle w:val="ConsPlusNormal"/>
              <w:jc w:val="both"/>
            </w:pPr>
            <w:r>
              <w:t>Правописание гласной перед суффиксом "-л-" в формах прошедшего времени глагола.</w:t>
            </w:r>
          </w:p>
          <w:p w:rsidR="00152C84" w:rsidRDefault="00152C84" w:rsidP="00C219BE">
            <w:pPr>
              <w:pStyle w:val="ConsPlusNormal"/>
              <w:jc w:val="both"/>
            </w:pPr>
            <w:r>
              <w:t>Слитное и раздельное написание "не" с глаголами.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грамматики. Словосочетание и предложение как единицы синтаксиса.</w:t>
            </w:r>
          </w:p>
          <w:p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152C84" w:rsidRDefault="00152C84" w:rsidP="00C219BE">
            <w:pPr>
              <w:pStyle w:val="ConsPlusNormal"/>
              <w:jc w:val="both"/>
            </w:pPr>
            <w:r>
              <w:t>Средства связи слов в словосочетании.</w:t>
            </w:r>
          </w:p>
          <w:p w:rsidR="00152C84" w:rsidRDefault="00152C84" w:rsidP="00C219BE">
            <w:pPr>
              <w:pStyle w:val="ConsPlusNormal"/>
              <w:jc w:val="both"/>
            </w:pPr>
            <w:r>
              <w:t>Синтаксический анализ словосочетания.</w:t>
            </w:r>
          </w:p>
          <w:p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rsidR="00152C84" w:rsidRDefault="00152C84" w:rsidP="00C219BE">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52C84" w:rsidRDefault="00152C84" w:rsidP="00C219BE">
            <w:pPr>
              <w:pStyle w:val="ConsPlusNormal"/>
              <w:jc w:val="both"/>
            </w:pPr>
            <w:r>
              <w:t>Предложения с обращением, особенности интонации. Обращение и средства его выражения.</w:t>
            </w:r>
          </w:p>
          <w:p w:rsidR="00152C84" w:rsidRDefault="00152C84" w:rsidP="00C219BE">
            <w:pPr>
              <w:pStyle w:val="ConsPlusNormal"/>
              <w:jc w:val="both"/>
            </w:pPr>
            <w:r>
              <w:t>Синтаксический анализ простого и простого осложненного предложений.</w:t>
            </w:r>
          </w:p>
          <w:p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C219BE">
            <w:pPr>
              <w:pStyle w:val="ConsPlusNormal"/>
              <w:jc w:val="both"/>
            </w:pPr>
            <w:r>
              <w:t>Предложения с прямой речью.</w:t>
            </w:r>
          </w:p>
          <w:p w:rsidR="00152C84" w:rsidRDefault="00152C84" w:rsidP="00C219BE">
            <w:pPr>
              <w:pStyle w:val="ConsPlusNormal"/>
              <w:jc w:val="both"/>
            </w:pPr>
            <w:r>
              <w:t>Пунктуационное оформление предложений с прямой речью.</w:t>
            </w:r>
          </w:p>
          <w:p w:rsidR="00152C84" w:rsidRDefault="00152C84" w:rsidP="00C219BE">
            <w:pPr>
              <w:pStyle w:val="ConsPlusNormal"/>
              <w:jc w:val="both"/>
            </w:pPr>
            <w:r>
              <w:t>Диалог.</w:t>
            </w:r>
          </w:p>
          <w:p w:rsidR="00152C84" w:rsidRDefault="00152C84" w:rsidP="00C219BE">
            <w:pPr>
              <w:pStyle w:val="ConsPlusNormal"/>
              <w:jc w:val="both"/>
            </w:pPr>
            <w:r>
              <w:t>Пунктуационное оформление диалога на письме. Пунктуация как раздел лингвистики.</w:t>
            </w:r>
          </w:p>
        </w:tc>
      </w:tr>
    </w:tbl>
    <w:p w:rsidR="00152C84" w:rsidRDefault="00152C84" w:rsidP="005358E5">
      <w:pPr>
        <w:pStyle w:val="ConsPlusNormal"/>
        <w:jc w:val="both"/>
      </w:pPr>
    </w:p>
    <w:p w:rsidR="00152C84" w:rsidRDefault="00152C84" w:rsidP="005358E5">
      <w:pPr>
        <w:pStyle w:val="ConsPlusNormal"/>
        <w:ind w:firstLine="540"/>
        <w:jc w:val="both"/>
      </w:pPr>
      <w:r>
        <w:t>187.7.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 государственный язык Российской Федерации и язык межнационального общения. Понятие о литературном языке.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rsidR="00152C84" w:rsidRDefault="00152C84" w:rsidP="00C219BE">
            <w:pPr>
              <w:pStyle w:val="ConsPlusNormal"/>
              <w:jc w:val="both"/>
            </w:pPr>
            <w:r>
              <w:t>Виды диалога: побуждение к действию, обмен мнениями.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52C84" w:rsidRDefault="00152C84" w:rsidP="00C219BE">
            <w:pPr>
              <w:pStyle w:val="ConsPlusNormal"/>
              <w:jc w:val="both"/>
            </w:pPr>
            <w:r>
              <w:t>Описание как тип речи.</w:t>
            </w:r>
          </w:p>
          <w:p w:rsidR="00152C84" w:rsidRDefault="00152C84" w:rsidP="00C219BE">
            <w:pPr>
              <w:pStyle w:val="ConsPlusNormal"/>
              <w:jc w:val="both"/>
            </w:pPr>
            <w:r>
              <w:t>Описание внешности человека. Описание помещения.</w:t>
            </w:r>
          </w:p>
          <w:p w:rsidR="00152C84" w:rsidRDefault="00152C84" w:rsidP="00C219BE">
            <w:pPr>
              <w:pStyle w:val="ConsPlusNormal"/>
              <w:jc w:val="both"/>
            </w:pPr>
            <w:r>
              <w:t>Описание природы. Описание местности. Описание действий.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Официально-деловой стиль. Заявление. Расписка. Научный стиль.</w:t>
            </w:r>
          </w:p>
          <w:p w:rsidR="00152C84" w:rsidRDefault="00152C84" w:rsidP="00C219BE">
            <w:pPr>
              <w:pStyle w:val="ConsPlusNormal"/>
              <w:jc w:val="both"/>
            </w:pPr>
            <w:r>
              <w:t>Словарная статья. Научное сообщение.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52C84" w:rsidRDefault="00152C84" w:rsidP="00C219BE">
            <w:pPr>
              <w:pStyle w:val="ConsPlusNormal"/>
              <w:jc w:val="both"/>
            </w:pPr>
            <w:r>
              <w:t>Стилистические пласты лексики: стилистически нейтральная, высокая и сниженная лексика. Лексический анализ слов.</w:t>
            </w:r>
          </w:p>
          <w:p w:rsidR="00152C84" w:rsidRDefault="00152C84" w:rsidP="00C219BE">
            <w:pPr>
              <w:pStyle w:val="ConsPlusNormal"/>
              <w:jc w:val="both"/>
            </w:pPr>
            <w:r>
              <w:t>Фразеологизмы. Их признаки и значение.</w:t>
            </w:r>
          </w:p>
          <w:p w:rsidR="00152C84" w:rsidRDefault="00152C84" w:rsidP="00C219BE">
            <w:pPr>
              <w:pStyle w:val="ConsPlusNormal"/>
              <w:jc w:val="both"/>
            </w:pPr>
            <w:r>
              <w:t>Употребление лексических средств в соответствии с ситуацией общения.</w:t>
            </w:r>
          </w:p>
          <w:p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rsidR="00152C84" w:rsidRDefault="00152C84" w:rsidP="00C219BE">
            <w:pPr>
              <w:pStyle w:val="ConsPlusNormal"/>
              <w:jc w:val="both"/>
            </w:pPr>
            <w:r>
              <w:t>Эпитеты, метафоры, олицетворения.</w:t>
            </w:r>
          </w:p>
          <w:p w:rsidR="00152C84" w:rsidRDefault="00152C84" w:rsidP="00C219BE">
            <w:pPr>
              <w:pStyle w:val="ConsPlusNormal"/>
              <w:jc w:val="both"/>
            </w:pPr>
            <w:r>
              <w:t>Лексические словари.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Словообразование.</w:t>
            </w:r>
          </w:p>
          <w:p w:rsidR="00152C84" w:rsidRDefault="00152C84" w:rsidP="00C219BE">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Формообразующие и словообразующие морфемы.</w:t>
            </w:r>
          </w:p>
          <w:p w:rsidR="00152C84" w:rsidRDefault="00152C84" w:rsidP="00C219BE">
            <w:pPr>
              <w:pStyle w:val="ConsPlusNormal"/>
              <w:jc w:val="both"/>
            </w:pPr>
            <w:r>
              <w:t>Производящая основа.</w:t>
            </w:r>
          </w:p>
          <w:p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52C84" w:rsidRDefault="00152C84" w:rsidP="00C219BE">
            <w:pPr>
              <w:pStyle w:val="ConsPlusNormal"/>
              <w:jc w:val="both"/>
            </w:pPr>
            <w:r>
              <w:t>Морфемный и словообразовательный анализ слов.</w:t>
            </w:r>
          </w:p>
          <w:p w:rsidR="00152C84" w:rsidRDefault="00152C84" w:rsidP="00C219BE">
            <w:pPr>
              <w:pStyle w:val="ConsPlusNormal"/>
              <w:jc w:val="both"/>
            </w:pPr>
            <w:r>
              <w:t>Правописание сложных и сложносокращенных слов.</w:t>
            </w:r>
          </w:p>
          <w:p w:rsidR="00152C84" w:rsidRDefault="00152C84" w:rsidP="00C219BE">
            <w:pPr>
              <w:pStyle w:val="ConsPlusNormal"/>
              <w:jc w:val="both"/>
            </w:pPr>
            <w:r>
              <w:t>Нормы правописания корня "-кас- - -кос-" с чередованием "а//о", гласных в приставках "пре-" и "при-".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 Орфография.</w:t>
            </w:r>
          </w:p>
          <w:p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Особенности словообразования.</w:t>
            </w:r>
          </w:p>
          <w:p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rsidR="00152C84" w:rsidRDefault="00152C84" w:rsidP="00C219BE">
            <w:pPr>
              <w:pStyle w:val="ConsPlusNormal"/>
              <w:jc w:val="both"/>
            </w:pPr>
            <w:r>
              <w:t>Нормы словоизменения имен существительных.</w:t>
            </w:r>
          </w:p>
          <w:p w:rsidR="00152C84" w:rsidRDefault="00152C84" w:rsidP="00C219BE">
            <w:pPr>
              <w:pStyle w:val="ConsPlusNormal"/>
              <w:jc w:val="both"/>
            </w:pPr>
            <w:r>
              <w:t>Нормы слитного и дефисного написания "пол-" и "полу-" со словами.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Качественные, относительные и притяжательные имена прилагательные.</w:t>
            </w:r>
          </w:p>
          <w:p w:rsidR="00152C84" w:rsidRDefault="00152C84" w:rsidP="00C219BE">
            <w:pPr>
              <w:pStyle w:val="ConsPlusNormal"/>
              <w:jc w:val="both"/>
            </w:pPr>
            <w:r>
              <w:t>Степени сравнения качественных имен прилагательных.</w:t>
            </w:r>
          </w:p>
          <w:p w:rsidR="00152C84" w:rsidRDefault="00152C84" w:rsidP="00C219BE">
            <w:pPr>
              <w:pStyle w:val="ConsPlusNormal"/>
              <w:jc w:val="both"/>
            </w:pPr>
            <w:r>
              <w:t>Словообразование имен прилагательных.</w:t>
            </w:r>
          </w:p>
          <w:p w:rsidR="00152C84" w:rsidRDefault="00152C84" w:rsidP="00C219BE">
            <w:pPr>
              <w:pStyle w:val="ConsPlusNormal"/>
              <w:jc w:val="both"/>
            </w:pPr>
            <w:r>
              <w:t>Морфологический анализ имен прилагательных.</w:t>
            </w:r>
          </w:p>
          <w:p w:rsidR="00152C84" w:rsidRDefault="00152C84" w:rsidP="00C219BE">
            <w:pPr>
              <w:pStyle w:val="ConsPlusNormal"/>
              <w:jc w:val="both"/>
            </w:pPr>
            <w:r>
              <w:t>Правописание "н" и "нн" в именах прилагательных.</w:t>
            </w:r>
          </w:p>
          <w:p w:rsidR="00152C84" w:rsidRDefault="00152C84" w:rsidP="00C219BE">
            <w:pPr>
              <w:pStyle w:val="ConsPlusNormal"/>
              <w:jc w:val="both"/>
            </w:pPr>
            <w:r>
              <w:t>Правописание суффиксов "-к-" и "-ск-" имен прилагательных.</w:t>
            </w:r>
          </w:p>
          <w:p w:rsidR="00152C84" w:rsidRDefault="00152C84" w:rsidP="00C219BE">
            <w:pPr>
              <w:pStyle w:val="ConsPlusNormal"/>
              <w:jc w:val="both"/>
            </w:pPr>
            <w:r>
              <w:t>Правописание сложных имен прилагательных.</w:t>
            </w:r>
          </w:p>
          <w:p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rsidR="00152C84" w:rsidRDefault="00152C84" w:rsidP="00C219BE">
            <w:pPr>
              <w:pStyle w:val="ConsPlusNormal"/>
              <w:jc w:val="both"/>
            </w:pPr>
            <w:r>
              <w:t>Разряды имен числительных по строению: простые, сложные, составные числительные.</w:t>
            </w:r>
          </w:p>
          <w:p w:rsidR="00152C84" w:rsidRDefault="00152C84" w:rsidP="00C219BE">
            <w:pPr>
              <w:pStyle w:val="ConsPlusNormal"/>
              <w:jc w:val="both"/>
            </w:pPr>
            <w:r>
              <w:t>Словообразование имен числительных.</w:t>
            </w:r>
          </w:p>
          <w:p w:rsidR="00152C84" w:rsidRDefault="00152C84" w:rsidP="00C219BE">
            <w:pPr>
              <w:pStyle w:val="ConsPlusNormal"/>
              <w:jc w:val="both"/>
            </w:pPr>
            <w:r>
              <w:t>Склонение количественных и порядковых имен числительных.</w:t>
            </w:r>
          </w:p>
          <w:p w:rsidR="00152C84" w:rsidRDefault="00152C84" w:rsidP="00C219BE">
            <w:pPr>
              <w:pStyle w:val="ConsPlusNormal"/>
              <w:jc w:val="both"/>
            </w:pPr>
            <w:r>
              <w:t>Правильное образование форм имен числительных.</w:t>
            </w:r>
          </w:p>
          <w:p w:rsidR="00152C84" w:rsidRDefault="00152C84" w:rsidP="00C219BE">
            <w:pPr>
              <w:pStyle w:val="ConsPlusNormal"/>
              <w:jc w:val="both"/>
            </w:pPr>
            <w:r>
              <w:t>Правильное употребление собирательных имен числительных.</w:t>
            </w:r>
          </w:p>
          <w:p w:rsidR="00152C84" w:rsidRDefault="00152C84" w:rsidP="00C219BE">
            <w:pPr>
              <w:pStyle w:val="ConsPlusNormal"/>
              <w:jc w:val="both"/>
            </w:pPr>
            <w:r>
              <w:t>Употребление имен числительных в научных текстах, деловой речи.</w:t>
            </w:r>
          </w:p>
          <w:p w:rsidR="00152C84" w:rsidRDefault="00152C84" w:rsidP="00C219BE">
            <w:pPr>
              <w:pStyle w:val="ConsPlusNormal"/>
              <w:jc w:val="both"/>
            </w:pPr>
            <w:r>
              <w:t>Морфологический анализ имен числительных.</w:t>
            </w:r>
          </w:p>
          <w:p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местоимения. Синтаксические функции местоимений.</w:t>
            </w:r>
          </w:p>
          <w:p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C219BE">
            <w:pPr>
              <w:pStyle w:val="ConsPlusNormal"/>
              <w:jc w:val="both"/>
            </w:pPr>
            <w:r>
              <w:t>Склонение местоимений.</w:t>
            </w:r>
          </w:p>
          <w:p w:rsidR="00152C84" w:rsidRDefault="00152C84" w:rsidP="00C219BE">
            <w:pPr>
              <w:pStyle w:val="ConsPlusNormal"/>
              <w:jc w:val="both"/>
            </w:pPr>
            <w:r>
              <w:t>Словообразование местоимений.</w:t>
            </w:r>
          </w:p>
          <w:p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52C84" w:rsidRDefault="00152C84" w:rsidP="00C219BE">
            <w:pPr>
              <w:pStyle w:val="ConsPlusNormal"/>
              <w:jc w:val="both"/>
            </w:pPr>
            <w:r>
              <w:t>Морфологический анализ местоимений.</w:t>
            </w:r>
          </w:p>
          <w:p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Переходные и непереходные глаголы.</w:t>
            </w:r>
          </w:p>
          <w:p w:rsidR="00152C84" w:rsidRDefault="00152C84" w:rsidP="00C219BE">
            <w:pPr>
              <w:pStyle w:val="ConsPlusNormal"/>
              <w:jc w:val="both"/>
            </w:pPr>
            <w:r>
              <w:t>Разноспрягаемые глаголы.</w:t>
            </w:r>
          </w:p>
          <w:p w:rsidR="00152C84" w:rsidRDefault="00152C84" w:rsidP="00C219BE">
            <w:pPr>
              <w:pStyle w:val="ConsPlusNormal"/>
              <w:jc w:val="both"/>
            </w:pPr>
            <w:r>
              <w:t>Безличные глаголы. Использование личных глаголов в безличном значении.</w:t>
            </w:r>
          </w:p>
          <w:p w:rsidR="00152C84" w:rsidRDefault="00152C84" w:rsidP="00C219BE">
            <w:pPr>
              <w:pStyle w:val="ConsPlusNormal"/>
              <w:jc w:val="both"/>
            </w:pPr>
            <w:r>
              <w:t>Изъявительное, условное и повелительное наклонения глагола.</w:t>
            </w:r>
          </w:p>
          <w:p w:rsidR="00152C84" w:rsidRDefault="00152C84" w:rsidP="00C219BE">
            <w:pPr>
              <w:pStyle w:val="ConsPlusNormal"/>
              <w:jc w:val="both"/>
            </w:pPr>
            <w:r>
              <w:t>Нормы ударения в глагольных формах (в рамках изученного).</w:t>
            </w:r>
          </w:p>
          <w:p w:rsidR="00152C84" w:rsidRDefault="00152C84" w:rsidP="00C219BE">
            <w:pPr>
              <w:pStyle w:val="ConsPlusNormal"/>
              <w:jc w:val="both"/>
            </w:pPr>
            <w:r>
              <w:t>Нормы словоизменения глаголов.</w:t>
            </w:r>
          </w:p>
          <w:p w:rsidR="00152C84" w:rsidRDefault="00152C84" w:rsidP="00C219BE">
            <w:pPr>
              <w:pStyle w:val="ConsPlusNormal"/>
              <w:jc w:val="both"/>
            </w:pPr>
            <w:r>
              <w:t>Видовременная соотнесенность глагольных форм в тексте.</w:t>
            </w:r>
          </w:p>
          <w:p w:rsidR="00152C84" w:rsidRDefault="00152C84" w:rsidP="00C219BE">
            <w:pPr>
              <w:pStyle w:val="ConsPlusNormal"/>
              <w:jc w:val="both"/>
            </w:pPr>
            <w:r>
              <w:t>Морфологический анализ глаголов.</w:t>
            </w:r>
          </w:p>
          <w:p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bl>
    <w:p w:rsidR="00152C84" w:rsidRDefault="00152C84" w:rsidP="005358E5">
      <w:pPr>
        <w:pStyle w:val="ConsPlusNormal"/>
        <w:jc w:val="both"/>
      </w:pPr>
    </w:p>
    <w:p w:rsidR="00152C84" w:rsidRDefault="00152C84" w:rsidP="005358E5">
      <w:pPr>
        <w:pStyle w:val="ConsPlusNormal"/>
        <w:ind w:firstLine="540"/>
        <w:jc w:val="both"/>
      </w:pPr>
      <w:r>
        <w:t>187.8.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w:t>
            </w:r>
          </w:p>
          <w:p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как речевое произведение. Основные признаки текста (обобщение).</w:t>
            </w:r>
          </w:p>
          <w:p w:rsidR="00152C84" w:rsidRDefault="00152C84" w:rsidP="00C219BE">
            <w:pPr>
              <w:pStyle w:val="ConsPlusNormal"/>
              <w:jc w:val="both"/>
            </w:pPr>
            <w:r>
              <w:t>Структура текста. Абзац.</w:t>
            </w:r>
          </w:p>
          <w:p w:rsidR="00152C84" w:rsidRDefault="00152C84" w:rsidP="00C219B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152C84" w:rsidRDefault="00152C84" w:rsidP="00C219BE">
            <w:pPr>
              <w:pStyle w:val="ConsPlusNormal"/>
              <w:jc w:val="both"/>
            </w:pPr>
            <w:r>
              <w:t>Способы и средства связи предложений в тексте (обобщение).</w:t>
            </w:r>
          </w:p>
          <w:p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152C84" w:rsidRDefault="00152C84" w:rsidP="00C219BE">
            <w:pPr>
              <w:pStyle w:val="ConsPlusNormal"/>
              <w:jc w:val="both"/>
            </w:pPr>
            <w:r>
              <w:t>Устное рассуждение на дискуссионную тему; его языковые особенности.</w:t>
            </w:r>
          </w:p>
          <w:p w:rsidR="00152C84" w:rsidRDefault="00152C84" w:rsidP="00C219BE">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52C84" w:rsidRDefault="00152C84" w:rsidP="00C219BE">
            <w:pPr>
              <w:pStyle w:val="ConsPlusNormal"/>
              <w:jc w:val="both"/>
            </w:pPr>
            <w:r>
              <w:t>Публицистический стиль. Сфера употребления, функции, языковые особенности.</w:t>
            </w:r>
          </w:p>
          <w:p w:rsidR="00152C84" w:rsidRDefault="00152C84" w:rsidP="00C219BE">
            <w:pPr>
              <w:pStyle w:val="ConsPlusNormal"/>
              <w:jc w:val="both"/>
            </w:pPr>
            <w:r>
              <w:t>Жанры публицистического стиля (репортаж, заметка, интервью).</w:t>
            </w:r>
          </w:p>
          <w:p w:rsidR="00152C84" w:rsidRDefault="00152C84" w:rsidP="00C219BE">
            <w:pPr>
              <w:pStyle w:val="ConsPlusNormal"/>
              <w:jc w:val="both"/>
            </w:pPr>
            <w:r>
              <w:t>Употребление языковых средств выразительности в текстах публицистического стиля.</w:t>
            </w:r>
          </w:p>
          <w:p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Морфология как раздел науки о языке (обобщение).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rsidR="00152C84" w:rsidRDefault="00152C84" w:rsidP="00C219BE">
            <w:pPr>
              <w:pStyle w:val="ConsPlusNormal"/>
              <w:jc w:val="both"/>
            </w:pPr>
            <w:r>
              <w:t>Причастия настоящего и прошедшего времени.</w:t>
            </w:r>
          </w:p>
          <w:p w:rsidR="00152C84" w:rsidRDefault="00152C84" w:rsidP="00C219BE">
            <w:pPr>
              <w:pStyle w:val="ConsPlusNormal"/>
              <w:jc w:val="both"/>
            </w:pPr>
            <w:r>
              <w:t>Действительные и страдательные причастия. Полные и краткие формы страдательных причастий. Склонение причастий.</w:t>
            </w:r>
          </w:p>
          <w:p w:rsidR="00152C84" w:rsidRDefault="00152C84" w:rsidP="00C219BE">
            <w:pPr>
              <w:pStyle w:val="ConsPlusNormal"/>
              <w:jc w:val="both"/>
            </w:pPr>
            <w:r>
              <w:t>Причастие в составе словосочетаний. Причастный оборот.</w:t>
            </w:r>
          </w:p>
          <w:p w:rsidR="00152C84" w:rsidRDefault="00152C84" w:rsidP="00C219BE">
            <w:pPr>
              <w:pStyle w:val="ConsPlusNormal"/>
              <w:jc w:val="both"/>
            </w:pPr>
            <w:r>
              <w:t>Морфологический анализ причастий.</w:t>
            </w:r>
          </w:p>
          <w:p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152C84" w:rsidRDefault="00152C84" w:rsidP="00C219BE">
            <w:pPr>
              <w:pStyle w:val="ConsPlusNormal"/>
              <w:jc w:val="both"/>
            </w:pPr>
            <w:r>
              <w:t>Ударение в некоторых формах причастий.</w:t>
            </w:r>
          </w:p>
          <w:p w:rsidR="00152C84" w:rsidRDefault="00152C84" w:rsidP="00C219BE">
            <w:pPr>
              <w:pStyle w:val="ConsPlusNormal"/>
              <w:jc w:val="both"/>
            </w:pPr>
            <w:r>
              <w:t>Правописание падежных окончаний причастий.</w:t>
            </w:r>
          </w:p>
          <w:p w:rsidR="00152C84" w:rsidRDefault="00152C84" w:rsidP="00C219BE">
            <w:pPr>
              <w:pStyle w:val="ConsPlusNormal"/>
              <w:jc w:val="both"/>
            </w:pPr>
            <w:r>
              <w:t>Правописание гласных в суффиксах причастий.</w:t>
            </w:r>
          </w:p>
          <w:p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152C84" w:rsidRDefault="00152C84" w:rsidP="00C219BE">
            <w:pPr>
              <w:pStyle w:val="ConsPlusNormal"/>
              <w:jc w:val="both"/>
            </w:pPr>
            <w:r>
              <w:t>Знаки препинания в предложениях с причастным оборотом.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C219BE">
            <w:pPr>
              <w:pStyle w:val="ConsPlusNormal"/>
              <w:jc w:val="both"/>
            </w:pPr>
            <w:r>
              <w:t>Деепричастия совершенного и несовершенного вида.</w:t>
            </w:r>
          </w:p>
          <w:p w:rsidR="00152C84" w:rsidRDefault="00152C84" w:rsidP="00C219BE">
            <w:pPr>
              <w:pStyle w:val="ConsPlusNormal"/>
              <w:jc w:val="both"/>
            </w:pPr>
            <w:r>
              <w:t>Деепричастие в составе словосочетаний. Деепричастный оборот.</w:t>
            </w:r>
          </w:p>
          <w:p w:rsidR="00152C84" w:rsidRDefault="00152C84" w:rsidP="00C219BE">
            <w:pPr>
              <w:pStyle w:val="ConsPlusNormal"/>
              <w:jc w:val="both"/>
            </w:pPr>
            <w:r>
              <w:t>Морфологический анализ деепричастий.</w:t>
            </w:r>
          </w:p>
          <w:p w:rsidR="00152C84" w:rsidRDefault="00152C84" w:rsidP="00C219BE">
            <w:pPr>
              <w:pStyle w:val="ConsPlusNormal"/>
              <w:jc w:val="both"/>
            </w:pPr>
            <w:r>
              <w:t>Постановка ударения в деепричастиях.</w:t>
            </w:r>
          </w:p>
          <w:p w:rsidR="00152C84" w:rsidRDefault="00152C84" w:rsidP="00C219BE">
            <w:pPr>
              <w:pStyle w:val="ConsPlusNormal"/>
              <w:jc w:val="both"/>
            </w:pPr>
            <w:r>
              <w:t>Правописание гласных в суффиксах деепричастий.</w:t>
            </w:r>
          </w:p>
          <w:p w:rsidR="00152C84" w:rsidRDefault="00152C84" w:rsidP="00C219BE">
            <w:pPr>
              <w:pStyle w:val="ConsPlusNormal"/>
              <w:jc w:val="both"/>
            </w:pPr>
            <w:r>
              <w:t>Слитное и раздельное написание "не" с деепричастиями.</w:t>
            </w:r>
          </w:p>
          <w:p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Общее грамматическое значение наречий.</w:t>
            </w:r>
          </w:p>
          <w:p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C219BE">
            <w:pPr>
              <w:pStyle w:val="ConsPlusNormal"/>
              <w:jc w:val="both"/>
            </w:pPr>
            <w:r>
              <w:t>Словообразование наречий.</w:t>
            </w:r>
          </w:p>
          <w:p w:rsidR="00152C84" w:rsidRDefault="00152C84" w:rsidP="00C219BE">
            <w:pPr>
              <w:pStyle w:val="ConsPlusNormal"/>
              <w:jc w:val="both"/>
            </w:pPr>
            <w:r>
              <w:t>Синтаксические свойства наречий.</w:t>
            </w:r>
          </w:p>
          <w:p w:rsidR="00152C84" w:rsidRDefault="00152C84" w:rsidP="00C219BE">
            <w:pPr>
              <w:pStyle w:val="ConsPlusNormal"/>
              <w:jc w:val="both"/>
            </w:pPr>
            <w:r>
              <w:t>Морфологический анализ наречий.</w:t>
            </w:r>
          </w:p>
          <w:p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C219BE">
            <w:pPr>
              <w:pStyle w:val="ConsPlusNormal"/>
              <w:jc w:val="both"/>
            </w:pPr>
            <w:r>
              <w:t>Роль наречий в тексте.</w:t>
            </w:r>
          </w:p>
          <w:p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Предлог как служебная часть речи. Грамматические функции предлогов.</w:t>
            </w:r>
          </w:p>
          <w:p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152C84" w:rsidRDefault="00152C84" w:rsidP="00C219BE">
            <w:pPr>
              <w:pStyle w:val="ConsPlusNormal"/>
              <w:jc w:val="both"/>
            </w:pPr>
            <w:r>
              <w:t>Морфологический анализ предлогов.</w:t>
            </w:r>
          </w:p>
          <w:p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152C84" w:rsidRDefault="00152C84" w:rsidP="00C219BE">
            <w:pPr>
              <w:pStyle w:val="ConsPlusNormal"/>
              <w:jc w:val="both"/>
            </w:pPr>
            <w:r>
              <w:t>Правописание производных предлогов.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152C84" w:rsidRDefault="00152C84" w:rsidP="00C219BE">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52C84" w:rsidRDefault="00152C84" w:rsidP="00C219BE">
            <w:pPr>
              <w:pStyle w:val="ConsPlusNormal"/>
              <w:jc w:val="both"/>
            </w:pPr>
            <w:r>
              <w:t>Морфологический анализ союзов.</w:t>
            </w:r>
          </w:p>
          <w:p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C219BE">
            <w:pPr>
              <w:pStyle w:val="ConsPlusNormal"/>
              <w:jc w:val="both"/>
            </w:pPr>
            <w:r>
              <w:t>Правописание союзов.</w:t>
            </w:r>
          </w:p>
          <w:p w:rsidR="00152C84" w:rsidRDefault="00152C84" w:rsidP="00C219BE">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Частица как служебная часть речи.</w:t>
            </w:r>
          </w:p>
          <w:p w:rsidR="00152C84" w:rsidRDefault="00152C84" w:rsidP="00C219BE">
            <w:pPr>
              <w:pStyle w:val="ConsPlusNormal"/>
              <w:jc w:val="both"/>
            </w:pPr>
            <w:r>
              <w:t>Разряды частиц по значению и употреблению: формообразующие, отрицательные, модальные.</w:t>
            </w:r>
          </w:p>
          <w:p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w:t>
            </w:r>
          </w:p>
          <w:p w:rsidR="00152C84" w:rsidRDefault="00152C84" w:rsidP="00C219B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C219BE">
            <w:pPr>
              <w:pStyle w:val="ConsPlusNormal"/>
              <w:jc w:val="both"/>
            </w:pPr>
            <w:r>
              <w:t>Морфологический анализ частиц.</w:t>
            </w:r>
          </w:p>
          <w:p w:rsidR="00152C84" w:rsidRDefault="00152C84" w:rsidP="00C219BE">
            <w:pPr>
              <w:pStyle w:val="ConsPlusNormal"/>
              <w:jc w:val="both"/>
            </w:pPr>
            <w:r>
              <w:t>Смысловые различия частиц "не" и "ни".</w:t>
            </w:r>
          </w:p>
          <w:p w:rsidR="00152C84" w:rsidRDefault="00152C84" w:rsidP="00C219BE">
            <w:pPr>
              <w:pStyle w:val="ConsPlusNormal"/>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Междометия как особая группа слов.</w:t>
            </w:r>
          </w:p>
          <w:p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C219BE">
            <w:pPr>
              <w:pStyle w:val="ConsPlusNormal"/>
              <w:jc w:val="both"/>
            </w:pPr>
            <w:r>
              <w:t>Морфологический анализ междометий.</w:t>
            </w:r>
          </w:p>
          <w:p w:rsidR="00152C84" w:rsidRDefault="00152C84" w:rsidP="00C219BE">
            <w:pPr>
              <w:pStyle w:val="ConsPlusNormal"/>
              <w:jc w:val="both"/>
            </w:pPr>
            <w:r>
              <w:t>Звукоподражательные слова.</w:t>
            </w:r>
          </w:p>
          <w:p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152C84" w:rsidRDefault="00152C84" w:rsidP="005358E5">
      <w:pPr>
        <w:pStyle w:val="ConsPlusNormal"/>
        <w:jc w:val="both"/>
      </w:pPr>
    </w:p>
    <w:p w:rsidR="00152C84" w:rsidRDefault="00152C84" w:rsidP="005358E5">
      <w:pPr>
        <w:pStyle w:val="ConsPlusNormal"/>
        <w:ind w:firstLine="540"/>
        <w:jc w:val="both"/>
      </w:pPr>
      <w:r>
        <w:t>187.9.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в кругу других славянских языков.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Монолог-описание, монолог-рассуждение, монолог-повествование; выступление с научным сообщением. Диалог.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 и его основные признаки.</w:t>
            </w:r>
          </w:p>
          <w:p w:rsidR="00152C84" w:rsidRDefault="00152C84" w:rsidP="00C219BE">
            <w:pPr>
              <w:pStyle w:val="ConsPlusNormal"/>
              <w:jc w:val="both"/>
            </w:pPr>
            <w:r>
              <w:t>Особенности функционально-смысловых типов речи (повествование, описание, рассуждение).</w:t>
            </w:r>
          </w:p>
          <w:p w:rsidR="00152C84" w:rsidRDefault="00152C84" w:rsidP="00C219BE">
            <w:pPr>
              <w:pStyle w:val="ConsPlusNormal"/>
              <w:jc w:val="both"/>
            </w:pPr>
            <w:r>
              <w:t>Информационная переработка текста: извлечение информации из различных источников;</w:t>
            </w:r>
          </w:p>
          <w:p w:rsidR="00152C84" w:rsidRDefault="00152C84" w:rsidP="00C219BE">
            <w:pPr>
              <w:pStyle w:val="ConsPlusNormal"/>
              <w:jc w:val="both"/>
            </w:pPr>
            <w:r>
              <w:t>использование лингвистических словарей; тезисы, конспект.</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Официально-деловой стиль. Сфера употребления, функции, языковые особенности.</w:t>
            </w:r>
          </w:p>
          <w:p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rsidR="00152C84" w:rsidRDefault="00152C84" w:rsidP="00C219BE">
            <w:pPr>
              <w:pStyle w:val="ConsPlusNormal"/>
              <w:jc w:val="both"/>
            </w:pPr>
            <w:r>
              <w:t>Научный стиль. Сфера употребления, функции, языковые особенности.</w:t>
            </w:r>
          </w:p>
          <w:p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как раздел лингвистики.</w:t>
            </w:r>
          </w:p>
          <w:p w:rsidR="00152C84" w:rsidRDefault="00152C84" w:rsidP="00C219BE">
            <w:pPr>
              <w:pStyle w:val="ConsPlusNormal"/>
              <w:jc w:val="both"/>
            </w:pPr>
            <w:r>
              <w:t>Словосочетание и предложение как единицы синтаксиса.</w:t>
            </w:r>
          </w:p>
          <w:p w:rsidR="00152C84" w:rsidRDefault="00152C84" w:rsidP="00C219BE">
            <w:pPr>
              <w:pStyle w:val="ConsPlusNormal"/>
              <w:jc w:val="both"/>
            </w:pPr>
            <w:r>
              <w:t>Пунктуация. Функции знаков препинания.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признаки словосочетания.</w:t>
            </w:r>
          </w:p>
          <w:p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rsidR="00152C84" w:rsidRDefault="00152C84" w:rsidP="00C219BE">
            <w:pPr>
              <w:pStyle w:val="ConsPlusNormal"/>
              <w:jc w:val="both"/>
            </w:pPr>
            <w:r>
              <w:t>Типы подчинительной связи слов в словосочетании: согласование, управление, примыкание.</w:t>
            </w:r>
          </w:p>
          <w:p w:rsidR="00152C84" w:rsidRDefault="00152C84" w:rsidP="00C219BE">
            <w:pPr>
              <w:pStyle w:val="ConsPlusNormal"/>
              <w:jc w:val="both"/>
            </w:pPr>
            <w:r>
              <w:t>Синтаксический анализ словосочетаний.</w:t>
            </w:r>
          </w:p>
          <w:p w:rsidR="00152C84" w:rsidRDefault="00152C84" w:rsidP="00C219BE">
            <w:pPr>
              <w:pStyle w:val="ConsPlusNormal"/>
              <w:jc w:val="both"/>
            </w:pPr>
            <w:r>
              <w:t>Грамматическая синонимия словосочетаний.</w:t>
            </w:r>
          </w:p>
          <w:p w:rsidR="00152C84" w:rsidRDefault="00152C84" w:rsidP="00C219BE">
            <w:pPr>
              <w:pStyle w:val="ConsPlusNormal"/>
              <w:jc w:val="both"/>
            </w:pPr>
            <w:r>
              <w:t>Нормы построения словосочетаний.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52C84" w:rsidRDefault="00152C84" w:rsidP="00C219BE">
            <w:pPr>
              <w:pStyle w:val="ConsPlusNormal"/>
              <w:jc w:val="both"/>
            </w:pPr>
            <w:r>
              <w:t>Употребление языковых форм выражения побуждения в побудительных предложениях.</w:t>
            </w:r>
          </w:p>
          <w:p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rsidR="00152C84" w:rsidRDefault="00152C84" w:rsidP="00C219BE">
            <w:pPr>
              <w:pStyle w:val="ConsPlusNormal"/>
              <w:jc w:val="both"/>
            </w:pPr>
            <w:r>
              <w:t>Виды предложений по количеству грамматических основ (простые, сложные).</w:t>
            </w:r>
          </w:p>
          <w:p w:rsidR="00152C84" w:rsidRDefault="00152C84" w:rsidP="00C219BE">
            <w:pPr>
              <w:pStyle w:val="ConsPlusNormal"/>
              <w:jc w:val="both"/>
            </w:pPr>
            <w:r>
              <w:t>Виды простых предложений по наличию главных членов (двусоставные, односоставные).</w:t>
            </w:r>
          </w:p>
          <w:p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rsidR="00152C84" w:rsidRDefault="00152C84" w:rsidP="00C219BE">
            <w:pPr>
              <w:pStyle w:val="ConsPlusNormal"/>
              <w:jc w:val="both"/>
            </w:pPr>
            <w:r>
              <w:t>Предложения полные и неполные.</w:t>
            </w:r>
          </w:p>
          <w:p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rsidR="00152C84" w:rsidRDefault="00152C84" w:rsidP="00C219BE">
            <w:pPr>
              <w:pStyle w:val="ConsPlusNormal"/>
              <w:jc w:val="both"/>
            </w:pPr>
            <w:r>
              <w:t>Нормы построения простого предложения, использования инверсии.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Подлежащее и сказуемое как главные члены предложения.</w:t>
            </w:r>
          </w:p>
          <w:p w:rsidR="00152C84" w:rsidRDefault="00152C84" w:rsidP="00C219BE">
            <w:pPr>
              <w:pStyle w:val="ConsPlusNormal"/>
              <w:jc w:val="both"/>
            </w:pPr>
            <w:r>
              <w:t>Способы выражения подлежащего.</w:t>
            </w:r>
          </w:p>
          <w:p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rsidR="00152C84" w:rsidRDefault="00152C84" w:rsidP="00C219BE">
            <w:pPr>
              <w:pStyle w:val="ConsPlusNormal"/>
              <w:jc w:val="both"/>
            </w:pPr>
            <w:r>
              <w:t>Тире между подлежащим и сказуемым.</w:t>
            </w:r>
          </w:p>
          <w:p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Односоставные предложения, их грамматические признаки.</w:t>
            </w:r>
          </w:p>
          <w:p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152C84" w:rsidRDefault="00152C84" w:rsidP="00C219BE">
            <w:pPr>
              <w:pStyle w:val="ConsPlusNormal"/>
              <w:jc w:val="both"/>
            </w:pPr>
            <w:r>
              <w:t>Синтаксическая синонимия односоставных и двусоставных предложений.</w:t>
            </w:r>
          </w:p>
          <w:p w:rsidR="00152C84" w:rsidRDefault="00152C84" w:rsidP="00C219BE">
            <w:pPr>
              <w:pStyle w:val="ConsPlusNormal"/>
              <w:jc w:val="both"/>
            </w:pPr>
            <w:r>
              <w:t>Употребление односоставных предложений в речи.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Простое осложненное предложение.</w:t>
            </w:r>
          </w:p>
          <w:p w:rsidR="00152C84" w:rsidRDefault="00152C84" w:rsidP="00C219BE">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C219BE">
            <w:pPr>
              <w:pStyle w:val="ConsPlusNormal"/>
              <w:jc w:val="both"/>
            </w:pPr>
            <w:r>
              <w:t>Однородные и неоднородные определения.</w:t>
            </w:r>
          </w:p>
          <w:p w:rsidR="00152C84" w:rsidRDefault="00152C84" w:rsidP="00C219BE">
            <w:pPr>
              <w:pStyle w:val="ConsPlusNormal"/>
              <w:jc w:val="both"/>
            </w:pPr>
            <w:r>
              <w:t>Предложения с обобщающими словами при однородных членах.</w:t>
            </w:r>
          </w:p>
          <w:p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52C84" w:rsidRDefault="00152C84" w:rsidP="00C219BE">
            <w:pPr>
              <w:pStyle w:val="ConsPlusNormal"/>
              <w:jc w:val="both"/>
            </w:pPr>
            <w:r>
              <w:t>Уточняющие члены предложения, пояснительные и присоединительные конструкции.</w:t>
            </w:r>
          </w:p>
          <w:p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C219BE">
            <w:pPr>
              <w:pStyle w:val="ConsPlusNormal"/>
              <w:jc w:val="both"/>
            </w:pPr>
            <w:r>
              <w:t>Вставные конструкции.</w:t>
            </w:r>
          </w:p>
          <w:p w:rsidR="00152C84" w:rsidRDefault="00152C84" w:rsidP="00C219BE">
            <w:pPr>
              <w:pStyle w:val="ConsPlusNormal"/>
              <w:jc w:val="both"/>
            </w:pPr>
            <w:r>
              <w:t>Омонимия членов предложения и вводных слов, словосочетаний и предложений.</w:t>
            </w:r>
          </w:p>
          <w:p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152C84" w:rsidRDefault="00152C84" w:rsidP="005358E5">
      <w:pPr>
        <w:pStyle w:val="ConsPlusNormal"/>
        <w:jc w:val="both"/>
      </w:pPr>
    </w:p>
    <w:p w:rsidR="00152C84" w:rsidRDefault="00152C84" w:rsidP="005358E5">
      <w:pPr>
        <w:pStyle w:val="ConsPlusNormal"/>
        <w:ind w:firstLine="540"/>
        <w:jc w:val="both"/>
      </w:pPr>
      <w:r>
        <w:t>187.10.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русского языка в Российской Федерации.</w:t>
            </w:r>
          </w:p>
          <w:p w:rsidR="00152C84" w:rsidRDefault="00152C84" w:rsidP="00C219BE">
            <w:pPr>
              <w:pStyle w:val="ConsPlusNormal"/>
              <w:jc w:val="both"/>
            </w:pPr>
            <w:r>
              <w:t>Русский язык в современном мире.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Речь устная и письменная, монологическая и диалогическая, полилог (повторение).</w:t>
            </w:r>
          </w:p>
          <w:p w:rsidR="00152C84" w:rsidRDefault="00152C84" w:rsidP="00C219BE">
            <w:pPr>
              <w:pStyle w:val="ConsPlusNormal"/>
              <w:jc w:val="both"/>
            </w:pPr>
            <w:r>
              <w:t>Виды речевой деятельности: говорение, письмо, аудирование, чтение (повторение).</w:t>
            </w:r>
          </w:p>
          <w:p w:rsidR="00152C84" w:rsidRDefault="00152C84" w:rsidP="00C219BE">
            <w:pPr>
              <w:pStyle w:val="ConsPlusNormal"/>
              <w:jc w:val="both"/>
            </w:pPr>
            <w:r>
              <w:t>Виды аудирования: выборочное, ознакомительное, детальное.</w:t>
            </w:r>
          </w:p>
          <w:p w:rsidR="00152C84" w:rsidRDefault="00152C84" w:rsidP="00C219BE">
            <w:pPr>
              <w:pStyle w:val="ConsPlusNormal"/>
              <w:jc w:val="both"/>
            </w:pPr>
            <w:r>
              <w:t>Виды чтения: изучающее, ознакомительное, просмотровое, поисковое.</w:t>
            </w:r>
          </w:p>
          <w:p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52C84" w:rsidRDefault="00152C84" w:rsidP="00C219BE">
            <w:pPr>
              <w:pStyle w:val="ConsPlusNormal"/>
              <w:jc w:val="both"/>
            </w:pPr>
            <w:r>
              <w:t>Подробное, сжатое, выборочное изложение прочитанного или прослушанного текста.</w:t>
            </w:r>
          </w:p>
          <w:p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Синтаксис. Культура речи. Пунктуация.</w:t>
            </w:r>
          </w:p>
          <w:p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сложном предложении (повторение).</w:t>
            </w:r>
          </w:p>
          <w:p w:rsidR="00152C84" w:rsidRDefault="00152C84" w:rsidP="00C219BE">
            <w:pPr>
              <w:pStyle w:val="ConsPlusNormal"/>
              <w:jc w:val="both"/>
            </w:pPr>
            <w:r>
              <w:t>Классификация сложных предложений.</w:t>
            </w:r>
          </w:p>
          <w:p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сложносочиненном предложении, его строении.</w:t>
            </w:r>
          </w:p>
          <w:p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C219BE">
            <w:pPr>
              <w:pStyle w:val="ConsPlusNormal"/>
              <w:jc w:val="both"/>
            </w:pPr>
            <w:r>
              <w:t>Синтаксический и пунктуационный анализ сложносочиненных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сложноподчиненном предложении. Главная и придаточная части предложения.</w:t>
            </w:r>
          </w:p>
          <w:p w:rsidR="00152C84" w:rsidRDefault="00152C84" w:rsidP="00C219BE">
            <w:pPr>
              <w:pStyle w:val="ConsPlusNormal"/>
              <w:jc w:val="both"/>
            </w:pPr>
            <w:r>
              <w:t>Союзы и союзные слова. Различия подчинительных союзов и союзных слов.</w:t>
            </w:r>
          </w:p>
          <w:p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152C84" w:rsidRDefault="00152C84" w:rsidP="00C219BE">
            <w:pPr>
              <w:pStyle w:val="ConsPlusNormal"/>
              <w:jc w:val="both"/>
            </w:pPr>
            <w:r>
              <w:t>Нормы постановки знаков препинания в сложноподчиненных предложениях.</w:t>
            </w:r>
          </w:p>
          <w:p w:rsidR="00152C84" w:rsidRDefault="00152C84" w:rsidP="00C219BE">
            <w:pPr>
              <w:pStyle w:val="ConsPlusNormal"/>
              <w:jc w:val="both"/>
            </w:pPr>
            <w:r>
              <w:t>Синтаксический и пунктуационный анализ сложноподчиненных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о бессоюзном сложном предложении.</w:t>
            </w:r>
          </w:p>
          <w:p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52C84" w:rsidRDefault="00152C84" w:rsidP="00C219BE">
            <w:pPr>
              <w:pStyle w:val="ConsPlusNormal"/>
              <w:jc w:val="both"/>
            </w:pPr>
            <w:r>
              <w:t>Синтаксический и пунктуационный анализ бессоюзных сложных предложений.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Типы сложных предложений с разными видами связи.</w:t>
            </w:r>
          </w:p>
          <w:p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Прямая и косвенная речь. Синонимия предложений с прямой и косвенной речью.</w:t>
            </w:r>
          </w:p>
          <w:p w:rsidR="00152C84" w:rsidRDefault="00152C84" w:rsidP="00C219BE">
            <w:pPr>
              <w:pStyle w:val="ConsPlusNormal"/>
              <w:jc w:val="both"/>
            </w:pPr>
            <w:r>
              <w:t>Цитирование. Способы включения цитат в высказывание.</w:t>
            </w:r>
          </w:p>
          <w:p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C219BE">
            <w:pPr>
              <w:pStyle w:val="ConsPlusNormal"/>
              <w:jc w:val="both"/>
            </w:pPr>
            <w:r>
              <w:t>Применение знаний по синтаксису и пунктуации в практике правописания.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Повторение и систематизация изученного.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rsidR="00152C84" w:rsidRDefault="00152C84" w:rsidP="005358E5">
      <w:pPr>
        <w:pStyle w:val="ConsPlusNormal"/>
        <w:jc w:val="both"/>
      </w:pPr>
    </w:p>
    <w:p w:rsidR="00152C84" w:rsidRDefault="00152C84" w:rsidP="005358E5">
      <w:pPr>
        <w:pStyle w:val="ConsPlusTitle"/>
        <w:ind w:firstLine="540"/>
        <w:jc w:val="both"/>
        <w:outlineLvl w:val="3"/>
      </w:pPr>
      <w:r>
        <w:t>187.11. Планируемые результаты освоения программы по русскому языку на уровне основного общего образования.</w:t>
      </w:r>
    </w:p>
    <w:p w:rsidR="00152C84" w:rsidRDefault="00152C84" w:rsidP="005358E5">
      <w:pPr>
        <w:pStyle w:val="ConsPlusNormal"/>
        <w:spacing w:before="240"/>
        <w:ind w:firstLine="540"/>
        <w:jc w:val="both"/>
      </w:pPr>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187.11.3.3.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187.11.3.5.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187.11.3.7.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187.11.4.1.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 направляющей помощью педагога.</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152C84" w:rsidRDefault="00152C84" w:rsidP="005358E5">
      <w:pPr>
        <w:pStyle w:val="ConsPlusNormal"/>
        <w:spacing w:before="240"/>
        <w:ind w:firstLine="540"/>
        <w:jc w:val="both"/>
      </w:pPr>
      <w:r>
        <w:t>187.11.4.2. Язык и речь.</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ознакомительным,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90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152C84" w:rsidRDefault="00152C84" w:rsidP="005358E5">
      <w:pPr>
        <w:pStyle w:val="ConsPlusNormal"/>
        <w:spacing w:before="240"/>
        <w:ind w:firstLine="540"/>
        <w:jc w:val="both"/>
      </w:pPr>
      <w:r>
        <w:t>187.11.4.3. Текст.</w:t>
      </w:r>
    </w:p>
    <w:p w:rsidR="00152C84" w:rsidRDefault="00152C84" w:rsidP="005358E5">
      <w:pPr>
        <w:pStyle w:val="ConsPlusNormal"/>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 по вопросному плану.</w:t>
      </w:r>
    </w:p>
    <w:p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187.11.4.4.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152C84" w:rsidRDefault="00152C84" w:rsidP="005358E5">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rsidR="00152C84" w:rsidRDefault="00152C84" w:rsidP="005358E5">
      <w:pPr>
        <w:pStyle w:val="ConsPlusNormal"/>
        <w:spacing w:before="240"/>
        <w:ind w:firstLine="540"/>
        <w:jc w:val="both"/>
      </w:pPr>
      <w:r>
        <w:t>187.11.4.5. Фонетика. Графика. Орфоэпия.</w:t>
      </w:r>
    </w:p>
    <w:p w:rsidR="00152C84" w:rsidRDefault="00152C84" w:rsidP="005358E5">
      <w:pPr>
        <w:pStyle w:val="ConsPlusNormal"/>
        <w:spacing w:before="24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разбор слова по алгоритму.</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187.11.4.6.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187.11.4.7.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187.11.4.8.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Проводить морфемный разбор слов по алгоритму.</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187.11.4.9.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152C84" w:rsidRDefault="00152C84" w:rsidP="005358E5">
      <w:pPr>
        <w:pStyle w:val="ConsPlusNormal"/>
        <w:spacing w:before="240"/>
        <w:ind w:firstLine="540"/>
        <w:jc w:val="both"/>
      </w:pPr>
      <w:r>
        <w:t>187.11.4.10.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 по смысловой опоре.</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rsidR="00152C84" w:rsidRDefault="00152C84" w:rsidP="005358E5">
      <w:pPr>
        <w:pStyle w:val="ConsPlusNormal"/>
        <w:spacing w:before="240"/>
        <w:ind w:firstLine="540"/>
        <w:jc w:val="both"/>
      </w:pPr>
      <w:r>
        <w:t>Проводить морфологический разбор по алгоритму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187.11.4.11.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разбор по алгоритму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187.11.4.12.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разбор по алгоритму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187.11.4.13.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152C84" w:rsidRDefault="00152C84" w:rsidP="005358E5">
      <w:pPr>
        <w:pStyle w:val="ConsPlusNormal"/>
        <w:spacing w:before="24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187.11.5.1. Общие сведения о языке.</w:t>
      </w:r>
    </w:p>
    <w:p w:rsidR="00152C84" w:rsidRDefault="00152C84" w:rsidP="005358E5">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187.11.5.2.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 с опорой на план, опорные слова.</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187.11.5.3. Текст.</w:t>
      </w:r>
    </w:p>
    <w:p w:rsidR="00152C84" w:rsidRDefault="00152C84" w:rsidP="005358E5">
      <w:pPr>
        <w:pStyle w:val="ConsPlusNormal"/>
        <w:spacing w:before="240"/>
        <w:ind w:firstLine="540"/>
        <w:jc w:val="both"/>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152C84" w:rsidRDefault="00152C84" w:rsidP="005358E5">
      <w:pPr>
        <w:pStyle w:val="ConsPlusNormal"/>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152C84" w:rsidRDefault="00152C84" w:rsidP="005358E5">
      <w:pPr>
        <w:pStyle w:val="ConsPlusNormal"/>
        <w:spacing w:before="24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187.11.5.4.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187.11.5.5. Лексикология. Культура речи.</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187.11.5.6. 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152C84" w:rsidRDefault="00152C84" w:rsidP="005358E5">
      <w:pPr>
        <w:pStyle w:val="ConsPlusNormal"/>
        <w:spacing w:before="240"/>
        <w:ind w:firstLine="540"/>
        <w:jc w:val="both"/>
      </w:pPr>
      <w:r>
        <w:t>187.11.5.7. 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 по визуальной опоре.</w:t>
      </w:r>
    </w:p>
    <w:p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152C84" w:rsidRDefault="00152C84" w:rsidP="005358E5">
      <w:pPr>
        <w:pStyle w:val="ConsPlusNormal"/>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152C84" w:rsidRDefault="00152C84" w:rsidP="005358E5">
      <w:pPr>
        <w:pStyle w:val="ConsPlusNormal"/>
        <w:spacing w:before="240"/>
        <w:ind w:firstLine="540"/>
        <w:jc w:val="both"/>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152C84" w:rsidRDefault="00152C84" w:rsidP="005358E5">
      <w:pPr>
        <w:pStyle w:val="ConsPlusNormal"/>
        <w:spacing w:before="240"/>
        <w:ind w:firstLine="540"/>
        <w:jc w:val="both"/>
      </w:pPr>
      <w:r>
        <w:t>Соблюдать нормы правописания гласных в суффиксах "-ова(ть), -ева(ть) и -ыва(ть), -ива(ть)" по смысловой опоре.</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rsidR="00152C84" w:rsidRDefault="00152C84" w:rsidP="005358E5">
      <w:pPr>
        <w:pStyle w:val="ConsPlusNormal"/>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187.11.6.1.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rsidR="00152C84" w:rsidRDefault="00152C84" w:rsidP="005358E5">
      <w:pPr>
        <w:pStyle w:val="ConsPlusNormal"/>
        <w:spacing w:before="240"/>
        <w:ind w:firstLine="540"/>
        <w:jc w:val="both"/>
      </w:pPr>
      <w:r>
        <w:t>187.11.6.2. Язык и речь.</w:t>
      </w:r>
    </w:p>
    <w:p w:rsidR="00152C84" w:rsidRDefault="00152C84" w:rsidP="005358E5">
      <w:pPr>
        <w:pStyle w:val="ConsPlusNormal"/>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152C84" w:rsidRDefault="00152C84" w:rsidP="005358E5">
      <w:pPr>
        <w:pStyle w:val="ConsPlusNormal"/>
        <w:spacing w:before="240"/>
        <w:ind w:firstLine="540"/>
        <w:jc w:val="both"/>
      </w:pPr>
      <w:r>
        <w:t>Владеть различными видами диалога: диалог запрос информации, диалог сообщение информации.</w:t>
      </w:r>
    </w:p>
    <w:p w:rsidR="00152C84" w:rsidRDefault="00152C84" w:rsidP="005358E5">
      <w:pPr>
        <w:pStyle w:val="ConsPlusNormal"/>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w:t>
      </w:r>
    </w:p>
    <w:p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110 слов.</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152C84" w:rsidRDefault="00152C84" w:rsidP="005358E5">
      <w:pPr>
        <w:pStyle w:val="ConsPlusNormal"/>
        <w:spacing w:before="240"/>
        <w:ind w:firstLine="540"/>
        <w:jc w:val="both"/>
      </w:pPr>
      <w:r>
        <w:t>187.11.6.3. Текст.</w:t>
      </w:r>
    </w:p>
    <w:p w:rsidR="00152C84" w:rsidRDefault="00152C84" w:rsidP="005358E5">
      <w:pPr>
        <w:pStyle w:val="ConsPlusNormal"/>
        <w:spacing w:before="24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52C84" w:rsidRDefault="00152C84" w:rsidP="005358E5">
      <w:pPr>
        <w:pStyle w:val="ConsPlusNormal"/>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rsidR="00152C84" w:rsidRDefault="00152C84" w:rsidP="005358E5">
      <w:pPr>
        <w:pStyle w:val="ConsPlusNormal"/>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187.11.6.4. Функциональные разновидности языка.</w:t>
      </w:r>
    </w:p>
    <w:p w:rsidR="00152C84" w:rsidRDefault="00152C84" w:rsidP="005358E5">
      <w:pPr>
        <w:pStyle w:val="ConsPlusNormal"/>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187.11.6.5. Система языка.</w:t>
      </w:r>
    </w:p>
    <w:p w:rsidR="00152C84" w:rsidRDefault="00152C84" w:rsidP="005358E5">
      <w:pPr>
        <w:pStyle w:val="ConsPlusNormal"/>
        <w:spacing w:before="24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52C84" w:rsidRDefault="00152C84" w:rsidP="005358E5">
      <w:pPr>
        <w:pStyle w:val="ConsPlusNormal"/>
        <w:spacing w:before="24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187.11.6.6. Морфология. Культура речи.</w:t>
      </w:r>
    </w:p>
    <w:p w:rsidR="00152C84" w:rsidRDefault="00152C84" w:rsidP="005358E5">
      <w:pPr>
        <w:pStyle w:val="ConsPlusNormal"/>
        <w:spacing w:before="24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187.11.6.7.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rsidR="00152C84" w:rsidRDefault="00152C84" w:rsidP="005358E5">
      <w:pPr>
        <w:pStyle w:val="ConsPlusNormal"/>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по алгоритму учебных действий знаки препинания в предложениях с причастным оборотом.</w:t>
      </w:r>
    </w:p>
    <w:p w:rsidR="00152C84" w:rsidRDefault="00152C84" w:rsidP="005358E5">
      <w:pPr>
        <w:pStyle w:val="ConsPlusNormal"/>
        <w:spacing w:before="240"/>
        <w:ind w:firstLine="540"/>
        <w:jc w:val="both"/>
      </w:pPr>
      <w:r>
        <w:t>187.11.6.8.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152C84" w:rsidRDefault="00152C84" w:rsidP="005358E5">
      <w:pPr>
        <w:pStyle w:val="ConsPlusNormal"/>
        <w:spacing w:before="240"/>
        <w:ind w:firstLine="540"/>
        <w:jc w:val="both"/>
      </w:pPr>
      <w:r>
        <w:t>Распознавать с опорой на образец деепричастия совершенного и несовершенного вида.</w:t>
      </w:r>
    </w:p>
    <w:p w:rsidR="00152C84" w:rsidRDefault="00152C84" w:rsidP="005358E5">
      <w:pPr>
        <w:pStyle w:val="ConsPlusNormal"/>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по смысловой опоре деепричастный оборот.</w:t>
      </w:r>
    </w:p>
    <w:p w:rsidR="00152C84" w:rsidRDefault="00152C84" w:rsidP="005358E5">
      <w:pPr>
        <w:pStyle w:val="ConsPlusNormal"/>
        <w:spacing w:before="240"/>
        <w:ind w:firstLine="540"/>
        <w:jc w:val="both"/>
      </w:pPr>
      <w:r>
        <w:t>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 Правильно ставить ударение в деепричастиях.</w:t>
      </w:r>
    </w:p>
    <w:p w:rsidR="00152C84" w:rsidRDefault="00152C84" w:rsidP="005358E5">
      <w:pPr>
        <w:pStyle w:val="ConsPlusNormal"/>
        <w:spacing w:before="24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по смысловой опоре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187.11.6.9. Наречие.</w:t>
      </w:r>
    </w:p>
    <w:p w:rsidR="00152C84" w:rsidRDefault="00152C84" w:rsidP="005358E5">
      <w:pPr>
        <w:pStyle w:val="ConsPlusNormal"/>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187.11.6.10. Слова категории состояния.</w:t>
      </w:r>
    </w:p>
    <w:p w:rsidR="00152C84" w:rsidRDefault="00152C84" w:rsidP="005358E5">
      <w:pPr>
        <w:pStyle w:val="ConsPlusNormal"/>
        <w:spacing w:before="240"/>
        <w:ind w:firstLine="540"/>
        <w:jc w:val="both"/>
      </w:pPr>
      <w:r>
        <w:t>Иметь общее представление о словах категории состояния в системе частей речи.</w:t>
      </w:r>
    </w:p>
    <w:p w:rsidR="00152C84" w:rsidRDefault="00152C84" w:rsidP="005358E5">
      <w:pPr>
        <w:pStyle w:val="ConsPlusNormal"/>
        <w:spacing w:before="240"/>
        <w:ind w:firstLine="540"/>
        <w:jc w:val="both"/>
      </w:pPr>
      <w:r>
        <w:t>187.11.6.11. 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187.11.6.12. 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187.11.6.13. Союз</w:t>
      </w:r>
    </w:p>
    <w:p w:rsidR="00152C84" w:rsidRDefault="00152C84" w:rsidP="005358E5">
      <w:pPr>
        <w:pStyle w:val="ConsPlusNormal"/>
        <w:spacing w:before="24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187.11.6.14. 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187.11.6.15. 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с опорой на схему пунктуационные нормы оформления предложений с междометиями.</w:t>
      </w:r>
    </w:p>
    <w:p w:rsidR="00152C84" w:rsidRDefault="00152C84" w:rsidP="005358E5">
      <w:pPr>
        <w:pStyle w:val="ConsPlusNormal"/>
        <w:spacing w:before="240"/>
        <w:ind w:firstLine="540"/>
        <w:jc w:val="both"/>
      </w:pPr>
      <w:r>
        <w:t>187.11.7.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187.11.7.1.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187.11.7.2. Язык и речь.</w:t>
      </w:r>
    </w:p>
    <w:p w:rsidR="00152C84" w:rsidRDefault="00152C84" w:rsidP="005358E5">
      <w:pPr>
        <w:pStyle w:val="ConsPlusNormal"/>
        <w:spacing w:before="240"/>
        <w:ind w:firstLine="540"/>
        <w:jc w:val="both"/>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130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52C84" w:rsidRDefault="00152C84" w:rsidP="005358E5">
      <w:pPr>
        <w:pStyle w:val="ConsPlusNormal"/>
        <w:spacing w:before="240"/>
        <w:ind w:firstLine="540"/>
        <w:jc w:val="both"/>
      </w:pPr>
      <w:r>
        <w:t>187.11.7.3. Текст.</w:t>
      </w:r>
    </w:p>
    <w:p w:rsidR="00152C84" w:rsidRDefault="00152C84" w:rsidP="005358E5">
      <w:pPr>
        <w:pStyle w:val="ConsPlusNormal"/>
        <w:spacing w:before="24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152C84" w:rsidRDefault="00152C84" w:rsidP="005358E5">
      <w:pPr>
        <w:pStyle w:val="ConsPlusNormal"/>
        <w:spacing w:before="240"/>
        <w:ind w:firstLine="540"/>
        <w:jc w:val="both"/>
      </w:pPr>
      <w:r>
        <w:t>187.11.7.4.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187.11.7.5. 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w:t>
      </w:r>
    </w:p>
    <w:p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187.11.7.6. 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187.11.7.7. 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187.11.8.1. 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152C84" w:rsidRDefault="00152C84" w:rsidP="005358E5">
      <w:pPr>
        <w:pStyle w:val="ConsPlusNormal"/>
        <w:spacing w:before="240"/>
        <w:ind w:firstLine="540"/>
        <w:jc w:val="both"/>
      </w:pPr>
      <w:r>
        <w:t>187.11.8.2. Язык и речь.</w:t>
      </w:r>
    </w:p>
    <w:p w:rsidR="00152C84" w:rsidRDefault="00152C84" w:rsidP="005358E5">
      <w:pPr>
        <w:pStyle w:val="ConsPlusNormal"/>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150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152C84" w:rsidRDefault="00152C84" w:rsidP="005358E5">
      <w:pPr>
        <w:pStyle w:val="ConsPlusNormal"/>
        <w:spacing w:before="240"/>
        <w:ind w:firstLine="540"/>
        <w:jc w:val="both"/>
      </w:pPr>
      <w:r>
        <w:t>187.11.8.3. Текст.</w:t>
      </w:r>
    </w:p>
    <w:p w:rsidR="00152C84" w:rsidRDefault="00152C84" w:rsidP="005358E5">
      <w:pPr>
        <w:pStyle w:val="ConsPlusNormal"/>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rsidR="00152C84" w:rsidRDefault="00152C84" w:rsidP="005358E5">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187.11.8.4.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с опорой на образец тезисы, конспект, писать рецензию, реферат.</w:t>
      </w:r>
    </w:p>
    <w:p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152C84" w:rsidRDefault="00152C84" w:rsidP="005358E5">
      <w:pPr>
        <w:pStyle w:val="ConsPlusNormal"/>
        <w:spacing w:before="240"/>
        <w:ind w:firstLine="540"/>
        <w:jc w:val="both"/>
      </w:pPr>
      <w:r>
        <w:t>187.11.8.5. Синтаксис. Культура речи. Пунктуация. 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187.11.8.6. Сложноподчиненное предложение.</w:t>
      </w:r>
    </w:p>
    <w:p w:rsidR="00152C84" w:rsidRDefault="00152C84" w:rsidP="005358E5">
      <w:pPr>
        <w:pStyle w:val="ConsPlusNormal"/>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при необходимости с опорой на таблицу подчинительные союзы и союзные слова.</w:t>
      </w:r>
    </w:p>
    <w:p w:rsidR="00152C84" w:rsidRDefault="00152C84" w:rsidP="005358E5">
      <w:pPr>
        <w:pStyle w:val="ConsPlusNormal"/>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разбор сложноподчиненных предложений.</w:t>
      </w:r>
    </w:p>
    <w:p w:rsidR="00152C84" w:rsidRDefault="00152C84" w:rsidP="005358E5">
      <w:pPr>
        <w:pStyle w:val="ConsPlusNormal"/>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187.11.8.7. Бессоюзное сложное предложение.</w:t>
      </w:r>
    </w:p>
    <w:p w:rsidR="00152C84" w:rsidRDefault="00152C84" w:rsidP="005358E5">
      <w:pPr>
        <w:pStyle w:val="ConsPlusNormal"/>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разбор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187.11.8.8. 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с использованием алгоритма последовательности действий,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разбор сложных предложений с разными видами связи.</w:t>
      </w:r>
    </w:p>
    <w:p w:rsidR="00152C84" w:rsidRDefault="00152C84" w:rsidP="005358E5">
      <w:pPr>
        <w:pStyle w:val="ConsPlusNormal"/>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187.11.8.9. 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188. Федеральная рабочая программа по учебному предмету "Литература".</w:t>
      </w:r>
    </w:p>
    <w:p w:rsidR="00152C84" w:rsidRDefault="00152C84" w:rsidP="005358E5">
      <w:pPr>
        <w:pStyle w:val="ConsPlusNormal"/>
        <w:spacing w:before="24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188.2. Пояснительная записка.</w:t>
      </w:r>
    </w:p>
    <w:p w:rsidR="00152C84" w:rsidRDefault="00152C84" w:rsidP="005358E5">
      <w:pPr>
        <w:pStyle w:val="ConsPlusNormal"/>
        <w:spacing w:before="24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188.2.2. Программа по литературе позволит учителю:</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152C84" w:rsidRDefault="00152C84" w:rsidP="005358E5">
      <w:pPr>
        <w:pStyle w:val="ConsPlusNormal"/>
        <w:spacing w:before="24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152C84" w:rsidRDefault="00152C84" w:rsidP="005358E5">
      <w:pPr>
        <w:pStyle w:val="ConsPlusNormal"/>
        <w:spacing w:before="240"/>
        <w:ind w:firstLine="540"/>
        <w:jc w:val="both"/>
      </w:pPr>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152C84" w:rsidRDefault="00152C84" w:rsidP="005358E5">
      <w:pPr>
        <w:pStyle w:val="ConsPlusNormal"/>
        <w:spacing w:before="240"/>
        <w:ind w:firstLine="540"/>
        <w:jc w:val="both"/>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188.3.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Мифы народов России и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Малые жанры: пословицы, поговорки, загадки. Сказки народов России и народов мира (не менее двух).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rsidR="00152C84" w:rsidRDefault="00152C84" w:rsidP="00C219BE">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rsidR="00152C84" w:rsidRDefault="00152C84" w:rsidP="00C219BE">
            <w:pPr>
              <w:pStyle w:val="ConsPlusNormal"/>
              <w:jc w:val="both"/>
            </w:pPr>
            <w:r>
              <w:t>М.Ю. Лермонтов. Стихотворение "Бородино".</w:t>
            </w:r>
          </w:p>
          <w:p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Слово о писателе.</w:t>
            </w:r>
          </w:p>
          <w:p w:rsidR="00152C84" w:rsidRDefault="00152C84" w:rsidP="00C219BE">
            <w:pPr>
              <w:pStyle w:val="ConsPlusNormal"/>
              <w:jc w:val="both"/>
            </w:pPr>
            <w:r>
              <w:t>Рассказ "Муму".</w:t>
            </w:r>
          </w:p>
          <w:p w:rsidR="00152C84" w:rsidRDefault="00152C84" w:rsidP="00C219BE">
            <w:pPr>
              <w:pStyle w:val="ConsPlusNormal"/>
              <w:jc w:val="both"/>
            </w:pPr>
            <w:r>
              <w:t>Н.А. Некрасов. Слово о поэте.</w:t>
            </w:r>
          </w:p>
          <w:p w:rsidR="00152C84" w:rsidRDefault="00152C84" w:rsidP="00C219BE">
            <w:pPr>
              <w:pStyle w:val="ConsPlusNormal"/>
              <w:jc w:val="both"/>
            </w:pPr>
            <w:r>
              <w:t>Стихотворение "Крестьянские дети".</w:t>
            </w:r>
          </w:p>
          <w:p w:rsidR="00152C84" w:rsidRDefault="00152C84" w:rsidP="00C219BE">
            <w:pPr>
              <w:pStyle w:val="ConsPlusNormal"/>
              <w:jc w:val="both"/>
            </w:pPr>
            <w:r>
              <w:t>Поэма "Мороз, Красный нос" (отрывок "Есть женщины в русских селеньях").</w:t>
            </w:r>
          </w:p>
          <w:p w:rsidR="00152C84" w:rsidRDefault="00152C84" w:rsidP="00C219BE">
            <w:pPr>
              <w:pStyle w:val="ConsPlusNormal"/>
              <w:jc w:val="both"/>
            </w:pPr>
            <w:r>
              <w:t>Л.Н. Толстой. Слово о писателе.</w:t>
            </w:r>
          </w:p>
          <w:p w:rsidR="00152C84" w:rsidRDefault="00152C84" w:rsidP="00C219BE">
            <w:pPr>
              <w:pStyle w:val="ConsPlusNormal"/>
              <w:jc w:val="both"/>
            </w:pPr>
            <w:r>
              <w:t>Рассказ "Кавказский пленник".</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152C84" w:rsidRDefault="00152C84" w:rsidP="00C219BE">
            <w:pPr>
              <w:pStyle w:val="ConsPlusNormal"/>
              <w:jc w:val="both"/>
            </w:pPr>
            <w:r>
              <w:t>Юмористические рассказы отечественных писателей XIX - XX веков</w:t>
            </w:r>
          </w:p>
          <w:p w:rsidR="00152C84" w:rsidRDefault="00152C84" w:rsidP="00C219BE">
            <w:pPr>
              <w:pStyle w:val="ConsPlusNormal"/>
              <w:jc w:val="both"/>
            </w:pPr>
            <w:r>
              <w:t>А.П. Чехов (один рассказ по выбору). Например, "Лошадиная фамилия", "Мальчики", "Хирургия" и другие.</w:t>
            </w:r>
          </w:p>
          <w:p w:rsidR="00152C84" w:rsidRDefault="00152C84" w:rsidP="00C219BE">
            <w:pPr>
              <w:pStyle w:val="ConsPlusNormal"/>
              <w:jc w:val="both"/>
            </w:pPr>
            <w:r>
              <w:t>М.М. Зощенко (один рассказ по выбору). Например, "Галоша", "Леля и Минька", "Елка", "Золотые слова", "Встреча" и другие.</w:t>
            </w:r>
          </w:p>
          <w:p w:rsidR="00152C84" w:rsidRDefault="00152C84" w:rsidP="00C219BE">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152C84" w:rsidRDefault="00152C84" w:rsidP="00C219BE">
            <w:pPr>
              <w:pStyle w:val="ConsPlusNormal"/>
              <w:jc w:val="both"/>
            </w:pPr>
            <w:r>
              <w:t>А.П. Платонов. Рассказы (один по выбору). Например, "Корова", "Никита" и другие.</w:t>
            </w:r>
          </w:p>
          <w:p w:rsidR="00152C84" w:rsidRDefault="00152C84" w:rsidP="00C219BE">
            <w:pPr>
              <w:pStyle w:val="ConsPlusNormal"/>
              <w:jc w:val="both"/>
            </w:pPr>
            <w:r>
              <w:t>В.П. Астафьев. Рассказ "Васюткино озеро".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писателей XIX - XXI веков на тему детства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152C84" w:rsidRDefault="00152C84" w:rsidP="00C219BE">
            <w:pPr>
              <w:pStyle w:val="ConsPlusNormal"/>
              <w:jc w:val="both"/>
            </w:pPr>
            <w:r>
              <w:t>Литература народов Российской Федерации.</w:t>
            </w:r>
          </w:p>
          <w:p w:rsidR="00152C84" w:rsidRDefault="00152C84" w:rsidP="00C219BE">
            <w:pPr>
              <w:pStyle w:val="ConsPlusNormal"/>
              <w:jc w:val="both"/>
            </w:pPr>
            <w:r>
              <w:t>Стихотворения (одно по выбору). Например, Р.Г. Гамзатов. "Песня соловья"; М. Карим. "Эту песню мать мне пела".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Х.К. Андерсен. Сказки (одна по выбору). Например, "Снежная королева", "Соловей" и другие.</w:t>
            </w:r>
          </w:p>
          <w:p w:rsidR="00152C84" w:rsidRDefault="00152C84" w:rsidP="00C219BE">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152C84" w:rsidRDefault="00152C84" w:rsidP="00C219BE">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rsidR="00152C84" w:rsidRDefault="00152C84" w:rsidP="00C219BE">
            <w:pPr>
              <w:pStyle w:val="ConsPlusNormal"/>
              <w:jc w:val="both"/>
            </w:pPr>
            <w:r>
              <w:t>Рассказы. Например, "Каникулы", "Звук бегущих ног", "Зеленое утро" и другие произведения.</w:t>
            </w:r>
          </w:p>
          <w:p w:rsidR="00152C84" w:rsidRDefault="00152C84" w:rsidP="00C219BE">
            <w:pPr>
              <w:pStyle w:val="ConsPlusNormal"/>
              <w:jc w:val="both"/>
            </w:pPr>
            <w:r>
              <w:t>Зарубежная приключенческая проза (одно произведение по выбору).</w:t>
            </w:r>
          </w:p>
          <w:p w:rsidR="00152C84" w:rsidRDefault="00152C84" w:rsidP="00C219BE">
            <w:pPr>
              <w:pStyle w:val="ConsPlusNormal"/>
              <w:jc w:val="both"/>
            </w:pPr>
            <w:r>
              <w:t>Например, Р.Л. Стивенсон. "Остров сокровищ", "Черная стрела" и другие.</w:t>
            </w:r>
          </w:p>
          <w:p w:rsidR="00152C84" w:rsidRDefault="00152C84" w:rsidP="00C219BE">
            <w:pPr>
              <w:pStyle w:val="ConsPlusNormal"/>
              <w:jc w:val="both"/>
            </w:pPr>
            <w:r>
              <w:t>Зарубежная проза о животных (одно произведение по выбору).</w:t>
            </w:r>
          </w:p>
          <w:p w:rsidR="00152C84" w:rsidRDefault="00152C84" w:rsidP="00C219BE">
            <w:pPr>
              <w:pStyle w:val="ConsPlusNormal"/>
              <w:jc w:val="both"/>
            </w:pPr>
            <w:r>
              <w:t>Э. Сетон-Томпсон. "Королевская аналостанка";</w:t>
            </w:r>
          </w:p>
          <w:p w:rsidR="00152C84" w:rsidRDefault="00152C84" w:rsidP="00C219BE">
            <w:pPr>
              <w:pStyle w:val="ConsPlusNormal"/>
              <w:jc w:val="both"/>
            </w:pPr>
            <w:r>
              <w:t>Дж. Даррелл. "Говорящий сверток"; Дж. Лондон. "Белый клык"; Дж. Р. Киплинг. "Маугли", "Рикки-Тикки-Тави" и другие произведения.</w:t>
            </w:r>
          </w:p>
        </w:tc>
      </w:tr>
    </w:tbl>
    <w:p w:rsidR="00152C84" w:rsidRDefault="00152C84" w:rsidP="005358E5">
      <w:pPr>
        <w:pStyle w:val="ConsPlusNormal"/>
        <w:jc w:val="both"/>
      </w:pPr>
    </w:p>
    <w:p w:rsidR="00152C84" w:rsidRDefault="00152C84" w:rsidP="005358E5">
      <w:pPr>
        <w:pStyle w:val="ConsPlusNormal"/>
        <w:ind w:firstLine="540"/>
        <w:jc w:val="both"/>
      </w:pPr>
      <w:r>
        <w:t>188.4.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Гомер. Поэмы. "Илиада", "Одиссея" (фрагменты).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"Повесть временных лет": фрагмент "Сказание о белгородском киселе".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двух). "Песнь о вещем Олеге", "Зимняя дорога", "Узник", "Туча" и другие. Роман "Дубровский".</w:t>
            </w:r>
          </w:p>
          <w:p w:rsidR="00152C84" w:rsidRDefault="00152C84" w:rsidP="00C219BE">
            <w:pPr>
              <w:pStyle w:val="ConsPlusNormal"/>
              <w:jc w:val="both"/>
            </w:pPr>
            <w:r>
              <w:t>М.Ю. Лермонтов. Стихотворения (не менее двух). "Три пальмы", "Листок", "Утес" и другие.</w:t>
            </w:r>
          </w:p>
          <w:p w:rsidR="00152C84" w:rsidRDefault="00152C84" w:rsidP="00C219BE">
            <w:pPr>
              <w:pStyle w:val="ConsPlusNormal"/>
              <w:jc w:val="both"/>
            </w:pPr>
            <w:r>
              <w:t>А.В. Кольцов. Стихотворения (одно произведение). Например, "Косарь", "Соловей"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 Тютчев. Стихотворения (одно произведение). "Есть в осени первоначальной...", "С поляны коршун поднялся...".</w:t>
            </w:r>
          </w:p>
          <w:p w:rsidR="00152C84" w:rsidRDefault="00152C84" w:rsidP="00C219BE">
            <w:pPr>
              <w:pStyle w:val="ConsPlusNormal"/>
              <w:jc w:val="both"/>
            </w:pPr>
            <w:r>
              <w:t>А.А. Фет. Стихотворения (одно произведение). "Учись у них - у дуба, у березы...", "Я пришел к тебе с приветом...".</w:t>
            </w:r>
          </w:p>
          <w:p w:rsidR="00152C84" w:rsidRDefault="00152C84" w:rsidP="00C219BE">
            <w:pPr>
              <w:pStyle w:val="ConsPlusNormal"/>
              <w:jc w:val="both"/>
            </w:pPr>
            <w:r>
              <w:t>И.С. Тургенев. Рассказ "Бежин луг".</w:t>
            </w:r>
          </w:p>
          <w:p w:rsidR="00152C84" w:rsidRDefault="00152C84" w:rsidP="00C219BE">
            <w:pPr>
              <w:pStyle w:val="ConsPlusNormal"/>
              <w:jc w:val="both"/>
            </w:pPr>
            <w:r>
              <w:t>Н.С. Лесков. Сказ "Левша".</w:t>
            </w:r>
          </w:p>
          <w:p w:rsidR="00152C84" w:rsidRDefault="00152C84" w:rsidP="00C219BE">
            <w:pPr>
              <w:pStyle w:val="ConsPlusNormal"/>
              <w:jc w:val="both"/>
            </w:pPr>
            <w:r>
              <w:t>Л.Н. Толстой. Повесть "Детство" (главы).</w:t>
            </w:r>
          </w:p>
          <w:p w:rsidR="00152C84" w:rsidRDefault="00152C84" w:rsidP="00C219BE">
            <w:pPr>
              <w:pStyle w:val="ConsPlusNormal"/>
              <w:jc w:val="both"/>
            </w:pPr>
            <w:r>
              <w:t>А.П. Чехов. Рассказы (два по выбору). Например, "Толстый и тонкий", "Хамелеон", "Смерть чиновника" и другие.</w:t>
            </w:r>
          </w:p>
          <w:p w:rsidR="00152C84" w:rsidRDefault="00152C84" w:rsidP="00C219BE">
            <w:pPr>
              <w:pStyle w:val="ConsPlusNormal"/>
              <w:jc w:val="both"/>
            </w:pPr>
            <w:r>
              <w:t>А.И. Куприн. Рассказ "Чудесный доктор".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XX века. Стихотворения отечественных поэтов начала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А.А. Блок "Летний вечер".</w:t>
            </w:r>
          </w:p>
          <w:p w:rsidR="00152C84" w:rsidRDefault="00152C84" w:rsidP="00C219BE">
            <w:pPr>
              <w:pStyle w:val="ConsPlusNormal"/>
              <w:jc w:val="both"/>
            </w:pPr>
            <w:r>
              <w:t>С.А. Есенин "Пороша".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Б.Л. Васильев. Слово о писателе.</w:t>
            </w:r>
          </w:p>
          <w:p w:rsidR="00152C84" w:rsidRDefault="00152C84" w:rsidP="00C219BE">
            <w:pPr>
              <w:pStyle w:val="ConsPlusNormal"/>
              <w:jc w:val="both"/>
            </w:pPr>
            <w:r>
              <w:t>Рассказ "Экспонат N...".</w:t>
            </w:r>
          </w:p>
          <w:p w:rsidR="00152C84" w:rsidRDefault="00152C84" w:rsidP="00C219BE">
            <w:pPr>
              <w:pStyle w:val="ConsPlusNormal"/>
              <w:jc w:val="both"/>
            </w:pPr>
            <w:r>
              <w:t>В.Г. Распутин. Слово о писателе.</w:t>
            </w:r>
          </w:p>
          <w:p w:rsidR="00152C84" w:rsidRDefault="00152C84" w:rsidP="00C219BE">
            <w:pPr>
              <w:pStyle w:val="ConsPlusNormal"/>
              <w:jc w:val="both"/>
            </w:pPr>
            <w:r>
              <w:t>Рассказ "Уроки французского" (одно произведение по выбору)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писателей на тему взросления человека.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современных отечественных писателей-фантастов.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 Дефо. "Робинзон Крузо" (главы по выбору).</w:t>
            </w:r>
          </w:p>
          <w:p w:rsidR="00152C84" w:rsidRDefault="00152C84" w:rsidP="00C219BE">
            <w:pPr>
              <w:pStyle w:val="ConsPlusNormal"/>
              <w:jc w:val="both"/>
            </w:pPr>
            <w:r>
              <w:t>Дж. Свифт. "Путешествия Гулливера" (главы по выбору). Ж. 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rsidR="00152C84" w:rsidRDefault="00152C84" w:rsidP="005358E5">
      <w:pPr>
        <w:pStyle w:val="ConsPlusNormal"/>
        <w:jc w:val="both"/>
      </w:pPr>
    </w:p>
    <w:p w:rsidR="00152C84" w:rsidRDefault="00152C84" w:rsidP="005358E5">
      <w:pPr>
        <w:pStyle w:val="ConsPlusNormal"/>
        <w:ind w:firstLine="540"/>
        <w:jc w:val="both"/>
      </w:pPr>
      <w:r>
        <w:t>188.5.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Древнерусские повести: "Поучение" Владимира Мономаха (в сокращении).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152C84" w:rsidRDefault="00152C84" w:rsidP="00C219BE">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152C84" w:rsidRDefault="00152C84" w:rsidP="00C219BE">
            <w:pPr>
              <w:pStyle w:val="ConsPlusNormal"/>
              <w:jc w:val="both"/>
            </w:pPr>
            <w:r>
              <w:t>Н.В. Гоголь. Повесть "Тарас Бульба".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152C84" w:rsidRDefault="00152C84" w:rsidP="00C219BE">
            <w:pPr>
              <w:pStyle w:val="ConsPlusNormal"/>
              <w:jc w:val="both"/>
            </w:pPr>
            <w:r>
              <w:t>Л.Н. Толстой. Рассказ "После бала".</w:t>
            </w:r>
          </w:p>
          <w:p w:rsidR="00152C84" w:rsidRDefault="00152C84" w:rsidP="00C219BE">
            <w:pPr>
              <w:pStyle w:val="ConsPlusNormal"/>
              <w:jc w:val="both"/>
            </w:pPr>
            <w:r>
              <w:t>Н.А. Некрасов. Стихотворения (одно произведение). Например, "Размышления у парадного подъезда", "Железная дорога" и другие.</w:t>
            </w:r>
          </w:p>
          <w:p w:rsidR="00152C84" w:rsidRDefault="00152C84" w:rsidP="00C219BE">
            <w:pPr>
              <w:pStyle w:val="ConsPlusNormal"/>
              <w:jc w:val="both"/>
            </w:pPr>
            <w:r>
              <w:t>Поэзия второй половины XIX века. Ф.И. Тютчев, А. А. Фет, А.К. Толстой и другие (одно стихотворение по выбору).</w:t>
            </w:r>
          </w:p>
          <w:p w:rsidR="00152C84" w:rsidRDefault="00152C84" w:rsidP="00C219BE">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152C84" w:rsidRDefault="00152C84" w:rsidP="00C219BE">
            <w:pPr>
              <w:pStyle w:val="ConsPlusNormal"/>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А.П. Чехов. Рассказы (один по выбору). Например, "Тоска", "Злоумышленник" и другие.</w:t>
            </w:r>
          </w:p>
          <w:p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152C84" w:rsidRDefault="00152C84" w:rsidP="00C219BE">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Грин. Слово о писателе.</w:t>
            </w:r>
          </w:p>
          <w:p w:rsidR="00152C84" w:rsidRDefault="00152C84" w:rsidP="00C219BE">
            <w:pPr>
              <w:pStyle w:val="ConsPlusNormal"/>
              <w:jc w:val="both"/>
            </w:pPr>
            <w:r>
              <w:t>Феерия "Алые паруса".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rsidR="00152C84" w:rsidRDefault="00152C84" w:rsidP="00C219BE">
            <w:pPr>
              <w:pStyle w:val="ConsPlusNormal"/>
              <w:jc w:val="both"/>
            </w:pPr>
            <w: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152C84" w:rsidRDefault="00152C84" w:rsidP="00C219BE">
            <w:pPr>
              <w:pStyle w:val="ConsPlusNormal"/>
              <w:jc w:val="both"/>
            </w:pPr>
            <w:r>
              <w:t>А.П. Платонов. Рассказы (один по выбору). Например, "Юшка","Неизвестный цветок"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В.М. Шукшин. Рассказы (один по выбору). Например, "Чудик", "Стенька Разин", "Критики"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Стихотворения М.И. Цветаевой, Е.А. Евтушенко, Б.А. Ахмадулиной, Ю.Д. Левитанского - 3 - 4 стихотворения на выбор.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Ф.А. Абрамов. Слово о писателе.</w:t>
            </w:r>
          </w:p>
          <w:p w:rsidR="00152C84" w:rsidRDefault="00152C84" w:rsidP="00C219BE">
            <w:pPr>
              <w:pStyle w:val="ConsPlusNormal"/>
              <w:jc w:val="both"/>
            </w:pPr>
            <w:r>
              <w:t>Рассказ "О чем плачут лошади".</w:t>
            </w:r>
          </w:p>
          <w:p w:rsidR="00152C84" w:rsidRDefault="00152C84" w:rsidP="00C219BE">
            <w:pPr>
              <w:pStyle w:val="ConsPlusNormal"/>
              <w:jc w:val="both"/>
            </w:pPr>
            <w:r>
              <w:t>Ф.А. Искандер. Слово о писателе.</w:t>
            </w:r>
          </w:p>
          <w:p w:rsidR="00152C84" w:rsidRDefault="00152C84" w:rsidP="00C219BE">
            <w:pPr>
              <w:pStyle w:val="ConsPlusNormal"/>
              <w:jc w:val="both"/>
            </w:pPr>
            <w:r>
              <w:t>Рассказ "Тринадцатый подвиг Геракла" (одно произведение по выбору).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p w:rsidR="00152C84" w:rsidRDefault="00152C84" w:rsidP="00C219BE">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 де Сервантес Сааведра. Роман "Хитроумный идальго Дон Кихот Ламанчский" (главы).</w:t>
            </w:r>
          </w:p>
          <w:p w:rsidR="00152C84" w:rsidRDefault="00152C84" w:rsidP="00C219BE">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152C84" w:rsidRDefault="00152C84" w:rsidP="005358E5">
      <w:pPr>
        <w:pStyle w:val="ConsPlusNormal"/>
        <w:jc w:val="both"/>
      </w:pPr>
    </w:p>
    <w:p w:rsidR="00152C84" w:rsidRDefault="00152C84" w:rsidP="005358E5">
      <w:pPr>
        <w:pStyle w:val="ConsPlusNormal"/>
        <w:ind w:firstLine="540"/>
        <w:jc w:val="both"/>
      </w:pPr>
      <w:r>
        <w:t>188.6.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Житийная литература. "Житие Сергия Радонежского".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Д.И. Фонвизин. Слово о писателе.</w:t>
            </w:r>
          </w:p>
          <w:p w:rsidR="00152C84" w:rsidRDefault="00152C84" w:rsidP="00C219BE">
            <w:pPr>
              <w:pStyle w:val="ConsPlusNormal"/>
              <w:jc w:val="both"/>
            </w:pPr>
            <w:r>
              <w:t>Комедия "Недоросль".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152C84" w:rsidRDefault="00152C84" w:rsidP="00C219BE">
            <w:pPr>
              <w:pStyle w:val="ConsPlusNormal"/>
              <w:jc w:val="both"/>
            </w:pPr>
            <w:r>
              <w:t>Н.В. Гоголь. Повесть "Шинель". Комедия "Ревизор".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Тургенев. Повести (одна по выбору). Например, "Ася", "Первая любовь".</w:t>
            </w:r>
          </w:p>
          <w:p w:rsidR="00152C84" w:rsidRDefault="00152C84" w:rsidP="00C219BE">
            <w:pPr>
              <w:pStyle w:val="ConsPlusNormal"/>
              <w:jc w:val="both"/>
            </w:pPr>
            <w:r>
              <w:t>Ф.М. Достоевский. "Бедные люди", "Белые ночи" (одно произведение по выбору).</w:t>
            </w:r>
          </w:p>
          <w:p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 Шмелев.</w:t>
            </w:r>
          </w:p>
          <w:p w:rsidR="00152C84" w:rsidRDefault="00152C84" w:rsidP="00C219BE">
            <w:pPr>
              <w:pStyle w:val="ConsPlusNormal"/>
              <w:jc w:val="both"/>
            </w:pPr>
            <w:r>
              <w:t>Рассказ "Как я стал писателем".</w:t>
            </w:r>
          </w:p>
          <w:p w:rsidR="00152C84" w:rsidRDefault="00152C84" w:rsidP="00C219BE">
            <w:pPr>
              <w:pStyle w:val="ConsPlusNormal"/>
              <w:jc w:val="both"/>
            </w:pPr>
            <w:r>
              <w:t>М.А. Осоргин. Слово о писателе.</w:t>
            </w:r>
          </w:p>
          <w:p w:rsidR="00152C84" w:rsidRDefault="00152C84" w:rsidP="00C219BE">
            <w:pPr>
              <w:pStyle w:val="ConsPlusNormal"/>
              <w:jc w:val="both"/>
            </w:pPr>
            <w:r>
              <w:t>Рассказ "Пенсне".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 Маяковский. "Необычайное приключение, бывшее с Владимиром Маяковским летом на даче".</w:t>
            </w:r>
          </w:p>
          <w:p w:rsidR="00152C84" w:rsidRDefault="00152C84" w:rsidP="00C219BE">
            <w:pPr>
              <w:pStyle w:val="ConsPlusNormal"/>
              <w:jc w:val="both"/>
            </w:pPr>
            <w:r>
              <w:t>Б.Л. Пастернак. "Красавица моя, вся стать..", "Весна в лесу" (1 - 2 на выбор).</w:t>
            </w:r>
          </w:p>
          <w:p w:rsidR="00152C84" w:rsidRDefault="00152C84" w:rsidP="00C219BE">
            <w:pPr>
              <w:pStyle w:val="ConsPlusNormal"/>
              <w:jc w:val="both"/>
            </w:pPr>
            <w:r>
              <w:t>М.И. Цветаева. "Идешь, на меня похожий...", "Бабушке".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rsidR="00152C84" w:rsidRDefault="00152C84" w:rsidP="00C219BE">
            <w:pPr>
              <w:pStyle w:val="ConsPlusNormal"/>
              <w:jc w:val="both"/>
            </w:pPr>
            <w:r>
              <w:t>М.А. Шолохов. Рассказ "Судьба человека".</w:t>
            </w:r>
          </w:p>
          <w:p w:rsidR="00152C84" w:rsidRDefault="00152C84" w:rsidP="00C219BE">
            <w:pPr>
              <w:pStyle w:val="ConsPlusNormal"/>
              <w:jc w:val="both"/>
            </w:pPr>
            <w:r>
              <w:t>А.И. Солженицын. Рассказ "Матренин двор".</w:t>
            </w:r>
          </w:p>
          <w:p w:rsidR="00152C84" w:rsidRDefault="00152C84" w:rsidP="00C219BE">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Е.И. Носов. Слово о писателе.</w:t>
            </w:r>
          </w:p>
          <w:p w:rsidR="00152C84" w:rsidRDefault="00152C84" w:rsidP="00C219BE">
            <w:pPr>
              <w:pStyle w:val="ConsPlusNormal"/>
              <w:jc w:val="both"/>
            </w:pPr>
            <w:r>
              <w:t>Рассказ "Кукла" ("Акимыч").</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Произведения отечественных и зарубежных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Поэзия второй половины XX - начала XXI века (не менее трех стихотворений).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Заболоцкий. "Русское поле", "Вечер на Оке", "Уступи мне, скворец, уголок...".</w:t>
            </w:r>
          </w:p>
          <w:p w:rsidR="00152C84" w:rsidRDefault="00152C84" w:rsidP="00C219BE">
            <w:pPr>
              <w:pStyle w:val="ConsPlusNormal"/>
              <w:jc w:val="both"/>
            </w:pPr>
            <w:r>
              <w:t>М.В. Исаковский. "Катюша", "Враги сожгли родную хату".</w:t>
            </w:r>
          </w:p>
          <w:p w:rsidR="00152C84" w:rsidRDefault="00152C84" w:rsidP="00C219BE">
            <w:pPr>
              <w:pStyle w:val="ConsPlusNormal"/>
              <w:jc w:val="both"/>
            </w:pPr>
            <w:r>
              <w:t>Е.А. Евтушенко. "Людей неинтересных в мире нет...".</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 Шекспир. Трагедия "Ромео и Джульетта" (фрагменты по выбору).</w:t>
            </w:r>
          </w:p>
        </w:tc>
      </w:tr>
    </w:tbl>
    <w:p w:rsidR="00152C84" w:rsidRDefault="00152C84" w:rsidP="005358E5">
      <w:pPr>
        <w:pStyle w:val="ConsPlusNormal"/>
        <w:jc w:val="both"/>
      </w:pPr>
    </w:p>
    <w:p w:rsidR="00152C84" w:rsidRDefault="00152C84" w:rsidP="005358E5">
      <w:pPr>
        <w:pStyle w:val="ConsPlusNormal"/>
        <w:ind w:firstLine="540"/>
        <w:jc w:val="both"/>
      </w:pPr>
      <w:r>
        <w:t>188.7.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"Слово о полку Игореве"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52C84" w:rsidRDefault="00152C84" w:rsidP="00C219BE">
            <w:pPr>
              <w:pStyle w:val="ConsPlusNormal"/>
              <w:jc w:val="both"/>
            </w:pPr>
            <w:r>
              <w:t>Г.Р. Державин. Стихотворения (одно по выбору). Например, "Властителям и судиям", "Памятник" и другие.</w:t>
            </w:r>
          </w:p>
          <w:p w:rsidR="00152C84" w:rsidRDefault="00152C84" w:rsidP="00C219BE">
            <w:pPr>
              <w:pStyle w:val="ConsPlusNormal"/>
              <w:jc w:val="both"/>
            </w:pPr>
            <w:r>
              <w:t>Н.М. Карамзин. Повесть "Бедная Лиза".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В.А. Жуковский. Баллады, элегии (одна по выбору). Например, "Светлана", "Невыразимое", "Море" и другие.</w:t>
            </w:r>
          </w:p>
          <w:p w:rsidR="00152C84" w:rsidRDefault="00152C84" w:rsidP="00C219BE">
            <w:pPr>
              <w:pStyle w:val="ConsPlusNormal"/>
              <w:jc w:val="both"/>
            </w:pPr>
            <w:r>
              <w:t>А.С. Грибоедов. Комедия "Горе от ума".</w:t>
            </w:r>
          </w:p>
          <w:p w:rsidR="00152C84" w:rsidRDefault="00152C84" w:rsidP="00C219BE">
            <w:pPr>
              <w:pStyle w:val="ConsPlusNormal"/>
              <w:jc w:val="both"/>
            </w:pPr>
            <w:r>
              <w:t>Поэзия пушкинской эпохи. К.Н. Батюшков, А.А. Дельвиг, Н.М. Языков, Е. А. Баратынский (не менее двух стихотворений по выбору).</w:t>
            </w:r>
          </w:p>
          <w:p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152C84" w:rsidRDefault="00152C84" w:rsidP="00C219B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Данте. "Божественная комедия" (один фрагмент по выбору).</w:t>
            </w:r>
          </w:p>
          <w:p w:rsidR="00152C84" w:rsidRDefault="00152C84" w:rsidP="00C219BE">
            <w:pPr>
              <w:pStyle w:val="ConsPlusNormal"/>
              <w:jc w:val="both"/>
            </w:pPr>
            <w:r>
              <w:t>У. Шекспир. Трагедия "Гамлет" (фрагменты по выбору).</w:t>
            </w:r>
          </w:p>
          <w:p w:rsidR="00152C84" w:rsidRDefault="00152C84" w:rsidP="00C219BE">
            <w:pPr>
              <w:pStyle w:val="ConsPlusNormal"/>
              <w:jc w:val="both"/>
            </w:pPr>
            <w:r>
              <w:t>И.-В. Гете. Трагедия "Фауст" (один фрагмент по выбору).</w:t>
            </w:r>
          </w:p>
          <w:p w:rsidR="00152C84" w:rsidRDefault="00152C84" w:rsidP="00C219B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152C84" w:rsidRDefault="00152C84" w:rsidP="00C219BE">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других авторов.</w:t>
            </w:r>
          </w:p>
        </w:tc>
      </w:tr>
    </w:tbl>
    <w:p w:rsidR="00152C84" w:rsidRDefault="00152C84" w:rsidP="005358E5">
      <w:pPr>
        <w:pStyle w:val="ConsPlusNormal"/>
        <w:jc w:val="both"/>
      </w:pPr>
    </w:p>
    <w:p w:rsidR="00152C84" w:rsidRDefault="00152C84" w:rsidP="005358E5">
      <w:pPr>
        <w:pStyle w:val="ConsPlusTitle"/>
        <w:ind w:firstLine="540"/>
        <w:jc w:val="both"/>
        <w:outlineLvl w:val="3"/>
      </w:pPr>
      <w:r>
        <w:t>188.8. Планируемые результаты освоения программы по литературе на уровне основного общего образования.</w:t>
      </w:r>
    </w:p>
    <w:p w:rsidR="00152C84" w:rsidRDefault="00152C84" w:rsidP="005358E5">
      <w:pPr>
        <w:pStyle w:val="ConsPlusNormal"/>
        <w:spacing w:before="240"/>
        <w:ind w:firstLine="540"/>
        <w:jc w:val="both"/>
      </w:pPr>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152C84" w:rsidRDefault="00152C84" w:rsidP="005358E5">
      <w:pPr>
        <w:pStyle w:val="ConsPlusNormal"/>
        <w:spacing w:before="240"/>
        <w:ind w:firstLine="540"/>
        <w:jc w:val="both"/>
      </w:pPr>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188.8.4.5.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188.8.4.7.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188.8.5. 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152C84" w:rsidRDefault="00152C84" w:rsidP="005358E5">
      <w:pPr>
        <w:pStyle w:val="ConsPlusNormal"/>
        <w:spacing w:before="240"/>
        <w:ind w:firstLine="540"/>
        <w:jc w:val="both"/>
      </w:pPr>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188.8.6.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152C84" w:rsidRDefault="00152C84" w:rsidP="005358E5">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152C84" w:rsidRDefault="00152C84" w:rsidP="005358E5">
      <w:pPr>
        <w:pStyle w:val="ConsPlusNormal"/>
        <w:spacing w:before="240"/>
        <w:ind w:firstLine="540"/>
        <w:jc w:val="both"/>
      </w:pPr>
      <w:r>
        <w:t>владеть элементарными умениями воспринимать, анализировать и оценивать прочитанные произведения:</w:t>
      </w:r>
    </w:p>
    <w:p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152C84" w:rsidRDefault="00152C84" w:rsidP="005358E5">
      <w:pPr>
        <w:pStyle w:val="ConsPlusNormal"/>
        <w:spacing w:before="240"/>
        <w:ind w:firstLine="540"/>
        <w:jc w:val="both"/>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152C84" w:rsidRDefault="00152C84" w:rsidP="005358E5">
      <w:pPr>
        <w:pStyle w:val="ConsPlusNormal"/>
        <w:spacing w:before="240"/>
        <w:ind w:firstLine="540"/>
        <w:jc w:val="both"/>
      </w:pPr>
      <w:r>
        <w:t>сопоставлять по опорному плану темы и сюжеты произведений, образы персонажей;</w:t>
      </w:r>
    </w:p>
    <w:p w:rsidR="00152C84" w:rsidRDefault="00152C84" w:rsidP="005358E5">
      <w:pPr>
        <w:pStyle w:val="ConsPlusNormal"/>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152C84" w:rsidRDefault="00152C84" w:rsidP="005358E5">
      <w:pPr>
        <w:pStyle w:val="ConsPlusNormal"/>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rsidR="00152C84" w:rsidRDefault="00152C84" w:rsidP="005358E5">
      <w:pPr>
        <w:pStyle w:val="ConsPlusNormal"/>
        <w:spacing w:before="24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rsidR="00152C84" w:rsidRDefault="00152C84" w:rsidP="005358E5">
      <w:pPr>
        <w:pStyle w:val="ConsPlusNormal"/>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152C84" w:rsidRDefault="00152C84" w:rsidP="005358E5">
      <w:pPr>
        <w:pStyle w:val="ConsPlusNormal"/>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152C84" w:rsidRDefault="00152C84" w:rsidP="005358E5">
      <w:pPr>
        <w:pStyle w:val="ConsPlusNormal"/>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152C84" w:rsidRDefault="00152C84" w:rsidP="005358E5">
      <w:pPr>
        <w:pStyle w:val="ConsPlusNormal"/>
        <w:spacing w:before="240"/>
        <w:ind w:firstLine="540"/>
        <w:jc w:val="both"/>
      </w:pPr>
      <w:r>
        <w:t>188.8.7.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152C84" w:rsidRDefault="00152C84" w:rsidP="005358E5">
      <w:pPr>
        <w:pStyle w:val="ConsPlusNormal"/>
        <w:spacing w:before="24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152C84" w:rsidRDefault="00152C84" w:rsidP="005358E5">
      <w:pPr>
        <w:pStyle w:val="ConsPlusNormal"/>
        <w:spacing w:before="24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152C84" w:rsidRDefault="00152C84" w:rsidP="005358E5">
      <w:pPr>
        <w:pStyle w:val="ConsPlusNormal"/>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152C84" w:rsidRDefault="00152C84" w:rsidP="005358E5">
      <w:pPr>
        <w:pStyle w:val="ConsPlusNormal"/>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152C84" w:rsidRDefault="00152C84" w:rsidP="005358E5">
      <w:pPr>
        <w:pStyle w:val="ConsPlusNormal"/>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152C84" w:rsidRDefault="00152C84" w:rsidP="005358E5">
      <w:pPr>
        <w:pStyle w:val="ConsPlusNormal"/>
        <w:spacing w:before="240"/>
        <w:ind w:firstLine="540"/>
        <w:jc w:val="both"/>
      </w:pPr>
      <w:r>
        <w:t>188.8.8.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152C84" w:rsidRDefault="00152C84" w:rsidP="005358E5">
      <w:pPr>
        <w:pStyle w:val="ConsPlusNormal"/>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152C84" w:rsidRDefault="00152C84" w:rsidP="005358E5">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rsidR="00152C84" w:rsidRDefault="00152C84" w:rsidP="005358E5">
      <w:pPr>
        <w:pStyle w:val="ConsPlusNormal"/>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152C84" w:rsidRDefault="00152C84" w:rsidP="005358E5">
      <w:pPr>
        <w:pStyle w:val="ConsPlusNormal"/>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152C84" w:rsidRDefault="00152C84" w:rsidP="005358E5">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152C84" w:rsidRDefault="00152C84" w:rsidP="005358E5">
      <w:pPr>
        <w:pStyle w:val="ConsPlusNormal"/>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52C84" w:rsidRDefault="00152C84" w:rsidP="005358E5">
      <w:pPr>
        <w:pStyle w:val="ConsPlusNormal"/>
        <w:spacing w:before="240"/>
        <w:ind w:firstLine="540"/>
        <w:jc w:val="both"/>
      </w:pPr>
      <w:r>
        <w:t>188.8.9.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152C84" w:rsidRDefault="00152C84" w:rsidP="005358E5">
      <w:pPr>
        <w:pStyle w:val="ConsPlusNormal"/>
        <w:spacing w:before="240"/>
        <w:ind w:firstLine="540"/>
        <w:jc w:val="both"/>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152C84" w:rsidRDefault="00152C84" w:rsidP="005358E5">
      <w:pPr>
        <w:pStyle w:val="ConsPlusNormal"/>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52C84" w:rsidRDefault="00152C84" w:rsidP="005358E5">
      <w:pPr>
        <w:pStyle w:val="ConsPlusNormal"/>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152C84" w:rsidRDefault="00152C84" w:rsidP="005358E5">
      <w:pPr>
        <w:pStyle w:val="ConsPlusNormal"/>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152C84" w:rsidRDefault="00152C84" w:rsidP="005358E5">
      <w:pPr>
        <w:pStyle w:val="ConsPlusNormal"/>
        <w:spacing w:before="24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152C84" w:rsidRDefault="00152C84" w:rsidP="005358E5">
      <w:pPr>
        <w:pStyle w:val="ConsPlusNormal"/>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152C84" w:rsidRDefault="00152C84" w:rsidP="005358E5">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152C84" w:rsidRDefault="00152C84" w:rsidP="005358E5">
      <w:pPr>
        <w:pStyle w:val="ConsPlusNormal"/>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152C84" w:rsidRDefault="00152C84" w:rsidP="005358E5">
      <w:pPr>
        <w:pStyle w:val="ConsPlusNormal"/>
        <w:spacing w:before="240"/>
        <w:ind w:firstLine="540"/>
        <w:jc w:val="both"/>
      </w:pPr>
      <w:r>
        <w:t>188.8.10.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152C84" w:rsidRDefault="00152C84" w:rsidP="005358E5">
      <w:pPr>
        <w:pStyle w:val="ConsPlusNormal"/>
        <w:spacing w:before="240"/>
        <w:ind w:firstLine="540"/>
        <w:jc w:val="both"/>
      </w:pPr>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152C84" w:rsidRDefault="00152C84" w:rsidP="005358E5">
      <w:pPr>
        <w:pStyle w:val="ConsPlusNormal"/>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152C84" w:rsidRDefault="00152C84" w:rsidP="005358E5">
      <w:pPr>
        <w:pStyle w:val="ConsPlusNormal"/>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152C84" w:rsidRDefault="00152C84" w:rsidP="005358E5">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52C84" w:rsidRDefault="00152C84" w:rsidP="005358E5">
      <w:pPr>
        <w:pStyle w:val="ConsPlusNormal"/>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152C84" w:rsidRDefault="00152C84" w:rsidP="005358E5">
      <w:pPr>
        <w:pStyle w:val="ConsPlusNormal"/>
        <w:spacing w:before="24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152C84" w:rsidRDefault="00152C84" w:rsidP="005358E5">
      <w:pPr>
        <w:pStyle w:val="ConsPlusNormal"/>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152C84" w:rsidRDefault="00152C84" w:rsidP="005358E5">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152C84" w:rsidRDefault="00152C84" w:rsidP="005358E5">
      <w:pPr>
        <w:pStyle w:val="ConsPlusNormal"/>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152C84" w:rsidRDefault="00152C84" w:rsidP="005358E5">
      <w:pPr>
        <w:pStyle w:val="ConsPlusNormal"/>
        <w:spacing w:before="24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189. Федеральная рабочая программа по учебному предмету "История".</w:t>
      </w:r>
    </w:p>
    <w:p w:rsidR="00152C84" w:rsidRDefault="00152C84" w:rsidP="005358E5">
      <w:pPr>
        <w:pStyle w:val="ConsPlusNormal"/>
        <w:spacing w:before="240"/>
        <w:ind w:firstLine="540"/>
        <w:jc w:val="both"/>
      </w:pPr>
      <w:r>
        <w:t>189.1. Программа по истории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189.2. Пояснительная записка.</w:t>
      </w:r>
    </w:p>
    <w:p w:rsidR="00152C84" w:rsidRDefault="00152C84" w:rsidP="005358E5">
      <w:pPr>
        <w:pStyle w:val="ConsPlusNormal"/>
        <w:spacing w:before="240"/>
        <w:ind w:firstLine="540"/>
        <w:jc w:val="both"/>
      </w:pPr>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152C84" w:rsidRDefault="00152C84" w:rsidP="005358E5">
      <w:pPr>
        <w:pStyle w:val="ConsPlusNormal"/>
        <w:spacing w:before="240"/>
        <w:ind w:firstLine="540"/>
        <w:jc w:val="both"/>
      </w:pPr>
      <w: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189.2.5.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189.2.6.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152C84" w:rsidRDefault="00152C84" w:rsidP="005358E5">
      <w:pPr>
        <w:pStyle w:val="ConsPlusNormal"/>
        <w:spacing w:before="240"/>
        <w:ind w:firstLine="540"/>
        <w:jc w:val="both"/>
      </w:pPr>
      <w:r>
        <w:t>189.3.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w:t>
            </w:r>
          </w:p>
          <w:p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152C84" w:rsidRDefault="00152C84" w:rsidP="00C219BE">
            <w:pPr>
              <w:pStyle w:val="ConsPlusNormal"/>
              <w:jc w:val="both"/>
            </w:pPr>
            <w:r>
              <w:t>Греко-персидские войны. Причины войн. Походы персов на Грецию. Битва при Марафоне, ее значение.</w:t>
            </w:r>
          </w:p>
          <w:p w:rsidR="00152C84" w:rsidRDefault="00152C84" w:rsidP="00C219BE">
            <w:pPr>
              <w:pStyle w:val="ConsPlusNormal"/>
              <w:jc w:val="both"/>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189.4.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w:t>
            </w:r>
          </w:p>
          <w:p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152C84" w:rsidRDefault="00152C84" w:rsidP="00C219B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152C84" w:rsidRDefault="00152C84" w:rsidP="00C219BE">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с древнейших времен до конца XV в.</w:t>
            </w:r>
          </w:p>
        </w:tc>
      </w:tr>
    </w:tbl>
    <w:p w:rsidR="00152C84" w:rsidRDefault="00152C84" w:rsidP="005358E5">
      <w:pPr>
        <w:pStyle w:val="ConsPlusNormal"/>
        <w:jc w:val="both"/>
      </w:pPr>
    </w:p>
    <w:p w:rsidR="00152C84" w:rsidRDefault="00152C84" w:rsidP="005358E5">
      <w:pPr>
        <w:pStyle w:val="ConsPlusNormal"/>
        <w:ind w:firstLine="540"/>
        <w:jc w:val="both"/>
      </w:pPr>
      <w:r>
        <w:t>189.5.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w:t>
            </w:r>
          </w:p>
          <w:p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w:t>
            </w:r>
          </w:p>
          <w:p w:rsidR="00152C84" w:rsidRDefault="00152C84" w:rsidP="00C219BE">
            <w:pPr>
              <w:pStyle w:val="ConsPlusNormal"/>
              <w:jc w:val="both"/>
            </w:pPr>
            <w:r>
              <w:t>Россия в XVI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w:t>
            </w:r>
          </w:p>
          <w:p w:rsidR="00152C84" w:rsidRDefault="00152C84" w:rsidP="00C219BE">
            <w:pPr>
              <w:pStyle w:val="ConsPlusNormal"/>
              <w:jc w:val="both"/>
            </w:pPr>
            <w:r>
              <w:t>Политика Бориса Годунова в отношении боярства. Голод 1601 - 1603 г. 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 - XVII вв.</w:t>
            </w:r>
          </w:p>
        </w:tc>
      </w:tr>
    </w:tbl>
    <w:p w:rsidR="00152C84" w:rsidRDefault="00152C84" w:rsidP="005358E5">
      <w:pPr>
        <w:pStyle w:val="ConsPlusNormal"/>
        <w:jc w:val="both"/>
      </w:pPr>
    </w:p>
    <w:p w:rsidR="00152C84" w:rsidRDefault="00152C84" w:rsidP="005358E5">
      <w:pPr>
        <w:pStyle w:val="ConsPlusNormal"/>
        <w:ind w:firstLine="540"/>
        <w:jc w:val="both"/>
      </w:pPr>
      <w:r>
        <w:t>189.6.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 Введение.</w:t>
            </w:r>
          </w:p>
          <w:p w:rsidR="00152C84" w:rsidRDefault="00152C84" w:rsidP="00C219BE">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152C84" w:rsidRDefault="00152C84" w:rsidP="00C219BE">
            <w:pPr>
              <w:pStyle w:val="ConsPlusNormal"/>
              <w:jc w:val="both"/>
            </w:pPr>
            <w:r>
              <w:t>Европейская культура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конце XVII - XVIII вв.:</w:t>
            </w:r>
          </w:p>
          <w:p w:rsidR="00152C84" w:rsidRDefault="00152C84" w:rsidP="00C219BE">
            <w:pPr>
              <w:pStyle w:val="ConsPlusNormal"/>
              <w:jc w:val="both"/>
            </w:pPr>
            <w:r>
              <w:t>От царства к империи. Введение.</w:t>
            </w:r>
          </w:p>
          <w:p w:rsidR="00152C84" w:rsidRDefault="00152C84" w:rsidP="00C219BE">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52C84" w:rsidRDefault="00152C84" w:rsidP="00C219B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152C84" w:rsidRDefault="00152C84" w:rsidP="00C219BE">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w:t>
            </w:r>
          </w:p>
          <w:p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152C84" w:rsidRDefault="00152C84" w:rsidP="00C219BE">
            <w:pPr>
              <w:pStyle w:val="ConsPlusNormal"/>
              <w:jc w:val="both"/>
            </w:pPr>
            <w:r>
              <w:t>В.И. Баженов, М.Ф. Казаков, Ф.Ф. Растрелли.</w:t>
            </w:r>
          </w:p>
          <w:p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XVIII в.</w:t>
            </w:r>
          </w:p>
        </w:tc>
      </w:tr>
    </w:tbl>
    <w:p w:rsidR="00152C84" w:rsidRDefault="00152C84" w:rsidP="005358E5">
      <w:pPr>
        <w:pStyle w:val="ConsPlusNormal"/>
        <w:jc w:val="both"/>
      </w:pPr>
    </w:p>
    <w:p w:rsidR="00152C84" w:rsidRDefault="00152C84" w:rsidP="005358E5">
      <w:pPr>
        <w:pStyle w:val="ConsPlusNormal"/>
        <w:ind w:firstLine="540"/>
        <w:jc w:val="both"/>
      </w:pPr>
      <w:r>
        <w:t>189.7.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XIX - начало XX вв. Введение.</w:t>
            </w:r>
          </w:p>
          <w:p w:rsidR="00152C84" w:rsidRDefault="00152C84" w:rsidP="00C219BE">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52C84" w:rsidRDefault="00152C84" w:rsidP="00C219BE">
            <w:pPr>
              <w:pStyle w:val="ConsPlusNormal"/>
              <w:jc w:val="both"/>
            </w:pPr>
            <w:r>
              <w:t>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152C84" w:rsidRDefault="00152C84" w:rsidP="00C219B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152C84" w:rsidRDefault="00152C84" w:rsidP="00C219BE">
            <w:pPr>
              <w:pStyle w:val="ConsPlusNormal"/>
              <w:jc w:val="both"/>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52C84" w:rsidRDefault="00152C84" w:rsidP="00C219BE">
            <w:pPr>
              <w:pStyle w:val="ConsPlusNormal"/>
              <w:jc w:val="both"/>
            </w:pPr>
            <w:r>
              <w:t>Страны Латинской Америки в XIX - начале XX вв.</w:t>
            </w:r>
          </w:p>
          <w:p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w:t>
            </w:r>
          </w:p>
          <w:p w:rsidR="00152C84" w:rsidRDefault="00152C84" w:rsidP="00C219BE">
            <w:pPr>
              <w:pStyle w:val="ConsPlusNormal"/>
              <w:jc w:val="both"/>
            </w:pPr>
            <w:r>
              <w:t>Революция 1911 - 1913 гг. СуньЯтсен.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152C84" w:rsidRDefault="00152C84" w:rsidP="00C219BE">
            <w:pPr>
              <w:pStyle w:val="ConsPlusNormal"/>
              <w:jc w:val="both"/>
            </w:pPr>
            <w:r>
              <w:t>Революция 1905 - 1911 гг.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первой половине XIX в.</w:t>
            </w:r>
          </w:p>
          <w:p w:rsidR="00152C84" w:rsidRDefault="00152C84" w:rsidP="00C219BE">
            <w:pPr>
              <w:pStyle w:val="ConsPlusNormal"/>
              <w:jc w:val="both"/>
            </w:pPr>
            <w:r>
              <w:t>Введение.</w:t>
            </w:r>
          </w:p>
          <w:p w:rsidR="00152C84" w:rsidRDefault="00152C84" w:rsidP="00C219BE">
            <w:pPr>
              <w:pStyle w:val="ConsPlusNormal"/>
              <w:jc w:val="both"/>
            </w:pPr>
            <w:r>
              <w:t>Александровская эпоха:</w:t>
            </w:r>
          </w:p>
          <w:p w:rsidR="00152C84" w:rsidRDefault="00152C84" w:rsidP="00C219BE">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152C84" w:rsidRDefault="00152C84" w:rsidP="00C219BE">
            <w:pPr>
              <w:pStyle w:val="ConsPlusNormal"/>
              <w:jc w:val="both"/>
            </w:pPr>
            <w:r>
              <w:t>Архитектура и градостроительство.</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rsidR="00152C84" w:rsidRDefault="00152C84" w:rsidP="00C219BE">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второй половине XIX - начале XX вв.</w:t>
            </w:r>
          </w:p>
        </w:tc>
      </w:tr>
    </w:tbl>
    <w:p w:rsidR="00152C84" w:rsidRDefault="00152C84" w:rsidP="005358E5">
      <w:pPr>
        <w:pStyle w:val="ConsPlusNormal"/>
        <w:jc w:val="both"/>
      </w:pPr>
    </w:p>
    <w:p w:rsidR="00152C84" w:rsidRDefault="00152C84" w:rsidP="005358E5">
      <w:pPr>
        <w:pStyle w:val="ConsPlusTitle"/>
        <w:ind w:firstLine="540"/>
        <w:jc w:val="both"/>
        <w:outlineLvl w:val="3"/>
      </w:pPr>
      <w:r>
        <w:t>189.8.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189.8.1.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189.8.2.1.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189.8.2.3.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189.8.2.4.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189.8.2.5.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189.8.2.6.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189.8.3.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189.8.4.1.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152C84" w:rsidRDefault="00152C84" w:rsidP="005358E5">
      <w:pPr>
        <w:pStyle w:val="ConsPlusNormal"/>
        <w:spacing w:before="240"/>
        <w:ind w:firstLine="540"/>
        <w:jc w:val="both"/>
      </w:pPr>
      <w: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76"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152C84" w:rsidRDefault="00152C84" w:rsidP="005358E5">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189.8.9. Предметные результаты изучения истории в 5 классе.</w:t>
      </w:r>
    </w:p>
    <w:p w:rsidR="00152C84" w:rsidRDefault="00152C84" w:rsidP="005358E5">
      <w:pPr>
        <w:pStyle w:val="ConsPlusNormal"/>
        <w:spacing w:before="240"/>
        <w:ind w:firstLine="540"/>
        <w:jc w:val="both"/>
      </w:pPr>
      <w:r>
        <w:t>189.8.9.1.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152C84" w:rsidRDefault="00152C84" w:rsidP="005358E5">
      <w:pPr>
        <w:pStyle w:val="ConsPlusNormal"/>
        <w:spacing w:before="240"/>
        <w:ind w:firstLine="540"/>
        <w:jc w:val="both"/>
      </w:pPr>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189.8.9.2.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189.8.9.3.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189.8.9.4.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189.8.9.5.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189.8.9.6.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152C84" w:rsidRDefault="00152C84" w:rsidP="005358E5">
      <w:pPr>
        <w:pStyle w:val="ConsPlusNormal"/>
        <w:spacing w:before="24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189.8.9.8.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189.8.10. Предметные результаты изучения истории в 6 классе.</w:t>
      </w:r>
    </w:p>
    <w:p w:rsidR="00152C84" w:rsidRDefault="00152C84" w:rsidP="005358E5">
      <w:pPr>
        <w:pStyle w:val="ConsPlusNormal"/>
        <w:spacing w:before="240"/>
        <w:ind w:firstLine="540"/>
        <w:jc w:val="both"/>
      </w:pPr>
      <w:r>
        <w:t>189.8.10.1.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189.8.10.2.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189.8.10.3.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189.8.10.4.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189.8.10.5.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189.8.10.6.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189.8.10.8.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189.8.11. Предметные результаты изучения истории в 7 классе.</w:t>
      </w:r>
    </w:p>
    <w:p w:rsidR="00152C84" w:rsidRDefault="00152C84" w:rsidP="005358E5">
      <w:pPr>
        <w:pStyle w:val="ConsPlusNormal"/>
        <w:spacing w:before="240"/>
        <w:ind w:firstLine="540"/>
        <w:jc w:val="both"/>
      </w:pPr>
      <w:r>
        <w:t>189.8.11.1.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189.8.11.2.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189.8.11.3.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189.8.11.4.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152C84" w:rsidRDefault="00152C84" w:rsidP="005358E5">
      <w:pPr>
        <w:pStyle w:val="ConsPlusNormal"/>
        <w:spacing w:before="240"/>
        <w:ind w:firstLine="540"/>
        <w:jc w:val="both"/>
      </w:pPr>
      <w:r>
        <w:t>189.8.11.5.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152C84" w:rsidRDefault="00152C84" w:rsidP="005358E5">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189.8.11.6.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189.8.11.8.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189.8.12. Предметные результаты изучения истории в 8 классе.</w:t>
      </w:r>
    </w:p>
    <w:p w:rsidR="00152C84" w:rsidRDefault="00152C84" w:rsidP="005358E5">
      <w:pPr>
        <w:pStyle w:val="ConsPlusNormal"/>
        <w:spacing w:before="240"/>
        <w:ind w:firstLine="540"/>
        <w:jc w:val="both"/>
      </w:pPr>
      <w:r>
        <w:t>189.8.12.1.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189.8.12.2.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152C84" w:rsidRDefault="00152C84" w:rsidP="005358E5">
      <w:pPr>
        <w:pStyle w:val="ConsPlusNormal"/>
        <w:spacing w:before="240"/>
        <w:ind w:firstLine="540"/>
        <w:jc w:val="both"/>
      </w:pPr>
      <w:r>
        <w:t>189.8.12.3.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189.8.12.4.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189.8.12.5.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189.8.12.6.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189.8.12.7.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189.8.12.8. Применение исторических знаний:</w:t>
      </w:r>
    </w:p>
    <w:p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189.8.13. Предметные результаты изучения истории в 9 классе.</w:t>
      </w:r>
    </w:p>
    <w:p w:rsidR="00152C84" w:rsidRDefault="00152C84" w:rsidP="005358E5">
      <w:pPr>
        <w:pStyle w:val="ConsPlusNormal"/>
        <w:spacing w:before="240"/>
        <w:ind w:firstLine="540"/>
        <w:jc w:val="both"/>
      </w:pPr>
      <w:r>
        <w:t>189.8.13.1.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189.8.13.2.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152C84" w:rsidRDefault="00152C84" w:rsidP="005358E5">
      <w:pPr>
        <w:pStyle w:val="ConsPlusNormal"/>
        <w:spacing w:before="240"/>
        <w:ind w:firstLine="540"/>
        <w:jc w:val="both"/>
      </w:pPr>
      <w:r>
        <w:t>составлять с помощью педагога или по образцу систематические таблицы.</w:t>
      </w:r>
    </w:p>
    <w:p w:rsidR="00152C84" w:rsidRDefault="00152C84" w:rsidP="005358E5">
      <w:pPr>
        <w:pStyle w:val="ConsPlusNormal"/>
        <w:spacing w:before="240"/>
        <w:ind w:firstLine="540"/>
        <w:jc w:val="both"/>
      </w:pPr>
      <w:r>
        <w:t>189.8.13.3.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189.8.13.4. Работа с историческими источниками:</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189.8.13.5.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189.8.13.6. Анализ, объяснение исторических событий, явлений:</w:t>
      </w:r>
    </w:p>
    <w:p w:rsidR="00152C84" w:rsidRDefault="00152C84" w:rsidP="005358E5">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189.8.13.7.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189.8.13.8.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190.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190.2. Пояснительная записка.</w:t>
      </w:r>
    </w:p>
    <w:p w:rsidR="00152C84" w:rsidRDefault="00152C84" w:rsidP="005358E5">
      <w:pPr>
        <w:pStyle w:val="ConsPlusNormal"/>
        <w:spacing w:before="240"/>
        <w:ind w:firstLine="540"/>
        <w:jc w:val="both"/>
      </w:pPr>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152C84" w:rsidRDefault="00152C84" w:rsidP="005358E5">
      <w:pPr>
        <w:pStyle w:val="ConsPlusNormal"/>
        <w:spacing w:before="24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190.2.5.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77"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152C84" w:rsidRDefault="00152C84" w:rsidP="005358E5">
      <w:pPr>
        <w:pStyle w:val="ConsPlusNormal"/>
        <w:spacing w:before="240"/>
        <w:ind w:firstLine="540"/>
        <w:jc w:val="both"/>
      </w:pPr>
      <w:r>
        <w:t>190.3.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rsidR="00152C84" w:rsidRDefault="00152C84" w:rsidP="00C219BE">
            <w:pPr>
              <w:pStyle w:val="ConsPlusNormal"/>
              <w:jc w:val="both"/>
            </w:pPr>
            <w:r>
              <w:t>Право человека на образование. Школьное образование. Права и обязанности учащегося.</w:t>
            </w:r>
          </w:p>
          <w:p w:rsidR="00152C84" w:rsidRDefault="00152C84" w:rsidP="00C219BE">
            <w:pPr>
              <w:pStyle w:val="ConsPlusNormal"/>
              <w:jc w:val="both"/>
            </w:pPr>
            <w:r>
              <w:t>Общение. Цели и средства общения. Особенности общения подростков. Общение в современных условиях.</w:t>
            </w:r>
          </w:p>
          <w:p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rsidR="00152C84" w:rsidRDefault="00152C84" w:rsidP="00C219BE">
            <w:pPr>
              <w:pStyle w:val="ConsPlusNormal"/>
              <w:jc w:val="both"/>
            </w:pPr>
            <w:r>
              <w:t>Социальные общности и группы. Положение человека в обществе.</w:t>
            </w:r>
          </w:p>
          <w:p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52C84" w:rsidRDefault="00152C84" w:rsidP="00C219BE">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152C84" w:rsidRDefault="00152C84" w:rsidP="00C219BE">
            <w:pPr>
              <w:pStyle w:val="ConsPlusNormal"/>
              <w:jc w:val="both"/>
            </w:pPr>
            <w:r>
              <w:t>Культурная жизнь. Духовные ценности, традиционные ценности российского народа.</w:t>
            </w:r>
          </w:p>
          <w:p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rsidR="00152C84" w:rsidRDefault="00152C84" w:rsidP="00C219BE">
            <w:pPr>
              <w:pStyle w:val="ConsPlusNormal"/>
              <w:jc w:val="both"/>
            </w:pPr>
            <w:r>
              <w:t>Глобальные проблемы современности. Возможности их решения усилиями международного сообщества и международных организаций.</w:t>
            </w:r>
          </w:p>
        </w:tc>
      </w:tr>
    </w:tbl>
    <w:p w:rsidR="00152C84" w:rsidRDefault="00152C84" w:rsidP="005358E5">
      <w:pPr>
        <w:pStyle w:val="ConsPlusNormal"/>
        <w:jc w:val="both"/>
      </w:pPr>
    </w:p>
    <w:p w:rsidR="00152C84" w:rsidRDefault="00152C84" w:rsidP="005358E5">
      <w:pPr>
        <w:pStyle w:val="ConsPlusNormal"/>
        <w:ind w:firstLine="540"/>
        <w:jc w:val="both"/>
      </w:pPr>
      <w:r>
        <w:t>190.4.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Общественные ценности. Свобода и ответственность гражданина. Гражданственность и патриотизм. Гуманизм.</w:t>
            </w:r>
          </w:p>
          <w:p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152C84" w:rsidRDefault="00152C84" w:rsidP="00C219BE">
            <w:pPr>
              <w:pStyle w:val="ConsPlusNormal"/>
              <w:jc w:val="both"/>
            </w:pPr>
            <w:r>
              <w:t>Принципы и нормы морали. Добро и зло. Нравственные чувства человека. Совесть и стыд.</w:t>
            </w:r>
          </w:p>
          <w:p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152C84" w:rsidRDefault="00152C84" w:rsidP="00C219BE">
            <w:pPr>
              <w:pStyle w:val="ConsPlusNormal"/>
              <w:jc w:val="both"/>
            </w:pPr>
            <w:r>
              <w:t>Право и его роль в жизни общества. Право и мораль.</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152C84" w:rsidRDefault="00152C84" w:rsidP="00C219BE">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Конституция Российской Федерации - основной закон. Законы и подзаконные акты. Отрасли права.</w:t>
            </w:r>
          </w:p>
          <w:p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52C84" w:rsidRDefault="00152C84" w:rsidP="00C219BE">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52C84" w:rsidRDefault="00152C84" w:rsidP="00C219BE">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52C84" w:rsidRDefault="00152C84" w:rsidP="00C219BE">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52C84" w:rsidRDefault="00152C84" w:rsidP="00C219BE">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52C84" w:rsidRDefault="00152C84" w:rsidP="00C219BE">
            <w:pPr>
              <w:pStyle w:val="ConsPlusNormal"/>
              <w:jc w:val="both"/>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152C84" w:rsidRDefault="00152C84" w:rsidP="00C219BE">
            <w:pPr>
              <w:pStyle w:val="ConsPlusNormal"/>
              <w:jc w:val="both"/>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152C84" w:rsidRDefault="00152C84" w:rsidP="005358E5">
      <w:pPr>
        <w:pStyle w:val="ConsPlusNormal"/>
        <w:jc w:val="both"/>
      </w:pPr>
    </w:p>
    <w:p w:rsidR="00152C84" w:rsidRDefault="00152C84" w:rsidP="005358E5">
      <w:pPr>
        <w:pStyle w:val="ConsPlusNormal"/>
        <w:ind w:firstLine="540"/>
        <w:jc w:val="both"/>
      </w:pPr>
      <w:r>
        <w:t>190.5.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rsidR="00152C84" w:rsidRDefault="00152C84" w:rsidP="00C219BE">
            <w:pPr>
              <w:pStyle w:val="ConsPlusNormal"/>
              <w:jc w:val="both"/>
            </w:pPr>
            <w:r>
              <w:t>Экономическая система и ее функции. Собственность.</w:t>
            </w:r>
          </w:p>
          <w:p w:rsidR="00152C84" w:rsidRDefault="00152C84" w:rsidP="00C219BE">
            <w:pPr>
              <w:pStyle w:val="ConsPlusNormal"/>
              <w:jc w:val="both"/>
            </w:pPr>
            <w:r>
              <w:t>Производство - источник экономических благ. Факторы производства. Трудовая деятельность. Производительность труда. Разделение труда.</w:t>
            </w:r>
          </w:p>
          <w:p w:rsidR="00152C84" w:rsidRDefault="00152C84" w:rsidP="00C219BE">
            <w:pPr>
              <w:pStyle w:val="ConsPlusNormal"/>
              <w:jc w:val="both"/>
            </w:pPr>
            <w:r>
              <w:t>Предпринимательство. Виды и формы предпринимательской деятельности.</w:t>
            </w:r>
          </w:p>
          <w:p w:rsidR="00152C84" w:rsidRDefault="00152C84" w:rsidP="00C219BE">
            <w:pPr>
              <w:pStyle w:val="ConsPlusNormal"/>
              <w:jc w:val="both"/>
            </w:pPr>
            <w:r>
              <w:t>Обмен. Деньги и их функции. Торговля и ее формы.</w:t>
            </w:r>
          </w:p>
          <w:p w:rsidR="00152C84" w:rsidRDefault="00152C84" w:rsidP="00C219BE">
            <w:pPr>
              <w:pStyle w:val="ConsPlusNormal"/>
              <w:jc w:val="both"/>
            </w:pPr>
            <w:r>
              <w:t>Рыночная экономика. Конкуренция. Спрос и предложение. Рыночное равновесие. Невидимая рука рынка. Многообразие рынков.</w:t>
            </w:r>
          </w:p>
          <w:p w:rsidR="00152C84" w:rsidRDefault="00152C84" w:rsidP="00C219BE">
            <w:pPr>
              <w:pStyle w:val="ConsPlusNormal"/>
              <w:jc w:val="both"/>
            </w:pPr>
            <w:r>
              <w:t>Предприятие в экономике. Издержки, выручка и прибыль. Как повысить эффективность производства.</w:t>
            </w:r>
          </w:p>
          <w:p w:rsidR="00152C84" w:rsidRDefault="00152C84" w:rsidP="00C219BE">
            <w:pPr>
              <w:pStyle w:val="ConsPlusNormal"/>
              <w:jc w:val="both"/>
            </w:pPr>
            <w:r>
              <w:t>Заработная плата и стимулирование труда. Занятость и безработица.</w:t>
            </w:r>
          </w:p>
          <w:p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152C84" w:rsidRDefault="00152C84" w:rsidP="00C219BE">
            <w:pPr>
              <w:pStyle w:val="ConsPlusNormal"/>
              <w:jc w:val="both"/>
            </w:pPr>
            <w:r>
              <w:t>Основные типы финансовых инструментов: акции и облигации.</w:t>
            </w:r>
          </w:p>
          <w:p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152C84" w:rsidRDefault="00152C84" w:rsidP="00C219BE">
            <w:pPr>
              <w:pStyle w:val="ConsPlusNormal"/>
              <w:jc w:val="both"/>
            </w:pPr>
            <w:r>
              <w:t>Наука. Естественные и социально-гуманитарные науки. Роль науки в развитии общества.</w:t>
            </w:r>
          </w:p>
          <w:p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52C84" w:rsidRDefault="00152C84" w:rsidP="00C219BE">
            <w:pPr>
              <w:pStyle w:val="ConsPlusNormal"/>
              <w:jc w:val="both"/>
            </w:pPr>
            <w:r>
              <w:t>Политика в сфере культуры и образования в Российской Федерации.</w:t>
            </w:r>
          </w:p>
          <w:p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52C84" w:rsidRDefault="00152C84" w:rsidP="00C219BE">
            <w:pPr>
              <w:pStyle w:val="ConsPlusNormal"/>
              <w:jc w:val="both"/>
            </w:pPr>
            <w:r>
              <w:t>Что такое искусство. Виды искусств. Роль искусства в жизни человека и общества.</w:t>
            </w:r>
          </w:p>
          <w:p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152C84" w:rsidRDefault="00152C84" w:rsidP="005358E5">
      <w:pPr>
        <w:pStyle w:val="ConsPlusNormal"/>
        <w:jc w:val="both"/>
      </w:pPr>
    </w:p>
    <w:p w:rsidR="00152C84" w:rsidRDefault="00152C84" w:rsidP="005358E5">
      <w:pPr>
        <w:pStyle w:val="ConsPlusNormal"/>
        <w:ind w:firstLine="540"/>
        <w:jc w:val="both"/>
      </w:pPr>
      <w:r>
        <w:t>190.6.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152C84" w:rsidRDefault="00152C84" w:rsidP="00C219BE">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152C84" w:rsidRDefault="00152C84" w:rsidP="00C219BE">
            <w:pPr>
              <w:pStyle w:val="ConsPlusNormal"/>
              <w:jc w:val="both"/>
            </w:pPr>
            <w:r>
              <w:t>Политический режим и его виды.</w:t>
            </w:r>
          </w:p>
          <w:p w:rsidR="00152C84" w:rsidRDefault="00152C84" w:rsidP="00C219BE">
            <w:pPr>
              <w:pStyle w:val="ConsPlusNormal"/>
              <w:jc w:val="both"/>
            </w:pPr>
            <w:r>
              <w:t>Демократия, демократические ценности. Правовое государство и гражданское общество.</w:t>
            </w:r>
          </w:p>
          <w:p w:rsidR="00152C84" w:rsidRDefault="00152C84" w:rsidP="00C219BE">
            <w:pPr>
              <w:pStyle w:val="ConsPlusNormal"/>
              <w:jc w:val="both"/>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52C84" w:rsidRDefault="00152C84" w:rsidP="00C219BE">
            <w:pPr>
              <w:pStyle w:val="ConsPlusNormal"/>
              <w:jc w:val="both"/>
            </w:pPr>
            <w:r>
              <w:t>Государственное управление. Противодействие коррупции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52C84" w:rsidRDefault="00152C84" w:rsidP="00C219BE">
            <w:pPr>
              <w:pStyle w:val="ConsPlusNormal"/>
              <w:jc w:val="both"/>
            </w:pPr>
            <w:r>
              <w:t>Местное самоуправление.</w:t>
            </w:r>
          </w:p>
          <w:p w:rsidR="00152C84" w:rsidRDefault="00152C84" w:rsidP="00C219BE">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Социальная структура общества. Многообразие социальных общностей и групп.</w:t>
            </w:r>
          </w:p>
          <w:p w:rsidR="00152C84" w:rsidRDefault="00152C84" w:rsidP="00C219BE">
            <w:pPr>
              <w:pStyle w:val="ConsPlusNormal"/>
              <w:jc w:val="both"/>
            </w:pPr>
            <w:r>
              <w:t>Социальная мобильность.</w:t>
            </w:r>
          </w:p>
          <w:p w:rsidR="00152C84" w:rsidRDefault="00152C84" w:rsidP="00C219BE">
            <w:pPr>
              <w:pStyle w:val="ConsPlusNormal"/>
              <w:jc w:val="both"/>
            </w:pPr>
            <w:r>
              <w:t>Социальный статус человека в обществе. Социальные роли. Ролевой набор подростка.</w:t>
            </w:r>
          </w:p>
          <w:p w:rsidR="00152C84" w:rsidRDefault="00152C84" w:rsidP="00C219BE">
            <w:pPr>
              <w:pStyle w:val="ConsPlusNormal"/>
              <w:jc w:val="both"/>
            </w:pPr>
            <w:r>
              <w:t>Социализация личности.</w:t>
            </w:r>
          </w:p>
          <w:p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w:t>
            </w:r>
          </w:p>
          <w:p w:rsidR="00152C84" w:rsidRDefault="00152C84" w:rsidP="00C219BE">
            <w:pPr>
              <w:pStyle w:val="ConsPlusNormal"/>
              <w:jc w:val="both"/>
            </w:pPr>
            <w:r>
              <w:t>Этнос и нация. Россия - многонациональное государство. Этносы и нации в диалоге культур.</w:t>
            </w:r>
          </w:p>
          <w:p w:rsidR="00152C84" w:rsidRDefault="00152C84" w:rsidP="00C219BE">
            <w:pPr>
              <w:pStyle w:val="ConsPlusNormal"/>
              <w:jc w:val="both"/>
            </w:pPr>
            <w:r>
              <w:t>Социальная политика Российского государства.</w:t>
            </w:r>
          </w:p>
          <w:p w:rsidR="00152C84" w:rsidRDefault="00152C84" w:rsidP="00C219BE">
            <w:pPr>
              <w:pStyle w:val="ConsPlusNormal"/>
              <w:jc w:val="both"/>
            </w:pPr>
            <w: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152C84" w:rsidRDefault="00152C84" w:rsidP="00C219BE">
            <w:pPr>
              <w:pStyle w:val="ConsPlusNormal"/>
              <w:jc w:val="both"/>
            </w:pPr>
            <w:r>
              <w:t>Молодежь - активный участник общественной жизни. Волонтерское движение.</w:t>
            </w:r>
          </w:p>
          <w:p w:rsidR="00152C84" w:rsidRDefault="00152C84" w:rsidP="00C219BE">
            <w:pPr>
              <w:pStyle w:val="ConsPlusNormal"/>
              <w:jc w:val="both"/>
            </w:pPr>
            <w:r>
              <w:t>Профессии настоящего и будущего. Непрерывное образование и карьера.</w:t>
            </w:r>
          </w:p>
          <w:p w:rsidR="00152C84" w:rsidRDefault="00152C84" w:rsidP="00C219BE">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152C84" w:rsidRDefault="00152C84" w:rsidP="00C219BE">
            <w:pPr>
              <w:pStyle w:val="ConsPlusNormal"/>
              <w:jc w:val="both"/>
            </w:pPr>
            <w:r>
              <w:t>Перспективы развития общества.</w:t>
            </w:r>
          </w:p>
        </w:tc>
      </w:tr>
    </w:tbl>
    <w:p w:rsidR="00152C84" w:rsidRDefault="00152C84" w:rsidP="005358E5">
      <w:pPr>
        <w:pStyle w:val="ConsPlusNormal"/>
        <w:jc w:val="both"/>
      </w:pPr>
    </w:p>
    <w:p w:rsidR="00152C84" w:rsidRDefault="00152C84" w:rsidP="005358E5">
      <w:pPr>
        <w:pStyle w:val="ConsPlusTitle"/>
        <w:ind w:firstLine="540"/>
        <w:jc w:val="both"/>
        <w:outlineLvl w:val="3"/>
      </w:pPr>
      <w:r>
        <w:t>190.7. Планируемые результаты освоения программы по обществознанию.</w:t>
      </w:r>
    </w:p>
    <w:p w:rsidR="00152C84" w:rsidRDefault="00152C84" w:rsidP="005358E5">
      <w:pPr>
        <w:pStyle w:val="ConsPlusNormal"/>
        <w:spacing w:before="240"/>
        <w:ind w:firstLine="540"/>
        <w:jc w:val="both"/>
      </w:pPr>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190.7.2.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190.7.3.1.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190.7.3.3.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190.7.3.4.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190.7.3.5.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 открытость себе и другим.</w:t>
      </w:r>
    </w:p>
    <w:p w:rsidR="00152C84" w:rsidRDefault="00152C84" w:rsidP="005358E5">
      <w:pPr>
        <w:pStyle w:val="ConsPlusNormal"/>
        <w:spacing w:before="240"/>
        <w:ind w:firstLine="540"/>
        <w:jc w:val="both"/>
      </w:pPr>
      <w:r>
        <w:t>190.7.3.7.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190.7.4.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190.7.5.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190.7.5.1. Человек и его социальное окружение:</w:t>
      </w:r>
    </w:p>
    <w:p w:rsidR="00152C84" w:rsidRDefault="00152C84" w:rsidP="005358E5">
      <w:pPr>
        <w:pStyle w:val="ConsPlusNormal"/>
        <w:spacing w:before="240"/>
        <w:ind w:firstLine="540"/>
        <w:jc w:val="both"/>
      </w:pPr>
      <w: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после предварительного анализа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 опорной схеме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152C84" w:rsidRDefault="00152C84" w:rsidP="005358E5">
      <w:pPr>
        <w:pStyle w:val="ConsPlusNormal"/>
        <w:spacing w:before="240"/>
        <w:ind w:firstLine="540"/>
        <w:jc w:val="both"/>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190.7.5.2. Общество, в котором мы живем:</w:t>
      </w:r>
    </w:p>
    <w:p w:rsidR="00152C84" w:rsidRDefault="00152C84" w:rsidP="005358E5">
      <w:pPr>
        <w:pStyle w:val="ConsPlusNormal"/>
        <w:spacing w:before="240"/>
        <w:ind w:firstLine="540"/>
        <w:jc w:val="both"/>
      </w:pPr>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 помощью педагога социальные общности и группы;</w:t>
      </w:r>
    </w:p>
    <w:p w:rsidR="00152C84" w:rsidRDefault="00152C84" w:rsidP="005358E5">
      <w:pPr>
        <w:pStyle w:val="ConsPlusNormal"/>
        <w:spacing w:before="240"/>
        <w:ind w:firstLine="540"/>
        <w:jc w:val="both"/>
      </w:pPr>
      <w: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с помощью педагога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52C84" w:rsidRDefault="00152C84" w:rsidP="005358E5">
      <w:pPr>
        <w:pStyle w:val="ConsPlusNormal"/>
        <w:spacing w:before="240"/>
        <w:ind w:firstLine="540"/>
        <w:jc w:val="both"/>
      </w:pPr>
      <w:r>
        <w:t>190.7.6.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190.7.6.1. Социальные ценности и нормы:</w:t>
      </w:r>
    </w:p>
    <w:p w:rsidR="00152C84" w:rsidRDefault="00152C84" w:rsidP="005358E5">
      <w:pPr>
        <w:pStyle w:val="ConsPlusNormal"/>
        <w:spacing w:before="240"/>
        <w:ind w:firstLine="540"/>
        <w:jc w:val="both"/>
      </w:pPr>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52C84" w:rsidRDefault="00152C84" w:rsidP="005358E5">
      <w:pPr>
        <w:pStyle w:val="ConsPlusNormal"/>
        <w:spacing w:before="240"/>
        <w:ind w:firstLine="540"/>
        <w:jc w:val="both"/>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после предварительного анализа социальные нормы, их существенные признаки и элементы;</w:t>
      </w:r>
    </w:p>
    <w:p w:rsidR="00152C84" w:rsidRDefault="00152C84" w:rsidP="005358E5">
      <w:pPr>
        <w:pStyle w:val="ConsPlusNormal"/>
        <w:spacing w:before="240"/>
        <w:ind w:firstLine="540"/>
        <w:jc w:val="both"/>
      </w:pPr>
      <w:r>
        <w:t>сравнивать после предварительного анализа отдельные виды социальных норм;</w:t>
      </w:r>
    </w:p>
    <w:p w:rsidR="00152C84" w:rsidRDefault="00152C84" w:rsidP="005358E5">
      <w:pPr>
        <w:pStyle w:val="ConsPlusNormal"/>
        <w:spacing w:before="240"/>
        <w:ind w:firstLine="540"/>
        <w:jc w:val="both"/>
      </w:pPr>
      <w:r>
        <w:t>объяснять с помощью педагога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сущности социальных норм;</w:t>
      </w:r>
    </w:p>
    <w:p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52C84" w:rsidRDefault="00152C84" w:rsidP="005358E5">
      <w:pPr>
        <w:pStyle w:val="ConsPlusNormal"/>
        <w:spacing w:before="240"/>
        <w:ind w:firstLine="540"/>
        <w:jc w:val="both"/>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с помощью педагога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заполнять с опорой на образец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190.7.6.2. Человек как участник правовых отношений:</w:t>
      </w:r>
    </w:p>
    <w:p w:rsidR="00152C84" w:rsidRDefault="00152C84" w:rsidP="005358E5">
      <w:pPr>
        <w:pStyle w:val="ConsPlusNormal"/>
        <w:spacing w:before="240"/>
        <w:ind w:firstLine="540"/>
        <w:jc w:val="both"/>
      </w:pPr>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классифицировать нормы права, выделяя существенные признаки;</w:t>
      </w:r>
    </w:p>
    <w:p w:rsidR="00152C84" w:rsidRDefault="00152C84" w:rsidP="005358E5">
      <w:pPr>
        <w:pStyle w:val="ConsPlusNormal"/>
        <w:spacing w:before="240"/>
        <w:ind w:firstLine="540"/>
        <w:jc w:val="both"/>
      </w:pPr>
      <w:r>
        <w:t>сравнивать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190.7.6.3. Основы российского права:</w:t>
      </w:r>
    </w:p>
    <w:p w:rsidR="00152C84" w:rsidRDefault="00152C84" w:rsidP="005358E5">
      <w:pPr>
        <w:pStyle w:val="ConsPlusNormal"/>
        <w:spacing w:before="240"/>
        <w:ind w:firstLine="540"/>
        <w:jc w:val="both"/>
      </w:pPr>
      <w:r>
        <w:t xml:space="preserve">осваивать с помощью педагога и применять знания о </w:t>
      </w:r>
      <w:hyperlink r:id="rId278"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при помощи дополнительной визуальной опоры роль </w:t>
      </w:r>
      <w:hyperlink r:id="rId279"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80" w:history="1">
        <w:r>
          <w:rPr>
            <w:color w:val="0000FF"/>
          </w:rPr>
          <w:t>кодекс</w:t>
        </w:r>
      </w:hyperlink>
      <w:r>
        <w:t xml:space="preserve"> Российской Федерации, Семейный </w:t>
      </w:r>
      <w:hyperlink r:id="rId281" w:history="1">
        <w:r>
          <w:rPr>
            <w:color w:val="0000FF"/>
          </w:rPr>
          <w:t>кодекс</w:t>
        </w:r>
      </w:hyperlink>
      <w:r>
        <w:t xml:space="preserve"> Российской Федерации, Трудовой </w:t>
      </w:r>
      <w:hyperlink r:id="rId282" w:history="1">
        <w:r>
          <w:rPr>
            <w:color w:val="0000FF"/>
          </w:rPr>
          <w:t>кодекс</w:t>
        </w:r>
      </w:hyperlink>
      <w:r>
        <w:t xml:space="preserve"> Российской Федерации, </w:t>
      </w:r>
      <w:hyperlink r:id="rId283" w:history="1">
        <w:r>
          <w:rPr>
            <w:color w:val="0000FF"/>
          </w:rPr>
          <w:t>Кодекс</w:t>
        </w:r>
      </w:hyperlink>
      <w:r>
        <w:t xml:space="preserve"> Российской Федерации об административных правонарушениях, Уголовный </w:t>
      </w:r>
      <w:hyperlink r:id="rId284"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заполнять по образцу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190.7.7.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190.7.7.1. Человек в экономических отношениях:</w:t>
      </w:r>
    </w:p>
    <w:p w:rsidR="00152C84" w:rsidRDefault="00152C84" w:rsidP="005358E5">
      <w:pPr>
        <w:pStyle w:val="ConsPlusNormal"/>
        <w:spacing w:before="240"/>
        <w:ind w:firstLine="540"/>
        <w:jc w:val="both"/>
      </w:pPr>
      <w:r>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после предварительного анализа механизмы государственного регулирования экономики;</w:t>
      </w:r>
    </w:p>
    <w:p w:rsidR="00152C84" w:rsidRDefault="00152C84" w:rsidP="005358E5">
      <w:pPr>
        <w:pStyle w:val="ConsPlusNormal"/>
        <w:spacing w:before="240"/>
        <w:ind w:firstLine="540"/>
        <w:jc w:val="both"/>
      </w:pPr>
      <w:r>
        <w:t>сравнивать по алгоритму различные способы хозяйствования;</w:t>
      </w:r>
    </w:p>
    <w:p w:rsidR="00152C84" w:rsidRDefault="00152C84" w:rsidP="005358E5">
      <w:pPr>
        <w:pStyle w:val="ConsPlusNormal"/>
        <w:spacing w:before="240"/>
        <w:ind w:firstLine="540"/>
        <w:jc w:val="both"/>
      </w:pPr>
      <w:r>
        <w:t>объяснять с опорой на источник информации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152C84" w:rsidRDefault="00152C84" w:rsidP="005358E5">
      <w:pPr>
        <w:pStyle w:val="ConsPlusNormal"/>
        <w:spacing w:before="240"/>
        <w:ind w:firstLine="540"/>
        <w:jc w:val="both"/>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с опорой на образец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190.7.7.2. Человек в мире культуры:</w:t>
      </w:r>
    </w:p>
    <w:p w:rsidR="00152C84" w:rsidRDefault="00152C84" w:rsidP="005358E5">
      <w:pPr>
        <w:pStyle w:val="ConsPlusNormal"/>
        <w:spacing w:before="240"/>
        <w:ind w:firstLine="540"/>
        <w:jc w:val="both"/>
      </w:pPr>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после предварительного анализа по разным признакам формы и виды культуры;</w:t>
      </w:r>
    </w:p>
    <w:p w:rsidR="00152C84" w:rsidRDefault="00152C84" w:rsidP="005358E5">
      <w:pPr>
        <w:pStyle w:val="ConsPlusNormal"/>
        <w:spacing w:before="240"/>
        <w:ind w:firstLine="540"/>
        <w:jc w:val="both"/>
      </w:pPr>
      <w:r>
        <w:t>сравнивать после предварительного анализа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объяснять, используя опорную схему,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152C84" w:rsidRDefault="00152C84" w:rsidP="005358E5">
      <w:pPr>
        <w:pStyle w:val="ConsPlusNormal"/>
        <w:spacing w:before="240"/>
        <w:ind w:firstLine="540"/>
        <w:jc w:val="both"/>
      </w:pPr>
      <w: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после предварительного анализа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190.7.8.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190.7.8.1. Человек в политическом измерении:</w:t>
      </w:r>
    </w:p>
    <w:p w:rsidR="00152C84" w:rsidRDefault="00152C84" w:rsidP="005358E5">
      <w:pPr>
        <w:pStyle w:val="ConsPlusNormal"/>
        <w:spacing w:before="240"/>
        <w:ind w:firstLine="540"/>
        <w:jc w:val="both"/>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152C84" w:rsidRDefault="00152C84" w:rsidP="005358E5">
      <w:pPr>
        <w:pStyle w:val="ConsPlusNormal"/>
        <w:spacing w:before="240"/>
        <w:ind w:firstLine="540"/>
        <w:jc w:val="both"/>
      </w:pPr>
      <w:r>
        <w:t>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152C84" w:rsidRDefault="00152C84" w:rsidP="005358E5">
      <w:pPr>
        <w:pStyle w:val="ConsPlusNormal"/>
        <w:spacing w:before="240"/>
        <w:ind w:firstLine="540"/>
        <w:jc w:val="both"/>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285"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152C84" w:rsidRDefault="00152C84" w:rsidP="005358E5">
      <w:pPr>
        <w:pStyle w:val="ConsPlusNormal"/>
        <w:spacing w:before="240"/>
        <w:ind w:firstLine="540"/>
        <w:jc w:val="both"/>
      </w:pPr>
      <w:r>
        <w:t>190.7.8.2. Гражданин и государство:</w:t>
      </w:r>
    </w:p>
    <w:p w:rsidR="00152C84" w:rsidRDefault="00152C84" w:rsidP="005358E5">
      <w:pPr>
        <w:pStyle w:val="ConsPlusNormal"/>
        <w:spacing w:before="240"/>
        <w:ind w:firstLine="540"/>
        <w:jc w:val="both"/>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с помощью педагога по разным признакам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286"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87"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190.7.8.3. Человек в системе социальных отношений:</w:t>
      </w:r>
    </w:p>
    <w:p w:rsidR="00152C84" w:rsidRDefault="00152C84" w:rsidP="005358E5">
      <w:pPr>
        <w:pStyle w:val="ConsPlusNormal"/>
        <w:spacing w:before="240"/>
        <w:ind w:firstLine="540"/>
        <w:jc w:val="both"/>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после предварительного анализа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по плану социальные общности и группы;</w:t>
      </w:r>
    </w:p>
    <w:p w:rsidR="00152C84" w:rsidRDefault="00152C84" w:rsidP="005358E5">
      <w:pPr>
        <w:pStyle w:val="ConsPlusNormal"/>
        <w:spacing w:before="240"/>
        <w:ind w:firstLine="540"/>
        <w:jc w:val="both"/>
      </w:pPr>
      <w:r>
        <w:t>сравнивать с опорой на план виды социальной мобильности;</w:t>
      </w:r>
    </w:p>
    <w:p w:rsidR="00152C84" w:rsidRDefault="00152C84" w:rsidP="005358E5">
      <w:pPr>
        <w:pStyle w:val="ConsPlusNormal"/>
        <w:spacing w:before="240"/>
        <w:ind w:firstLine="540"/>
        <w:jc w:val="both"/>
      </w:pPr>
      <w:r>
        <w:t>объяснять после предварительного анализа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152C84" w:rsidRDefault="00152C84" w:rsidP="005358E5">
      <w:pPr>
        <w:pStyle w:val="ConsPlusNormal"/>
        <w:spacing w:before="240"/>
        <w:ind w:firstLine="540"/>
        <w:jc w:val="both"/>
      </w:pPr>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190.7.8.4. Человек в современном изменяющемся мире:</w:t>
      </w:r>
    </w:p>
    <w:p w:rsidR="00152C84" w:rsidRDefault="00152C84" w:rsidP="005358E5">
      <w:pPr>
        <w:pStyle w:val="ConsPlusNormal"/>
        <w:spacing w:before="240"/>
        <w:ind w:firstLine="540"/>
        <w:jc w:val="both"/>
      </w:pPr>
      <w:r>
        <w:t>осваивать с помощью педагога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с опорой на источник информации требования к современным профессиям;</w:t>
      </w:r>
    </w:p>
    <w:p w:rsidR="00152C84" w:rsidRDefault="00152C84" w:rsidP="005358E5">
      <w:pPr>
        <w:pStyle w:val="ConsPlusNormal"/>
        <w:spacing w:before="240"/>
        <w:ind w:firstLine="540"/>
        <w:jc w:val="both"/>
      </w:pPr>
      <w:r>
        <w:t>объяснять с помощью учителя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191. Федеральная рабочая программа по учебному предмету "География".</w:t>
      </w:r>
    </w:p>
    <w:p w:rsidR="00152C84" w:rsidRDefault="00152C84" w:rsidP="005358E5">
      <w:pPr>
        <w:pStyle w:val="ConsPlusNormal"/>
        <w:spacing w:before="24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191.2. Пояснительная записка.</w:t>
      </w:r>
    </w:p>
    <w:p w:rsidR="00152C84" w:rsidRDefault="00152C84" w:rsidP="005358E5">
      <w:pPr>
        <w:pStyle w:val="ConsPlusNormal"/>
        <w:spacing w:before="24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191.2.6.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152C84" w:rsidRDefault="00152C84" w:rsidP="005358E5">
      <w:pPr>
        <w:pStyle w:val="ConsPlusNormal"/>
        <w:spacing w:before="240"/>
        <w:ind w:firstLine="540"/>
        <w:jc w:val="both"/>
      </w:pPr>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152C84" w:rsidRDefault="00152C84" w:rsidP="005358E5">
      <w:pPr>
        <w:pStyle w:val="ConsPlusNormal"/>
        <w:spacing w:before="240"/>
        <w:ind w:firstLine="540"/>
        <w:jc w:val="both"/>
      </w:pPr>
      <w:r>
        <w:t>191.3.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География - наука о планете Земля.</w:t>
            </w:r>
          </w:p>
          <w:p w:rsidR="00152C84" w:rsidRDefault="00152C84" w:rsidP="00C219BE">
            <w:pPr>
              <w:pStyle w:val="ConsPlusNormal"/>
              <w:jc w:val="both"/>
            </w:pPr>
            <w:r>
              <w:t>История географических открытий.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Планы местности.</w:t>
            </w:r>
          </w:p>
          <w:p w:rsidR="00152C84" w:rsidRDefault="00152C84" w:rsidP="00C219BE">
            <w:pPr>
              <w:pStyle w:val="ConsPlusNormal"/>
              <w:jc w:val="both"/>
            </w:pPr>
            <w:r>
              <w:t>Географические карты.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Литосфера - каменная оболочка Земли.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Сезонные изменения в природе своей местности.</w:t>
            </w:r>
          </w:p>
        </w:tc>
      </w:tr>
    </w:tbl>
    <w:p w:rsidR="00152C84" w:rsidRDefault="00152C84" w:rsidP="005358E5">
      <w:pPr>
        <w:pStyle w:val="ConsPlusNormal"/>
        <w:jc w:val="both"/>
      </w:pPr>
    </w:p>
    <w:p w:rsidR="00152C84" w:rsidRDefault="00152C84" w:rsidP="005358E5">
      <w:pPr>
        <w:pStyle w:val="ConsPlusNormal"/>
        <w:ind w:firstLine="540"/>
        <w:jc w:val="both"/>
      </w:pPr>
      <w:r>
        <w:t>191.4.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Гидросфера - водная оболочка Земли.</w:t>
            </w:r>
          </w:p>
          <w:p w:rsidR="00152C84" w:rsidRDefault="00152C84" w:rsidP="00C219BE">
            <w:pPr>
              <w:pStyle w:val="ConsPlusNormal"/>
              <w:jc w:val="both"/>
            </w:pPr>
            <w:r>
              <w:t>Атмосфера - воздушная оболочка Земли.</w:t>
            </w:r>
          </w:p>
          <w:p w:rsidR="00152C84" w:rsidRDefault="00152C84" w:rsidP="00C219BE">
            <w:pPr>
              <w:pStyle w:val="ConsPlusNormal"/>
              <w:jc w:val="both"/>
            </w:pPr>
            <w:r>
              <w:t>Биосфера - оболочка жизни.</w:t>
            </w:r>
          </w:p>
          <w:p w:rsidR="00152C84" w:rsidRDefault="00152C84" w:rsidP="00C219BE">
            <w:pPr>
              <w:pStyle w:val="ConsPlusNormal"/>
              <w:jc w:val="both"/>
            </w:pPr>
            <w:r>
              <w:t>Взаимосвязь оболочек Земли. Понятие о природном комплексе.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191.5.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Географическая оболочка.</w:t>
            </w:r>
          </w:p>
          <w:p w:rsidR="00152C84" w:rsidRDefault="00152C84" w:rsidP="00C219BE">
            <w:pPr>
              <w:pStyle w:val="ConsPlusNormal"/>
              <w:jc w:val="both"/>
            </w:pPr>
            <w:r>
              <w:t>Литосфера и рельеф Земли.</w:t>
            </w:r>
          </w:p>
          <w:p w:rsidR="00152C84" w:rsidRDefault="00152C84" w:rsidP="00C219BE">
            <w:pPr>
              <w:pStyle w:val="ConsPlusNormal"/>
              <w:jc w:val="both"/>
            </w:pPr>
            <w:r>
              <w:t>Атмосфера и климаты Земли.</w:t>
            </w:r>
          </w:p>
          <w:p w:rsidR="00152C84" w:rsidRDefault="00152C84" w:rsidP="00C219BE">
            <w:pPr>
              <w:pStyle w:val="ConsPlusNormal"/>
              <w:jc w:val="both"/>
            </w:pPr>
            <w:r>
              <w:t>Мировой океан - основная часть гидросферы.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Страны и народы мира.</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Южные материки.</w:t>
            </w:r>
          </w:p>
          <w:p w:rsidR="00152C84" w:rsidRDefault="00152C84" w:rsidP="00C219BE">
            <w:pPr>
              <w:pStyle w:val="ConsPlusNormal"/>
              <w:jc w:val="both"/>
            </w:pPr>
            <w:r>
              <w:t>Северные материки.</w:t>
            </w:r>
          </w:p>
          <w:p w:rsidR="00152C84" w:rsidRDefault="00152C84" w:rsidP="00C219BE">
            <w:pPr>
              <w:pStyle w:val="ConsPlusNormal"/>
              <w:jc w:val="both"/>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191.6.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Климат и климатические ресурсы.</w:t>
            </w:r>
          </w:p>
          <w:p w:rsidR="00152C84" w:rsidRDefault="00152C84" w:rsidP="00C219BE">
            <w:pPr>
              <w:pStyle w:val="ConsPlusNormal"/>
              <w:jc w:val="both"/>
            </w:pPr>
            <w:r>
              <w:t>Моря России. Внутренние воды и водные ресурсы.</w:t>
            </w:r>
          </w:p>
          <w:p w:rsidR="00152C84" w:rsidRDefault="00152C84" w:rsidP="00C219BE">
            <w:pPr>
              <w:pStyle w:val="ConsPlusNormal"/>
              <w:jc w:val="both"/>
            </w:pPr>
            <w:r>
              <w:t>Природно-хозяйственные зоны.</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России.</w:t>
            </w:r>
          </w:p>
          <w:p w:rsidR="00152C84" w:rsidRDefault="00152C84" w:rsidP="00C219BE">
            <w:pPr>
              <w:pStyle w:val="ConsPlusNormal"/>
              <w:jc w:val="both"/>
            </w:pPr>
            <w:r>
              <w:t>Территориальные особенности размещения населения России.</w:t>
            </w:r>
          </w:p>
          <w:p w:rsidR="00152C84" w:rsidRDefault="00152C84" w:rsidP="00C219BE">
            <w:pPr>
              <w:pStyle w:val="ConsPlusNormal"/>
              <w:jc w:val="both"/>
            </w:pPr>
            <w:r>
              <w:t>Народы и религии России.</w:t>
            </w:r>
          </w:p>
          <w:p w:rsidR="00152C84" w:rsidRDefault="00152C84" w:rsidP="00C219BE">
            <w:pPr>
              <w:pStyle w:val="ConsPlusNormal"/>
              <w:jc w:val="both"/>
            </w:pPr>
            <w:r>
              <w:t>Половой и возрастной состав населения России.</w:t>
            </w:r>
          </w:p>
          <w:p w:rsidR="00152C84" w:rsidRDefault="00152C84" w:rsidP="00C219BE">
            <w:pPr>
              <w:pStyle w:val="ConsPlusNormal"/>
              <w:jc w:val="both"/>
            </w:pPr>
            <w:r>
              <w:t>Человеческий капитал России.</w:t>
            </w:r>
          </w:p>
        </w:tc>
      </w:tr>
    </w:tbl>
    <w:p w:rsidR="00152C84" w:rsidRDefault="00152C84" w:rsidP="005358E5">
      <w:pPr>
        <w:pStyle w:val="ConsPlusNormal"/>
        <w:jc w:val="both"/>
      </w:pPr>
    </w:p>
    <w:p w:rsidR="00152C84" w:rsidRDefault="00152C84" w:rsidP="005358E5">
      <w:pPr>
        <w:pStyle w:val="ConsPlusNormal"/>
        <w:ind w:firstLine="540"/>
        <w:jc w:val="both"/>
      </w:pPr>
      <w:r>
        <w:t>191.7.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хозяйства России.</w:t>
            </w:r>
          </w:p>
          <w:p w:rsidR="00152C84" w:rsidRDefault="00152C84" w:rsidP="00C219BE">
            <w:pPr>
              <w:pStyle w:val="ConsPlusNormal"/>
              <w:jc w:val="both"/>
            </w:pPr>
            <w:r>
              <w:t>Топливно-энергетический комплекс (ТЭК).</w:t>
            </w:r>
          </w:p>
          <w:p w:rsidR="00152C84" w:rsidRDefault="00152C84" w:rsidP="00C219BE">
            <w:pPr>
              <w:pStyle w:val="ConsPlusNormal"/>
              <w:jc w:val="both"/>
            </w:pPr>
            <w:r>
              <w:t>Металлургический комплекс.</w:t>
            </w:r>
          </w:p>
          <w:p w:rsidR="00152C84" w:rsidRDefault="00152C84" w:rsidP="00C219BE">
            <w:pPr>
              <w:pStyle w:val="ConsPlusNormal"/>
              <w:jc w:val="both"/>
            </w:pPr>
            <w:r>
              <w:t>Машиностроительный комплекс.</w:t>
            </w:r>
          </w:p>
          <w:p w:rsidR="00152C84" w:rsidRDefault="00152C84" w:rsidP="00C219BE">
            <w:pPr>
              <w:pStyle w:val="ConsPlusNormal"/>
              <w:jc w:val="both"/>
            </w:pPr>
            <w:r>
              <w:t>Химико-лесной комплекс.</w:t>
            </w:r>
          </w:p>
          <w:p w:rsidR="00152C84" w:rsidRDefault="00152C84" w:rsidP="00C219BE">
            <w:pPr>
              <w:pStyle w:val="ConsPlusNormal"/>
              <w:jc w:val="both"/>
            </w:pPr>
            <w:r>
              <w:t>Агропромышленный комплекс (АПК).</w:t>
            </w:r>
          </w:p>
          <w:p w:rsidR="00152C84" w:rsidRDefault="00152C84" w:rsidP="00C219BE">
            <w:pPr>
              <w:pStyle w:val="ConsPlusNormal"/>
              <w:jc w:val="both"/>
            </w:pPr>
            <w:r>
              <w:t>Инфраструктурный комплекс. Обобщение знаний.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Западный макрорегион (Европейская часть) России.</w:t>
            </w:r>
          </w:p>
          <w:p w:rsidR="00152C84" w:rsidRDefault="00152C84" w:rsidP="00C219BE">
            <w:pPr>
              <w:pStyle w:val="ConsPlusNormal"/>
              <w:jc w:val="both"/>
            </w:pPr>
            <w:r>
              <w:t>Азиатская (Восточная) часть России.</w:t>
            </w:r>
          </w:p>
          <w:p w:rsidR="00152C84" w:rsidRDefault="00152C84" w:rsidP="00C219BE">
            <w:pPr>
              <w:pStyle w:val="ConsPlusNormal"/>
              <w:jc w:val="both"/>
            </w:pPr>
            <w:r>
              <w:t>Обобщение знаний.</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r>
      <w:tr w:rsidR="00152C84" w:rsidTr="00C219BE">
        <w:tc>
          <w:tcPr>
            <w:tcW w:w="243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и систематизация изученного материала.</w:t>
            </w:r>
          </w:p>
        </w:tc>
      </w:tr>
    </w:tbl>
    <w:p w:rsidR="00152C84" w:rsidRDefault="00152C84" w:rsidP="005358E5">
      <w:pPr>
        <w:pStyle w:val="ConsPlusNormal"/>
        <w:jc w:val="both"/>
      </w:pPr>
    </w:p>
    <w:p w:rsidR="00152C84" w:rsidRDefault="00152C84" w:rsidP="005358E5">
      <w:pPr>
        <w:pStyle w:val="ConsPlusTitle"/>
        <w:ind w:firstLine="540"/>
        <w:jc w:val="both"/>
        <w:outlineLvl w:val="3"/>
      </w:pPr>
      <w:r>
        <w:t>191.8. Планируемые результаты освоения географии.</w:t>
      </w:r>
    </w:p>
    <w:p w:rsidR="00152C84" w:rsidRDefault="00152C84" w:rsidP="005358E5">
      <w:pPr>
        <w:pStyle w:val="ConsPlusNormal"/>
        <w:spacing w:before="240"/>
        <w:ind w:firstLine="540"/>
        <w:jc w:val="both"/>
      </w:pPr>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191.8.2.1.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191.8.2.4.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191.8.2.7.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191.8.3. Предметные результаты освоения программы по географии включают способность обучающихся с ЗПР:</w:t>
      </w:r>
    </w:p>
    <w:p w:rsidR="00152C84" w:rsidRDefault="00152C84" w:rsidP="005358E5">
      <w:pPr>
        <w:pStyle w:val="ConsPlusNormal"/>
        <w:spacing w:before="24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152C84" w:rsidRDefault="00152C84" w:rsidP="005358E5">
      <w:pPr>
        <w:pStyle w:val="ConsPlusNormal"/>
        <w:spacing w:before="24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152C84" w:rsidRDefault="00152C84" w:rsidP="005358E5">
      <w:pPr>
        <w:pStyle w:val="ConsPlusNormal"/>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152C84" w:rsidRDefault="00152C84" w:rsidP="005358E5">
      <w:pPr>
        <w:pStyle w:val="ConsPlusNormal"/>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152C84" w:rsidRDefault="00152C84" w:rsidP="005358E5">
      <w:pPr>
        <w:pStyle w:val="ConsPlusNormal"/>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152C84" w:rsidRDefault="00152C84" w:rsidP="005358E5">
      <w:pPr>
        <w:pStyle w:val="ConsPlusNormal"/>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152C84" w:rsidRDefault="00152C84" w:rsidP="005358E5">
      <w:pPr>
        <w:pStyle w:val="ConsPlusNormal"/>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152C84" w:rsidRDefault="00152C84" w:rsidP="005358E5">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152C84" w:rsidRDefault="00152C84" w:rsidP="005358E5">
      <w:pPr>
        <w:pStyle w:val="ConsPlusNormal"/>
        <w:spacing w:before="240"/>
        <w:ind w:firstLine="54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152C84" w:rsidRDefault="00152C84" w:rsidP="005358E5">
      <w:pPr>
        <w:pStyle w:val="ConsPlusNormal"/>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152C84" w:rsidRDefault="00152C84" w:rsidP="005358E5">
      <w:pPr>
        <w:pStyle w:val="ConsPlusNormal"/>
        <w:spacing w:before="24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152C84" w:rsidRDefault="00152C84" w:rsidP="005358E5">
      <w:pPr>
        <w:pStyle w:val="ConsPlusNormal"/>
        <w:spacing w:before="240"/>
        <w:ind w:firstLine="540"/>
        <w:jc w:val="both"/>
      </w:pPr>
      <w:r>
        <w:t>191.8.3.1. К концу 5 класса обучающийся научится:</w:t>
      </w:r>
    </w:p>
    <w:p w:rsidR="00152C84" w:rsidRDefault="00152C84" w:rsidP="005358E5">
      <w:pPr>
        <w:pStyle w:val="ConsPlusNormal"/>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152C84" w:rsidRDefault="00152C84" w:rsidP="005358E5">
      <w:pPr>
        <w:pStyle w:val="ConsPlusNormal"/>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иметь представление о вкладе великих путешественников в географическое изучение Земли;</w:t>
      </w:r>
    </w:p>
    <w:p w:rsidR="00152C84" w:rsidRDefault="00152C84" w:rsidP="005358E5">
      <w:pPr>
        <w:pStyle w:val="ConsPlusNormal"/>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с опорой на источник информации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с опорой на источник информации примеры влияния Солнца на мир живой и неживой природы;</w:t>
      </w:r>
    </w:p>
    <w:p w:rsidR="00152C84" w:rsidRDefault="00152C84" w:rsidP="005358E5">
      <w:pPr>
        <w:pStyle w:val="ConsPlusNormal"/>
        <w:spacing w:before="240"/>
        <w:ind w:firstLine="540"/>
        <w:jc w:val="both"/>
      </w:pPr>
      <w:r>
        <w:t>объяснять с помощью учителя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с опорой на план внутреннее строение Земли;</w:t>
      </w:r>
    </w:p>
    <w:p w:rsidR="00152C84" w:rsidRDefault="00152C84" w:rsidP="005358E5">
      <w:pPr>
        <w:pStyle w:val="ConsPlusNormal"/>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152C84" w:rsidRDefault="00152C84" w:rsidP="005358E5">
      <w:pPr>
        <w:pStyle w:val="ConsPlusNormal"/>
        <w:spacing w:before="240"/>
        <w:ind w:firstLine="540"/>
        <w:jc w:val="both"/>
      </w:pPr>
      <w:r>
        <w:t>различать с опорой на источник информации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с опорой на источник информации горы и равнины;</w:t>
      </w:r>
    </w:p>
    <w:p w:rsidR="00152C84" w:rsidRDefault="00152C84" w:rsidP="005358E5">
      <w:pPr>
        <w:pStyle w:val="ConsPlusNormal"/>
        <w:spacing w:before="240"/>
        <w:ind w:firstLine="540"/>
        <w:jc w:val="both"/>
      </w:pPr>
      <w:r>
        <w:t>классифицировать формы рельефа суши по высоте и по внешнему облику с опорой на план;</w:t>
      </w:r>
    </w:p>
    <w:p w:rsidR="00152C84" w:rsidRDefault="00152C84" w:rsidP="005358E5">
      <w:pPr>
        <w:pStyle w:val="ConsPlusNormal"/>
        <w:spacing w:before="240"/>
        <w:ind w:firstLine="540"/>
        <w:jc w:val="both"/>
      </w:pPr>
      <w:r>
        <w:t>иметь представление о причинах землетрясений и вулканических извержений;</w:t>
      </w:r>
    </w:p>
    <w:p w:rsidR="00152C84" w:rsidRDefault="00152C84" w:rsidP="005358E5">
      <w:pPr>
        <w:pStyle w:val="ConsPlusNormal"/>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с опорой на алгоритм учебных действий острова по происхождению;</w:t>
      </w:r>
    </w:p>
    <w:p w:rsidR="00152C84" w:rsidRDefault="00152C84" w:rsidP="005358E5">
      <w:pPr>
        <w:pStyle w:val="ConsPlusNormal"/>
        <w:spacing w:before="24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191.8.3.2. К концу 6 класса обучающийся научится:</w:t>
      </w:r>
    </w:p>
    <w:p w:rsidR="00152C84" w:rsidRDefault="00152C84" w:rsidP="005358E5">
      <w:pPr>
        <w:pStyle w:val="ConsPlusNormal"/>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 опорой на источник информации свойства вод отдельных частей Мирового океана;</w:t>
      </w:r>
    </w:p>
    <w:p w:rsidR="00152C84" w:rsidRDefault="00152C84" w:rsidP="005358E5">
      <w:pPr>
        <w:pStyle w:val="ConsPlusNormal"/>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с опорой на источник информации питание и режим рек;</w:t>
      </w:r>
    </w:p>
    <w:p w:rsidR="00152C84" w:rsidRDefault="00152C84" w:rsidP="005358E5">
      <w:pPr>
        <w:pStyle w:val="ConsPlusNormal"/>
        <w:spacing w:before="240"/>
        <w:ind w:firstLine="540"/>
        <w:jc w:val="both"/>
      </w:pPr>
      <w:r>
        <w:t>сравнивать с опорой на алгоритм учебных действий реки по заданным признакам;</w:t>
      </w:r>
    </w:p>
    <w:p w:rsidR="00152C84" w:rsidRDefault="00152C84" w:rsidP="005358E5">
      <w:pPr>
        <w:pStyle w:val="ConsPlusNormal"/>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с опорой на источник информации примеры районов распространения многолетней мерзлоты;</w:t>
      </w:r>
    </w:p>
    <w:p w:rsidR="00152C84" w:rsidRDefault="00152C84" w:rsidP="005358E5">
      <w:pPr>
        <w:pStyle w:val="ConsPlusNormal"/>
        <w:spacing w:before="240"/>
        <w:ind w:firstLine="540"/>
        <w:jc w:val="both"/>
      </w:pPr>
      <w:r>
        <w:t>иметь представление о причинах образования цунами, приливов и отливов;</w:t>
      </w:r>
    </w:p>
    <w:p w:rsidR="00152C84" w:rsidRDefault="00152C84" w:rsidP="005358E5">
      <w:pPr>
        <w:pStyle w:val="ConsPlusNormal"/>
        <w:spacing w:before="240"/>
        <w:ind w:firstLine="540"/>
        <w:jc w:val="both"/>
      </w:pPr>
      <w:r>
        <w:t>описывать с опорой на алгоритм учебных действий состав, строение атмосферы;</w:t>
      </w:r>
    </w:p>
    <w:p w:rsidR="00152C84" w:rsidRDefault="00152C84" w:rsidP="005358E5">
      <w:pPr>
        <w:pStyle w:val="ConsPlusNormal"/>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 опорой на алгоритм учебных действий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иметь представление о границах биосферы;</w:t>
      </w:r>
    </w:p>
    <w:p w:rsidR="00152C84" w:rsidRDefault="00152C84" w:rsidP="005358E5">
      <w:pPr>
        <w:pStyle w:val="ConsPlusNormal"/>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с опорой на источник информации растительный и животный мир разных территорий Земли;</w:t>
      </w:r>
    </w:p>
    <w:p w:rsidR="00152C84" w:rsidRDefault="00152C84" w:rsidP="005358E5">
      <w:pPr>
        <w:pStyle w:val="ConsPlusNormal"/>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с опорой на источник информации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с опорой на алгоритм учебных действий плодородие почв в различных природных зонах;</w:t>
      </w:r>
    </w:p>
    <w:p w:rsidR="00152C84" w:rsidRDefault="00152C84" w:rsidP="005358E5">
      <w:pPr>
        <w:pStyle w:val="ConsPlusNormal"/>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191.8.3.3. К концу 7 класса обучающийся научится:</w:t>
      </w:r>
    </w:p>
    <w:p w:rsidR="00152C84" w:rsidRDefault="00152C84" w:rsidP="005358E5">
      <w:pPr>
        <w:pStyle w:val="ConsPlusNormal"/>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иметь представление о строении и свойствах (целостность, зональность, ритмичность) географической оболочки;</w:t>
      </w:r>
    </w:p>
    <w:p w:rsidR="00152C84" w:rsidRDefault="00152C84" w:rsidP="005358E5">
      <w:pPr>
        <w:pStyle w:val="ConsPlusNormal"/>
        <w:spacing w:before="240"/>
        <w:ind w:firstLine="540"/>
        <w:jc w:val="both"/>
      </w:pPr>
      <w:r>
        <w:t>определять с опорой на алгоритм учебных действий природные зоны по их существенным признакам;</w:t>
      </w:r>
    </w:p>
    <w:p w:rsidR="00152C84" w:rsidRDefault="00152C84" w:rsidP="005358E5">
      <w:pPr>
        <w:pStyle w:val="ConsPlusNormal"/>
        <w:spacing w:before="240"/>
        <w:ind w:firstLine="540"/>
        <w:jc w:val="both"/>
      </w:pPr>
      <w:r>
        <w:t>различать с помощью учителя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с опорой на источник информации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rsidR="00152C84" w:rsidRDefault="00152C84" w:rsidP="005358E5">
      <w:pPr>
        <w:pStyle w:val="ConsPlusNormal"/>
        <w:spacing w:before="240"/>
        <w:ind w:firstLine="540"/>
        <w:jc w:val="both"/>
      </w:pPr>
      <w:r>
        <w:t>иметь представление об образовании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с опорой на план климат территории по климатограмме;</w:t>
      </w:r>
    </w:p>
    <w:p w:rsidR="00152C84" w:rsidRDefault="00152C84" w:rsidP="005358E5">
      <w:pPr>
        <w:pStyle w:val="ConsPlusNormal"/>
        <w:spacing w:before="240"/>
        <w:ind w:firstLine="540"/>
        <w:jc w:val="both"/>
      </w:pPr>
      <w:r>
        <w:t>объяснять с помощью учителя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после предварительного анализа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с опорой на алгоритм учебных действий городские и сельские поселения;</w:t>
      </w:r>
    </w:p>
    <w:p w:rsidR="00152C84" w:rsidRDefault="00152C84" w:rsidP="005358E5">
      <w:pPr>
        <w:pStyle w:val="ConsPlusNormal"/>
        <w:spacing w:before="240"/>
        <w:ind w:firstLine="540"/>
        <w:jc w:val="both"/>
      </w:pPr>
      <w:r>
        <w:t>приводить с опорой на источник информации примеры: крупнейших городов мира; мировых и национальных религий;</w:t>
      </w:r>
    </w:p>
    <w:p w:rsidR="00152C84" w:rsidRDefault="00152C84" w:rsidP="005358E5">
      <w:pPr>
        <w:pStyle w:val="ConsPlusNormal"/>
        <w:spacing w:before="240"/>
        <w:ind w:firstLine="540"/>
        <w:jc w:val="both"/>
      </w:pPr>
      <w:r>
        <w:t>проводить с опорой на план языковую классификацию народов;</w:t>
      </w:r>
    </w:p>
    <w:p w:rsidR="00152C84" w:rsidRDefault="00152C84" w:rsidP="005358E5">
      <w:pPr>
        <w:pStyle w:val="ConsPlusNormal"/>
        <w:spacing w:before="240"/>
        <w:ind w:firstLine="540"/>
        <w:jc w:val="both"/>
      </w:pPr>
      <w:r>
        <w:t>различать после предварительного анализа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после предварительного анализа страны по их существенным признакам;</w:t>
      </w:r>
    </w:p>
    <w:p w:rsidR="00152C84" w:rsidRDefault="00152C84" w:rsidP="005358E5">
      <w:pPr>
        <w:pStyle w:val="ConsPlusNormal"/>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иметь представление об особенностях природы, населения и хозяйства отдельных территорий;</w:t>
      </w:r>
    </w:p>
    <w:p w:rsidR="00152C84" w:rsidRDefault="00152C84" w:rsidP="005358E5">
      <w:pPr>
        <w:pStyle w:val="ConsPlusNormal"/>
        <w:spacing w:before="24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152C84" w:rsidRDefault="00152C84" w:rsidP="005358E5">
      <w:pPr>
        <w:pStyle w:val="ConsPlusNormal"/>
        <w:spacing w:before="240"/>
        <w:ind w:firstLine="540"/>
        <w:jc w:val="both"/>
      </w:pPr>
      <w:r>
        <w:t>191.8.3.4. К концу 8 класса обучающийся научится:</w:t>
      </w:r>
    </w:p>
    <w:p w:rsidR="00152C84" w:rsidRDefault="00152C84" w:rsidP="005358E5">
      <w:pPr>
        <w:pStyle w:val="ConsPlusNormal"/>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с опорой на план географическое положение России с использованием информации из различных источников;</w:t>
      </w:r>
    </w:p>
    <w:p w:rsidR="00152C84" w:rsidRDefault="00152C84" w:rsidP="005358E5">
      <w:pPr>
        <w:pStyle w:val="ConsPlusNormal"/>
        <w:spacing w:before="240"/>
        <w:ind w:firstLine="540"/>
        <w:jc w:val="both"/>
      </w:pPr>
      <w:r>
        <w:t>иметь представление о федеральных округах, крупных географических районах и макрорегионах России;</w:t>
      </w:r>
    </w:p>
    <w:p w:rsidR="00152C84" w:rsidRDefault="00152C84" w:rsidP="005358E5">
      <w:pPr>
        <w:pStyle w:val="ConsPlusNormal"/>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иметь представление о степени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после предварительного анализа классификацию природных ресурсов;</w:t>
      </w:r>
    </w:p>
    <w:p w:rsidR="00152C84" w:rsidRDefault="00152C84" w:rsidP="005358E5">
      <w:pPr>
        <w:pStyle w:val="ConsPlusNormal"/>
        <w:spacing w:before="240"/>
        <w:ind w:firstLine="540"/>
        <w:jc w:val="both"/>
      </w:pPr>
      <w:r>
        <w:t>иметь представление о типах природопользования;</w:t>
      </w:r>
    </w:p>
    <w:p w:rsidR="00152C84" w:rsidRDefault="00152C84" w:rsidP="005358E5">
      <w:pPr>
        <w:pStyle w:val="ConsPlusNormal"/>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после предварительного анализа погоду территории по карте погоды;</w:t>
      </w:r>
    </w:p>
    <w:p w:rsidR="00152C84" w:rsidRDefault="00152C84" w:rsidP="005358E5">
      <w:pPr>
        <w:pStyle w:val="ConsPlusNormal"/>
        <w:spacing w:before="24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проводить после предварительного анализа классификацию типов климата и почв России;</w:t>
      </w:r>
    </w:p>
    <w:p w:rsidR="00152C84" w:rsidRDefault="00152C84" w:rsidP="005358E5">
      <w:pPr>
        <w:pStyle w:val="ConsPlusNormal"/>
        <w:spacing w:before="240"/>
        <w:ind w:firstLine="540"/>
        <w:jc w:val="both"/>
      </w:pPr>
      <w:r>
        <w:t>иметь представление о показателях, характеризующих состояние окружающей среды;</w:t>
      </w:r>
    </w:p>
    <w:p w:rsidR="00152C84" w:rsidRDefault="00152C84" w:rsidP="005358E5">
      <w:pPr>
        <w:pStyle w:val="ConsPlusNormal"/>
        <w:spacing w:before="24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152C84" w:rsidRDefault="00152C84" w:rsidP="005358E5">
      <w:pPr>
        <w:pStyle w:val="ConsPlusNormal"/>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191.8.3.5. К концу 9 класса обучающийся научится:</w:t>
      </w:r>
    </w:p>
    <w:p w:rsidR="00152C84" w:rsidRDefault="00152C84" w:rsidP="005358E5">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152C84" w:rsidRDefault="00152C84" w:rsidP="005358E5">
      <w:pPr>
        <w:pStyle w:val="ConsPlusNormal"/>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152C84" w:rsidRDefault="00152C84" w:rsidP="005358E5">
      <w:pPr>
        <w:pStyle w:val="ConsPlusNormal"/>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192.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192.1.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192.2. Пояснительная записка.</w:t>
      </w:r>
    </w:p>
    <w:p w:rsidR="00152C84" w:rsidRDefault="00152C84" w:rsidP="005358E5">
      <w:pPr>
        <w:pStyle w:val="ConsPlusNormal"/>
        <w:spacing w:before="240"/>
        <w:ind w:firstLine="540"/>
        <w:jc w:val="both"/>
      </w:pPr>
      <w:r>
        <w:t xml:space="preserve">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88" w:history="1">
        <w:r>
          <w:rPr>
            <w:color w:val="0000FF"/>
          </w:rPr>
          <w:t>Концепции</w:t>
        </w:r>
      </w:hyperlink>
      <w:r>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152C84" w:rsidRDefault="00152C84" w:rsidP="005358E5">
      <w:pPr>
        <w:pStyle w:val="ConsPlusNormal"/>
        <w:spacing w:before="240"/>
        <w:ind w:firstLine="540"/>
        <w:jc w:val="both"/>
      </w:pPr>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192.2.3.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152C84" w:rsidRDefault="00152C84" w:rsidP="005358E5">
      <w:pPr>
        <w:pStyle w:val="ConsPlusNormal"/>
        <w:spacing w:before="240"/>
        <w:ind w:firstLine="540"/>
        <w:jc w:val="both"/>
      </w:pPr>
      <w:r>
        <w:t>192.2.6.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2C84" w:rsidRDefault="00152C84" w:rsidP="005358E5">
      <w:pPr>
        <w:pStyle w:val="ConsPlusNormal"/>
        <w:spacing w:before="240"/>
        <w:ind w:firstLine="540"/>
        <w:jc w:val="both"/>
      </w:pPr>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89"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90"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91" w:history="1">
        <w:r>
          <w:rPr>
            <w:color w:val="0000FF"/>
          </w:rPr>
          <w:t>Указ</w:t>
        </w:r>
      </w:hyperlink>
      <w:r>
        <w:t xml:space="preserve"> Президента Российской Федерации от 21 июля 2020 г. N 474), государственная </w:t>
      </w:r>
      <w:hyperlink r:id="rId292"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152C84" w:rsidRDefault="00152C84" w:rsidP="005358E5">
      <w:pPr>
        <w:pStyle w:val="ConsPlusNormal"/>
        <w:spacing w:before="240"/>
        <w:ind w:firstLine="540"/>
        <w:jc w:val="both"/>
      </w:pPr>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192.4. Планируемые результаты освоения программы ОБЖ.</w:t>
      </w:r>
    </w:p>
    <w:p w:rsidR="00152C84" w:rsidRDefault="00152C84" w:rsidP="005358E5">
      <w:pPr>
        <w:pStyle w:val="ConsPlusNormal"/>
        <w:spacing w:before="24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192.4.3.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192.4.4.3.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192.4.4.4.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192.4.4.5.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192.4.4.7.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192.4.5.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192.4.5.2.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192.4.5.4.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192.4.5.5.1.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иметь представление о понятии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объяснять с опорой на справочный материал общие принципы безопасного поведения.</w:t>
      </w:r>
    </w:p>
    <w:p w:rsidR="00152C84" w:rsidRDefault="00152C84" w:rsidP="005358E5">
      <w:pPr>
        <w:pStyle w:val="ConsPlusNormal"/>
        <w:spacing w:before="240"/>
        <w:ind w:firstLine="540"/>
        <w:jc w:val="both"/>
      </w:pPr>
      <w:r>
        <w:t>192.4.5.5.2. Модуль N 2 "Безопасность в быту":</w:t>
      </w:r>
    </w:p>
    <w:p w:rsidR="00152C84" w:rsidRDefault="00152C84" w:rsidP="005358E5">
      <w:pPr>
        <w:pStyle w:val="ConsPlusNormal"/>
        <w:spacing w:before="240"/>
        <w:ind w:firstLine="540"/>
        <w:jc w:val="both"/>
      </w:pPr>
      <w:r>
        <w:t>иметь представление об особенностях жизнеобеспечения жилища;</w:t>
      </w:r>
    </w:p>
    <w:p w:rsidR="00152C84" w:rsidRDefault="00152C84" w:rsidP="005358E5">
      <w:pPr>
        <w:pStyle w:val="ConsPlusNormal"/>
        <w:spacing w:before="240"/>
        <w:ind w:firstLine="540"/>
        <w:jc w:val="both"/>
      </w:pPr>
      <w: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понимать ситуации криминального характера;</w:t>
      </w:r>
    </w:p>
    <w:p w:rsidR="00152C84" w:rsidRDefault="00152C84" w:rsidP="005358E5">
      <w:pPr>
        <w:pStyle w:val="ConsPlusNormal"/>
        <w:spacing w:before="240"/>
        <w:ind w:firstLine="540"/>
        <w:jc w:val="both"/>
      </w:pPr>
      <w:r>
        <w:t>знать правила вызова экстренных служб и ответственность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192.4.5.5.3. Модуль N 3 "Безопасность на транспорте":</w:t>
      </w:r>
    </w:p>
    <w:p w:rsidR="00152C84" w:rsidRDefault="00152C84" w:rsidP="005358E5">
      <w:pPr>
        <w:pStyle w:val="ConsPlusNormal"/>
        <w:spacing w:before="240"/>
        <w:ind w:firstLine="540"/>
        <w:jc w:val="both"/>
      </w:pPr>
      <w:r>
        <w:t>классифицировать с опорой на образец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192.4.5.5.4. Модуль N 4 "Безопасность в общественных местах":</w:t>
      </w:r>
    </w:p>
    <w:p w:rsidR="00152C84" w:rsidRDefault="00152C84" w:rsidP="005358E5">
      <w:pPr>
        <w:pStyle w:val="ConsPlusNormal"/>
        <w:spacing w:before="240"/>
        <w:ind w:firstLine="540"/>
        <w:jc w:val="both"/>
      </w:pPr>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152C84" w:rsidRDefault="00152C84" w:rsidP="005358E5">
      <w:pPr>
        <w:pStyle w:val="ConsPlusNormal"/>
        <w:spacing w:before="240"/>
        <w:ind w:firstLine="540"/>
        <w:jc w:val="both"/>
      </w:pPr>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192.4.5.5.5. Модуль N 5 "Безопасность в природной среде":</w:t>
      </w:r>
    </w:p>
    <w:p w:rsidR="00152C84" w:rsidRDefault="00152C84" w:rsidP="005358E5">
      <w:pPr>
        <w:pStyle w:val="ConsPlusNormal"/>
        <w:spacing w:before="240"/>
        <w:ind w:firstLine="540"/>
        <w:jc w:val="both"/>
      </w:pPr>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с опорой на справочный материал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объяснять правила само- и взаимопомощи терпящим бедствие на воде;</w:t>
      </w:r>
    </w:p>
    <w:p w:rsidR="00152C84" w:rsidRDefault="00152C84" w:rsidP="005358E5">
      <w:pPr>
        <w:pStyle w:val="ConsPlusNormal"/>
        <w:spacing w:before="240"/>
        <w:ind w:firstLine="5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192.4.5.5.6.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 опорой на справочный материал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описывать факторы, влияющие на здоровье человека;</w:t>
      </w:r>
    </w:p>
    <w:p w:rsidR="00152C84" w:rsidRDefault="00152C84" w:rsidP="005358E5">
      <w:pPr>
        <w:pStyle w:val="ConsPlusNormal"/>
        <w:spacing w:before="240"/>
        <w:ind w:firstLine="540"/>
        <w:jc w:val="both"/>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иметь негативное отношение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с опорой на справочный материал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192.4.5.5.7. Модуль N 7 "Безопасность в социуме":</w:t>
      </w:r>
    </w:p>
    <w:p w:rsidR="00152C84" w:rsidRDefault="00152C84" w:rsidP="005358E5">
      <w:pPr>
        <w:pStyle w:val="ConsPlusNormal"/>
        <w:spacing w:before="240"/>
        <w:ind w:firstLine="540"/>
        <w:jc w:val="both"/>
      </w:pPr>
      <w:r>
        <w:t>приводить с опорой на справочный материал примеры межличностного и группового конфликта;</w:t>
      </w:r>
    </w:p>
    <w:p w:rsidR="00152C84" w:rsidRDefault="00152C84" w:rsidP="005358E5">
      <w:pPr>
        <w:pStyle w:val="ConsPlusNormal"/>
        <w:spacing w:before="240"/>
        <w:ind w:firstLine="540"/>
        <w:jc w:val="both"/>
      </w:pPr>
      <w:r>
        <w:t>иметь представление о способах избегания и разрешения конфликтных ситуаций;</w:t>
      </w:r>
    </w:p>
    <w:p w:rsidR="00152C84" w:rsidRDefault="00152C84" w:rsidP="005358E5">
      <w:pPr>
        <w:pStyle w:val="ConsPlusNormal"/>
        <w:spacing w:before="240"/>
        <w:ind w:firstLine="540"/>
        <w:jc w:val="both"/>
      </w:pPr>
      <w:r>
        <w:t>иметь представление об опасных проявлениях конфликтов (в том числе насилие, буллинг (травля);</w:t>
      </w:r>
    </w:p>
    <w:p w:rsidR="00152C84" w:rsidRDefault="00152C84" w:rsidP="005358E5">
      <w:pPr>
        <w:pStyle w:val="ConsPlusNormal"/>
        <w:spacing w:before="240"/>
        <w:ind w:firstLine="540"/>
        <w:jc w:val="both"/>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192.4.5.5.8.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с опорой на справочный материал примеры информационных и компьютерных угроз;</w:t>
      </w:r>
    </w:p>
    <w:p w:rsidR="00152C84" w:rsidRDefault="00152C84" w:rsidP="005358E5">
      <w:pPr>
        <w:pStyle w:val="ConsPlusNormal"/>
        <w:spacing w:before="240"/>
        <w:ind w:firstLine="540"/>
        <w:jc w:val="both"/>
      </w:pPr>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Интернета; предупреждать возникновение сложных и опасных ситуаций;</w:t>
      </w:r>
    </w:p>
    <w:p w:rsidR="00152C84" w:rsidRDefault="00152C84" w:rsidP="005358E5">
      <w:pPr>
        <w:pStyle w:val="ConsPlusNormal"/>
        <w:spacing w:before="240"/>
        <w:ind w:firstLine="540"/>
        <w:jc w:val="both"/>
      </w:pPr>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192.4.5.5.9.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с опорой на справочный материал понятия экстремизма, терроризма, их причины и последствия;</w:t>
      </w:r>
    </w:p>
    <w:p w:rsidR="00152C84" w:rsidRDefault="00152C84" w:rsidP="005358E5">
      <w:pPr>
        <w:pStyle w:val="ConsPlusNormal"/>
        <w:spacing w:before="240"/>
        <w:ind w:firstLine="540"/>
        <w:jc w:val="both"/>
      </w:pPr>
      <w:r>
        <w:t>иметь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иметь представление об организационных основах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192.4.5.5.10.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152C84" w:rsidRDefault="00152C84" w:rsidP="005358E5">
      <w:pPr>
        <w:pStyle w:val="ConsPlusNormal"/>
        <w:spacing w:before="240"/>
        <w:ind w:firstLine="540"/>
        <w:jc w:val="both"/>
      </w:pPr>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знать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jc w:val="both"/>
      </w:pPr>
    </w:p>
    <w:p w:rsidR="00152C84" w:rsidRDefault="00152C84" w:rsidP="005358E5">
      <w:pPr>
        <w:pStyle w:val="ConsPlusTitle"/>
        <w:ind w:firstLine="540"/>
        <w:jc w:val="both"/>
        <w:outlineLvl w:val="2"/>
      </w:pPr>
      <w:r>
        <w:t>193. Программа формирования универсальных учебных действий.</w:t>
      </w:r>
    </w:p>
    <w:p w:rsidR="00152C84" w:rsidRDefault="00152C84" w:rsidP="005358E5">
      <w:pPr>
        <w:pStyle w:val="ConsPlusNormal"/>
        <w:spacing w:before="24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spacing w:before="240"/>
        <w:ind w:firstLine="540"/>
        <w:jc w:val="both"/>
      </w:pPr>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152C84" w:rsidRDefault="00152C84" w:rsidP="005358E5">
      <w:pPr>
        <w:pStyle w:val="ConsPlusNormal"/>
        <w:spacing w:before="240"/>
        <w:ind w:firstLine="540"/>
        <w:jc w:val="both"/>
      </w:pPr>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152C84" w:rsidRDefault="00152C84" w:rsidP="005358E5">
      <w:pPr>
        <w:pStyle w:val="ConsPlusNormal"/>
        <w:spacing w:before="24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152C84" w:rsidRDefault="00152C84" w:rsidP="005358E5">
      <w:pPr>
        <w:pStyle w:val="ConsPlusNormal"/>
        <w:spacing w:before="24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152C84" w:rsidRDefault="00152C84" w:rsidP="005358E5">
      <w:pPr>
        <w:pStyle w:val="ConsPlusNormal"/>
        <w:jc w:val="both"/>
      </w:pPr>
    </w:p>
    <w:p w:rsidR="00152C84" w:rsidRDefault="00152C84" w:rsidP="005358E5">
      <w:pPr>
        <w:pStyle w:val="ConsPlusTitle"/>
        <w:ind w:firstLine="540"/>
        <w:jc w:val="both"/>
        <w:outlineLvl w:val="2"/>
      </w:pPr>
      <w:r>
        <w:t>194. Программа коррекционной работы.</w:t>
      </w:r>
    </w:p>
    <w:p w:rsidR="00152C84" w:rsidRDefault="00152C84" w:rsidP="005358E5">
      <w:pPr>
        <w:pStyle w:val="ConsPlusNormal"/>
        <w:spacing w:before="24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194.2.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152C84" w:rsidRDefault="00152C84" w:rsidP="005358E5">
      <w:pPr>
        <w:pStyle w:val="ConsPlusNormal"/>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194.3.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коррекционных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152C84" w:rsidRDefault="00152C84" w:rsidP="005358E5">
      <w:pPr>
        <w:pStyle w:val="ConsPlusNormal"/>
        <w:spacing w:before="24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152C84" w:rsidRDefault="00152C84" w:rsidP="005358E5">
      <w:pPr>
        <w:pStyle w:val="ConsPlusNormal"/>
        <w:spacing w:before="24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194.9.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194.10. ПКР представлена в </w:t>
      </w:r>
      <w:hyperlink w:anchor="Par35021" w:tooltip="ПРОГРАММА" w:history="1">
        <w:r>
          <w:rPr>
            <w:color w:val="0000FF"/>
          </w:rPr>
          <w:t>приложении N 15</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195. Федеральная рабочая программа воспитания.</w:t>
      </w:r>
    </w:p>
    <w:p w:rsidR="00152C84" w:rsidRDefault="00152C84" w:rsidP="005358E5">
      <w:pPr>
        <w:pStyle w:val="ConsPlusNormal"/>
        <w:spacing w:before="240"/>
        <w:ind w:firstLine="540"/>
        <w:jc w:val="both"/>
      </w:pPr>
      <w:r>
        <w:t xml:space="preserve">195.1.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XL. Организационный раздел ФАОП ООО для обучающихся</w:t>
      </w:r>
    </w:p>
    <w:p w:rsidR="00152C84" w:rsidRDefault="00152C84" w:rsidP="005358E5">
      <w:pPr>
        <w:pStyle w:val="ConsPlusTitle"/>
        <w:jc w:val="center"/>
      </w:pPr>
      <w:r>
        <w:t>с задержкой психического развития (вариант 7)</w:t>
      </w:r>
    </w:p>
    <w:p w:rsidR="00152C84" w:rsidRDefault="00152C84" w:rsidP="005358E5">
      <w:pPr>
        <w:pStyle w:val="ConsPlusNormal"/>
        <w:jc w:val="both"/>
      </w:pPr>
    </w:p>
    <w:p w:rsidR="00152C84" w:rsidRDefault="00152C84" w:rsidP="005358E5">
      <w:pPr>
        <w:pStyle w:val="ConsPlusTitle"/>
        <w:ind w:firstLine="540"/>
        <w:jc w:val="both"/>
        <w:outlineLvl w:val="2"/>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152C84" w:rsidRDefault="00152C84" w:rsidP="005358E5">
      <w:pPr>
        <w:pStyle w:val="ConsPlusNormal"/>
        <w:spacing w:before="24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293" w:history="1">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196.2.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 с ЗПР;</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152C84" w:rsidRDefault="00152C84" w:rsidP="005358E5">
      <w:pPr>
        <w:pStyle w:val="ConsPlusNormal"/>
        <w:spacing w:before="24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w:t>
      </w:r>
    </w:p>
    <w:p w:rsidR="00152C84" w:rsidRDefault="00152C84" w:rsidP="005358E5">
      <w:pPr>
        <w:pStyle w:val="ConsPlusNormal"/>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 с ЗПР.</w:t>
      </w:r>
    </w:p>
    <w:p w:rsidR="00152C84" w:rsidRDefault="00152C84" w:rsidP="005358E5">
      <w:pPr>
        <w:pStyle w:val="ConsPlusNormal"/>
        <w:spacing w:before="240"/>
        <w:ind w:firstLine="540"/>
        <w:jc w:val="both"/>
      </w:pPr>
      <w:r>
        <w:t>196.6. ФАОП ООО для обучающихся с ЗПР предусматривает три варианта федерального недельного учебного плана:</w:t>
      </w:r>
    </w:p>
    <w:p w:rsidR="00152C84" w:rsidRDefault="00152C84" w:rsidP="005358E5">
      <w:pPr>
        <w:pStyle w:val="ConsPlusNormal"/>
        <w:spacing w:before="240"/>
        <w:ind w:firstLine="540"/>
        <w:jc w:val="both"/>
      </w:pPr>
      <w:r>
        <w:t>1-й вариант - для общеобразовательных организаций, в которых обучение ведется на русском языке;</w:t>
      </w:r>
    </w:p>
    <w:p w:rsidR="00152C84" w:rsidRDefault="00152C84" w:rsidP="005358E5">
      <w:pPr>
        <w:pStyle w:val="ConsPlusNormal"/>
        <w:spacing w:before="24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152C84" w:rsidRDefault="00152C84" w:rsidP="005358E5">
      <w:pPr>
        <w:pStyle w:val="ConsPlusNormal"/>
        <w:spacing w:before="240"/>
        <w:ind w:firstLine="540"/>
        <w:jc w:val="both"/>
      </w:pPr>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152C84" w:rsidRDefault="00152C84" w:rsidP="005358E5">
      <w:pPr>
        <w:pStyle w:val="ConsPlusNormal"/>
        <w:spacing w:before="240"/>
        <w:ind w:firstLine="540"/>
        <w:jc w:val="both"/>
      </w:pPr>
      <w:r>
        <w:t>196.6.1. Федеральный недельный учебный план основного общего образования обучающихся с ЗПР для 5-дневной учебной недели (1-й вариант).</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152C84" w:rsidTr="00C219BE">
        <w:tc>
          <w:tcPr>
            <w:tcW w:w="2850"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21</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13</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148</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157</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w:t>
            </w:r>
          </w:p>
        </w:tc>
      </w:tr>
    </w:tbl>
    <w:p w:rsidR="00152C84" w:rsidRDefault="00152C84" w:rsidP="005358E5">
      <w:pPr>
        <w:pStyle w:val="ConsPlusNormal"/>
        <w:jc w:val="both"/>
      </w:pPr>
    </w:p>
    <w:p w:rsidR="00152C84" w:rsidRDefault="00152C84" w:rsidP="005358E5">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152C84" w:rsidRDefault="00152C84" w:rsidP="005358E5">
      <w:pPr>
        <w:pStyle w:val="ConsPlusNormal"/>
        <w:spacing w:before="240"/>
        <w:ind w:firstLine="540"/>
        <w:jc w:val="both"/>
      </w:pPr>
      <w:r>
        <w:t>196.6.2. Федеральный недельный учебный план основного общего образования обучающихся с ЗПР для 5-дневной учебной недели (2-й вариант).</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152C84" w:rsidTr="00C219BE">
        <w:tc>
          <w:tcPr>
            <w:tcW w:w="2850"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21</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13</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Родной язык и родная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Родной язык</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Родная литература</w:t>
            </w:r>
          </w:p>
        </w:tc>
        <w:tc>
          <w:tcPr>
            <w:tcW w:w="593"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c>
          <w:tcPr>
            <w:tcW w:w="597"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c>
          <w:tcPr>
            <w:tcW w:w="80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both"/>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153</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157</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w:t>
            </w:r>
          </w:p>
        </w:tc>
      </w:tr>
    </w:tbl>
    <w:p w:rsidR="00152C84" w:rsidRDefault="00152C84" w:rsidP="005358E5">
      <w:pPr>
        <w:pStyle w:val="ConsPlusNormal"/>
        <w:jc w:val="both"/>
      </w:pPr>
    </w:p>
    <w:p w:rsidR="00152C84" w:rsidRDefault="00152C84" w:rsidP="005358E5">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152C84" w:rsidRDefault="00152C84" w:rsidP="005358E5">
      <w:pPr>
        <w:pStyle w:val="ConsPlusNormal"/>
        <w:spacing w:before="240"/>
        <w:ind w:firstLine="540"/>
        <w:jc w:val="both"/>
      </w:pPr>
      <w:r>
        <w:t>196.6.3. Федеральный недельный учебный план основного общего образования обучающихся с ЗПР для 5-дневной учебной недели (3-й вариант).</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152C84" w:rsidTr="00C219BE">
        <w:tc>
          <w:tcPr>
            <w:tcW w:w="2850"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23</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13</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6</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8</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4</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r>
      <w:tr w:rsidR="00152C84"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9</w:t>
            </w:r>
          </w:p>
        </w:tc>
      </w:tr>
      <w:tr w:rsidR="00152C84" w:rsidTr="00C219BE">
        <w:tc>
          <w:tcPr>
            <w:tcW w:w="285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Физическая культура и основы безопасности</w:t>
            </w:r>
          </w:p>
        </w:tc>
        <w:tc>
          <w:tcPr>
            <w:tcW w:w="244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жизнедеятельности 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7</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157</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ю</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15</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10</w:t>
            </w:r>
          </w:p>
        </w:tc>
      </w:tr>
      <w:tr w:rsidR="00152C84"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152C84" w:rsidRDefault="00152C84" w:rsidP="00C219BE">
            <w:pPr>
              <w:pStyle w:val="ConsPlusNormal"/>
              <w:jc w:val="center"/>
            </w:pPr>
            <w:r>
              <w:t>25</w:t>
            </w:r>
          </w:p>
        </w:tc>
      </w:tr>
    </w:tbl>
    <w:p w:rsidR="00152C84" w:rsidRDefault="00152C84" w:rsidP="005358E5">
      <w:pPr>
        <w:pStyle w:val="ConsPlusNormal"/>
        <w:jc w:val="both"/>
      </w:pPr>
    </w:p>
    <w:p w:rsidR="00152C84" w:rsidRDefault="00152C84" w:rsidP="005358E5">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152C84" w:rsidRDefault="00152C84" w:rsidP="005358E5">
      <w:pPr>
        <w:pStyle w:val="ConsPlusNormal"/>
        <w:spacing w:before="240"/>
        <w:ind w:firstLine="540"/>
        <w:jc w:val="both"/>
      </w:pPr>
      <w:r>
        <w:t>196.6.4. В учебных планах количество часов в неделю на коррекционные курсы указано на одного обучающегося.</w:t>
      </w:r>
    </w:p>
    <w:p w:rsidR="00152C84" w:rsidRDefault="00152C84" w:rsidP="005358E5">
      <w:pPr>
        <w:pStyle w:val="ConsPlusNormal"/>
        <w:spacing w:before="24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152C84" w:rsidRDefault="00152C84" w:rsidP="005358E5">
      <w:pPr>
        <w:pStyle w:val="ConsPlusNormal"/>
        <w:spacing w:before="24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152C84" w:rsidRDefault="00152C84" w:rsidP="005358E5">
      <w:pPr>
        <w:pStyle w:val="ConsPlusNormal"/>
        <w:spacing w:before="24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rsidR="00152C84" w:rsidRDefault="00152C84" w:rsidP="005358E5">
      <w:pPr>
        <w:pStyle w:val="ConsPlusNormal"/>
        <w:spacing w:before="240"/>
        <w:ind w:firstLine="540"/>
        <w:jc w:val="both"/>
      </w:pPr>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152C84" w:rsidRDefault="00152C84" w:rsidP="005358E5">
      <w:pPr>
        <w:pStyle w:val="ConsPlusNormal"/>
        <w:jc w:val="both"/>
      </w:pPr>
    </w:p>
    <w:p w:rsidR="00152C84" w:rsidRDefault="00152C84" w:rsidP="005358E5">
      <w:pPr>
        <w:pStyle w:val="ConsPlusTitle"/>
        <w:ind w:firstLine="540"/>
        <w:jc w:val="both"/>
        <w:outlineLvl w:val="2"/>
      </w:pPr>
      <w:r>
        <w:t>197. Федеральный календарный учебный график.</w:t>
      </w:r>
    </w:p>
    <w:p w:rsidR="00152C84" w:rsidRDefault="00152C84" w:rsidP="005358E5">
      <w:pPr>
        <w:pStyle w:val="ConsPlusNormal"/>
        <w:spacing w:before="24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&lt;64&gt;.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&lt;64&gt; </w:t>
      </w:r>
      <w:hyperlink r:id="rId294" w:history="1">
        <w:r>
          <w:rPr>
            <w:color w:val="0000FF"/>
          </w:rPr>
          <w:t>Пункт 3.4.16</w:t>
        </w:r>
      </w:hyperlink>
      <w:r>
        <w:t>.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197.2.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197.7.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197.8. Продолжительность урока не должна превышать 45 минут.</w:t>
      </w:r>
    </w:p>
    <w:p w:rsidR="00152C84" w:rsidRDefault="00152C84" w:rsidP="005358E5">
      <w:pPr>
        <w:pStyle w:val="ConsPlusNormal"/>
        <w:spacing w:before="24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197.12.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198. План внеурочной деятельности.</w:t>
      </w:r>
    </w:p>
    <w:p w:rsidR="00152C84" w:rsidRDefault="00152C84" w:rsidP="005358E5">
      <w:pPr>
        <w:pStyle w:val="ConsPlusNormal"/>
        <w:spacing w:before="24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198.2. Внеурочная деятельность является неотъемлемой частью АООП ООО.</w:t>
      </w:r>
    </w:p>
    <w:p w:rsidR="00152C84" w:rsidRDefault="00152C84" w:rsidP="005358E5">
      <w:pPr>
        <w:pStyle w:val="ConsPlusNormal"/>
        <w:spacing w:before="24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152C84" w:rsidRDefault="00152C84" w:rsidP="005358E5">
      <w:pPr>
        <w:pStyle w:val="ConsPlusNormal"/>
        <w:spacing w:before="240"/>
        <w:ind w:firstLine="540"/>
        <w:jc w:val="both"/>
      </w:pPr>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198.8.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152C84" w:rsidRDefault="00152C84" w:rsidP="005358E5">
      <w:pPr>
        <w:pStyle w:val="ConsPlusNormal"/>
        <w:spacing w:before="24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198.11.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198.12. Выбор форм организации внеурочной деятельности для обучающихся с ЗПР подчиняется следующим требованиям:</w:t>
      </w:r>
    </w:p>
    <w:p w:rsidR="00152C84" w:rsidRDefault="00152C84" w:rsidP="005358E5">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152C84" w:rsidRDefault="00152C84" w:rsidP="005358E5">
      <w:pPr>
        <w:pStyle w:val="ConsPlusNormal"/>
        <w:spacing w:before="240"/>
        <w:ind w:firstLine="540"/>
        <w:jc w:val="both"/>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152C84" w:rsidRDefault="00152C84" w:rsidP="005358E5">
      <w:pPr>
        <w:pStyle w:val="ConsPlusNormal"/>
        <w:spacing w:before="24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152C84" w:rsidRDefault="00152C84" w:rsidP="005358E5">
      <w:pPr>
        <w:pStyle w:val="ConsPlusNormal"/>
        <w:spacing w:before="240"/>
        <w:ind w:firstLine="540"/>
        <w:jc w:val="both"/>
      </w:pPr>
      <w:r>
        <w:t>обеспечение гибкого режима занятий (продолжительность, последовательность);</w:t>
      </w:r>
    </w:p>
    <w:p w:rsidR="00152C84" w:rsidRDefault="00152C84" w:rsidP="005358E5">
      <w:pPr>
        <w:pStyle w:val="ConsPlusNormal"/>
        <w:spacing w:before="240"/>
        <w:ind w:firstLine="540"/>
        <w:jc w:val="both"/>
      </w:pPr>
      <w:r>
        <w:t>использование форм организации, предполагающих использование средств ИКТ.</w:t>
      </w:r>
    </w:p>
    <w:p w:rsidR="00152C84" w:rsidRDefault="00152C84" w:rsidP="005358E5">
      <w:pPr>
        <w:pStyle w:val="ConsPlusNormal"/>
        <w:spacing w:before="24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199. Федеральный календарный план воспитательной работы.</w:t>
      </w:r>
    </w:p>
    <w:p w:rsidR="00152C84" w:rsidRDefault="00152C84" w:rsidP="005358E5">
      <w:pPr>
        <w:pStyle w:val="ConsPlusNormal"/>
        <w:spacing w:before="240"/>
        <w:ind w:firstLine="540"/>
        <w:jc w:val="both"/>
      </w:pPr>
      <w:r>
        <w:t>199.1.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199.2.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XLI. Целевой раздел ФАОП ООО для обучающихся</w:t>
      </w:r>
    </w:p>
    <w:p w:rsidR="00152C84" w:rsidRDefault="00152C84" w:rsidP="005358E5">
      <w:pPr>
        <w:pStyle w:val="ConsPlusTitle"/>
        <w:jc w:val="center"/>
      </w:pPr>
      <w:r>
        <w:t>с расстройствами аутистического спектра (вариант 8.1)</w:t>
      </w:r>
    </w:p>
    <w:p w:rsidR="00152C84" w:rsidRDefault="00152C84" w:rsidP="005358E5">
      <w:pPr>
        <w:pStyle w:val="ConsPlusNormal"/>
        <w:jc w:val="both"/>
      </w:pPr>
    </w:p>
    <w:p w:rsidR="00152C84" w:rsidRDefault="00152C84" w:rsidP="005358E5">
      <w:pPr>
        <w:pStyle w:val="ConsPlusTitle"/>
        <w:ind w:firstLine="540"/>
        <w:jc w:val="both"/>
        <w:outlineLvl w:val="2"/>
      </w:pPr>
      <w:r>
        <w:t>200. Пояснительная записка.</w:t>
      </w:r>
    </w:p>
    <w:p w:rsidR="00152C84" w:rsidRDefault="00152C84" w:rsidP="005358E5">
      <w:pPr>
        <w:pStyle w:val="ConsPlusNormal"/>
        <w:spacing w:before="240"/>
        <w:ind w:firstLine="540"/>
        <w:jc w:val="both"/>
      </w:pPr>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152C84" w:rsidRDefault="00152C84" w:rsidP="005358E5">
      <w:pPr>
        <w:pStyle w:val="ConsPlusNormal"/>
        <w:spacing w:before="240"/>
        <w:ind w:firstLine="540"/>
        <w:jc w:val="both"/>
      </w:pPr>
      <w:r>
        <w:t>200.3. Целями реализации ФАОП ООО для обучающихся с РАС (вариант 8.1) являются:</w:t>
      </w:r>
    </w:p>
    <w:p w:rsidR="00152C84" w:rsidRDefault="00152C84" w:rsidP="005358E5">
      <w:pPr>
        <w:pStyle w:val="ConsPlusNormal"/>
        <w:spacing w:before="240"/>
        <w:ind w:firstLine="540"/>
        <w:jc w:val="both"/>
      </w:pPr>
      <w:r>
        <w:t>организация учебного процесса для обучающихся с РАС с учетом целей ФГОС ООО;</w:t>
      </w:r>
    </w:p>
    <w:p w:rsidR="00152C84" w:rsidRDefault="00152C84" w:rsidP="005358E5">
      <w:pPr>
        <w:pStyle w:val="ConsPlusNormal"/>
        <w:spacing w:before="240"/>
        <w:ind w:firstLine="540"/>
        <w:jc w:val="both"/>
      </w:pPr>
      <w:r>
        <w:t>создание условий для становления и развития личности обучающегося в ее самобытности, уникальности, неповторимости;</w:t>
      </w:r>
    </w:p>
    <w:p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152C84" w:rsidRDefault="00152C84" w:rsidP="005358E5">
      <w:pPr>
        <w:pStyle w:val="ConsPlusNormal"/>
        <w:spacing w:before="240"/>
        <w:ind w:firstLine="540"/>
        <w:jc w:val="both"/>
      </w:pPr>
      <w:r>
        <w:t>200.4. Достижение поставленных целей реализации ФАОП ООО для обучающихся с РАС (вариант 8.1) предусматривает решение следующих основных задач:</w:t>
      </w:r>
    </w:p>
    <w:p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rsidR="00152C84" w:rsidRDefault="00152C84" w:rsidP="005358E5">
      <w:pPr>
        <w:pStyle w:val="ConsPlusNormal"/>
        <w:spacing w:before="240"/>
        <w:ind w:firstLine="540"/>
        <w:jc w:val="both"/>
      </w:pPr>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rsidR="00152C84" w:rsidRDefault="00152C84" w:rsidP="005358E5">
      <w:pPr>
        <w:pStyle w:val="ConsPlusNormal"/>
        <w:spacing w:before="240"/>
        <w:ind w:firstLine="540"/>
        <w:jc w:val="both"/>
      </w:pPr>
      <w:r>
        <w:t>обеспечение необходимой для обучающихся с РАС коррекционно-развивающей направленности учебного процесса;</w:t>
      </w:r>
    </w:p>
    <w:p w:rsidR="00152C84" w:rsidRDefault="00152C84" w:rsidP="005358E5">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152C84" w:rsidRDefault="00152C84" w:rsidP="005358E5">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52C84" w:rsidRDefault="00152C84" w:rsidP="005358E5">
      <w:pPr>
        <w:pStyle w:val="ConsPlusNormal"/>
        <w:spacing w:before="240"/>
        <w:ind w:firstLine="540"/>
        <w:jc w:val="both"/>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152C84" w:rsidRDefault="00152C84" w:rsidP="005358E5">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152C84" w:rsidRDefault="00152C84" w:rsidP="005358E5">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152C84" w:rsidRDefault="00152C84" w:rsidP="005358E5">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152C84" w:rsidRDefault="00152C84" w:rsidP="005358E5">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152C84" w:rsidRDefault="00152C84" w:rsidP="005358E5">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52C84" w:rsidRDefault="00152C84" w:rsidP="005358E5">
      <w:pPr>
        <w:pStyle w:val="ConsPlusNormal"/>
        <w:spacing w:before="240"/>
        <w:ind w:firstLine="540"/>
        <w:jc w:val="both"/>
      </w:pPr>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rsidR="00152C84" w:rsidRDefault="00152C84" w:rsidP="005358E5">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152C84" w:rsidRDefault="00152C84" w:rsidP="005358E5">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152C84" w:rsidRDefault="00152C84" w:rsidP="005358E5">
      <w:pPr>
        <w:pStyle w:val="ConsPlusNormal"/>
        <w:spacing w:before="240"/>
        <w:ind w:firstLine="540"/>
        <w:jc w:val="both"/>
      </w:pPr>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152C84" w:rsidRDefault="00152C84" w:rsidP="005358E5">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152C84" w:rsidRDefault="00152C84" w:rsidP="005358E5">
      <w:pPr>
        <w:pStyle w:val="ConsPlusNormal"/>
        <w:spacing w:before="240"/>
        <w:ind w:firstLine="54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ориентация на разнообразие индивидуальных образовательных траекторий и особенности индивидуального развития каждого обучающегося с РАС;</w:t>
      </w:r>
    </w:p>
    <w:p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95" w:history="1">
        <w:r>
          <w:rPr>
            <w:color w:val="0000FF"/>
          </w:rPr>
          <w:t>нормативов</w:t>
        </w:r>
      </w:hyperlink>
      <w:r>
        <w:t xml:space="preserve"> и Санитарно-эпидемиологических </w:t>
      </w:r>
      <w:hyperlink r:id="rId296" w:history="1">
        <w:r>
          <w:rPr>
            <w:color w:val="0000FF"/>
          </w:rPr>
          <w:t>требований</w:t>
        </w:r>
      </w:hyperlink>
      <w:r>
        <w:t>.</w:t>
      </w:r>
    </w:p>
    <w:p w:rsidR="00152C84" w:rsidRDefault="00152C84" w:rsidP="005358E5">
      <w:pPr>
        <w:pStyle w:val="ConsPlusNormal"/>
        <w:spacing w:before="240"/>
        <w:ind w:firstLine="540"/>
        <w:jc w:val="both"/>
      </w:pPr>
      <w:r>
        <w:t>200.6. ФАОП ООО для обучающихся с РАС (вариант 8.1)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&lt;65&gt;.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&lt;65&gt; </w:t>
      </w:r>
      <w:hyperlink r:id="rId297"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201. Планируемые результаты освоения ФАОП ООО.</w:t>
      </w:r>
    </w:p>
    <w:p w:rsidR="00152C84" w:rsidRDefault="00152C84" w:rsidP="005358E5">
      <w:pPr>
        <w:pStyle w:val="ConsPlusNormal"/>
        <w:spacing w:before="240"/>
        <w:ind w:firstLine="540"/>
        <w:jc w:val="both"/>
      </w:pPr>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152C84" w:rsidRDefault="00152C84" w:rsidP="005358E5">
      <w:pPr>
        <w:pStyle w:val="ConsPlusNormal"/>
        <w:spacing w:before="240"/>
        <w:ind w:firstLine="540"/>
        <w:jc w:val="both"/>
      </w:pPr>
      <w:r>
        <w:t>201.2. Планируемые результаты освоения ФАОП ООО обучающимися с РАС дополняются результатами освоения ПКР.</w:t>
      </w:r>
    </w:p>
    <w:p w:rsidR="00152C84" w:rsidRDefault="00152C84" w:rsidP="005358E5">
      <w:pPr>
        <w:pStyle w:val="ConsPlusNormal"/>
        <w:spacing w:before="240"/>
        <w:ind w:firstLine="540"/>
        <w:jc w:val="both"/>
      </w:pPr>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152C84" w:rsidRDefault="00152C84" w:rsidP="005358E5">
      <w:pPr>
        <w:pStyle w:val="ConsPlusNormal"/>
        <w:spacing w:before="240"/>
        <w:ind w:firstLine="540"/>
        <w:jc w:val="both"/>
      </w:pPr>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152C84" w:rsidRDefault="00152C84" w:rsidP="005358E5">
      <w:pPr>
        <w:pStyle w:val="ConsPlusNormal"/>
        <w:spacing w:before="240"/>
        <w:ind w:firstLine="540"/>
        <w:jc w:val="both"/>
      </w:pPr>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152C84" w:rsidRDefault="00152C84" w:rsidP="005358E5">
      <w:pPr>
        <w:pStyle w:val="ConsPlusNormal"/>
        <w:spacing w:before="240"/>
        <w:ind w:firstLine="540"/>
        <w:jc w:val="both"/>
      </w:pPr>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152C84" w:rsidRDefault="00152C84" w:rsidP="005358E5">
      <w:pPr>
        <w:pStyle w:val="ConsPlusNormal"/>
        <w:spacing w:before="240"/>
        <w:ind w:firstLine="540"/>
        <w:jc w:val="both"/>
      </w:pPr>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152C84" w:rsidRDefault="00152C84" w:rsidP="005358E5">
      <w:pPr>
        <w:pStyle w:val="ConsPlusNormal"/>
        <w:spacing w:before="240"/>
        <w:ind w:firstLine="540"/>
        <w:jc w:val="both"/>
      </w:pPr>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152C84" w:rsidRDefault="00152C84" w:rsidP="005358E5">
      <w:pPr>
        <w:pStyle w:val="ConsPlusNormal"/>
        <w:spacing w:before="240"/>
        <w:ind w:firstLine="540"/>
        <w:jc w:val="both"/>
      </w:pPr>
      <w:r>
        <w:t>Предметные результаты включают:</w:t>
      </w:r>
    </w:p>
    <w:p w:rsidR="00152C84" w:rsidRDefault="00152C84" w:rsidP="005358E5">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152C84" w:rsidRDefault="00152C84" w:rsidP="005358E5">
      <w:pPr>
        <w:pStyle w:val="ConsPlusNormal"/>
        <w:spacing w:before="240"/>
        <w:ind w:firstLine="540"/>
        <w:jc w:val="both"/>
      </w:pPr>
      <w:r>
        <w:t>предпосылки научного типа мышления;</w:t>
      </w:r>
    </w:p>
    <w:p w:rsidR="00152C84" w:rsidRDefault="00152C84" w:rsidP="005358E5">
      <w:pPr>
        <w:pStyle w:val="ConsPlusNormal"/>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52C84" w:rsidRDefault="00152C84" w:rsidP="005358E5">
      <w:pPr>
        <w:pStyle w:val="ConsPlusNormal"/>
        <w:spacing w:before="240"/>
        <w:ind w:firstLine="540"/>
        <w:jc w:val="both"/>
      </w:pPr>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152C84" w:rsidRDefault="00152C84" w:rsidP="005358E5">
      <w:pPr>
        <w:pStyle w:val="ConsPlusNormal"/>
        <w:spacing w:before="240"/>
        <w:ind w:firstLine="540"/>
        <w:jc w:val="both"/>
      </w:pPr>
      <w:r>
        <w:t>Формирование метапредметных результатов обеспечивается совокупностью всех учебных предметов и внеурочной деятельности.</w:t>
      </w:r>
    </w:p>
    <w:p w:rsidR="00152C84" w:rsidRDefault="00152C84" w:rsidP="005358E5">
      <w:pPr>
        <w:pStyle w:val="ConsPlusNormal"/>
        <w:spacing w:before="240"/>
        <w:ind w:firstLine="540"/>
        <w:jc w:val="both"/>
      </w:pPr>
      <w:r>
        <w:t>Основным объектом и предметом оценки метапредметных результатов является овладение:</w:t>
      </w:r>
    </w:p>
    <w:p w:rsidR="00152C84" w:rsidRDefault="00152C84" w:rsidP="005358E5">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В качестве основных жизненных компетенций обучающегося с РАС выступает овладение:</w:t>
      </w:r>
    </w:p>
    <w:p w:rsidR="00152C84" w:rsidRDefault="00152C84" w:rsidP="005358E5">
      <w:pPr>
        <w:pStyle w:val="ConsPlusNormal"/>
        <w:spacing w:before="240"/>
        <w:ind w:firstLine="540"/>
        <w:jc w:val="both"/>
      </w:pPr>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152C84" w:rsidRDefault="00152C84" w:rsidP="005358E5">
      <w:pPr>
        <w:pStyle w:val="ConsPlusNormal"/>
        <w:spacing w:before="240"/>
        <w:ind w:firstLine="540"/>
        <w:jc w:val="both"/>
      </w:pPr>
      <w:r>
        <w:t>способностью организации успешного взаимодействия с окружающими людьми, опираясь на понимание социальных отношений;</w:t>
      </w:r>
    </w:p>
    <w:p w:rsidR="00152C84" w:rsidRDefault="00152C84" w:rsidP="005358E5">
      <w:pPr>
        <w:pStyle w:val="ConsPlusNormal"/>
        <w:spacing w:before="240"/>
        <w:ind w:firstLine="540"/>
        <w:jc w:val="both"/>
      </w:pPr>
      <w:r>
        <w:t>способностью к эмоциональному самоконтролю;</w:t>
      </w:r>
    </w:p>
    <w:p w:rsidR="00152C84" w:rsidRDefault="00152C84" w:rsidP="005358E5">
      <w:pPr>
        <w:pStyle w:val="ConsPlusNormal"/>
        <w:spacing w:before="240"/>
        <w:ind w:firstLine="540"/>
        <w:jc w:val="both"/>
      </w:pPr>
      <w:r>
        <w:t>способностью к самостоятельной организации собственной повседневной жизни;</w:t>
      </w:r>
    </w:p>
    <w:p w:rsidR="00152C84" w:rsidRDefault="00152C84" w:rsidP="005358E5">
      <w:pPr>
        <w:pStyle w:val="ConsPlusNormal"/>
        <w:spacing w:before="240"/>
        <w:ind w:firstLine="540"/>
        <w:jc w:val="both"/>
      </w:pPr>
      <w:r>
        <w:t>способностью заботиться о поддержании собственного здоровья.</w:t>
      </w:r>
    </w:p>
    <w:p w:rsidR="00152C84" w:rsidRDefault="00152C84" w:rsidP="005358E5">
      <w:pPr>
        <w:pStyle w:val="ConsPlusNormal"/>
        <w:jc w:val="both"/>
      </w:pPr>
    </w:p>
    <w:p w:rsidR="00152C84" w:rsidRDefault="00152C84" w:rsidP="005358E5">
      <w:pPr>
        <w:pStyle w:val="ConsPlusTitle"/>
        <w:ind w:firstLine="540"/>
        <w:jc w:val="both"/>
        <w:outlineLvl w:val="2"/>
      </w:pPr>
      <w:r>
        <w:t>202.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152C84" w:rsidRDefault="00152C84" w:rsidP="005358E5">
      <w:pPr>
        <w:pStyle w:val="ConsPlusNormal"/>
        <w:spacing w:before="240"/>
        <w:ind w:firstLine="540"/>
        <w:jc w:val="both"/>
      </w:pPr>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РАС;</w:t>
      </w:r>
    </w:p>
    <w:p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152C84" w:rsidRDefault="00152C84" w:rsidP="005358E5">
      <w:pPr>
        <w:pStyle w:val="ConsPlusNormal"/>
        <w:spacing w:before="240"/>
        <w:ind w:firstLine="540"/>
        <w:jc w:val="both"/>
      </w:pPr>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152C84" w:rsidRDefault="00152C84" w:rsidP="005358E5">
      <w:pPr>
        <w:pStyle w:val="ConsPlusNormal"/>
        <w:spacing w:before="240"/>
        <w:ind w:firstLine="540"/>
        <w:jc w:val="both"/>
      </w:pPr>
      <w:r>
        <w:t>202.2.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152C84" w:rsidRDefault="00152C84" w:rsidP="005358E5">
      <w:pPr>
        <w:pStyle w:val="ConsPlusNormal"/>
        <w:spacing w:before="240"/>
        <w:ind w:firstLine="540"/>
        <w:jc w:val="both"/>
      </w:pPr>
      <w:r>
        <w:t>202.4.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портфолио;</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промежуточную и итоговую аттестацию обучающихся.</w:t>
      </w:r>
    </w:p>
    <w:p w:rsidR="00152C84" w:rsidRDefault="00152C84" w:rsidP="005358E5">
      <w:pPr>
        <w:pStyle w:val="ConsPlusNormal"/>
        <w:spacing w:before="240"/>
        <w:ind w:firstLine="540"/>
        <w:jc w:val="both"/>
      </w:pPr>
      <w:r>
        <w:t>202.5.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&lt;66&gt;;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&lt;66&gt; </w:t>
      </w:r>
      <w:hyperlink r:id="rId298"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2C84" w:rsidRDefault="00152C84" w:rsidP="005358E5">
      <w:pPr>
        <w:pStyle w:val="ConsPlusNormal"/>
        <w:spacing w:before="240"/>
        <w:ind w:firstLine="540"/>
        <w:jc w:val="both"/>
      </w:pPr>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52C84" w:rsidRDefault="00152C84" w:rsidP="005358E5">
      <w:pPr>
        <w:pStyle w:val="ConsPlusNormal"/>
        <w:spacing w:before="240"/>
        <w:ind w:firstLine="540"/>
        <w:jc w:val="both"/>
      </w:pPr>
      <w:r>
        <w:t>202.10.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152C84" w:rsidRDefault="00152C84" w:rsidP="005358E5">
      <w:pPr>
        <w:pStyle w:val="ConsPlusNormal"/>
        <w:spacing w:before="240"/>
        <w:ind w:firstLine="540"/>
        <w:jc w:val="both"/>
      </w:pPr>
      <w:r>
        <w:t>сформированность основ гражданской идентичности личности;</w:t>
      </w:r>
    </w:p>
    <w:p w:rsidR="00152C84" w:rsidRDefault="00152C84" w:rsidP="005358E5">
      <w:pPr>
        <w:pStyle w:val="ConsPlusNormal"/>
        <w:spacing w:before="240"/>
        <w:ind w:firstLine="540"/>
        <w:jc w:val="both"/>
      </w:pPr>
      <w:r>
        <w:t>сформированность индивидуальной учебной самостоятельности;</w:t>
      </w:r>
    </w:p>
    <w:p w:rsidR="00152C84" w:rsidRDefault="00152C84" w:rsidP="005358E5">
      <w:pPr>
        <w:pStyle w:val="ConsPlusNormal"/>
        <w:spacing w:before="240"/>
        <w:ind w:firstLine="540"/>
        <w:jc w:val="both"/>
      </w:pPr>
      <w:r>
        <w:t>сформированность социальных компетенций.</w:t>
      </w:r>
    </w:p>
    <w:p w:rsidR="00152C84" w:rsidRDefault="00152C84" w:rsidP="005358E5">
      <w:pPr>
        <w:pStyle w:val="ConsPlusNormal"/>
        <w:spacing w:before="240"/>
        <w:ind w:firstLine="540"/>
        <w:jc w:val="both"/>
      </w:pPr>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52C84" w:rsidRDefault="00152C84" w:rsidP="005358E5">
      <w:pPr>
        <w:pStyle w:val="ConsPlusNormal"/>
        <w:spacing w:before="240"/>
        <w:ind w:firstLine="540"/>
        <w:jc w:val="both"/>
      </w:pPr>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152C84" w:rsidRDefault="00152C84" w:rsidP="005358E5">
      <w:pPr>
        <w:pStyle w:val="ConsPlusNormal"/>
        <w:spacing w:before="240"/>
        <w:ind w:firstLine="540"/>
        <w:jc w:val="both"/>
      </w:pPr>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52C84" w:rsidRDefault="00152C84" w:rsidP="005358E5">
      <w:pPr>
        <w:pStyle w:val="ConsPlusNormal"/>
        <w:spacing w:before="240"/>
        <w:ind w:firstLine="540"/>
        <w:jc w:val="both"/>
      </w:pPr>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202.16.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202.17.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202.19. Рекомендуемые формы оценки:</w:t>
      </w:r>
    </w:p>
    <w:p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152C84" w:rsidRDefault="00152C84" w:rsidP="005358E5">
      <w:pPr>
        <w:pStyle w:val="ConsPlusNormal"/>
        <w:spacing w:before="240"/>
        <w:ind w:firstLine="540"/>
        <w:jc w:val="both"/>
      </w:pPr>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152C84" w:rsidRDefault="00152C84" w:rsidP="005358E5">
      <w:pPr>
        <w:pStyle w:val="ConsPlusNormal"/>
        <w:spacing w:before="240"/>
        <w:ind w:firstLine="540"/>
        <w:jc w:val="both"/>
      </w:pPr>
      <w:r>
        <w:t>способность организации успешного взаимодействия с окружающими людьми, опираясь на понимание социальных отношений;</w:t>
      </w:r>
    </w:p>
    <w:p w:rsidR="00152C84" w:rsidRDefault="00152C84" w:rsidP="005358E5">
      <w:pPr>
        <w:pStyle w:val="ConsPlusNormal"/>
        <w:spacing w:before="240"/>
        <w:ind w:firstLine="540"/>
        <w:jc w:val="both"/>
      </w:pPr>
      <w:r>
        <w:t>способность к эмоциональному самоконтролю;</w:t>
      </w:r>
    </w:p>
    <w:p w:rsidR="00152C84" w:rsidRDefault="00152C84" w:rsidP="005358E5">
      <w:pPr>
        <w:pStyle w:val="ConsPlusNormal"/>
        <w:spacing w:before="240"/>
        <w:ind w:firstLine="540"/>
        <w:jc w:val="both"/>
      </w:pPr>
      <w:r>
        <w:t>способность к самостоятельной организации собственной повседневной жизни;</w:t>
      </w:r>
    </w:p>
    <w:p w:rsidR="00152C84" w:rsidRDefault="00152C84" w:rsidP="005358E5">
      <w:pPr>
        <w:pStyle w:val="ConsPlusNormal"/>
        <w:spacing w:before="240"/>
        <w:ind w:firstLine="540"/>
        <w:jc w:val="both"/>
      </w:pPr>
      <w:r>
        <w:t>способность заботиться о поддержании собственного здоровья.</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152C84" w:rsidRDefault="00152C84" w:rsidP="005358E5">
      <w:pPr>
        <w:pStyle w:val="ConsPlusNormal"/>
        <w:spacing w:before="240"/>
        <w:ind w:firstLine="540"/>
        <w:jc w:val="both"/>
      </w:pPr>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152C84" w:rsidRDefault="00152C84" w:rsidP="005358E5">
      <w:pPr>
        <w:pStyle w:val="ConsPlusNormal"/>
        <w:spacing w:before="240"/>
        <w:ind w:firstLine="540"/>
        <w:jc w:val="both"/>
      </w:pPr>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152C84" w:rsidRDefault="00152C84" w:rsidP="005358E5">
      <w:pPr>
        <w:pStyle w:val="ConsPlusNormal"/>
        <w:spacing w:before="240"/>
        <w:ind w:firstLine="540"/>
        <w:jc w:val="both"/>
      </w:pPr>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152C84" w:rsidRDefault="00152C84" w:rsidP="005358E5">
      <w:pPr>
        <w:pStyle w:val="ConsPlusNormal"/>
        <w:spacing w:before="240"/>
        <w:ind w:firstLine="540"/>
        <w:jc w:val="both"/>
      </w:pPr>
      <w:r>
        <w:t>202.20.3. Результатом (продуктом) проектной деятельности может быть одна из следующих работ:</w:t>
      </w:r>
    </w:p>
    <w:p w:rsidR="00152C84" w:rsidRDefault="00152C84" w:rsidP="005358E5">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rsidR="00152C84" w:rsidRDefault="00152C84" w:rsidP="005358E5">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152C84" w:rsidRDefault="00152C84" w:rsidP="005358E5">
      <w:pPr>
        <w:pStyle w:val="ConsPlusNormal"/>
        <w:spacing w:before="240"/>
        <w:ind w:firstLine="540"/>
        <w:jc w:val="both"/>
      </w:pPr>
      <w:r>
        <w:t>в) материальный объект, макет, иное конструкторское изделие;</w:t>
      </w:r>
    </w:p>
    <w:p w:rsidR="00152C84" w:rsidRDefault="00152C84" w:rsidP="005358E5">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rsidR="00152C84" w:rsidRDefault="00152C84" w:rsidP="005358E5">
      <w:pPr>
        <w:pStyle w:val="ConsPlusNormal"/>
        <w:spacing w:before="240"/>
        <w:ind w:firstLine="540"/>
        <w:jc w:val="both"/>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rsidR="00152C84" w:rsidRDefault="00152C84" w:rsidP="005358E5">
      <w:pPr>
        <w:pStyle w:val="ConsPlusNormal"/>
        <w:spacing w:before="240"/>
        <w:ind w:firstLine="54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152C84" w:rsidRDefault="00152C84" w:rsidP="005358E5">
      <w:pPr>
        <w:pStyle w:val="ConsPlusNormal"/>
        <w:spacing w:before="240"/>
        <w:ind w:firstLine="540"/>
        <w:jc w:val="both"/>
      </w:pPr>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152C84" w:rsidRDefault="00152C84" w:rsidP="005358E5">
      <w:pPr>
        <w:pStyle w:val="ConsPlusNormal"/>
        <w:spacing w:before="240"/>
        <w:ind w:firstLine="540"/>
        <w:jc w:val="both"/>
      </w:pPr>
      <w:r>
        <w:t>202.20.4. Проект оценивается по следующим критериям:</w:t>
      </w:r>
    </w:p>
    <w:p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52C84" w:rsidRDefault="00152C84" w:rsidP="005358E5">
      <w:pPr>
        <w:pStyle w:val="ConsPlusNormal"/>
        <w:spacing w:before="240"/>
        <w:ind w:firstLine="540"/>
        <w:jc w:val="both"/>
      </w:pPr>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202.24.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202.24.2. 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52C84" w:rsidRDefault="00152C84" w:rsidP="005358E5">
      <w:pPr>
        <w:pStyle w:val="ConsPlusNormal"/>
        <w:spacing w:before="240"/>
        <w:ind w:firstLine="540"/>
        <w:jc w:val="both"/>
      </w:pPr>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52C84" w:rsidRDefault="00152C84" w:rsidP="005358E5">
      <w:pPr>
        <w:pStyle w:val="ConsPlusNormal"/>
        <w:spacing w:before="240"/>
        <w:ind w:firstLine="540"/>
        <w:jc w:val="both"/>
      </w:pPr>
      <w:r>
        <w:t>202.26. Особенности оценки по отдельному учебному предмету фиксируются в приложении к ФАОП ООО.</w:t>
      </w:r>
    </w:p>
    <w:p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график контрольных мероприятий.</w:t>
      </w:r>
    </w:p>
    <w:p w:rsidR="00152C84" w:rsidRDefault="00152C84" w:rsidP="005358E5">
      <w:pPr>
        <w:pStyle w:val="ConsPlusNormal"/>
        <w:spacing w:before="240"/>
        <w:ind w:firstLine="540"/>
        <w:jc w:val="both"/>
      </w:pPr>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202.28.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202.28.4.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152C84" w:rsidRDefault="00152C84" w:rsidP="005358E5">
      <w:pPr>
        <w:pStyle w:val="ConsPlusNormal"/>
        <w:spacing w:before="240"/>
        <w:ind w:firstLine="540"/>
        <w:jc w:val="both"/>
      </w:pPr>
      <w:r>
        <w:t>202.30.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152C84" w:rsidRDefault="00152C84" w:rsidP="005358E5">
      <w:pPr>
        <w:pStyle w:val="ConsPlusNormal"/>
        <w:spacing w:before="240"/>
        <w:ind w:firstLine="540"/>
        <w:jc w:val="both"/>
      </w:pPr>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152C84" w:rsidRDefault="00152C84" w:rsidP="005358E5">
      <w:pPr>
        <w:pStyle w:val="ConsPlusNormal"/>
        <w:spacing w:before="240"/>
        <w:ind w:firstLine="540"/>
        <w:jc w:val="both"/>
      </w:pPr>
      <w:r>
        <w:t>202.31.2.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152C84" w:rsidRDefault="00152C84" w:rsidP="005358E5">
      <w:pPr>
        <w:pStyle w:val="ConsPlusNormal"/>
        <w:spacing w:before="240"/>
        <w:ind w:firstLine="540"/>
        <w:jc w:val="both"/>
      </w:pPr>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152C84" w:rsidRDefault="00152C84" w:rsidP="005358E5">
      <w:pPr>
        <w:pStyle w:val="ConsPlusNormal"/>
        <w:jc w:val="both"/>
      </w:pPr>
    </w:p>
    <w:p w:rsidR="00152C84" w:rsidRDefault="00152C84" w:rsidP="005358E5">
      <w:pPr>
        <w:pStyle w:val="ConsPlusTitle"/>
        <w:jc w:val="center"/>
        <w:outlineLvl w:val="1"/>
      </w:pPr>
      <w:r>
        <w:t>XLII. Содержательный раздел ФАОП ООО для обучающихся</w:t>
      </w:r>
    </w:p>
    <w:p w:rsidR="00152C84" w:rsidRDefault="00152C84" w:rsidP="005358E5">
      <w:pPr>
        <w:pStyle w:val="ConsPlusTitle"/>
        <w:jc w:val="center"/>
      </w:pPr>
      <w:r>
        <w:t>с расстройствами аутистического спектра (вариант 8.1)</w:t>
      </w:r>
    </w:p>
    <w:p w:rsidR="00152C84" w:rsidRDefault="00152C84" w:rsidP="005358E5">
      <w:pPr>
        <w:pStyle w:val="ConsPlusNormal"/>
        <w:jc w:val="both"/>
      </w:pPr>
    </w:p>
    <w:p w:rsidR="00152C84" w:rsidRDefault="00152C84" w:rsidP="005358E5">
      <w:pPr>
        <w:pStyle w:val="ConsPlusTitle"/>
        <w:ind w:firstLine="540"/>
        <w:jc w:val="both"/>
        <w:outlineLvl w:val="2"/>
      </w:pPr>
      <w:r>
        <w:t>203. Федеральные рабочие программы учебных предметов.</w:t>
      </w:r>
    </w:p>
    <w:p w:rsidR="00152C84" w:rsidRDefault="00152C84" w:rsidP="005358E5">
      <w:pPr>
        <w:pStyle w:val="ConsPlusNormal"/>
        <w:spacing w:before="240"/>
        <w:ind w:firstLine="540"/>
        <w:jc w:val="both"/>
      </w:pPr>
      <w:r>
        <w:t xml:space="preserve">203.1. При реализации ФАОП ООО для обучающихся с РАС (вариант 8.1) используются федеральные рабочие программы учебных предметов </w:t>
      </w:r>
      <w:hyperlink r:id="rId299" w:history="1">
        <w:r>
          <w:rPr>
            <w:color w:val="0000FF"/>
          </w:rPr>
          <w:t>"Русский язык"</w:t>
        </w:r>
      </w:hyperlink>
      <w:r>
        <w:t xml:space="preserve">, </w:t>
      </w:r>
      <w:hyperlink r:id="rId300" w:history="1">
        <w:r>
          <w:rPr>
            <w:color w:val="0000FF"/>
          </w:rPr>
          <w:t>"Литература"</w:t>
        </w:r>
      </w:hyperlink>
      <w:r>
        <w:t xml:space="preserve">, </w:t>
      </w:r>
      <w:hyperlink r:id="rId301" w:history="1">
        <w:r>
          <w:rPr>
            <w:color w:val="0000FF"/>
          </w:rPr>
          <w:t>"История"</w:t>
        </w:r>
      </w:hyperlink>
      <w:r>
        <w:t xml:space="preserve">, </w:t>
      </w:r>
      <w:hyperlink r:id="rId302" w:history="1">
        <w:r>
          <w:rPr>
            <w:color w:val="0000FF"/>
          </w:rPr>
          <w:t>"Обществознание"</w:t>
        </w:r>
      </w:hyperlink>
      <w:r>
        <w:t xml:space="preserve">, </w:t>
      </w:r>
      <w:hyperlink r:id="rId303" w:history="1">
        <w:r>
          <w:rPr>
            <w:color w:val="0000FF"/>
          </w:rPr>
          <w:t>"География"</w:t>
        </w:r>
      </w:hyperlink>
      <w:r>
        <w:t xml:space="preserve">, </w:t>
      </w:r>
      <w:hyperlink r:id="rId304" w:history="1">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ФАОП ООО) &lt;67&gt;.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&lt;67&gt; Утверждена </w:t>
      </w:r>
      <w:hyperlink r:id="rId305" w:history="1">
        <w:r>
          <w:rPr>
            <w:color w:val="0000FF"/>
          </w:rPr>
          <w:t>приказом</w:t>
        </w:r>
      </w:hyperlink>
      <w:r>
        <w:t xml:space="preserve"> Минпросвещения России от 16 ноября 2022 г. N 993 (зарегистрирован Министерством юстиции Российской Федерации 22 декабря 2022 г., регистрационный N 71764).</w:t>
      </w:r>
    </w:p>
    <w:p w:rsidR="00152C84" w:rsidRDefault="00152C84" w:rsidP="005358E5">
      <w:pPr>
        <w:pStyle w:val="ConsPlusNormal"/>
        <w:jc w:val="both"/>
      </w:pPr>
    </w:p>
    <w:p w:rsidR="00152C84" w:rsidRDefault="00152C84" w:rsidP="005358E5">
      <w:pPr>
        <w:pStyle w:val="ConsPlusNormal"/>
        <w:ind w:firstLine="540"/>
        <w:jc w:val="both"/>
      </w:pPr>
      <w:r>
        <w:t>203.2.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152C84" w:rsidRDefault="00152C84" w:rsidP="005358E5">
      <w:pPr>
        <w:pStyle w:val="ConsPlusNormal"/>
        <w:jc w:val="both"/>
      </w:pPr>
    </w:p>
    <w:p w:rsidR="00152C84" w:rsidRDefault="00152C84" w:rsidP="005358E5">
      <w:pPr>
        <w:pStyle w:val="ConsPlusTitle"/>
        <w:ind w:firstLine="540"/>
        <w:jc w:val="both"/>
        <w:outlineLvl w:val="2"/>
      </w:pPr>
      <w:r>
        <w:t>204. Программа формирования универсальных учебных действий.</w:t>
      </w:r>
    </w:p>
    <w:p w:rsidR="00152C84" w:rsidRDefault="00152C84" w:rsidP="005358E5">
      <w:pPr>
        <w:pStyle w:val="ConsPlusNormal"/>
        <w:spacing w:before="240"/>
        <w:ind w:firstLine="540"/>
        <w:jc w:val="both"/>
      </w:pPr>
      <w:r>
        <w:t xml:space="preserve">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205. Программа коррекционной работы.</w:t>
      </w:r>
    </w:p>
    <w:p w:rsidR="00152C84" w:rsidRDefault="00152C84" w:rsidP="005358E5">
      <w:pPr>
        <w:pStyle w:val="ConsPlusNormal"/>
        <w:spacing w:before="240"/>
        <w:ind w:firstLine="540"/>
        <w:jc w:val="both"/>
      </w:pPr>
      <w:r>
        <w:t>205.1. ПКР является неотъемлемым структурным компонентом ФАОП ООО для обучающихся с РАС (вариант 8.1).</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205.2.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с РАС,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152C84" w:rsidRDefault="00152C84" w:rsidP="005358E5">
      <w:pPr>
        <w:pStyle w:val="ConsPlusNormal"/>
        <w:spacing w:before="240"/>
        <w:ind w:firstLine="540"/>
        <w:jc w:val="both"/>
      </w:pPr>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205.3.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152C84" w:rsidRDefault="00152C84" w:rsidP="005358E5">
      <w:pPr>
        <w:pStyle w:val="ConsPlusNormal"/>
        <w:spacing w:before="240"/>
        <w:ind w:firstLine="540"/>
        <w:jc w:val="both"/>
      </w:pPr>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205.9. ПКР разрабатывается на период получения основного общего образования и включает в себя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ind w:firstLine="540"/>
        <w:jc w:val="both"/>
        <w:outlineLvl w:val="2"/>
      </w:pPr>
      <w:r>
        <w:t>206. Федеральная рабочая программа воспитания.</w:t>
      </w:r>
    </w:p>
    <w:p w:rsidR="00152C84" w:rsidRDefault="00152C84" w:rsidP="005358E5">
      <w:pPr>
        <w:pStyle w:val="ConsPlusNormal"/>
        <w:spacing w:before="240"/>
        <w:ind w:firstLine="540"/>
        <w:jc w:val="both"/>
      </w:pPr>
      <w:r>
        <w:t xml:space="preserve">206.1.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jc w:val="both"/>
      </w:pPr>
    </w:p>
    <w:p w:rsidR="00152C84" w:rsidRDefault="00152C84" w:rsidP="005358E5">
      <w:pPr>
        <w:pStyle w:val="ConsPlusTitle"/>
        <w:jc w:val="center"/>
        <w:outlineLvl w:val="1"/>
      </w:pPr>
      <w:r>
        <w:t>XLIII. Организационный раздел ФАОП ООО для обучающихся</w:t>
      </w:r>
    </w:p>
    <w:p w:rsidR="00152C84" w:rsidRDefault="00152C84" w:rsidP="005358E5">
      <w:pPr>
        <w:pStyle w:val="ConsPlusTitle"/>
        <w:jc w:val="center"/>
      </w:pPr>
      <w:r>
        <w:t>с расстройствами аутистического спектра (вариант 8.1)</w:t>
      </w:r>
    </w:p>
    <w:p w:rsidR="00152C84" w:rsidRDefault="00152C84" w:rsidP="005358E5">
      <w:pPr>
        <w:pStyle w:val="ConsPlusNormal"/>
        <w:jc w:val="both"/>
      </w:pPr>
    </w:p>
    <w:p w:rsidR="00152C84" w:rsidRDefault="00152C84" w:rsidP="005358E5">
      <w:pPr>
        <w:pStyle w:val="ConsPlusTitle"/>
        <w:ind w:firstLine="540"/>
        <w:jc w:val="both"/>
        <w:outlineLvl w:val="2"/>
      </w:pPr>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152C84" w:rsidRDefault="00152C84" w:rsidP="005358E5">
      <w:pPr>
        <w:pStyle w:val="ConsPlusNormal"/>
        <w:spacing w:before="240"/>
        <w:ind w:firstLine="540"/>
        <w:jc w:val="both"/>
      </w:pPr>
      <w:r>
        <w:t xml:space="preserve">207.1. Федеральный учебный план ФАОП ООО для обучающихся с РАС (вариант 8.1) в целом соответствует обязательным требованиям ФГОС ООО и </w:t>
      </w:r>
      <w:hyperlink r:id="rId306"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spacing w:before="240"/>
        <w:ind w:firstLine="540"/>
        <w:jc w:val="both"/>
      </w:pPr>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jc w:val="both"/>
      </w:pPr>
    </w:p>
    <w:p w:rsidR="00152C84" w:rsidRDefault="00152C84" w:rsidP="005358E5">
      <w:pPr>
        <w:pStyle w:val="ConsPlusTitle"/>
        <w:ind w:firstLine="540"/>
        <w:jc w:val="both"/>
        <w:outlineLvl w:val="2"/>
      </w:pPr>
      <w:r>
        <w:t>208. Федеральный календарный учебный график:</w:t>
      </w:r>
    </w:p>
    <w:p w:rsidR="00152C84" w:rsidRDefault="00152C84" w:rsidP="005358E5">
      <w:pPr>
        <w:pStyle w:val="ConsPlusNormal"/>
        <w:spacing w:before="240"/>
        <w:ind w:firstLine="540"/>
        <w:jc w:val="both"/>
      </w:pPr>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 &lt;68&gt;.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&lt;68&gt; </w:t>
      </w:r>
      <w:hyperlink r:id="rId307" w:history="1">
        <w:r>
          <w:rPr>
            <w:color w:val="0000FF"/>
          </w:rPr>
          <w:t>Пункт 3.4.16</w:t>
        </w:r>
      </w:hyperlink>
      <w:r>
        <w:t>.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208.2.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208.6.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152C84" w:rsidRDefault="00152C84" w:rsidP="005358E5">
      <w:pPr>
        <w:pStyle w:val="ConsPlusNormal"/>
        <w:spacing w:before="240"/>
        <w:ind w:firstLine="540"/>
        <w:jc w:val="both"/>
      </w:pPr>
      <w:r>
        <w:t>208.7.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208.8. Продолжительность урока не должна превышать 45 минут.</w:t>
      </w:r>
    </w:p>
    <w:p w:rsidR="00152C84" w:rsidRDefault="00152C84" w:rsidP="005358E5">
      <w:pPr>
        <w:pStyle w:val="ConsPlusNormal"/>
        <w:spacing w:before="240"/>
        <w:ind w:firstLine="540"/>
        <w:jc w:val="both"/>
      </w:pPr>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152C84" w:rsidRDefault="00152C84" w:rsidP="005358E5">
      <w:pPr>
        <w:pStyle w:val="ConsPlusNormal"/>
        <w:spacing w:before="240"/>
        <w:ind w:firstLine="540"/>
        <w:jc w:val="both"/>
      </w:pPr>
      <w:r>
        <w:t>208.12.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jc w:val="both"/>
      </w:pPr>
    </w:p>
    <w:p w:rsidR="00152C84" w:rsidRDefault="00152C84" w:rsidP="005358E5">
      <w:pPr>
        <w:pStyle w:val="ConsPlusTitle"/>
        <w:ind w:firstLine="540"/>
        <w:jc w:val="both"/>
        <w:outlineLvl w:val="2"/>
      </w:pPr>
      <w:r>
        <w:t>209. План внеурочной деятельности.</w:t>
      </w:r>
    </w:p>
    <w:p w:rsidR="00152C84" w:rsidRDefault="00152C84" w:rsidP="005358E5">
      <w:pPr>
        <w:pStyle w:val="ConsPlusNormal"/>
        <w:spacing w:before="240"/>
        <w:ind w:firstLine="540"/>
        <w:jc w:val="both"/>
      </w:pPr>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209.2. Внеурочная деятельность является неотъемлемой частью ФАОП ООО.</w:t>
      </w:r>
    </w:p>
    <w:p w:rsidR="00152C84" w:rsidRDefault="00152C84" w:rsidP="005358E5">
      <w:pPr>
        <w:pStyle w:val="ConsPlusNormal"/>
        <w:spacing w:before="240"/>
        <w:ind w:firstLine="540"/>
        <w:jc w:val="both"/>
      </w:pPr>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52C84" w:rsidRDefault="00152C84" w:rsidP="005358E5">
      <w:pPr>
        <w:pStyle w:val="ConsPlusNormal"/>
        <w:spacing w:before="240"/>
        <w:ind w:firstLine="540"/>
        <w:jc w:val="both"/>
      </w:pPr>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209.8.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209.11.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jc w:val="both"/>
      </w:pPr>
    </w:p>
    <w:p w:rsidR="00152C84" w:rsidRDefault="00152C84" w:rsidP="005358E5">
      <w:pPr>
        <w:pStyle w:val="ConsPlusTitle"/>
        <w:ind w:firstLine="540"/>
        <w:jc w:val="both"/>
        <w:outlineLvl w:val="2"/>
      </w:pPr>
      <w:r>
        <w:t>210. Федеральный календарный план воспитательной работы.</w:t>
      </w:r>
    </w:p>
    <w:p w:rsidR="00152C84" w:rsidRDefault="00152C84" w:rsidP="005358E5">
      <w:pPr>
        <w:pStyle w:val="ConsPlusNormal"/>
        <w:spacing w:before="240"/>
        <w:ind w:firstLine="540"/>
        <w:jc w:val="both"/>
      </w:pPr>
      <w:r>
        <w:t>210.1.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210.2.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jc w:val="both"/>
      </w:pPr>
    </w:p>
    <w:p w:rsidR="00152C84" w:rsidRDefault="00152C84" w:rsidP="005358E5">
      <w:pPr>
        <w:pStyle w:val="ConsPlusTitle"/>
        <w:jc w:val="center"/>
        <w:outlineLvl w:val="1"/>
      </w:pPr>
      <w:r>
        <w:t>XLIV. Целевой раздел ФАОП ООО для обучающихся</w:t>
      </w:r>
    </w:p>
    <w:p w:rsidR="00152C84" w:rsidRDefault="00152C84" w:rsidP="005358E5">
      <w:pPr>
        <w:pStyle w:val="ConsPlusTitle"/>
        <w:jc w:val="center"/>
      </w:pPr>
      <w:r>
        <w:t>с расстройствами аутистического спектра (вариант 8.2)</w:t>
      </w:r>
    </w:p>
    <w:p w:rsidR="00152C84" w:rsidRDefault="00152C84" w:rsidP="005358E5">
      <w:pPr>
        <w:pStyle w:val="ConsPlusNormal"/>
        <w:jc w:val="both"/>
      </w:pPr>
    </w:p>
    <w:p w:rsidR="00152C84" w:rsidRDefault="00152C84" w:rsidP="005358E5">
      <w:pPr>
        <w:pStyle w:val="ConsPlusTitle"/>
        <w:ind w:firstLine="540"/>
        <w:jc w:val="both"/>
        <w:outlineLvl w:val="2"/>
      </w:pPr>
      <w:r>
        <w:t>211. Пояснительная записка.</w:t>
      </w:r>
    </w:p>
    <w:p w:rsidR="00152C84" w:rsidRDefault="00152C84" w:rsidP="005358E5">
      <w:pPr>
        <w:pStyle w:val="ConsPlusNormal"/>
        <w:spacing w:before="240"/>
        <w:ind w:firstLine="540"/>
        <w:jc w:val="both"/>
      </w:pPr>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52C84" w:rsidRDefault="00152C84" w:rsidP="005358E5">
      <w:pPr>
        <w:pStyle w:val="ConsPlusNormal"/>
        <w:spacing w:before="240"/>
        <w:ind w:firstLine="540"/>
        <w:jc w:val="both"/>
      </w:pPr>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152C84" w:rsidRDefault="00152C84" w:rsidP="005358E5">
      <w:pPr>
        <w:pStyle w:val="ConsPlusNormal"/>
        <w:spacing w:before="240"/>
        <w:ind w:firstLine="540"/>
        <w:jc w:val="both"/>
      </w:pPr>
      <w:r>
        <w:t>ФАОП ООО для обучающихся с РАС (вариант 8.2) предполагает увеличение сроков освоения ФАОП ООО на один год - шесть лет обучения (5 - 10 классы).</w:t>
      </w:r>
    </w:p>
    <w:p w:rsidR="00152C84" w:rsidRDefault="00152C84" w:rsidP="005358E5">
      <w:pPr>
        <w:pStyle w:val="ConsPlusNormal"/>
        <w:spacing w:before="240"/>
        <w:ind w:firstLine="540"/>
        <w:jc w:val="both"/>
      </w:pPr>
      <w:r>
        <w:t>211.3. Целями реализации ФАОП ООО для обучающихся с РАС (вариант 8.2) являются:</w:t>
      </w:r>
    </w:p>
    <w:p w:rsidR="00152C84" w:rsidRDefault="00152C84" w:rsidP="005358E5">
      <w:pPr>
        <w:pStyle w:val="ConsPlusNormal"/>
        <w:spacing w:before="240"/>
        <w:ind w:firstLine="54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152C84" w:rsidRDefault="00152C84" w:rsidP="005358E5">
      <w:pPr>
        <w:pStyle w:val="ConsPlusNormal"/>
        <w:spacing w:before="240"/>
        <w:ind w:firstLine="540"/>
        <w:jc w:val="both"/>
      </w:pPr>
      <w:r>
        <w:t>становление и развитие личности обучающегося в ее самобытности, уникальности, неповторимости.</w:t>
      </w:r>
    </w:p>
    <w:p w:rsidR="00152C84" w:rsidRDefault="00152C84" w:rsidP="005358E5">
      <w:pPr>
        <w:pStyle w:val="ConsPlusNormal"/>
        <w:spacing w:before="240"/>
        <w:ind w:firstLine="540"/>
        <w:jc w:val="both"/>
      </w:pPr>
      <w:r>
        <w:t>211.4. Достижение поставленных целей реализации ФАОП ООО для обучающихся с РАС (вариант 8.2) предусматривает решение следующих основных задач:</w:t>
      </w:r>
    </w:p>
    <w:p w:rsidR="00152C84" w:rsidRDefault="00152C84" w:rsidP="005358E5">
      <w:pPr>
        <w:pStyle w:val="ConsPlusNormal"/>
        <w:spacing w:before="240"/>
        <w:ind w:firstLine="540"/>
        <w:jc w:val="both"/>
      </w:pPr>
      <w:r>
        <w:t>обеспечение преемственности уровней начального общего, основного общего, среднего общего образования;</w:t>
      </w:r>
    </w:p>
    <w:p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152C84" w:rsidRDefault="00152C84" w:rsidP="005358E5">
      <w:pPr>
        <w:pStyle w:val="ConsPlusNormal"/>
        <w:spacing w:before="240"/>
        <w:ind w:firstLine="540"/>
        <w:jc w:val="both"/>
      </w:pPr>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152C84" w:rsidRDefault="00152C84" w:rsidP="005358E5">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152C84" w:rsidRDefault="00152C84" w:rsidP="005358E5">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52C84" w:rsidRDefault="00152C84" w:rsidP="005358E5">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152C84" w:rsidRDefault="00152C84" w:rsidP="005358E5">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152C84" w:rsidRDefault="00152C84" w:rsidP="005358E5">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152C84" w:rsidRDefault="00152C84" w:rsidP="005358E5">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152C84" w:rsidRDefault="00152C84" w:rsidP="005358E5">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152C84" w:rsidRDefault="00152C84" w:rsidP="005358E5">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rsidR="00152C84" w:rsidRDefault="00152C84" w:rsidP="005358E5">
      <w:pPr>
        <w:pStyle w:val="ConsPlusNormal"/>
        <w:spacing w:before="240"/>
        <w:ind w:firstLine="540"/>
        <w:jc w:val="both"/>
      </w:pPr>
      <w:r>
        <w:t>211.5. ФАОП ООО для обучающихся с РАС (вариант 8.2) учитывает следующие принципы:</w:t>
      </w:r>
    </w:p>
    <w:p w:rsidR="00152C84" w:rsidRDefault="00152C84" w:rsidP="005358E5">
      <w:pPr>
        <w:pStyle w:val="ConsPlusNormal"/>
        <w:spacing w:before="240"/>
        <w:ind w:firstLine="540"/>
        <w:jc w:val="both"/>
      </w:pPr>
      <w:r>
        <w:t>опора на системно-деятельностный подход как методологическую основу, определяющую принципы формирования ФАОП ООО обучающихся с РАС (вариант 2);</w:t>
      </w:r>
    </w:p>
    <w:p w:rsidR="00152C84" w:rsidRDefault="00152C84" w:rsidP="005358E5">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152C84" w:rsidRDefault="00152C84" w:rsidP="005358E5">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152C84" w:rsidRDefault="00152C84" w:rsidP="005358E5">
      <w:pPr>
        <w:pStyle w:val="ConsPlusNormal"/>
        <w:spacing w:before="240"/>
        <w:ind w:firstLine="540"/>
        <w:jc w:val="both"/>
      </w:pPr>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152C84" w:rsidRDefault="00152C84" w:rsidP="005358E5">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152C84" w:rsidRDefault="00152C84" w:rsidP="005358E5">
      <w:pPr>
        <w:pStyle w:val="ConsPlusNormal"/>
        <w:spacing w:before="240"/>
        <w:ind w:firstLine="540"/>
        <w:jc w:val="both"/>
      </w:pPr>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52C84" w:rsidRDefault="00152C84" w:rsidP="005358E5">
      <w:pPr>
        <w:pStyle w:val="ConsPlusNormal"/>
        <w:spacing w:before="240"/>
        <w:ind w:firstLine="540"/>
        <w:jc w:val="both"/>
      </w:pPr>
      <w:r>
        <w:t>разнообразие индивидуальных образовательных траекторий и индивидуального развития каждого обучающегося с РАС.</w:t>
      </w:r>
    </w:p>
    <w:p w:rsidR="00152C84" w:rsidRDefault="00152C84" w:rsidP="005358E5">
      <w:pPr>
        <w:pStyle w:val="ConsPlusNormal"/>
        <w:spacing w:before="240"/>
        <w:ind w:firstLine="540"/>
        <w:jc w:val="both"/>
      </w:pPr>
      <w:r>
        <w:t>211.6. ФАОП ООО для обучающихся с РАС (вариант 8.2) учитывает возрастные и психологические особенности обучающихся.</w:t>
      </w:r>
    </w:p>
    <w:p w:rsidR="00152C84" w:rsidRDefault="00152C84" w:rsidP="005358E5">
      <w:pPr>
        <w:pStyle w:val="ConsPlusNormal"/>
        <w:spacing w:before="240"/>
        <w:ind w:firstLine="540"/>
        <w:jc w:val="both"/>
      </w:pPr>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&lt;69&gt;.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&lt;69&gt; </w:t>
      </w:r>
      <w:hyperlink r:id="rId308"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52C84" w:rsidRDefault="00152C84" w:rsidP="005358E5">
      <w:pPr>
        <w:pStyle w:val="ConsPlusNormal"/>
        <w:jc w:val="both"/>
      </w:pPr>
    </w:p>
    <w:p w:rsidR="00152C84" w:rsidRDefault="00152C84" w:rsidP="005358E5">
      <w:pPr>
        <w:pStyle w:val="ConsPlusTitle"/>
        <w:ind w:firstLine="540"/>
        <w:jc w:val="both"/>
        <w:outlineLvl w:val="2"/>
      </w:pPr>
      <w:r>
        <w:t>212. Планируемые результаты освоения ФАОП ООО.</w:t>
      </w:r>
    </w:p>
    <w:p w:rsidR="00152C84" w:rsidRDefault="00152C84" w:rsidP="005358E5">
      <w:pPr>
        <w:pStyle w:val="ConsPlusNormal"/>
        <w:spacing w:before="240"/>
        <w:ind w:firstLine="540"/>
        <w:jc w:val="both"/>
      </w:pPr>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w:t>
      </w:r>
    </w:p>
    <w:p w:rsidR="00152C84" w:rsidRDefault="00152C84" w:rsidP="005358E5">
      <w:pPr>
        <w:pStyle w:val="ConsPlusNormal"/>
        <w:spacing w:before="240"/>
        <w:ind w:firstLine="540"/>
        <w:jc w:val="both"/>
      </w:pPr>
      <w:r>
        <w:t>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152C84" w:rsidRDefault="00152C84" w:rsidP="005358E5">
      <w:pPr>
        <w:pStyle w:val="ConsPlusNormal"/>
        <w:spacing w:before="240"/>
        <w:ind w:firstLine="540"/>
        <w:jc w:val="both"/>
      </w:pPr>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152C84" w:rsidRDefault="00152C84" w:rsidP="005358E5">
      <w:pPr>
        <w:pStyle w:val="ConsPlusNormal"/>
        <w:spacing w:before="240"/>
        <w:ind w:firstLine="540"/>
        <w:jc w:val="both"/>
      </w:pPr>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152C84" w:rsidRDefault="00152C84" w:rsidP="005358E5">
      <w:pPr>
        <w:pStyle w:val="ConsPlusNormal"/>
        <w:spacing w:before="240"/>
        <w:ind w:firstLine="540"/>
        <w:jc w:val="both"/>
      </w:pPr>
      <w: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152C84" w:rsidRDefault="00152C84" w:rsidP="005358E5">
      <w:pPr>
        <w:pStyle w:val="ConsPlusNormal"/>
        <w:spacing w:before="240"/>
        <w:ind w:firstLine="540"/>
        <w:jc w:val="both"/>
      </w:pPr>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152C84" w:rsidRDefault="00152C84" w:rsidP="005358E5">
      <w:pPr>
        <w:pStyle w:val="ConsPlusNormal"/>
        <w:spacing w:before="240"/>
        <w:ind w:firstLine="540"/>
        <w:jc w:val="both"/>
      </w:pPr>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52C84" w:rsidRDefault="00152C84" w:rsidP="005358E5">
      <w:pPr>
        <w:pStyle w:val="ConsPlusNormal"/>
        <w:spacing w:before="240"/>
        <w:ind w:firstLine="540"/>
        <w:jc w:val="both"/>
      </w:pPr>
      <w:r>
        <w:t>Требования к предметным результатам ФАОП ООО РАС:</w:t>
      </w:r>
    </w:p>
    <w:p w:rsidR="00152C84" w:rsidRDefault="00152C84" w:rsidP="005358E5">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rsidR="00152C84" w:rsidRDefault="00152C84" w:rsidP="005358E5">
      <w:pPr>
        <w:pStyle w:val="ConsPlusNormal"/>
        <w:spacing w:before="24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152C84" w:rsidRDefault="00152C84" w:rsidP="005358E5">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152C84" w:rsidRDefault="00152C84" w:rsidP="005358E5">
      <w:pPr>
        <w:pStyle w:val="ConsPlusNormal"/>
        <w:spacing w:before="240"/>
        <w:ind w:firstLine="540"/>
        <w:jc w:val="both"/>
      </w:pPr>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152C84" w:rsidRDefault="00152C84" w:rsidP="005358E5">
      <w:pPr>
        <w:pStyle w:val="ConsPlusNormal"/>
        <w:spacing w:before="240"/>
        <w:ind w:firstLine="540"/>
        <w:jc w:val="both"/>
      </w:pPr>
      <w:r>
        <w:t>212.2. Планируемые результаты освоения обучающимися с РАС ФАОП ООО дополняются результатами освоения ПКР.</w:t>
      </w:r>
    </w:p>
    <w:p w:rsidR="00152C84" w:rsidRDefault="00152C84" w:rsidP="005358E5">
      <w:pPr>
        <w:pStyle w:val="ConsPlusNormal"/>
        <w:jc w:val="both"/>
      </w:pPr>
    </w:p>
    <w:p w:rsidR="00152C84" w:rsidRDefault="00152C84" w:rsidP="005358E5">
      <w:pPr>
        <w:pStyle w:val="ConsPlusTitle"/>
        <w:ind w:firstLine="540"/>
        <w:jc w:val="both"/>
        <w:outlineLvl w:val="2"/>
      </w:pPr>
      <w:r>
        <w:t>213. Система оценки достижения планируемых результатов освоения ФАОП ООО.</w:t>
      </w:r>
    </w:p>
    <w:p w:rsidR="00152C84" w:rsidRDefault="00152C84" w:rsidP="005358E5">
      <w:pPr>
        <w:pStyle w:val="ConsPlusNormal"/>
        <w:spacing w:before="240"/>
        <w:ind w:firstLine="540"/>
        <w:jc w:val="both"/>
      </w:pPr>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152C84" w:rsidRDefault="00152C84" w:rsidP="005358E5">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152C84" w:rsidRDefault="00152C84" w:rsidP="005358E5">
      <w:pPr>
        <w:pStyle w:val="ConsPlusNormal"/>
        <w:spacing w:before="240"/>
        <w:ind w:firstLine="540"/>
        <w:jc w:val="both"/>
      </w:pPr>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152C84" w:rsidRDefault="00152C84" w:rsidP="005358E5">
      <w:pPr>
        <w:pStyle w:val="ConsPlusNormal"/>
        <w:spacing w:before="240"/>
        <w:ind w:firstLine="540"/>
        <w:jc w:val="both"/>
      </w:pPr>
      <w:r>
        <w:t>1) адаптация временной и пространственной организации среды:</w:t>
      </w:r>
    </w:p>
    <w:p w:rsidR="00152C84" w:rsidRDefault="00152C84" w:rsidP="005358E5">
      <w:pPr>
        <w:pStyle w:val="ConsPlusNormal"/>
        <w:spacing w:before="240"/>
        <w:ind w:firstLine="540"/>
        <w:jc w:val="both"/>
      </w:pPr>
      <w:r>
        <w:t>увеличение времени на выполнение заданий;</w:t>
      </w:r>
    </w:p>
    <w:p w:rsidR="00152C84" w:rsidRDefault="00152C84" w:rsidP="005358E5">
      <w:pPr>
        <w:pStyle w:val="ConsPlusNormal"/>
        <w:spacing w:before="240"/>
        <w:ind w:firstLine="540"/>
        <w:jc w:val="both"/>
      </w:pPr>
      <w: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152C84" w:rsidRDefault="00152C84" w:rsidP="005358E5">
      <w:pPr>
        <w:pStyle w:val="ConsPlusNormal"/>
        <w:spacing w:before="240"/>
        <w:ind w:firstLine="540"/>
        <w:jc w:val="both"/>
      </w:pPr>
      <w:r>
        <w:t>индивидуальная форма выполнения заданий, в том числе выполнение письменных заданий на компьютере;</w:t>
      </w:r>
    </w:p>
    <w:p w:rsidR="00152C84" w:rsidRDefault="00152C84" w:rsidP="005358E5">
      <w:pPr>
        <w:pStyle w:val="ConsPlusNormal"/>
        <w:spacing w:before="240"/>
        <w:ind w:firstLine="540"/>
        <w:jc w:val="both"/>
      </w:pPr>
      <w:r>
        <w:t>визуальный план выполнения работы;</w:t>
      </w:r>
    </w:p>
    <w:p w:rsidR="00152C84" w:rsidRDefault="00152C84" w:rsidP="005358E5">
      <w:pPr>
        <w:pStyle w:val="ConsPlusNormal"/>
        <w:spacing w:before="240"/>
        <w:ind w:firstLine="540"/>
        <w:jc w:val="both"/>
      </w:pPr>
      <w:r>
        <w:t>присутствие педагога, постоянно осуществляющего учебно-воспитательный процесс с обучающимся с РАС;</w:t>
      </w:r>
    </w:p>
    <w:p w:rsidR="00152C84" w:rsidRDefault="00152C84" w:rsidP="005358E5">
      <w:pPr>
        <w:pStyle w:val="ConsPlusNormal"/>
        <w:spacing w:before="240"/>
        <w:ind w:firstLine="540"/>
        <w:jc w:val="both"/>
      </w:pPr>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152C84" w:rsidRDefault="00152C84" w:rsidP="005358E5">
      <w:pPr>
        <w:pStyle w:val="ConsPlusNormal"/>
        <w:spacing w:before="240"/>
        <w:ind w:firstLine="540"/>
        <w:jc w:val="both"/>
      </w:pPr>
      <w:r>
        <w:t>2) адаптация подачи информации о содержании оценочных процедур:</w:t>
      </w:r>
    </w:p>
    <w:p w:rsidR="00152C84" w:rsidRDefault="00152C84" w:rsidP="005358E5">
      <w:pPr>
        <w:pStyle w:val="ConsPlusNormal"/>
        <w:spacing w:before="240"/>
        <w:ind w:firstLine="540"/>
        <w:jc w:val="both"/>
      </w:pPr>
      <w:r>
        <w:t>дублирование инструкции (прочитывание педагогом с замедленном темпе со смысловыми акцентами, или замена устной инструкции письменной);</w:t>
      </w:r>
    </w:p>
    <w:p w:rsidR="00152C84" w:rsidRDefault="00152C84" w:rsidP="005358E5">
      <w:pPr>
        <w:pStyle w:val="ConsPlusNormal"/>
        <w:spacing w:before="240"/>
        <w:ind w:firstLine="540"/>
        <w:jc w:val="both"/>
      </w:pPr>
      <w:r>
        <w:t>уточнение инструкции, контроль понимания инструкции;</w:t>
      </w:r>
    </w:p>
    <w:p w:rsidR="00152C84" w:rsidRDefault="00152C84" w:rsidP="005358E5">
      <w:pPr>
        <w:pStyle w:val="ConsPlusNormal"/>
        <w:spacing w:before="240"/>
        <w:ind w:firstLine="540"/>
        <w:jc w:val="both"/>
      </w:pPr>
      <w:r>
        <w:t>увеличение (при необходимости) шрифта в тестовых материалах;</w:t>
      </w:r>
    </w:p>
    <w:p w:rsidR="00152C84" w:rsidRDefault="00152C84" w:rsidP="005358E5">
      <w:pPr>
        <w:pStyle w:val="ConsPlusNormal"/>
        <w:spacing w:before="240"/>
        <w:ind w:firstLine="540"/>
        <w:jc w:val="both"/>
      </w:pPr>
      <w:r>
        <w:t>пространственное изменение размещения заданий (по одному на листе);</w:t>
      </w:r>
    </w:p>
    <w:p w:rsidR="00152C84" w:rsidRDefault="00152C84" w:rsidP="005358E5">
      <w:pPr>
        <w:pStyle w:val="ConsPlusNormal"/>
        <w:spacing w:before="240"/>
        <w:ind w:firstLine="540"/>
        <w:jc w:val="both"/>
      </w:pPr>
      <w:r>
        <w:t>упрощение формулировок инструкции по грамматическому и семантическому оформлению;</w:t>
      </w:r>
    </w:p>
    <w:p w:rsidR="00152C84" w:rsidRDefault="00152C84" w:rsidP="005358E5">
      <w:pPr>
        <w:pStyle w:val="ConsPlusNormal"/>
        <w:spacing w:before="240"/>
        <w:ind w:firstLine="540"/>
        <w:jc w:val="both"/>
      </w:pPr>
      <w:r>
        <w:t>использование визуальной поддержки, опорных схем, справочных материалов, индивидуальных алгоритмов и вспомогательных средств.</w:t>
      </w:r>
    </w:p>
    <w:p w:rsidR="00152C84" w:rsidRDefault="00152C84" w:rsidP="005358E5">
      <w:pPr>
        <w:pStyle w:val="ConsPlusNormal"/>
        <w:spacing w:before="240"/>
        <w:ind w:firstLine="540"/>
        <w:jc w:val="both"/>
      </w:pPr>
      <w:r>
        <w:t>3) адаптация контрольно-измерительных материалов может содержать:</w:t>
      </w:r>
    </w:p>
    <w:p w:rsidR="00152C84" w:rsidRDefault="00152C84" w:rsidP="005358E5">
      <w:pPr>
        <w:pStyle w:val="ConsPlusNormal"/>
        <w:spacing w:before="240"/>
        <w:ind w:firstLine="540"/>
        <w:jc w:val="both"/>
      </w:pPr>
      <w:r>
        <w:t>адаптацию бланка для выполнения работы (включение в бланк структурных элементов задания);</w:t>
      </w:r>
    </w:p>
    <w:p w:rsidR="00152C84" w:rsidRDefault="00152C84" w:rsidP="005358E5">
      <w:pPr>
        <w:pStyle w:val="ConsPlusNormal"/>
        <w:spacing w:before="240"/>
        <w:ind w:firstLine="540"/>
        <w:jc w:val="both"/>
      </w:pPr>
      <w:r>
        <w:t>дублирование инструкции к заданию в виде перечисления последовательности действий;</w:t>
      </w:r>
    </w:p>
    <w:p w:rsidR="00152C84" w:rsidRDefault="00152C84" w:rsidP="005358E5">
      <w:pPr>
        <w:pStyle w:val="ConsPlusNormal"/>
        <w:spacing w:before="240"/>
        <w:ind w:firstLine="540"/>
        <w:jc w:val="both"/>
      </w:pPr>
      <w: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rsidR="00152C84" w:rsidRDefault="00152C84" w:rsidP="005358E5">
      <w:pPr>
        <w:pStyle w:val="ConsPlusNormal"/>
        <w:spacing w:before="240"/>
        <w:ind w:firstLine="540"/>
        <w:jc w:val="both"/>
      </w:pPr>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152C84" w:rsidRDefault="00152C84" w:rsidP="005358E5">
      <w:pPr>
        <w:pStyle w:val="ConsPlusNormal"/>
        <w:spacing w:before="240"/>
        <w:ind w:firstLine="540"/>
        <w:jc w:val="both"/>
      </w:pPr>
      <w:r>
        <w:t>213.2. Основными направлениями и целями оценочной деятельности в образовательной организации являются:</w:t>
      </w:r>
    </w:p>
    <w:p w:rsidR="00152C84" w:rsidRDefault="00152C84" w:rsidP="005358E5">
      <w:pPr>
        <w:pStyle w:val="ConsPlusNormal"/>
        <w:spacing w:before="240"/>
        <w:ind w:firstLine="540"/>
        <w:jc w:val="both"/>
      </w:pPr>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52C84" w:rsidRDefault="00152C84" w:rsidP="005358E5">
      <w:pPr>
        <w:pStyle w:val="ConsPlusNormal"/>
        <w:spacing w:before="240"/>
        <w:ind w:firstLine="540"/>
        <w:jc w:val="both"/>
      </w:pPr>
      <w:r>
        <w:t>оценка результатов деятельности педагогических кадров как основа аттестационных процедур;</w:t>
      </w:r>
    </w:p>
    <w:p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52C84" w:rsidRDefault="00152C84" w:rsidP="005358E5">
      <w:pPr>
        <w:pStyle w:val="ConsPlusNormal"/>
        <w:spacing w:before="240"/>
        <w:ind w:firstLine="540"/>
        <w:jc w:val="both"/>
      </w:pPr>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152C84" w:rsidRDefault="00152C84" w:rsidP="005358E5">
      <w:pPr>
        <w:pStyle w:val="ConsPlusNormal"/>
        <w:spacing w:before="240"/>
        <w:ind w:firstLine="540"/>
        <w:jc w:val="both"/>
      </w:pPr>
      <w:r>
        <w:t>213.4. Внутренняя оценка включает:</w:t>
      </w:r>
    </w:p>
    <w:p w:rsidR="00152C84" w:rsidRDefault="00152C84" w:rsidP="005358E5">
      <w:pPr>
        <w:pStyle w:val="ConsPlusNormal"/>
        <w:spacing w:before="240"/>
        <w:ind w:firstLine="540"/>
        <w:jc w:val="both"/>
      </w:pPr>
      <w:r>
        <w:t>стартовую диагностику;</w:t>
      </w:r>
    </w:p>
    <w:p w:rsidR="00152C84" w:rsidRDefault="00152C84" w:rsidP="005358E5">
      <w:pPr>
        <w:pStyle w:val="ConsPlusNormal"/>
        <w:spacing w:before="240"/>
        <w:ind w:firstLine="540"/>
        <w:jc w:val="both"/>
      </w:pPr>
      <w:r>
        <w:t>текущую и тематическую оценку;</w:t>
      </w:r>
    </w:p>
    <w:p w:rsidR="00152C84" w:rsidRDefault="00152C84" w:rsidP="005358E5">
      <w:pPr>
        <w:pStyle w:val="ConsPlusNormal"/>
        <w:spacing w:before="240"/>
        <w:ind w:firstLine="540"/>
        <w:jc w:val="both"/>
      </w:pPr>
      <w:r>
        <w:t>психолого-педагогическое наблюдение;</w:t>
      </w:r>
    </w:p>
    <w:p w:rsidR="00152C84" w:rsidRDefault="00152C84" w:rsidP="005358E5">
      <w:pPr>
        <w:pStyle w:val="ConsPlusNormal"/>
        <w:spacing w:before="240"/>
        <w:ind w:firstLine="540"/>
        <w:jc w:val="both"/>
      </w:pPr>
      <w:r>
        <w:t>внутренний мониторинг образовательных достижений обучающихся.</w:t>
      </w:r>
    </w:p>
    <w:p w:rsidR="00152C84" w:rsidRDefault="00152C84" w:rsidP="005358E5">
      <w:pPr>
        <w:pStyle w:val="ConsPlusNormal"/>
        <w:spacing w:before="240"/>
        <w:ind w:firstLine="540"/>
        <w:jc w:val="both"/>
      </w:pPr>
      <w:r>
        <w:t>213.5. Внешняя оценка включает:</w:t>
      </w:r>
    </w:p>
    <w:p w:rsidR="00152C84" w:rsidRDefault="00152C84" w:rsidP="005358E5">
      <w:pPr>
        <w:pStyle w:val="ConsPlusNormal"/>
        <w:spacing w:before="240"/>
        <w:ind w:firstLine="540"/>
        <w:jc w:val="both"/>
      </w:pPr>
      <w:r>
        <w:t>независимую оценку качества образования &lt;70&gt;;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&lt;70&gt; </w:t>
      </w:r>
      <w:hyperlink r:id="rId309"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152C84" w:rsidRDefault="00152C84" w:rsidP="005358E5">
      <w:pPr>
        <w:pStyle w:val="ConsPlusNormal"/>
        <w:jc w:val="both"/>
      </w:pPr>
    </w:p>
    <w:p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rsidR="00152C84" w:rsidRDefault="00152C84" w:rsidP="005358E5">
      <w:pPr>
        <w:pStyle w:val="ConsPlusNormal"/>
        <w:spacing w:before="240"/>
        <w:ind w:firstLine="540"/>
        <w:jc w:val="both"/>
      </w:pPr>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52C84" w:rsidRDefault="00152C84" w:rsidP="005358E5">
      <w:pPr>
        <w:pStyle w:val="ConsPlusNormal"/>
        <w:spacing w:before="240"/>
        <w:ind w:firstLine="540"/>
        <w:jc w:val="both"/>
      </w:pPr>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152C84" w:rsidRDefault="00152C84" w:rsidP="005358E5">
      <w:pPr>
        <w:pStyle w:val="ConsPlusNormal"/>
        <w:spacing w:before="240"/>
        <w:ind w:firstLine="540"/>
        <w:jc w:val="both"/>
      </w:pPr>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152C84" w:rsidRDefault="00152C84" w:rsidP="005358E5">
      <w:pPr>
        <w:pStyle w:val="ConsPlusNormal"/>
        <w:spacing w:before="240"/>
        <w:ind w:firstLine="540"/>
        <w:jc w:val="both"/>
      </w:pPr>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152C84" w:rsidRDefault="00152C84" w:rsidP="005358E5">
      <w:pPr>
        <w:pStyle w:val="ConsPlusNormal"/>
        <w:spacing w:before="240"/>
        <w:ind w:firstLine="540"/>
        <w:jc w:val="both"/>
      </w:pPr>
      <w:r>
        <w:t>213.9. Комплексный подход к оценке образовательных достижений реализуется с помощью:</w:t>
      </w:r>
    </w:p>
    <w:p w:rsidR="00152C84" w:rsidRDefault="00152C84" w:rsidP="005358E5">
      <w:pPr>
        <w:pStyle w:val="ConsPlusNormal"/>
        <w:spacing w:before="240"/>
        <w:ind w:firstLine="540"/>
        <w:jc w:val="both"/>
      </w:pPr>
      <w:r>
        <w:t>оценки предметных и метапредметных результатов;</w:t>
      </w:r>
    </w:p>
    <w:p w:rsidR="00152C84" w:rsidRDefault="00152C84" w:rsidP="005358E5">
      <w:pPr>
        <w:pStyle w:val="ConsPlusNormal"/>
        <w:spacing w:before="240"/>
        <w:ind w:firstLine="54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152C84" w:rsidRDefault="00152C84" w:rsidP="005358E5">
      <w:pPr>
        <w:pStyle w:val="ConsPlusNormal"/>
        <w:spacing w:before="240"/>
        <w:ind w:firstLine="540"/>
        <w:jc w:val="both"/>
      </w:pPr>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152C84" w:rsidRDefault="00152C84" w:rsidP="005358E5">
      <w:pPr>
        <w:pStyle w:val="ConsPlusNormal"/>
        <w:spacing w:before="240"/>
        <w:ind w:firstLine="540"/>
        <w:jc w:val="both"/>
      </w:pPr>
      <w:r>
        <w:t>213.10. Комплексный подход к оценке образовательных достижений реализуется через:</w:t>
      </w:r>
    </w:p>
    <w:p w:rsidR="00152C84" w:rsidRDefault="00152C84" w:rsidP="005358E5">
      <w:pPr>
        <w:pStyle w:val="ConsPlusNormal"/>
        <w:spacing w:before="240"/>
        <w:ind w:firstLine="540"/>
        <w:jc w:val="both"/>
      </w:pPr>
      <w:r>
        <w:t>оценку предметных и метапредметных результатов;</w:t>
      </w:r>
    </w:p>
    <w:p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52C84" w:rsidRDefault="00152C84" w:rsidP="005358E5">
      <w:pPr>
        <w:pStyle w:val="ConsPlusNormal"/>
        <w:spacing w:before="240"/>
        <w:ind w:firstLine="540"/>
        <w:jc w:val="both"/>
      </w:pPr>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152C84" w:rsidRDefault="00152C84" w:rsidP="005358E5">
      <w:pPr>
        <w:pStyle w:val="ConsPlusNormal"/>
        <w:spacing w:before="240"/>
        <w:ind w:firstLine="540"/>
        <w:jc w:val="both"/>
      </w:pPr>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152C84" w:rsidRDefault="00152C84" w:rsidP="005358E5">
      <w:pPr>
        <w:pStyle w:val="ConsPlusNormal"/>
        <w:spacing w:before="240"/>
        <w:ind w:firstLine="540"/>
        <w:jc w:val="both"/>
      </w:pPr>
      <w: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152C84" w:rsidRDefault="00152C84" w:rsidP="005358E5">
      <w:pPr>
        <w:pStyle w:val="ConsPlusNormal"/>
        <w:spacing w:before="240"/>
        <w:ind w:firstLine="540"/>
        <w:jc w:val="both"/>
      </w:pPr>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152C84" w:rsidRDefault="00152C84" w:rsidP="005358E5">
      <w:pPr>
        <w:pStyle w:val="ConsPlusNormal"/>
        <w:spacing w:before="240"/>
        <w:ind w:firstLine="540"/>
        <w:jc w:val="both"/>
      </w:pPr>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152C84" w:rsidRDefault="00152C84" w:rsidP="005358E5">
      <w:pPr>
        <w:pStyle w:val="ConsPlusNormal"/>
        <w:spacing w:before="240"/>
        <w:ind w:firstLine="540"/>
        <w:jc w:val="both"/>
      </w:pPr>
      <w:r>
        <w:t xml:space="preserve">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w:t>
      </w:r>
      <w:hyperlink r:id="rId310" w:history="1">
        <w:r>
          <w:rPr>
            <w:color w:val="0000FF"/>
          </w:rPr>
          <w:t>законом</w:t>
        </w:r>
      </w:hyperlink>
      <w:r>
        <w:t xml:space="preserve"> от 17.07.2006 N 152-ФЗ "О персональных данных".</w:t>
      </w:r>
    </w:p>
    <w:p w:rsidR="00152C84" w:rsidRDefault="00152C84" w:rsidP="005358E5">
      <w:pPr>
        <w:pStyle w:val="ConsPlusNormal"/>
        <w:spacing w:before="240"/>
        <w:ind w:firstLine="540"/>
        <w:jc w:val="both"/>
      </w:pPr>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52C84" w:rsidRDefault="00152C84" w:rsidP="005358E5">
      <w:pPr>
        <w:pStyle w:val="ConsPlusNormal"/>
        <w:spacing w:before="240"/>
        <w:ind w:firstLine="540"/>
        <w:jc w:val="both"/>
      </w:pPr>
      <w:r>
        <w:t>213.17. Формирование метапредметных результатов обеспечивается комплексом освоения программ учебных предметов и внеурочной деятельности.</w:t>
      </w:r>
    </w:p>
    <w:p w:rsidR="00152C84" w:rsidRDefault="00152C84" w:rsidP="005358E5">
      <w:pPr>
        <w:pStyle w:val="ConsPlusNormal"/>
        <w:spacing w:before="240"/>
        <w:ind w:firstLine="540"/>
        <w:jc w:val="both"/>
      </w:pPr>
      <w:r>
        <w:t>213.18. Основным объектом оценки метапредметных результатов является овладение:</w:t>
      </w:r>
    </w:p>
    <w:p w:rsidR="00152C84" w:rsidRDefault="00152C84" w:rsidP="005358E5">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152C84" w:rsidRDefault="00152C84" w:rsidP="005358E5">
      <w:pPr>
        <w:pStyle w:val="ConsPlusNormal"/>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52C84" w:rsidRDefault="00152C84" w:rsidP="005358E5">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52C84" w:rsidRDefault="00152C84" w:rsidP="005358E5">
      <w:pPr>
        <w:pStyle w:val="ConsPlusNormal"/>
        <w:spacing w:before="240"/>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52C84" w:rsidRDefault="00152C84" w:rsidP="005358E5">
      <w:pPr>
        <w:pStyle w:val="ConsPlusNormal"/>
        <w:spacing w:before="240"/>
        <w:ind w:firstLine="540"/>
        <w:jc w:val="both"/>
      </w:pPr>
      <w:r>
        <w:t>213.19. Наиболее адекватными формами оценки являются:</w:t>
      </w:r>
    </w:p>
    <w:p w:rsidR="00152C84" w:rsidRDefault="00152C84" w:rsidP="005358E5">
      <w:pPr>
        <w:pStyle w:val="ConsPlusNormal"/>
        <w:spacing w:before="240"/>
        <w:ind w:firstLine="540"/>
        <w:jc w:val="both"/>
      </w:pPr>
      <w:r>
        <w:t>для проверки читательской грамотности письменная работа на межпредметной основе;</w:t>
      </w:r>
    </w:p>
    <w:p w:rsidR="00152C84" w:rsidRDefault="00152C84" w:rsidP="005358E5">
      <w:pPr>
        <w:pStyle w:val="ConsPlusNormal"/>
        <w:spacing w:before="240"/>
        <w:ind w:firstLine="540"/>
        <w:jc w:val="both"/>
      </w:pPr>
      <w:r>
        <w:t>для проверки цифровой грамотности практическая работа в сочетании с письменной (компьютеризованной) частью;</w:t>
      </w:r>
    </w:p>
    <w:p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152C84" w:rsidRDefault="00152C84" w:rsidP="005358E5">
      <w:pPr>
        <w:pStyle w:val="ConsPlusNormal"/>
        <w:spacing w:before="240"/>
        <w:ind w:firstLine="540"/>
        <w:jc w:val="both"/>
      </w:pPr>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152C84" w:rsidRDefault="00152C84" w:rsidP="005358E5">
      <w:pPr>
        <w:pStyle w:val="ConsPlusNormal"/>
        <w:spacing w:before="240"/>
        <w:ind w:firstLine="540"/>
        <w:jc w:val="both"/>
      </w:pPr>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152C84" w:rsidRDefault="00152C84" w:rsidP="005358E5">
      <w:pPr>
        <w:pStyle w:val="ConsPlusNormal"/>
        <w:spacing w:before="240"/>
        <w:ind w:firstLine="540"/>
        <w:jc w:val="both"/>
      </w:pPr>
      <w: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152C84" w:rsidRDefault="00152C84" w:rsidP="005358E5">
      <w:pPr>
        <w:pStyle w:val="ConsPlusNormal"/>
        <w:spacing w:before="240"/>
        <w:ind w:firstLine="540"/>
        <w:jc w:val="both"/>
      </w:pPr>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152C84" w:rsidRDefault="00152C84" w:rsidP="005358E5">
      <w:pPr>
        <w:pStyle w:val="ConsPlusNormal"/>
        <w:spacing w:before="240"/>
        <w:ind w:firstLine="540"/>
        <w:jc w:val="both"/>
      </w:pPr>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152C84" w:rsidRDefault="00152C84" w:rsidP="005358E5">
      <w:pPr>
        <w:pStyle w:val="ConsPlusNormal"/>
        <w:spacing w:before="240"/>
        <w:ind w:firstLine="540"/>
        <w:jc w:val="both"/>
      </w:pPr>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152C84" w:rsidRDefault="00152C84" w:rsidP="005358E5">
      <w:pPr>
        <w:pStyle w:val="ConsPlusNormal"/>
        <w:spacing w:before="240"/>
        <w:ind w:firstLine="540"/>
        <w:jc w:val="both"/>
      </w:pPr>
      <w:r>
        <w:t>213.24.2. Результатом (продуктом) проектной деятельности может быть одна из следующих работ:</w:t>
      </w:r>
    </w:p>
    <w:p w:rsidR="00152C84" w:rsidRDefault="00152C84" w:rsidP="005358E5">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rsidR="00152C84" w:rsidRDefault="00152C84" w:rsidP="005358E5">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152C84" w:rsidRDefault="00152C84" w:rsidP="005358E5">
      <w:pPr>
        <w:pStyle w:val="ConsPlusNormal"/>
        <w:spacing w:before="240"/>
        <w:ind w:firstLine="540"/>
        <w:jc w:val="both"/>
      </w:pPr>
      <w:r>
        <w:t>в) материальный объект, макет, иное конструкторское изделие;</w:t>
      </w:r>
    </w:p>
    <w:p w:rsidR="00152C84" w:rsidRDefault="00152C84" w:rsidP="005358E5">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rsidR="00152C84" w:rsidRDefault="00152C84" w:rsidP="005358E5">
      <w:pPr>
        <w:pStyle w:val="ConsPlusNormal"/>
        <w:spacing w:before="240"/>
        <w:ind w:firstLine="540"/>
        <w:jc w:val="both"/>
      </w:pPr>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152C84" w:rsidRDefault="00152C84" w:rsidP="005358E5">
      <w:pPr>
        <w:pStyle w:val="ConsPlusNormal"/>
        <w:spacing w:before="240"/>
        <w:ind w:firstLine="540"/>
        <w:jc w:val="both"/>
      </w:pPr>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52C84" w:rsidRDefault="00152C84" w:rsidP="005358E5">
      <w:pPr>
        <w:pStyle w:val="ConsPlusNormal"/>
        <w:spacing w:before="240"/>
        <w:ind w:firstLine="540"/>
        <w:jc w:val="both"/>
      </w:pPr>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152C84" w:rsidRDefault="00152C84" w:rsidP="005358E5">
      <w:pPr>
        <w:pStyle w:val="ConsPlusNormal"/>
        <w:spacing w:before="240"/>
        <w:ind w:firstLine="540"/>
        <w:jc w:val="both"/>
      </w:pPr>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52C84" w:rsidRDefault="00152C84" w:rsidP="005358E5">
      <w:pPr>
        <w:pStyle w:val="ConsPlusNormal"/>
        <w:spacing w:before="240"/>
        <w:ind w:firstLine="540"/>
        <w:jc w:val="both"/>
      </w:pPr>
      <w:r>
        <w:t>213.28. Для оценки предметных результатов используются критерии: знание и понимание, применение, функциональность.</w:t>
      </w:r>
    </w:p>
    <w:p w:rsidR="00152C84" w:rsidRDefault="00152C84" w:rsidP="005358E5">
      <w:pPr>
        <w:pStyle w:val="ConsPlusNormal"/>
        <w:spacing w:before="240"/>
        <w:ind w:firstLine="540"/>
        <w:jc w:val="both"/>
      </w:pPr>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152C84" w:rsidRDefault="00152C84" w:rsidP="005358E5">
      <w:pPr>
        <w:pStyle w:val="ConsPlusNormal"/>
        <w:spacing w:before="240"/>
        <w:ind w:firstLine="540"/>
        <w:jc w:val="both"/>
      </w:pPr>
      <w:r>
        <w:t>Обобщенный критерий "Применение" включает:</w:t>
      </w:r>
    </w:p>
    <w:p w:rsidR="00152C84" w:rsidRDefault="00152C84" w:rsidP="005358E5">
      <w:pPr>
        <w:pStyle w:val="ConsPlusNormal"/>
        <w:spacing w:before="240"/>
        <w:ind w:firstLine="540"/>
        <w:jc w:val="both"/>
      </w:pPr>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52C84" w:rsidRDefault="00152C84" w:rsidP="005358E5">
      <w:pPr>
        <w:pStyle w:val="ConsPlusNormal"/>
        <w:spacing w:before="240"/>
        <w:ind w:firstLine="540"/>
        <w:jc w:val="both"/>
      </w:pPr>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52C84" w:rsidRDefault="00152C84" w:rsidP="005358E5">
      <w:pPr>
        <w:pStyle w:val="ConsPlusNormal"/>
        <w:spacing w:before="240"/>
        <w:ind w:firstLine="54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152C84" w:rsidRDefault="00152C84" w:rsidP="005358E5">
      <w:pPr>
        <w:pStyle w:val="ConsPlusNormal"/>
        <w:spacing w:before="240"/>
        <w:ind w:firstLine="540"/>
        <w:jc w:val="both"/>
      </w:pPr>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152C84" w:rsidRDefault="00152C84" w:rsidP="005358E5">
      <w:pPr>
        <w:pStyle w:val="ConsPlusNormal"/>
        <w:spacing w:before="240"/>
        <w:ind w:firstLine="540"/>
        <w:jc w:val="both"/>
      </w:pPr>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152C84" w:rsidRDefault="00152C84" w:rsidP="005358E5">
      <w:pPr>
        <w:pStyle w:val="ConsPlusNormal"/>
        <w:spacing w:before="240"/>
        <w:ind w:firstLine="540"/>
        <w:jc w:val="both"/>
      </w:pPr>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52C84" w:rsidRDefault="00152C84" w:rsidP="005358E5">
      <w:pPr>
        <w:pStyle w:val="ConsPlusNormal"/>
        <w:spacing w:before="240"/>
        <w:ind w:firstLine="540"/>
        <w:jc w:val="both"/>
      </w:pPr>
      <w: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52C84" w:rsidRDefault="00152C84" w:rsidP="005358E5">
      <w:pPr>
        <w:pStyle w:val="ConsPlusNormal"/>
        <w:spacing w:before="240"/>
        <w:ind w:firstLine="540"/>
        <w:jc w:val="both"/>
      </w:pPr>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52C84" w:rsidRDefault="00152C84" w:rsidP="005358E5">
      <w:pPr>
        <w:pStyle w:val="ConsPlusNormal"/>
        <w:spacing w:before="240"/>
        <w:ind w:firstLine="540"/>
        <w:jc w:val="both"/>
      </w:pPr>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52C84" w:rsidRDefault="00152C84" w:rsidP="005358E5">
      <w:pPr>
        <w:pStyle w:val="ConsPlusNormal"/>
        <w:spacing w:before="240"/>
        <w:ind w:firstLine="540"/>
        <w:jc w:val="both"/>
      </w:pPr>
      <w:r>
        <w:t>213.32. Текущая оценка представляет собой процедуру оценки индивидуального продвижения обучающегося в освоении программы учебного предмета.</w:t>
      </w:r>
    </w:p>
    <w:p w:rsidR="00152C84" w:rsidRDefault="00152C84" w:rsidP="005358E5">
      <w:pPr>
        <w:pStyle w:val="ConsPlusNormal"/>
        <w:spacing w:before="240"/>
        <w:ind w:firstLine="540"/>
        <w:jc w:val="both"/>
      </w:pPr>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52C84" w:rsidRDefault="00152C84" w:rsidP="005358E5">
      <w:pPr>
        <w:pStyle w:val="ConsPlusNormal"/>
        <w:spacing w:before="240"/>
        <w:ind w:firstLine="540"/>
        <w:jc w:val="both"/>
      </w:pPr>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52C84" w:rsidRDefault="00152C84" w:rsidP="005358E5">
      <w:pPr>
        <w:pStyle w:val="ConsPlusNormal"/>
        <w:spacing w:before="240"/>
        <w:ind w:firstLine="540"/>
        <w:jc w:val="both"/>
      </w:pPr>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52C84" w:rsidRDefault="00152C84" w:rsidP="005358E5">
      <w:pPr>
        <w:pStyle w:val="ConsPlusNormal"/>
        <w:spacing w:before="240"/>
        <w:ind w:firstLine="540"/>
        <w:jc w:val="both"/>
      </w:pPr>
      <w:r>
        <w:t>213.32.4. Результаты текущей оценки являются основой для индивидуализации учебного процесса.</w:t>
      </w:r>
    </w:p>
    <w:p w:rsidR="00152C84" w:rsidRDefault="00152C84" w:rsidP="005358E5">
      <w:pPr>
        <w:pStyle w:val="ConsPlusNormal"/>
        <w:spacing w:before="240"/>
        <w:ind w:firstLine="540"/>
        <w:jc w:val="both"/>
      </w:pPr>
      <w:r>
        <w:t>208.33. Тематическая оценка представляет собой процедуру оценки уровня достижения тематических планируемых результатов по учебному предмету.</w:t>
      </w:r>
    </w:p>
    <w:p w:rsidR="00152C84" w:rsidRDefault="00152C84" w:rsidP="005358E5">
      <w:pPr>
        <w:pStyle w:val="ConsPlusNormal"/>
        <w:spacing w:before="240"/>
        <w:ind w:firstLine="540"/>
        <w:jc w:val="both"/>
      </w:pPr>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152C84" w:rsidRDefault="00152C84" w:rsidP="005358E5">
      <w:pPr>
        <w:pStyle w:val="ConsPlusNormal"/>
        <w:spacing w:before="240"/>
        <w:ind w:firstLine="540"/>
        <w:jc w:val="both"/>
      </w:pPr>
      <w:r>
        <w:t>213.35. Внутренний мониторинг представляет собой следующие процедуры:</w:t>
      </w:r>
    </w:p>
    <w:p w:rsidR="00152C84" w:rsidRDefault="00152C84" w:rsidP="005358E5">
      <w:pPr>
        <w:pStyle w:val="ConsPlusNormal"/>
        <w:spacing w:before="240"/>
        <w:ind w:firstLine="540"/>
        <w:jc w:val="both"/>
      </w:pPr>
      <w:r>
        <w:t>стартовая диагностика;</w:t>
      </w:r>
    </w:p>
    <w:p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rsidR="00152C84" w:rsidRDefault="00152C84" w:rsidP="005358E5">
      <w:pPr>
        <w:pStyle w:val="ConsPlusNormal"/>
        <w:spacing w:before="240"/>
        <w:ind w:firstLine="540"/>
        <w:jc w:val="both"/>
      </w:pPr>
      <w:r>
        <w:t>оценка уровня функциональной грамотности;</w:t>
      </w:r>
    </w:p>
    <w:p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52C84" w:rsidRDefault="00152C84" w:rsidP="005358E5">
      <w:pPr>
        <w:pStyle w:val="ConsPlusNormal"/>
        <w:spacing w:before="240"/>
        <w:ind w:firstLine="540"/>
        <w:jc w:val="both"/>
      </w:pPr>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152C84" w:rsidRDefault="00152C84" w:rsidP="005358E5">
      <w:pPr>
        <w:pStyle w:val="ConsPlusNormal"/>
        <w:jc w:val="both"/>
      </w:pPr>
    </w:p>
    <w:p w:rsidR="00152C84" w:rsidRDefault="00152C84" w:rsidP="005358E5">
      <w:pPr>
        <w:pStyle w:val="ConsPlusTitle"/>
        <w:jc w:val="center"/>
        <w:outlineLvl w:val="1"/>
      </w:pPr>
      <w:r>
        <w:t>XLV. Содержательный раздел ФАОП ООО для обучающихся</w:t>
      </w:r>
    </w:p>
    <w:p w:rsidR="00152C84" w:rsidRDefault="00152C84" w:rsidP="005358E5">
      <w:pPr>
        <w:pStyle w:val="ConsPlusTitle"/>
        <w:jc w:val="center"/>
      </w:pPr>
      <w:r>
        <w:t>с расстройствами аутистического спектра (вариант 8.2)</w:t>
      </w:r>
    </w:p>
    <w:p w:rsidR="00152C84" w:rsidRDefault="00152C84" w:rsidP="005358E5">
      <w:pPr>
        <w:pStyle w:val="ConsPlusNormal"/>
        <w:jc w:val="both"/>
      </w:pPr>
    </w:p>
    <w:p w:rsidR="00152C84" w:rsidRDefault="00152C84" w:rsidP="005358E5">
      <w:pPr>
        <w:pStyle w:val="ConsPlusTitle"/>
        <w:ind w:firstLine="540"/>
        <w:jc w:val="both"/>
        <w:outlineLvl w:val="2"/>
      </w:pPr>
      <w:r>
        <w:t>214. Федеральная рабочая программа по учебному предмету "Русский язык".</w:t>
      </w:r>
    </w:p>
    <w:p w:rsidR="00152C84" w:rsidRDefault="00152C84" w:rsidP="005358E5">
      <w:pPr>
        <w:pStyle w:val="ConsPlusNormal"/>
        <w:spacing w:before="240"/>
        <w:ind w:firstLine="540"/>
        <w:jc w:val="both"/>
      </w:pPr>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152C84" w:rsidRDefault="00152C84" w:rsidP="005358E5">
      <w:pPr>
        <w:pStyle w:val="ConsPlusNormal"/>
        <w:spacing w:before="240"/>
        <w:ind w:firstLine="540"/>
        <w:jc w:val="both"/>
      </w:pPr>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52C84" w:rsidRDefault="00152C84" w:rsidP="005358E5">
      <w:pPr>
        <w:pStyle w:val="ConsPlusNormal"/>
        <w:spacing w:before="240"/>
        <w:ind w:firstLine="540"/>
        <w:jc w:val="both"/>
      </w:pPr>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152C84" w:rsidRDefault="00152C84" w:rsidP="005358E5">
      <w:pPr>
        <w:pStyle w:val="ConsPlusNormal"/>
        <w:spacing w:before="240"/>
        <w:ind w:firstLine="540"/>
        <w:jc w:val="both"/>
      </w:pPr>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52C84" w:rsidRDefault="00152C84" w:rsidP="005358E5">
      <w:pPr>
        <w:pStyle w:val="ConsPlusNormal"/>
        <w:jc w:val="both"/>
      </w:pPr>
    </w:p>
    <w:p w:rsidR="00152C84" w:rsidRDefault="00152C84" w:rsidP="005358E5">
      <w:pPr>
        <w:pStyle w:val="ConsPlusTitle"/>
        <w:ind w:firstLine="540"/>
        <w:jc w:val="both"/>
        <w:outlineLvl w:val="3"/>
      </w:pPr>
      <w:r>
        <w:t>214.5. Пояснительная записка.</w:t>
      </w:r>
    </w:p>
    <w:p w:rsidR="00152C84" w:rsidRDefault="00152C84" w:rsidP="005358E5">
      <w:pPr>
        <w:pStyle w:val="ConsPlusNormal"/>
        <w:spacing w:before="240"/>
        <w:ind w:firstLine="540"/>
        <w:jc w:val="both"/>
      </w:pPr>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152C84" w:rsidRDefault="00152C84" w:rsidP="005358E5">
      <w:pPr>
        <w:pStyle w:val="ConsPlusNormal"/>
        <w:spacing w:before="240"/>
        <w:ind w:firstLine="540"/>
        <w:jc w:val="both"/>
      </w:pPr>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rsidR="00152C84" w:rsidRDefault="00152C84" w:rsidP="005358E5">
      <w:pPr>
        <w:pStyle w:val="ConsPlusNormal"/>
        <w:spacing w:before="240"/>
        <w:ind w:firstLine="540"/>
        <w:jc w:val="both"/>
      </w:pPr>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152C84" w:rsidRDefault="00152C84" w:rsidP="005358E5">
      <w:pPr>
        <w:pStyle w:val="ConsPlusNormal"/>
        <w:spacing w:before="240"/>
        <w:ind w:firstLine="540"/>
        <w:jc w:val="both"/>
      </w:pPr>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152C84" w:rsidRDefault="00152C84" w:rsidP="005358E5">
      <w:pPr>
        <w:pStyle w:val="ConsPlusNormal"/>
        <w:spacing w:before="240"/>
        <w:ind w:firstLine="540"/>
        <w:jc w:val="both"/>
      </w:pPr>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152C84" w:rsidRDefault="00152C84" w:rsidP="005358E5">
      <w:pPr>
        <w:pStyle w:val="ConsPlusNormal"/>
        <w:spacing w:before="240"/>
        <w:ind w:firstLine="540"/>
        <w:jc w:val="both"/>
      </w:pPr>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152C84" w:rsidRDefault="00152C84" w:rsidP="005358E5">
      <w:pPr>
        <w:pStyle w:val="ConsPlusNormal"/>
        <w:spacing w:before="240"/>
        <w:ind w:firstLine="540"/>
        <w:jc w:val="both"/>
      </w:pPr>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152C84" w:rsidRDefault="00152C84" w:rsidP="005358E5">
      <w:pPr>
        <w:pStyle w:val="ConsPlusNormal"/>
        <w:spacing w:before="240"/>
        <w:ind w:firstLine="540"/>
        <w:jc w:val="both"/>
      </w:pPr>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152C84" w:rsidRDefault="00152C84" w:rsidP="005358E5">
      <w:pPr>
        <w:pStyle w:val="ConsPlusNormal"/>
        <w:spacing w:before="240"/>
        <w:ind w:firstLine="540"/>
        <w:jc w:val="both"/>
      </w:pPr>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152C84" w:rsidRDefault="00152C84" w:rsidP="005358E5">
      <w:pPr>
        <w:pStyle w:val="ConsPlusNormal"/>
        <w:spacing w:before="240"/>
        <w:ind w:firstLine="540"/>
        <w:jc w:val="both"/>
      </w:pPr>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152C84" w:rsidRDefault="00152C84" w:rsidP="005358E5">
      <w:pPr>
        <w:pStyle w:val="ConsPlusNormal"/>
        <w:spacing w:before="240"/>
        <w:ind w:firstLine="540"/>
        <w:jc w:val="both"/>
      </w:pPr>
      <w:r>
        <w:t>Для достижения планируемых результатов реализации программы, необходимо:</w:t>
      </w:r>
    </w:p>
    <w:p w:rsidR="00152C84" w:rsidRDefault="00152C84" w:rsidP="005358E5">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152C84" w:rsidRDefault="00152C84" w:rsidP="005358E5">
      <w:pPr>
        <w:pStyle w:val="ConsPlusNormal"/>
        <w:spacing w:before="240"/>
        <w:ind w:firstLine="540"/>
        <w:jc w:val="both"/>
      </w:pPr>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152C84" w:rsidRDefault="00152C84" w:rsidP="005358E5">
      <w:pPr>
        <w:pStyle w:val="ConsPlusNormal"/>
        <w:spacing w:before="24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5 - 6 слов);</w:t>
      </w:r>
    </w:p>
    <w:p w:rsidR="00152C84" w:rsidRDefault="00152C84" w:rsidP="005358E5">
      <w:pPr>
        <w:pStyle w:val="ConsPlusNormal"/>
        <w:spacing w:before="240"/>
        <w:ind w:firstLine="540"/>
        <w:jc w:val="both"/>
      </w:pPr>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152C84" w:rsidRDefault="00152C84" w:rsidP="005358E5">
      <w:pPr>
        <w:pStyle w:val="ConsPlusNormal"/>
        <w:spacing w:before="24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p>
    <w:p w:rsidR="00152C84" w:rsidRDefault="00152C84" w:rsidP="005358E5">
      <w:pPr>
        <w:pStyle w:val="ConsPlusNormal"/>
        <w:spacing w:before="240"/>
        <w:ind w:firstLine="540"/>
        <w:jc w:val="both"/>
      </w:pPr>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rsidR="00152C84" w:rsidRDefault="00152C84" w:rsidP="005358E5">
      <w:pPr>
        <w:pStyle w:val="ConsPlusNormal"/>
        <w:spacing w:before="240"/>
        <w:ind w:firstLine="540"/>
        <w:jc w:val="both"/>
      </w:pPr>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152C84" w:rsidRDefault="00152C84" w:rsidP="005358E5">
      <w:pPr>
        <w:pStyle w:val="ConsPlusNormal"/>
        <w:spacing w:before="240"/>
        <w:ind w:firstLine="540"/>
        <w:jc w:val="both"/>
      </w:pPr>
      <w:r>
        <w:t>214.5.2. Программа по русскому языку позволит учителю:</w:t>
      </w:r>
    </w:p>
    <w:p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РАС.</w:t>
      </w:r>
    </w:p>
    <w:p w:rsidR="00152C84" w:rsidRDefault="00152C84" w:rsidP="005358E5">
      <w:pPr>
        <w:pStyle w:val="ConsPlusNormal"/>
        <w:spacing w:before="240"/>
        <w:ind w:firstLine="540"/>
        <w:jc w:val="both"/>
      </w:pPr>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52C84" w:rsidRDefault="00152C84" w:rsidP="005358E5">
      <w:pPr>
        <w:pStyle w:val="ConsPlusNormal"/>
        <w:spacing w:before="240"/>
        <w:ind w:firstLine="540"/>
        <w:jc w:val="both"/>
      </w:pPr>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52C84" w:rsidRDefault="00152C84" w:rsidP="005358E5">
      <w:pPr>
        <w:pStyle w:val="ConsPlusNormal"/>
        <w:spacing w:before="240"/>
        <w:ind w:firstLine="540"/>
        <w:jc w:val="both"/>
      </w:pPr>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152C84" w:rsidRDefault="00152C84" w:rsidP="005358E5">
      <w:pPr>
        <w:pStyle w:val="ConsPlusNormal"/>
        <w:spacing w:before="240"/>
        <w:ind w:firstLine="540"/>
        <w:jc w:val="both"/>
      </w:pPr>
      <w:r>
        <w:t>214.5.6. Изучение русского языка направлено на достижение следующих целей:</w:t>
      </w:r>
    </w:p>
    <w:p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52C84" w:rsidRDefault="00152C84" w:rsidP="005358E5">
      <w:pPr>
        <w:pStyle w:val="ConsPlusNormal"/>
        <w:spacing w:before="240"/>
        <w:ind w:firstLine="540"/>
        <w:jc w:val="both"/>
      </w:pPr>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152C84" w:rsidRDefault="00152C84" w:rsidP="005358E5">
      <w:pPr>
        <w:pStyle w:val="ConsPlusNormal"/>
        <w:jc w:val="both"/>
      </w:pPr>
    </w:p>
    <w:p w:rsidR="00152C84" w:rsidRDefault="00152C84" w:rsidP="005358E5">
      <w:pPr>
        <w:pStyle w:val="ConsPlusTitle"/>
        <w:ind w:firstLine="540"/>
        <w:jc w:val="both"/>
        <w:outlineLvl w:val="3"/>
      </w:pPr>
      <w:r>
        <w:t>214.6. Содержание обучения в 5 классе:</w:t>
      </w:r>
    </w:p>
    <w:p w:rsidR="00152C84" w:rsidRDefault="00152C84" w:rsidP="005358E5">
      <w:pPr>
        <w:pStyle w:val="ConsPlusNormal"/>
        <w:spacing w:before="240"/>
        <w:ind w:firstLine="540"/>
        <w:jc w:val="both"/>
      </w:pPr>
      <w:r>
        <w:t>Общие сведения о языке.</w:t>
      </w:r>
    </w:p>
    <w:p w:rsidR="00152C84" w:rsidRDefault="00152C84" w:rsidP="005358E5">
      <w:pPr>
        <w:pStyle w:val="ConsPlusNormal"/>
        <w:spacing w:before="240"/>
        <w:ind w:firstLine="540"/>
        <w:jc w:val="both"/>
      </w:pPr>
      <w:r>
        <w:t>Богатство и выразительность русского языка. Лингвистика как наука о языке.</w:t>
      </w:r>
    </w:p>
    <w:p w:rsidR="00152C84" w:rsidRDefault="00152C84" w:rsidP="005358E5">
      <w:pPr>
        <w:pStyle w:val="ConsPlusNormal"/>
        <w:spacing w:before="240"/>
        <w:ind w:firstLine="540"/>
        <w:jc w:val="both"/>
      </w:pPr>
      <w:r>
        <w:t>Основные разделы лингвистики.</w:t>
      </w:r>
    </w:p>
    <w:p w:rsidR="00152C84" w:rsidRDefault="00152C84" w:rsidP="005358E5">
      <w:pPr>
        <w:pStyle w:val="ConsPlusNormal"/>
        <w:spacing w:before="240"/>
        <w:ind w:firstLine="540"/>
        <w:jc w:val="both"/>
      </w:pPr>
      <w:r>
        <w:t>Язык и речь.</w:t>
      </w:r>
    </w:p>
    <w:p w:rsidR="00152C84" w:rsidRDefault="00152C84" w:rsidP="005358E5">
      <w:pPr>
        <w:pStyle w:val="ConsPlusNormal"/>
        <w:spacing w:before="240"/>
        <w:ind w:firstLine="540"/>
        <w:jc w:val="both"/>
      </w:pPr>
      <w:r>
        <w:t>Язык и речь. Речь устная и письменная, монологическая и диалогическая, полилог.</w:t>
      </w:r>
    </w:p>
    <w:p w:rsidR="00152C84" w:rsidRDefault="00152C84" w:rsidP="005358E5">
      <w:pPr>
        <w:pStyle w:val="ConsPlusNormal"/>
        <w:spacing w:before="240"/>
        <w:ind w:firstLine="540"/>
        <w:jc w:val="both"/>
      </w:pPr>
      <w:r>
        <w:t>Виды речевой деятельности (говорение, слушание, чтение, письмо), их особенности.</w:t>
      </w:r>
    </w:p>
    <w:p w:rsidR="00152C84" w:rsidRDefault="00152C84" w:rsidP="005358E5">
      <w:pPr>
        <w:pStyle w:val="ConsPlusNormal"/>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Устный пересказ прочитанного или прослушанного текста.</w:t>
      </w:r>
    </w:p>
    <w:p w:rsidR="00152C84" w:rsidRDefault="00152C84" w:rsidP="005358E5">
      <w:pPr>
        <w:pStyle w:val="ConsPlusNormal"/>
        <w:spacing w:before="240"/>
        <w:ind w:firstLine="540"/>
        <w:jc w:val="both"/>
      </w:pPr>
      <w:r>
        <w:t>Участие в диалоге на лингвистические темы (в рамках изученного) и темы на основе жизненных наблюдений.</w:t>
      </w:r>
    </w:p>
    <w:p w:rsidR="00152C84" w:rsidRDefault="00152C84" w:rsidP="005358E5">
      <w:pPr>
        <w:pStyle w:val="ConsPlusNormal"/>
        <w:spacing w:before="240"/>
        <w:ind w:firstLine="540"/>
        <w:jc w:val="both"/>
      </w:pPr>
      <w:r>
        <w:t>Речевые формулы приветствия, прощания, просьбы, благодарности.</w:t>
      </w:r>
    </w:p>
    <w:p w:rsidR="00152C84" w:rsidRDefault="00152C84" w:rsidP="005358E5">
      <w:pPr>
        <w:pStyle w:val="ConsPlusNormal"/>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rsidR="00152C84" w:rsidRDefault="00152C84" w:rsidP="005358E5">
      <w:pPr>
        <w:pStyle w:val="ConsPlusNormal"/>
        <w:spacing w:before="240"/>
        <w:ind w:firstLine="540"/>
        <w:jc w:val="both"/>
      </w:pPr>
      <w:r>
        <w:t>Текст.</w:t>
      </w:r>
    </w:p>
    <w:p w:rsidR="00152C84" w:rsidRDefault="00152C84" w:rsidP="005358E5">
      <w:pPr>
        <w:pStyle w:val="ConsPlusNormal"/>
        <w:spacing w:before="240"/>
        <w:ind w:firstLine="540"/>
        <w:jc w:val="both"/>
      </w:pPr>
      <w:r>
        <w:t>Текст и его основные признаки. Тема и главная мысль текста. Микротема текста. Ключевые слова.</w:t>
      </w:r>
    </w:p>
    <w:p w:rsidR="00152C84" w:rsidRDefault="00152C84" w:rsidP="005358E5">
      <w:pPr>
        <w:pStyle w:val="ConsPlusNormal"/>
        <w:spacing w:before="240"/>
        <w:ind w:firstLine="540"/>
        <w:jc w:val="both"/>
      </w:pPr>
      <w:r>
        <w:t>Функционально-смысловые типы речи: описание, повествование, рассуждение; их особенности.</w:t>
      </w:r>
    </w:p>
    <w:p w:rsidR="00152C84" w:rsidRDefault="00152C84" w:rsidP="005358E5">
      <w:pPr>
        <w:pStyle w:val="ConsPlusNormal"/>
        <w:spacing w:before="240"/>
        <w:ind w:firstLine="540"/>
        <w:jc w:val="both"/>
      </w:pPr>
      <w:r>
        <w:t>Композиционная структура текста. Абзац как средство членения текста на композиционно-смысловые части.</w:t>
      </w:r>
    </w:p>
    <w:p w:rsidR="00152C84" w:rsidRDefault="00152C84" w:rsidP="005358E5">
      <w:pPr>
        <w:pStyle w:val="ConsPlusNormal"/>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rsidR="00152C84" w:rsidRDefault="00152C84" w:rsidP="005358E5">
      <w:pPr>
        <w:pStyle w:val="ConsPlusNormal"/>
        <w:spacing w:before="240"/>
        <w:ind w:firstLine="540"/>
        <w:jc w:val="both"/>
      </w:pPr>
      <w:r>
        <w:t>Повествование как тип речи. Рассказ.</w:t>
      </w:r>
    </w:p>
    <w:p w:rsidR="00152C84" w:rsidRDefault="00152C84" w:rsidP="005358E5">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5358E5">
      <w:pPr>
        <w:pStyle w:val="ConsPlusNormal"/>
        <w:spacing w:before="240"/>
        <w:ind w:firstLine="540"/>
        <w:jc w:val="both"/>
      </w:pPr>
      <w:r>
        <w:t>Изложение содержания прочитанного или прослушанного текста.</w:t>
      </w:r>
    </w:p>
    <w:p w:rsidR="00152C84" w:rsidRDefault="00152C84" w:rsidP="005358E5">
      <w:pPr>
        <w:pStyle w:val="ConsPlusNormal"/>
        <w:spacing w:before="240"/>
        <w:ind w:firstLine="540"/>
        <w:jc w:val="both"/>
      </w:pPr>
      <w:r>
        <w:t>Информационная переработка текста: простой и сложный план текста.</w:t>
      </w:r>
    </w:p>
    <w:p w:rsidR="00152C84" w:rsidRDefault="00152C84" w:rsidP="005358E5">
      <w:pPr>
        <w:pStyle w:val="ConsPlusNormal"/>
        <w:spacing w:before="240"/>
        <w:ind w:firstLine="540"/>
        <w:jc w:val="both"/>
      </w:pPr>
      <w:r>
        <w:t>Функциональные разновидности языка.</w:t>
      </w:r>
    </w:p>
    <w:p w:rsidR="00152C84" w:rsidRDefault="00152C84" w:rsidP="005358E5">
      <w:pPr>
        <w:pStyle w:val="ConsPlusNormal"/>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152C84" w:rsidRDefault="00152C84" w:rsidP="005358E5">
      <w:pPr>
        <w:pStyle w:val="ConsPlusNormal"/>
        <w:spacing w:before="240"/>
        <w:ind w:firstLine="540"/>
        <w:jc w:val="both"/>
      </w:pPr>
      <w:r>
        <w:t>Система языка</w:t>
      </w:r>
    </w:p>
    <w:p w:rsidR="00152C84" w:rsidRDefault="00152C84" w:rsidP="005358E5">
      <w:pPr>
        <w:pStyle w:val="ConsPlusNormal"/>
        <w:spacing w:before="240"/>
        <w:ind w:firstLine="540"/>
        <w:jc w:val="both"/>
      </w:pPr>
      <w:r>
        <w:t>Фонетика. Графика. Орфоэпия.</w:t>
      </w:r>
    </w:p>
    <w:p w:rsidR="00152C84" w:rsidRDefault="00152C84" w:rsidP="005358E5">
      <w:pPr>
        <w:pStyle w:val="ConsPlusNormal"/>
        <w:spacing w:before="240"/>
        <w:ind w:firstLine="540"/>
        <w:jc w:val="both"/>
      </w:pPr>
      <w:r>
        <w:t>Фонетика и графика как разделы лингвистики.</w:t>
      </w:r>
    </w:p>
    <w:p w:rsidR="00152C84" w:rsidRDefault="00152C84" w:rsidP="005358E5">
      <w:pPr>
        <w:pStyle w:val="ConsPlusNormal"/>
        <w:spacing w:before="240"/>
        <w:ind w:firstLine="540"/>
        <w:jc w:val="both"/>
      </w:pPr>
      <w:r>
        <w:t>Звук как единица языка. Смыслоразличительная роль звука. Система гласных звуков.</w:t>
      </w:r>
    </w:p>
    <w:p w:rsidR="00152C84" w:rsidRDefault="00152C84" w:rsidP="005358E5">
      <w:pPr>
        <w:pStyle w:val="ConsPlusNormal"/>
        <w:spacing w:before="240"/>
        <w:ind w:firstLine="540"/>
        <w:jc w:val="both"/>
      </w:pPr>
      <w:r>
        <w:t>Система согласных звуков.</w:t>
      </w:r>
    </w:p>
    <w:p w:rsidR="00152C84" w:rsidRDefault="00152C84" w:rsidP="005358E5">
      <w:pPr>
        <w:pStyle w:val="ConsPlusNormal"/>
        <w:spacing w:before="240"/>
        <w:ind w:firstLine="540"/>
        <w:jc w:val="both"/>
      </w:pPr>
      <w:r>
        <w:t>Изменение звуков в речевом потоке. Элементы фонетической транскрипции.</w:t>
      </w:r>
    </w:p>
    <w:p w:rsidR="00152C84" w:rsidRDefault="00152C84" w:rsidP="005358E5">
      <w:pPr>
        <w:pStyle w:val="ConsPlusNormal"/>
        <w:spacing w:before="240"/>
        <w:ind w:firstLine="540"/>
        <w:jc w:val="both"/>
      </w:pPr>
      <w:r>
        <w:t>Слог. Ударение. Свойства русского ударения. Соотношение звуков и букв.</w:t>
      </w:r>
    </w:p>
    <w:p w:rsidR="00152C84" w:rsidRDefault="00152C84" w:rsidP="005358E5">
      <w:pPr>
        <w:pStyle w:val="ConsPlusNormal"/>
        <w:spacing w:before="240"/>
        <w:ind w:firstLine="540"/>
        <w:jc w:val="both"/>
      </w:pPr>
      <w:r>
        <w:t>Фонетический анализ слова.</w:t>
      </w:r>
    </w:p>
    <w:p w:rsidR="00152C84" w:rsidRDefault="00152C84" w:rsidP="005358E5">
      <w:pPr>
        <w:pStyle w:val="ConsPlusNormal"/>
        <w:spacing w:before="240"/>
        <w:ind w:firstLine="540"/>
        <w:jc w:val="both"/>
      </w:pPr>
      <w:r>
        <w:t>Способы обозначения [й'], мягкости согласных. Основные выразительные средства фонетики. Прописные и строчные буквы.</w:t>
      </w:r>
    </w:p>
    <w:p w:rsidR="00152C84" w:rsidRDefault="00152C84" w:rsidP="005358E5">
      <w:pPr>
        <w:pStyle w:val="ConsPlusNormal"/>
        <w:spacing w:before="240"/>
        <w:ind w:firstLine="540"/>
        <w:jc w:val="both"/>
      </w:pPr>
      <w:r>
        <w:t>Интонация, ее функции. Основные элементы интонации.</w:t>
      </w:r>
    </w:p>
    <w:p w:rsidR="00152C84" w:rsidRDefault="00152C84" w:rsidP="005358E5">
      <w:pPr>
        <w:pStyle w:val="ConsPlusNormal"/>
        <w:spacing w:before="240"/>
        <w:ind w:firstLine="540"/>
        <w:jc w:val="both"/>
      </w:pPr>
      <w:r>
        <w:t>Орфография.</w:t>
      </w:r>
    </w:p>
    <w:p w:rsidR="00152C84" w:rsidRDefault="00152C84" w:rsidP="005358E5">
      <w:pPr>
        <w:pStyle w:val="ConsPlusNormal"/>
        <w:spacing w:before="240"/>
        <w:ind w:firstLine="540"/>
        <w:jc w:val="both"/>
      </w:pPr>
      <w:r>
        <w:t>Орфография как раздел лингвистики.</w:t>
      </w:r>
    </w:p>
    <w:p w:rsidR="00152C84" w:rsidRDefault="00152C84" w:rsidP="005358E5">
      <w:pPr>
        <w:pStyle w:val="ConsPlusNormal"/>
        <w:spacing w:before="240"/>
        <w:ind w:firstLine="540"/>
        <w:jc w:val="both"/>
      </w:pPr>
      <w:r>
        <w:t>Понятие "орфограмма". Буквенные и небуквенные орфограммы.</w:t>
      </w:r>
    </w:p>
    <w:p w:rsidR="00152C84" w:rsidRDefault="00152C84" w:rsidP="005358E5">
      <w:pPr>
        <w:pStyle w:val="ConsPlusNormal"/>
        <w:spacing w:before="240"/>
        <w:ind w:firstLine="540"/>
        <w:jc w:val="both"/>
      </w:pPr>
      <w:r>
        <w:t>Правописание разделительных "ъ и ь".</w:t>
      </w:r>
    </w:p>
    <w:p w:rsidR="00152C84" w:rsidRDefault="00152C84" w:rsidP="005358E5">
      <w:pPr>
        <w:pStyle w:val="ConsPlusNormal"/>
        <w:spacing w:before="240"/>
        <w:ind w:firstLine="540"/>
        <w:jc w:val="both"/>
      </w:pPr>
      <w:r>
        <w:t>Лексикология.</w:t>
      </w:r>
    </w:p>
    <w:p w:rsidR="00152C84" w:rsidRDefault="00152C84" w:rsidP="005358E5">
      <w:pPr>
        <w:pStyle w:val="ConsPlusNormal"/>
        <w:spacing w:before="240"/>
        <w:ind w:firstLine="540"/>
        <w:jc w:val="both"/>
      </w:pPr>
      <w:r>
        <w:t>Лексикология как раздел лингвистики.</w:t>
      </w:r>
    </w:p>
    <w:p w:rsidR="00152C84" w:rsidRDefault="00152C84" w:rsidP="005358E5">
      <w:pPr>
        <w:pStyle w:val="ConsPlusNormal"/>
        <w:spacing w:before="240"/>
        <w:ind w:firstLine="54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52C84" w:rsidRDefault="00152C84" w:rsidP="005358E5">
      <w:pPr>
        <w:pStyle w:val="ConsPlusNormal"/>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152C84" w:rsidRDefault="00152C84" w:rsidP="005358E5">
      <w:pPr>
        <w:pStyle w:val="ConsPlusNormal"/>
        <w:spacing w:before="240"/>
        <w:ind w:firstLine="540"/>
        <w:jc w:val="both"/>
      </w:pPr>
      <w:r>
        <w:t>Синонимы. Антонимы. Омонимы. Паронимы.</w:t>
      </w:r>
    </w:p>
    <w:p w:rsidR="00152C84" w:rsidRDefault="00152C84" w:rsidP="005358E5">
      <w:pPr>
        <w:pStyle w:val="ConsPlusNormal"/>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52C84" w:rsidRDefault="00152C84" w:rsidP="005358E5">
      <w:pPr>
        <w:pStyle w:val="ConsPlusNormal"/>
        <w:spacing w:before="240"/>
        <w:ind w:firstLine="540"/>
        <w:jc w:val="both"/>
      </w:pPr>
      <w:r>
        <w:t>Лексический анализ слов (в рамках изученного).</w:t>
      </w:r>
    </w:p>
    <w:p w:rsidR="00152C84" w:rsidRDefault="00152C84" w:rsidP="005358E5">
      <w:pPr>
        <w:pStyle w:val="ConsPlusNormal"/>
        <w:spacing w:before="240"/>
        <w:ind w:firstLine="540"/>
        <w:jc w:val="both"/>
      </w:pPr>
      <w:r>
        <w:t>Морфемика. Орфография.</w:t>
      </w:r>
    </w:p>
    <w:p w:rsidR="00152C84" w:rsidRDefault="00152C84" w:rsidP="005358E5">
      <w:pPr>
        <w:pStyle w:val="ConsPlusNormal"/>
        <w:spacing w:before="240"/>
        <w:ind w:firstLine="540"/>
        <w:jc w:val="both"/>
      </w:pPr>
      <w:r>
        <w:t>Морфемика как раздел лингвистики.</w:t>
      </w:r>
    </w:p>
    <w:p w:rsidR="00152C84" w:rsidRDefault="00152C84" w:rsidP="005358E5">
      <w:pPr>
        <w:pStyle w:val="ConsPlusNormal"/>
        <w:spacing w:before="240"/>
        <w:ind w:firstLine="540"/>
        <w:jc w:val="both"/>
      </w:pPr>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нулем звука). Морфемный анализ слов.</w:t>
      </w:r>
    </w:p>
    <w:p w:rsidR="00152C84" w:rsidRDefault="00152C84" w:rsidP="005358E5">
      <w:pPr>
        <w:pStyle w:val="ConsPlusNormal"/>
        <w:spacing w:before="240"/>
        <w:ind w:firstLine="540"/>
        <w:jc w:val="both"/>
      </w:pPr>
      <w:r>
        <w:t>Уместное использование слов с суффиксами оценки в собственной речи.</w:t>
      </w:r>
    </w:p>
    <w:p w:rsidR="00152C84" w:rsidRDefault="00152C84" w:rsidP="005358E5">
      <w:pPr>
        <w:pStyle w:val="ConsPlusNormal"/>
        <w:spacing w:before="240"/>
        <w:ind w:firstLine="540"/>
        <w:jc w:val="both"/>
      </w:pPr>
      <w:r>
        <w:t>Правописание корней с безударными проверяемыми, непроверяемыми гласными (в рамках изученного).</w:t>
      </w:r>
    </w:p>
    <w:p w:rsidR="00152C84" w:rsidRDefault="00152C84" w:rsidP="005358E5">
      <w:pPr>
        <w:pStyle w:val="ConsPlusNormal"/>
        <w:spacing w:before="240"/>
        <w:ind w:firstLine="540"/>
        <w:jc w:val="both"/>
      </w:pPr>
      <w:r>
        <w:t>Правописание корней с проверяемыми, непроверяемыми, непроизносимыми согласными (в рамках изученного).</w:t>
      </w:r>
    </w:p>
    <w:p w:rsidR="00152C84" w:rsidRDefault="00152C84" w:rsidP="005358E5">
      <w:pPr>
        <w:pStyle w:val="ConsPlusNormal"/>
        <w:spacing w:before="240"/>
        <w:ind w:firstLine="540"/>
        <w:jc w:val="both"/>
      </w:pPr>
      <w:r>
        <w:t>Правописание "е//о" после шипящих в корне слова. Правописание неизменяемых на письме приставок и приставок на "-з (-с)".</w:t>
      </w:r>
    </w:p>
    <w:p w:rsidR="00152C84" w:rsidRDefault="00152C84" w:rsidP="005358E5">
      <w:pPr>
        <w:pStyle w:val="ConsPlusNormal"/>
        <w:spacing w:before="240"/>
        <w:ind w:firstLine="540"/>
        <w:jc w:val="both"/>
      </w:pPr>
      <w:r>
        <w:t>Правописание ы и после приставок. Правописание "ы//и" после "ц".</w:t>
      </w:r>
    </w:p>
    <w:p w:rsidR="00152C84" w:rsidRDefault="00152C84" w:rsidP="005358E5">
      <w:pPr>
        <w:pStyle w:val="ConsPlusNormal"/>
        <w:spacing w:before="240"/>
        <w:ind w:firstLine="540"/>
        <w:jc w:val="both"/>
      </w:pPr>
      <w:r>
        <w:t>Морфология. Культура речи. Орфография.</w:t>
      </w:r>
    </w:p>
    <w:p w:rsidR="00152C84" w:rsidRDefault="00152C84" w:rsidP="005358E5">
      <w:pPr>
        <w:pStyle w:val="ConsPlusNormal"/>
        <w:spacing w:before="240"/>
        <w:ind w:firstLine="540"/>
        <w:jc w:val="both"/>
      </w:pPr>
      <w:r>
        <w:t>Морфология как раздел грамматики. Грамматическое значение слова.</w:t>
      </w:r>
    </w:p>
    <w:p w:rsidR="00152C84" w:rsidRDefault="00152C84" w:rsidP="005358E5">
      <w:pPr>
        <w:pStyle w:val="ConsPlusNormal"/>
        <w:spacing w:before="240"/>
        <w:ind w:firstLine="540"/>
        <w:jc w:val="both"/>
      </w:pPr>
      <w:r>
        <w:t>Части речи как лексико-грамматические разряды слов. Система частей речи в русском языке. Самостоятельные и служебные части речи.</w:t>
      </w:r>
    </w:p>
    <w:p w:rsidR="00152C84" w:rsidRDefault="00152C84" w:rsidP="005358E5">
      <w:pPr>
        <w:pStyle w:val="ConsPlusNormal"/>
        <w:spacing w:before="240"/>
        <w:ind w:firstLine="540"/>
        <w:jc w:val="both"/>
      </w:pPr>
      <w:r>
        <w:t>Имя существительное.</w:t>
      </w:r>
    </w:p>
    <w:p w:rsidR="00152C84" w:rsidRDefault="00152C84" w:rsidP="005358E5">
      <w:pPr>
        <w:pStyle w:val="ConsPlusNormal"/>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52C84" w:rsidRDefault="00152C84" w:rsidP="005358E5">
      <w:pPr>
        <w:pStyle w:val="ConsPlusNormal"/>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152C84" w:rsidRDefault="00152C84" w:rsidP="005358E5">
      <w:pPr>
        <w:pStyle w:val="ConsPlusNormal"/>
        <w:spacing w:before="240"/>
        <w:ind w:firstLine="540"/>
        <w:jc w:val="both"/>
      </w:pPr>
      <w:r>
        <w:t>Род, число, падеж имени существительного. Имена существительные общего рода.</w:t>
      </w:r>
    </w:p>
    <w:p w:rsidR="00152C84" w:rsidRDefault="00152C84" w:rsidP="005358E5">
      <w:pPr>
        <w:pStyle w:val="ConsPlusNormal"/>
        <w:spacing w:before="240"/>
        <w:ind w:firstLine="540"/>
        <w:jc w:val="both"/>
      </w:pPr>
      <w:r>
        <w:t>Имена существительные, имеющие форму только единственного или только множественного числа.</w:t>
      </w:r>
    </w:p>
    <w:p w:rsidR="00152C84" w:rsidRDefault="00152C84" w:rsidP="005358E5">
      <w:pPr>
        <w:pStyle w:val="ConsPlusNormal"/>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rsidR="00152C84" w:rsidRDefault="00152C84" w:rsidP="005358E5">
      <w:pPr>
        <w:pStyle w:val="ConsPlusNormal"/>
        <w:spacing w:before="240"/>
        <w:ind w:firstLine="540"/>
        <w:jc w:val="both"/>
      </w:pPr>
      <w:r>
        <w:t>Морфологический анализ имен существительных.</w:t>
      </w:r>
    </w:p>
    <w:p w:rsidR="00152C84" w:rsidRDefault="00152C84" w:rsidP="005358E5">
      <w:pPr>
        <w:pStyle w:val="ConsPlusNormal"/>
        <w:spacing w:before="240"/>
        <w:ind w:firstLine="540"/>
        <w:jc w:val="both"/>
      </w:pPr>
      <w:r>
        <w:t>Нормы произношения, нормы постановки ударения, нормы словоизменения имен существительных.</w:t>
      </w:r>
    </w:p>
    <w:p w:rsidR="00152C84" w:rsidRDefault="00152C84" w:rsidP="005358E5">
      <w:pPr>
        <w:pStyle w:val="ConsPlusNormal"/>
        <w:spacing w:before="240"/>
        <w:ind w:firstLine="540"/>
        <w:jc w:val="both"/>
      </w:pPr>
      <w:r>
        <w:t>Правописание собственных имен существительных. Правописание "ь" на конце имен существительных после шипящих.</w:t>
      </w:r>
    </w:p>
    <w:p w:rsidR="00152C84" w:rsidRDefault="00152C84" w:rsidP="005358E5">
      <w:pPr>
        <w:pStyle w:val="ConsPlusNormal"/>
        <w:spacing w:before="240"/>
        <w:ind w:firstLine="540"/>
        <w:jc w:val="both"/>
      </w:pPr>
      <w:r>
        <w:t>Правописание безударных окончаний имен существительных. Правописание "о//е(ё)" после шипящих и "ц" в суффиксах и окончаниях имен существительных.</w:t>
      </w:r>
    </w:p>
    <w:p w:rsidR="00152C84" w:rsidRDefault="00152C84" w:rsidP="005358E5">
      <w:pPr>
        <w:pStyle w:val="ConsPlusNormal"/>
        <w:spacing w:before="240"/>
        <w:ind w:firstLine="540"/>
        <w:jc w:val="both"/>
      </w:pPr>
      <w:r>
        <w:t>Правописание суффиксов "-чик- -щик-; -ек- -ик- (-чик-)" имен существительных.</w:t>
      </w:r>
    </w:p>
    <w:p w:rsidR="00152C84" w:rsidRDefault="00152C84" w:rsidP="005358E5">
      <w:pPr>
        <w:pStyle w:val="ConsPlusNormal"/>
        <w:spacing w:before="240"/>
        <w:ind w:firstLine="540"/>
        <w:jc w:val="both"/>
      </w:pPr>
      <w:r>
        <w:t>Правописание корней с чередованием "а//о": "-лаг- -лож-"; -раст- -ращ- -рос-; -гар- -гор-, -зар- -зор-; -клан- -клон-, -скак- -скоч-".</w:t>
      </w:r>
    </w:p>
    <w:p w:rsidR="00152C84" w:rsidRDefault="00152C84" w:rsidP="005358E5">
      <w:pPr>
        <w:pStyle w:val="ConsPlusNormal"/>
        <w:spacing w:before="240"/>
        <w:ind w:firstLine="540"/>
        <w:jc w:val="both"/>
      </w:pPr>
      <w:r>
        <w:t>Слитное и раздельное написание не с именами существительными.</w:t>
      </w:r>
    </w:p>
    <w:p w:rsidR="00152C84" w:rsidRDefault="00152C84" w:rsidP="005358E5">
      <w:pPr>
        <w:pStyle w:val="ConsPlusNormal"/>
        <w:spacing w:before="240"/>
        <w:ind w:firstLine="540"/>
        <w:jc w:val="both"/>
      </w:pPr>
      <w:r>
        <w:t>Имя прилагательное.</w:t>
      </w:r>
    </w:p>
    <w:p w:rsidR="00152C84" w:rsidRDefault="00152C84" w:rsidP="005358E5">
      <w:pPr>
        <w:pStyle w:val="ConsPlusNormal"/>
        <w:spacing w:before="24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152C84" w:rsidRDefault="00152C84" w:rsidP="005358E5">
      <w:pPr>
        <w:pStyle w:val="ConsPlusNormal"/>
        <w:spacing w:before="240"/>
        <w:ind w:firstLine="540"/>
        <w:jc w:val="both"/>
      </w:pPr>
      <w:r>
        <w:t>Склонение имен прилагательных. Морфологический анализ имен прилагательных.</w:t>
      </w:r>
    </w:p>
    <w:p w:rsidR="00152C84" w:rsidRDefault="00152C84" w:rsidP="005358E5">
      <w:pPr>
        <w:pStyle w:val="ConsPlusNormal"/>
        <w:spacing w:before="240"/>
        <w:ind w:firstLine="540"/>
        <w:jc w:val="both"/>
      </w:pPr>
      <w:r>
        <w:t>Нормы словоизменения, произношения имен прилагательных, постановки ударения (в рамках изученного).</w:t>
      </w:r>
    </w:p>
    <w:p w:rsidR="00152C84" w:rsidRDefault="00152C84" w:rsidP="005358E5">
      <w:pPr>
        <w:pStyle w:val="ConsPlusNormal"/>
        <w:spacing w:before="240"/>
        <w:ind w:firstLine="540"/>
        <w:jc w:val="both"/>
      </w:pPr>
      <w:r>
        <w:t>Правописание безударных окончаний имен прилагательных. Правописание "о//е" после шипящих и "ц" в суффиксах и окончаниях имен прилагательных.</w:t>
      </w:r>
    </w:p>
    <w:p w:rsidR="00152C84" w:rsidRDefault="00152C84" w:rsidP="005358E5">
      <w:pPr>
        <w:pStyle w:val="ConsPlusNormal"/>
        <w:spacing w:before="240"/>
        <w:ind w:firstLine="540"/>
        <w:jc w:val="both"/>
      </w:pPr>
      <w:r>
        <w:t>Правописание кратких форм имен прилагательных с основой на шипящий.</w:t>
      </w:r>
    </w:p>
    <w:p w:rsidR="00152C84" w:rsidRDefault="00152C84" w:rsidP="005358E5">
      <w:pPr>
        <w:pStyle w:val="ConsPlusNormal"/>
        <w:spacing w:before="240"/>
        <w:ind w:firstLine="540"/>
        <w:jc w:val="both"/>
      </w:pPr>
      <w:r>
        <w:t>Слитное и раздельное написание не с именами прилагательными.</w:t>
      </w:r>
    </w:p>
    <w:p w:rsidR="00152C84" w:rsidRDefault="00152C84" w:rsidP="005358E5">
      <w:pPr>
        <w:pStyle w:val="ConsPlusNormal"/>
        <w:spacing w:before="240"/>
        <w:ind w:firstLine="540"/>
        <w:jc w:val="both"/>
      </w:pPr>
      <w:r>
        <w:t>Глагол.</w:t>
      </w:r>
    </w:p>
    <w:p w:rsidR="00152C84" w:rsidRDefault="00152C84" w:rsidP="005358E5">
      <w:pPr>
        <w:pStyle w:val="ConsPlusNormal"/>
        <w:spacing w:before="240"/>
        <w:ind w:firstLine="54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52C84" w:rsidRDefault="00152C84" w:rsidP="005358E5">
      <w:pPr>
        <w:pStyle w:val="ConsPlusNormal"/>
        <w:spacing w:before="240"/>
        <w:ind w:firstLine="540"/>
        <w:jc w:val="both"/>
      </w:pPr>
      <w:r>
        <w:t>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rsidR="00152C84" w:rsidRDefault="00152C84" w:rsidP="005358E5">
      <w:pPr>
        <w:pStyle w:val="ConsPlusNormal"/>
        <w:spacing w:before="240"/>
        <w:ind w:firstLine="540"/>
        <w:jc w:val="both"/>
      </w:pPr>
      <w:r>
        <w:t>Спряжение глагола.</w:t>
      </w:r>
    </w:p>
    <w:p w:rsidR="00152C84" w:rsidRDefault="00152C84" w:rsidP="005358E5">
      <w:pPr>
        <w:pStyle w:val="ConsPlusNormal"/>
        <w:spacing w:before="240"/>
        <w:ind w:firstLine="540"/>
        <w:jc w:val="both"/>
      </w:pPr>
      <w:r>
        <w:t>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Правописание корней с чередованием "е//и": "-бер- -бир-, -блеет- -блист-, - дер- -дир-, -жег- -жиг-, -мер- -мир-, -пер- -пир-, -стел- -стил-, -тер- -тир-".</w:t>
      </w:r>
    </w:p>
    <w:p w:rsidR="00152C84" w:rsidRDefault="00152C84" w:rsidP="005358E5">
      <w:pPr>
        <w:pStyle w:val="ConsPlusNormal"/>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rsidR="00152C84" w:rsidRDefault="00152C84" w:rsidP="005358E5">
      <w:pPr>
        <w:pStyle w:val="ConsPlusNormal"/>
        <w:spacing w:before="240"/>
        <w:ind w:firstLine="540"/>
        <w:jc w:val="both"/>
      </w:pPr>
      <w:r>
        <w:t>Правописание "-тся" и "-ться" в глаголах, суффиксов "-ова- -ева-", "-ыва- -ива-".</w:t>
      </w:r>
    </w:p>
    <w:p w:rsidR="00152C84" w:rsidRDefault="00152C84" w:rsidP="005358E5">
      <w:pPr>
        <w:pStyle w:val="ConsPlusNormal"/>
        <w:spacing w:before="240"/>
        <w:ind w:firstLine="540"/>
        <w:jc w:val="both"/>
      </w:pPr>
      <w:r>
        <w:t>Правописание безударных личных окончаний глагола.</w:t>
      </w:r>
    </w:p>
    <w:p w:rsidR="00152C84" w:rsidRDefault="00152C84" w:rsidP="005358E5">
      <w:pPr>
        <w:pStyle w:val="ConsPlusNormal"/>
        <w:spacing w:before="240"/>
        <w:ind w:firstLine="540"/>
        <w:jc w:val="both"/>
      </w:pPr>
      <w:r>
        <w:t>Правописание гласной перед суффиксом "-л-" в формах прошедшего времени глагола.</w:t>
      </w:r>
    </w:p>
    <w:p w:rsidR="00152C84" w:rsidRDefault="00152C84" w:rsidP="005358E5">
      <w:pPr>
        <w:pStyle w:val="ConsPlusNormal"/>
        <w:spacing w:before="240"/>
        <w:ind w:firstLine="540"/>
        <w:jc w:val="both"/>
      </w:pPr>
      <w:r>
        <w:t>Слитное и раздельное написание не с глаголами.</w:t>
      </w:r>
    </w:p>
    <w:p w:rsidR="00152C84" w:rsidRDefault="00152C84" w:rsidP="005358E5">
      <w:pPr>
        <w:pStyle w:val="ConsPlusNormal"/>
        <w:spacing w:before="240"/>
        <w:ind w:firstLine="540"/>
        <w:jc w:val="both"/>
      </w:pPr>
      <w:r>
        <w:t>Синтаксис. Культура речи. Пунктуация.</w:t>
      </w:r>
    </w:p>
    <w:p w:rsidR="00152C84" w:rsidRDefault="00152C84" w:rsidP="005358E5">
      <w:pPr>
        <w:pStyle w:val="ConsPlusNormal"/>
        <w:spacing w:before="240"/>
        <w:ind w:firstLine="540"/>
        <w:jc w:val="both"/>
      </w:pPr>
      <w:r>
        <w:t>Синтаксис как раздел грамматики. Словосочетание и предложение как единицы синтаксиса.</w:t>
      </w:r>
    </w:p>
    <w:p w:rsidR="00152C84" w:rsidRDefault="00152C84" w:rsidP="005358E5">
      <w:pPr>
        <w:pStyle w:val="ConsPlusNormal"/>
        <w:spacing w:before="240"/>
        <w:ind w:firstLine="54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52C84" w:rsidRDefault="00152C84" w:rsidP="005358E5">
      <w:pPr>
        <w:pStyle w:val="ConsPlusNormal"/>
        <w:spacing w:before="240"/>
        <w:ind w:firstLine="540"/>
        <w:jc w:val="both"/>
      </w:pPr>
      <w:r>
        <w:t>Синтаксический анализ словосочетания.</w:t>
      </w:r>
    </w:p>
    <w:p w:rsidR="00152C84" w:rsidRDefault="00152C84" w:rsidP="005358E5">
      <w:pPr>
        <w:pStyle w:val="ConsPlusNormal"/>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52C84" w:rsidRDefault="00152C84" w:rsidP="005358E5">
      <w:pPr>
        <w:pStyle w:val="ConsPlusNormal"/>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w:t>
      </w:r>
    </w:p>
    <w:p w:rsidR="00152C84" w:rsidRDefault="00152C84" w:rsidP="005358E5">
      <w:pPr>
        <w:pStyle w:val="ConsPlusNormal"/>
        <w:spacing w:before="240"/>
        <w:ind w:firstLine="540"/>
        <w:jc w:val="both"/>
      </w:pPr>
      <w: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52C84" w:rsidRDefault="00152C84" w:rsidP="005358E5">
      <w:pPr>
        <w:pStyle w:val="ConsPlusNormal"/>
        <w:spacing w:before="240"/>
        <w:ind w:firstLine="540"/>
        <w:jc w:val="both"/>
      </w:pPr>
      <w:r>
        <w:t>Тире между подлежащим и сказуемым.</w:t>
      </w:r>
    </w:p>
    <w:p w:rsidR="00152C84" w:rsidRDefault="00152C84" w:rsidP="005358E5">
      <w:pPr>
        <w:pStyle w:val="ConsPlusNormal"/>
        <w:spacing w:before="240"/>
        <w:ind w:firstLine="54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52C84" w:rsidRDefault="00152C84" w:rsidP="005358E5">
      <w:pPr>
        <w:pStyle w:val="ConsPlusNormal"/>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52C84" w:rsidRDefault="00152C84" w:rsidP="005358E5">
      <w:pPr>
        <w:pStyle w:val="ConsPlusNormal"/>
        <w:spacing w:before="240"/>
        <w:ind w:firstLine="540"/>
        <w:jc w:val="both"/>
      </w:pPr>
      <w:r>
        <w:t>Предложения с обращением, особенности интонации. Обращение и средства его выражения.</w:t>
      </w:r>
    </w:p>
    <w:p w:rsidR="00152C84" w:rsidRDefault="00152C84" w:rsidP="005358E5">
      <w:pPr>
        <w:pStyle w:val="ConsPlusNormal"/>
        <w:spacing w:before="240"/>
        <w:ind w:firstLine="540"/>
        <w:jc w:val="both"/>
      </w:pPr>
      <w:r>
        <w:t>Синтаксический анализ простого и простого осложненного предложений.</w:t>
      </w:r>
    </w:p>
    <w:p w:rsidR="00152C84" w:rsidRDefault="00152C84" w:rsidP="005358E5">
      <w:pPr>
        <w:pStyle w:val="ConsPlusNormal"/>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152C84" w:rsidRDefault="00152C84" w:rsidP="005358E5">
      <w:pPr>
        <w:pStyle w:val="ConsPlusNormal"/>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152C84" w:rsidRDefault="00152C84" w:rsidP="005358E5">
      <w:pPr>
        <w:pStyle w:val="ConsPlusNormal"/>
        <w:spacing w:before="240"/>
        <w:ind w:firstLine="540"/>
        <w:jc w:val="both"/>
      </w:pPr>
      <w:r>
        <w:t>Пунктуационное оформление сложных предложений, состоящих из частей, связанных бессоюзной связью и союзами "и, но, а, однако, зато, да".</w:t>
      </w:r>
    </w:p>
    <w:p w:rsidR="00152C84" w:rsidRDefault="00152C84" w:rsidP="005358E5">
      <w:pPr>
        <w:pStyle w:val="ConsPlusNormal"/>
        <w:spacing w:before="240"/>
        <w:ind w:firstLine="540"/>
        <w:jc w:val="both"/>
      </w:pPr>
      <w:r>
        <w:t>Предложения с прямой речью.</w:t>
      </w:r>
    </w:p>
    <w:p w:rsidR="00152C84" w:rsidRDefault="00152C84" w:rsidP="005358E5">
      <w:pPr>
        <w:pStyle w:val="ConsPlusNormal"/>
        <w:spacing w:before="240"/>
        <w:ind w:firstLine="540"/>
        <w:jc w:val="both"/>
      </w:pPr>
      <w:r>
        <w:t>Пунктуационное оформление предложений с прямой речью. Диалог.</w:t>
      </w:r>
    </w:p>
    <w:p w:rsidR="00152C84" w:rsidRDefault="00152C84" w:rsidP="005358E5">
      <w:pPr>
        <w:pStyle w:val="ConsPlusNormal"/>
        <w:spacing w:before="240"/>
        <w:ind w:firstLine="540"/>
        <w:jc w:val="both"/>
      </w:pPr>
      <w:r>
        <w:t>Пунктуационное оформление диалога на письме. Пунктуация как раздел лингвистики.</w:t>
      </w:r>
    </w:p>
    <w:p w:rsidR="00152C84" w:rsidRDefault="00152C84" w:rsidP="005358E5">
      <w:pPr>
        <w:pStyle w:val="ConsPlusNormal"/>
        <w:jc w:val="both"/>
      </w:pPr>
    </w:p>
    <w:p w:rsidR="00152C84" w:rsidRDefault="00152C84" w:rsidP="005358E5">
      <w:pPr>
        <w:pStyle w:val="ConsPlusTitle"/>
        <w:ind w:firstLine="540"/>
        <w:jc w:val="both"/>
        <w:outlineLvl w:val="3"/>
      </w:pPr>
      <w:r>
        <w:t>214.7. Содержание обучения в 6 классе:</w:t>
      </w:r>
    </w:p>
    <w:p w:rsidR="00152C84" w:rsidRDefault="00152C84" w:rsidP="005358E5">
      <w:pPr>
        <w:pStyle w:val="ConsPlusNormal"/>
        <w:spacing w:before="240"/>
        <w:ind w:firstLine="540"/>
        <w:jc w:val="both"/>
      </w:pPr>
      <w:r>
        <w:t>Общие сведения о языке.</w:t>
      </w:r>
    </w:p>
    <w:p w:rsidR="00152C84" w:rsidRDefault="00152C84" w:rsidP="005358E5">
      <w:pPr>
        <w:pStyle w:val="ConsPlusNormal"/>
        <w:spacing w:before="240"/>
        <w:ind w:firstLine="540"/>
        <w:jc w:val="both"/>
      </w:pPr>
      <w:r>
        <w:t>Русский язык - государственный язык Российской Федерации и язык межнационального общения.</w:t>
      </w:r>
    </w:p>
    <w:p w:rsidR="00152C84" w:rsidRDefault="00152C84" w:rsidP="005358E5">
      <w:pPr>
        <w:pStyle w:val="ConsPlusNormal"/>
        <w:spacing w:before="240"/>
        <w:ind w:firstLine="540"/>
        <w:jc w:val="both"/>
      </w:pPr>
      <w:r>
        <w:t>Понятие о литературном языке.</w:t>
      </w:r>
    </w:p>
    <w:p w:rsidR="00152C84" w:rsidRDefault="00152C84" w:rsidP="005358E5">
      <w:pPr>
        <w:pStyle w:val="ConsPlusNormal"/>
        <w:spacing w:before="240"/>
        <w:ind w:firstLine="540"/>
        <w:jc w:val="both"/>
      </w:pPr>
      <w:r>
        <w:t>Язык и речь.</w:t>
      </w:r>
    </w:p>
    <w:p w:rsidR="00152C84" w:rsidRDefault="00152C84" w:rsidP="005358E5">
      <w:pPr>
        <w:pStyle w:val="ConsPlusNormal"/>
        <w:spacing w:before="240"/>
        <w:ind w:firstLine="540"/>
        <w:jc w:val="both"/>
      </w:pPr>
      <w:r>
        <w:t>Монолог-описание, монолог-повествование, монолог-рассуждение; сообщение на лингвистическую тему.</w:t>
      </w:r>
    </w:p>
    <w:p w:rsidR="00152C84" w:rsidRDefault="00152C84" w:rsidP="005358E5">
      <w:pPr>
        <w:pStyle w:val="ConsPlusNormal"/>
        <w:spacing w:before="240"/>
        <w:ind w:firstLine="540"/>
        <w:jc w:val="both"/>
      </w:pPr>
      <w:r>
        <w:t>Виды диалога: побуждение к действию, обмен мнениями.</w:t>
      </w:r>
    </w:p>
    <w:p w:rsidR="00152C84" w:rsidRDefault="00152C84" w:rsidP="005358E5">
      <w:pPr>
        <w:pStyle w:val="ConsPlusNormal"/>
        <w:spacing w:before="240"/>
        <w:ind w:firstLine="540"/>
        <w:jc w:val="both"/>
      </w:pPr>
      <w:r>
        <w:t>Текст.</w:t>
      </w:r>
    </w:p>
    <w:p w:rsidR="00152C84" w:rsidRDefault="00152C84" w:rsidP="005358E5">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5358E5">
      <w:pPr>
        <w:pStyle w:val="ConsPlusNormal"/>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52C84" w:rsidRDefault="00152C84" w:rsidP="005358E5">
      <w:pPr>
        <w:pStyle w:val="ConsPlusNormal"/>
        <w:spacing w:before="240"/>
        <w:ind w:firstLine="540"/>
        <w:jc w:val="both"/>
      </w:pPr>
      <w:r>
        <w:t>Описание как тип речи. Описание внешности человека. Описание помещения. Описание природы.</w:t>
      </w:r>
    </w:p>
    <w:p w:rsidR="00152C84" w:rsidRDefault="00152C84" w:rsidP="005358E5">
      <w:pPr>
        <w:pStyle w:val="ConsPlusNormal"/>
        <w:spacing w:before="240"/>
        <w:ind w:firstLine="540"/>
        <w:jc w:val="both"/>
      </w:pPr>
      <w:r>
        <w:t>Описание местности. Описание действий.</w:t>
      </w:r>
    </w:p>
    <w:p w:rsidR="00152C84" w:rsidRDefault="00152C84" w:rsidP="005358E5">
      <w:pPr>
        <w:pStyle w:val="ConsPlusNormal"/>
        <w:spacing w:before="240"/>
        <w:ind w:firstLine="540"/>
        <w:jc w:val="both"/>
      </w:pPr>
      <w:r>
        <w:t>Функциональные разновидности языка.</w:t>
      </w:r>
    </w:p>
    <w:p w:rsidR="00152C84" w:rsidRDefault="00152C84" w:rsidP="005358E5">
      <w:pPr>
        <w:pStyle w:val="ConsPlusNormal"/>
        <w:spacing w:before="240"/>
        <w:ind w:firstLine="540"/>
        <w:jc w:val="both"/>
      </w:pPr>
      <w:r>
        <w:t>Официально-деловой стиль. Заявление. Расписка. Научный стиль. Словарная статья. Научное сообщение.</w:t>
      </w:r>
    </w:p>
    <w:p w:rsidR="00152C84" w:rsidRDefault="00152C84" w:rsidP="005358E5">
      <w:pPr>
        <w:pStyle w:val="ConsPlusNormal"/>
        <w:spacing w:before="240"/>
        <w:ind w:firstLine="540"/>
        <w:jc w:val="both"/>
      </w:pPr>
      <w:r>
        <w:t>Система языка</w:t>
      </w:r>
    </w:p>
    <w:p w:rsidR="00152C84" w:rsidRDefault="00152C84" w:rsidP="005358E5">
      <w:pPr>
        <w:pStyle w:val="ConsPlusNormal"/>
        <w:spacing w:before="240"/>
        <w:ind w:firstLine="540"/>
        <w:jc w:val="both"/>
      </w:pPr>
      <w:r>
        <w:t>Лексикология. Культура речи.</w:t>
      </w:r>
    </w:p>
    <w:p w:rsidR="00152C84" w:rsidRDefault="00152C84" w:rsidP="005358E5">
      <w:pPr>
        <w:pStyle w:val="ConsPlusNormal"/>
        <w:spacing w:before="240"/>
        <w:ind w:firstLine="540"/>
        <w:jc w:val="both"/>
      </w:pPr>
      <w:r>
        <w:t>Лексика русского языка с точки зрения ее происхождения:</w:t>
      </w:r>
    </w:p>
    <w:p w:rsidR="00152C84" w:rsidRDefault="00152C84" w:rsidP="005358E5">
      <w:pPr>
        <w:pStyle w:val="ConsPlusNormal"/>
        <w:spacing w:before="240"/>
        <w:ind w:firstLine="540"/>
        <w:jc w:val="both"/>
      </w:pPr>
      <w:r>
        <w:t>исконно русские и заимствованные слова.</w:t>
      </w:r>
    </w:p>
    <w:p w:rsidR="00152C84" w:rsidRDefault="00152C84" w:rsidP="005358E5">
      <w:pPr>
        <w:pStyle w:val="ConsPlusNormal"/>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152C84" w:rsidRDefault="00152C84" w:rsidP="005358E5">
      <w:pPr>
        <w:pStyle w:val="ConsPlusNormal"/>
        <w:spacing w:before="240"/>
        <w:ind w:firstLine="540"/>
        <w:jc w:val="both"/>
      </w:pPr>
      <w:r>
        <w:t>Лексика русского языка с точки зрения сферы употребления:</w:t>
      </w:r>
    </w:p>
    <w:p w:rsidR="00152C84" w:rsidRDefault="00152C84" w:rsidP="005358E5">
      <w:pPr>
        <w:pStyle w:val="ConsPlusNormal"/>
        <w:spacing w:before="240"/>
        <w:ind w:firstLine="540"/>
        <w:jc w:val="both"/>
      </w:pPr>
      <w:r>
        <w:t>общеупотребительная лексика и лексика ограниченного употребления</w:t>
      </w:r>
    </w:p>
    <w:p w:rsidR="00152C84" w:rsidRDefault="00152C84" w:rsidP="005358E5">
      <w:pPr>
        <w:pStyle w:val="ConsPlusNormal"/>
        <w:spacing w:before="240"/>
        <w:ind w:firstLine="540"/>
        <w:jc w:val="both"/>
      </w:pPr>
      <w:r>
        <w:t>(диалектизмы, термины, профессионализмы, жаргонизмы).</w:t>
      </w:r>
    </w:p>
    <w:p w:rsidR="00152C84" w:rsidRDefault="00152C84" w:rsidP="005358E5">
      <w:pPr>
        <w:pStyle w:val="ConsPlusNormal"/>
        <w:spacing w:before="240"/>
        <w:ind w:firstLine="540"/>
        <w:jc w:val="both"/>
      </w:pPr>
      <w:r>
        <w:t>Стилистические пласты лексики: стилистически нейтральная, высокая</w:t>
      </w:r>
    </w:p>
    <w:p w:rsidR="00152C84" w:rsidRDefault="00152C84" w:rsidP="005358E5">
      <w:pPr>
        <w:pStyle w:val="ConsPlusNormal"/>
        <w:spacing w:before="240"/>
        <w:ind w:firstLine="540"/>
        <w:jc w:val="both"/>
      </w:pPr>
      <w:r>
        <w:t>и сниженная лексика.</w:t>
      </w:r>
    </w:p>
    <w:p w:rsidR="00152C84" w:rsidRDefault="00152C84" w:rsidP="005358E5">
      <w:pPr>
        <w:pStyle w:val="ConsPlusNormal"/>
        <w:spacing w:before="240"/>
        <w:ind w:firstLine="540"/>
        <w:jc w:val="both"/>
      </w:pPr>
      <w:r>
        <w:t>Лексический анализ слов. Фразеологизмы. Их признаки и значение.</w:t>
      </w:r>
    </w:p>
    <w:p w:rsidR="00152C84" w:rsidRDefault="00152C84" w:rsidP="005358E5">
      <w:pPr>
        <w:pStyle w:val="ConsPlusNormal"/>
        <w:spacing w:before="240"/>
        <w:ind w:firstLine="540"/>
        <w:jc w:val="both"/>
      </w:pPr>
      <w:r>
        <w:t>Употребление лексических средств в соответствии с ситуацией общения.</w:t>
      </w:r>
    </w:p>
    <w:p w:rsidR="00152C84" w:rsidRDefault="00152C84" w:rsidP="005358E5">
      <w:pPr>
        <w:pStyle w:val="ConsPlusNormal"/>
        <w:spacing w:before="240"/>
        <w:ind w:firstLine="540"/>
        <w:jc w:val="both"/>
      </w:pPr>
      <w:r>
        <w:t>Оценка своей и чужой речи с точки зрения точного, уместного и выразительного словоупотребления.</w:t>
      </w:r>
    </w:p>
    <w:p w:rsidR="00152C84" w:rsidRDefault="00152C84" w:rsidP="005358E5">
      <w:pPr>
        <w:pStyle w:val="ConsPlusNormal"/>
        <w:spacing w:before="240"/>
        <w:ind w:firstLine="540"/>
        <w:jc w:val="both"/>
      </w:pPr>
      <w:r>
        <w:t>Эпитеты, метафоры, олицетворения. Лексические словари.</w:t>
      </w:r>
    </w:p>
    <w:p w:rsidR="00152C84" w:rsidRDefault="00152C84" w:rsidP="005358E5">
      <w:pPr>
        <w:pStyle w:val="ConsPlusNormal"/>
        <w:spacing w:before="240"/>
        <w:ind w:firstLine="540"/>
        <w:jc w:val="both"/>
      </w:pPr>
      <w:r>
        <w:t>Словообразование. Культура речи. Орфография.</w:t>
      </w:r>
    </w:p>
    <w:p w:rsidR="00152C84" w:rsidRDefault="00152C84" w:rsidP="005358E5">
      <w:pPr>
        <w:pStyle w:val="ConsPlusNormal"/>
        <w:spacing w:before="240"/>
        <w:ind w:firstLine="540"/>
        <w:jc w:val="both"/>
      </w:pPr>
      <w:r>
        <w:t>Формообразующие и словообразующие морфемы. Производящая основа.</w:t>
      </w:r>
    </w:p>
    <w:p w:rsidR="00152C84" w:rsidRDefault="00152C84" w:rsidP="005358E5">
      <w:pPr>
        <w:pStyle w:val="ConsPlusNormal"/>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52C84" w:rsidRDefault="00152C84" w:rsidP="005358E5">
      <w:pPr>
        <w:pStyle w:val="ConsPlusNormal"/>
        <w:spacing w:before="240"/>
        <w:ind w:firstLine="540"/>
        <w:jc w:val="both"/>
      </w:pPr>
      <w:r>
        <w:t>Морфемный и словообразовательный анализ слов. Правописание сложных и сложносокращенных слов. Нормы правописания корня "-кас- -кос-" с чередованием "а//о", гласных в приставках "пре-" и "при-".</w:t>
      </w:r>
    </w:p>
    <w:p w:rsidR="00152C84" w:rsidRDefault="00152C84" w:rsidP="005358E5">
      <w:pPr>
        <w:pStyle w:val="ConsPlusNormal"/>
        <w:spacing w:before="240"/>
        <w:ind w:firstLine="540"/>
        <w:jc w:val="both"/>
      </w:pPr>
      <w:r>
        <w:t>Морфология. Культура речи. Орфография.</w:t>
      </w:r>
    </w:p>
    <w:p w:rsidR="00152C84" w:rsidRDefault="00152C84" w:rsidP="005358E5">
      <w:pPr>
        <w:pStyle w:val="ConsPlusNormal"/>
        <w:spacing w:before="240"/>
        <w:ind w:firstLine="540"/>
        <w:jc w:val="both"/>
      </w:pPr>
      <w:r>
        <w:t>Имя существительное.</w:t>
      </w:r>
    </w:p>
    <w:p w:rsidR="00152C84" w:rsidRDefault="00152C84" w:rsidP="005358E5">
      <w:pPr>
        <w:pStyle w:val="ConsPlusNormal"/>
        <w:spacing w:before="240"/>
        <w:ind w:firstLine="540"/>
        <w:jc w:val="both"/>
      </w:pPr>
      <w:r>
        <w:t>Особенности словообразования.</w:t>
      </w:r>
    </w:p>
    <w:p w:rsidR="00152C84" w:rsidRDefault="00152C84" w:rsidP="005358E5">
      <w:pPr>
        <w:pStyle w:val="ConsPlusNormal"/>
        <w:spacing w:before="240"/>
        <w:ind w:firstLine="540"/>
        <w:jc w:val="both"/>
      </w:pPr>
      <w:r>
        <w:t>Нормы произношения имен существительных, нормы постановки ударения (в рамках изученного).</w:t>
      </w:r>
    </w:p>
    <w:p w:rsidR="00152C84" w:rsidRDefault="00152C84" w:rsidP="005358E5">
      <w:pPr>
        <w:pStyle w:val="ConsPlusNormal"/>
        <w:spacing w:before="240"/>
        <w:ind w:firstLine="540"/>
        <w:jc w:val="both"/>
      </w:pPr>
      <w:r>
        <w:t>Нормы словоизменения имен существительных.</w:t>
      </w:r>
    </w:p>
    <w:p w:rsidR="00152C84" w:rsidRDefault="00152C84" w:rsidP="005358E5">
      <w:pPr>
        <w:pStyle w:val="ConsPlusNormal"/>
        <w:spacing w:before="240"/>
        <w:ind w:firstLine="540"/>
        <w:jc w:val="both"/>
      </w:pPr>
      <w:r>
        <w:t>Нормы слитного и дефисного написания "пол- и полу-" со словами.</w:t>
      </w:r>
    </w:p>
    <w:p w:rsidR="00152C84" w:rsidRDefault="00152C84" w:rsidP="005358E5">
      <w:pPr>
        <w:pStyle w:val="ConsPlusNormal"/>
        <w:spacing w:before="240"/>
        <w:ind w:firstLine="540"/>
        <w:jc w:val="both"/>
      </w:pPr>
      <w:r>
        <w:t>Имя прилагательное.</w:t>
      </w:r>
    </w:p>
    <w:p w:rsidR="00152C84" w:rsidRDefault="00152C84" w:rsidP="005358E5">
      <w:pPr>
        <w:pStyle w:val="ConsPlusNormal"/>
        <w:spacing w:before="240"/>
        <w:ind w:firstLine="540"/>
        <w:jc w:val="both"/>
      </w:pPr>
      <w:r>
        <w:t>Качественные, относительные и притяжательные имена прилагательные.</w:t>
      </w:r>
    </w:p>
    <w:p w:rsidR="00152C84" w:rsidRDefault="00152C84" w:rsidP="005358E5">
      <w:pPr>
        <w:pStyle w:val="ConsPlusNormal"/>
        <w:spacing w:before="240"/>
        <w:ind w:firstLine="540"/>
        <w:jc w:val="both"/>
      </w:pPr>
      <w:r>
        <w:t>Степени сравнения качественных имен прилагательных. 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 Правописание сложных имен прилагательных.</w:t>
      </w:r>
    </w:p>
    <w:p w:rsidR="00152C84" w:rsidRDefault="00152C84" w:rsidP="005358E5">
      <w:pPr>
        <w:pStyle w:val="ConsPlusNormal"/>
        <w:spacing w:before="240"/>
        <w:ind w:firstLine="540"/>
        <w:jc w:val="both"/>
      </w:pPr>
      <w:r>
        <w:t>Нормы произношения имен прилагательных, нормы ударения (в рамках изученного).</w:t>
      </w:r>
    </w:p>
    <w:p w:rsidR="00152C84" w:rsidRDefault="00152C84" w:rsidP="005358E5">
      <w:pPr>
        <w:pStyle w:val="ConsPlusNormal"/>
        <w:spacing w:before="240"/>
        <w:ind w:firstLine="540"/>
        <w:jc w:val="both"/>
      </w:pPr>
      <w:r>
        <w:t>Имя числительное.</w:t>
      </w:r>
    </w:p>
    <w:p w:rsidR="00152C84" w:rsidRDefault="00152C84" w:rsidP="005358E5">
      <w:pPr>
        <w:pStyle w:val="ConsPlusNormal"/>
        <w:spacing w:before="240"/>
        <w:ind w:firstLine="540"/>
        <w:jc w:val="both"/>
      </w:pPr>
      <w:r>
        <w:t>Общее грамматическое значение имени числительного. Синтаксические функции имен числительных.</w:t>
      </w:r>
    </w:p>
    <w:p w:rsidR="00152C84" w:rsidRDefault="00152C84" w:rsidP="005358E5">
      <w:pPr>
        <w:pStyle w:val="ConsPlusNormal"/>
        <w:spacing w:before="240"/>
        <w:ind w:firstLine="540"/>
        <w:jc w:val="both"/>
      </w:pPr>
      <w:r>
        <w:t>Разряды имен числительных по значению: количественные (целые, дробные, собирательные), порядковые числительные.</w:t>
      </w:r>
    </w:p>
    <w:p w:rsidR="00152C84" w:rsidRDefault="00152C84" w:rsidP="005358E5">
      <w:pPr>
        <w:pStyle w:val="ConsPlusNormal"/>
        <w:spacing w:before="240"/>
        <w:ind w:firstLine="540"/>
        <w:jc w:val="both"/>
      </w:pPr>
      <w:r>
        <w:t>Разряды имен числительных по строению: простые, сложные, составные числительные.</w:t>
      </w:r>
    </w:p>
    <w:p w:rsidR="00152C84" w:rsidRDefault="00152C84" w:rsidP="005358E5">
      <w:pPr>
        <w:pStyle w:val="ConsPlusNormal"/>
        <w:spacing w:before="240"/>
        <w:ind w:firstLine="540"/>
        <w:jc w:val="both"/>
      </w:pPr>
      <w:r>
        <w:t>Словообразование имен числительных.</w:t>
      </w:r>
    </w:p>
    <w:p w:rsidR="00152C84" w:rsidRDefault="00152C84" w:rsidP="005358E5">
      <w:pPr>
        <w:pStyle w:val="ConsPlusNormal"/>
        <w:spacing w:before="240"/>
        <w:ind w:firstLine="540"/>
        <w:jc w:val="both"/>
      </w:pPr>
      <w:r>
        <w:t>Склонение количественных и порядковых имен числительных.</w:t>
      </w:r>
    </w:p>
    <w:p w:rsidR="00152C84" w:rsidRDefault="00152C84" w:rsidP="005358E5">
      <w:pPr>
        <w:pStyle w:val="ConsPlusNormal"/>
        <w:spacing w:before="240"/>
        <w:ind w:firstLine="540"/>
        <w:jc w:val="both"/>
      </w:pPr>
      <w:r>
        <w:t>Правильное образование форм имен числительных.</w:t>
      </w:r>
    </w:p>
    <w:p w:rsidR="00152C84" w:rsidRDefault="00152C84" w:rsidP="005358E5">
      <w:pPr>
        <w:pStyle w:val="ConsPlusNormal"/>
        <w:spacing w:before="240"/>
        <w:ind w:firstLine="540"/>
        <w:jc w:val="both"/>
      </w:pPr>
      <w:r>
        <w:t>Правильное употребление собирательных имен числительных.</w:t>
      </w:r>
    </w:p>
    <w:p w:rsidR="00152C84" w:rsidRDefault="00152C84" w:rsidP="005358E5">
      <w:pPr>
        <w:pStyle w:val="ConsPlusNormal"/>
        <w:spacing w:before="240"/>
        <w:ind w:firstLine="540"/>
        <w:jc w:val="both"/>
      </w:pPr>
      <w:r>
        <w:t>Употребление имен числительных в научных текстах, деловой речи.</w:t>
      </w:r>
    </w:p>
    <w:p w:rsidR="00152C84" w:rsidRDefault="00152C84" w:rsidP="005358E5">
      <w:pPr>
        <w:pStyle w:val="ConsPlusNormal"/>
        <w:spacing w:before="240"/>
        <w:ind w:firstLine="540"/>
        <w:jc w:val="both"/>
      </w:pPr>
      <w:r>
        <w:t>Морфологический анализ имен числительных.</w:t>
      </w:r>
    </w:p>
    <w:p w:rsidR="00152C84" w:rsidRDefault="00152C84" w:rsidP="005358E5">
      <w:pPr>
        <w:pStyle w:val="ConsPlusNormal"/>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Местоимение.</w:t>
      </w:r>
    </w:p>
    <w:p w:rsidR="00152C84" w:rsidRDefault="00152C84" w:rsidP="005358E5">
      <w:pPr>
        <w:pStyle w:val="ConsPlusNormal"/>
        <w:spacing w:before="240"/>
        <w:ind w:firstLine="540"/>
        <w:jc w:val="both"/>
      </w:pPr>
      <w:r>
        <w:t>Общее грамматическое значение местоимения. Синтаксические функции местоимений.</w:t>
      </w:r>
    </w:p>
    <w:p w:rsidR="00152C84" w:rsidRDefault="00152C84" w:rsidP="005358E5">
      <w:pPr>
        <w:pStyle w:val="ConsPlusNormal"/>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152C84" w:rsidRDefault="00152C84" w:rsidP="005358E5">
      <w:pPr>
        <w:pStyle w:val="ConsPlusNormal"/>
        <w:spacing w:before="240"/>
        <w:ind w:firstLine="540"/>
        <w:jc w:val="both"/>
      </w:pPr>
      <w:r>
        <w:t>Склонение местоимений. Словообразование местоимений.</w:t>
      </w:r>
    </w:p>
    <w:p w:rsidR="00152C84" w:rsidRDefault="00152C84" w:rsidP="005358E5">
      <w:pPr>
        <w:pStyle w:val="ConsPlusNormal"/>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52C84" w:rsidRDefault="00152C84" w:rsidP="005358E5">
      <w:pPr>
        <w:pStyle w:val="ConsPlusNormal"/>
        <w:spacing w:before="240"/>
        <w:ind w:firstLine="540"/>
        <w:jc w:val="both"/>
      </w:pPr>
      <w:r>
        <w:t>Морфологический анализ местоимений.</w:t>
      </w:r>
    </w:p>
    <w:p w:rsidR="00152C84" w:rsidRDefault="00152C84" w:rsidP="005358E5">
      <w:pPr>
        <w:pStyle w:val="ConsPlusNormal"/>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rsidR="00152C84" w:rsidRDefault="00152C84" w:rsidP="005358E5">
      <w:pPr>
        <w:pStyle w:val="ConsPlusNormal"/>
        <w:spacing w:before="240"/>
        <w:ind w:firstLine="540"/>
        <w:jc w:val="both"/>
      </w:pPr>
      <w:r>
        <w:t>Глагол</w:t>
      </w:r>
    </w:p>
    <w:p w:rsidR="00152C84" w:rsidRDefault="00152C84" w:rsidP="005358E5">
      <w:pPr>
        <w:pStyle w:val="ConsPlusNormal"/>
        <w:spacing w:before="240"/>
        <w:ind w:firstLine="540"/>
        <w:jc w:val="both"/>
      </w:pPr>
      <w:r>
        <w:t>Переходные и непереходные глаголы. Разноспрягаемые глаголы.</w:t>
      </w:r>
    </w:p>
    <w:p w:rsidR="00152C84" w:rsidRDefault="00152C84" w:rsidP="005358E5">
      <w:pPr>
        <w:pStyle w:val="ConsPlusNormal"/>
        <w:spacing w:before="240"/>
        <w:ind w:firstLine="540"/>
        <w:jc w:val="both"/>
      </w:pPr>
      <w:r>
        <w:t>Безличные глаголы. Использование личных глаголов в безличном значении.</w:t>
      </w:r>
    </w:p>
    <w:p w:rsidR="00152C84" w:rsidRDefault="00152C84" w:rsidP="005358E5">
      <w:pPr>
        <w:pStyle w:val="ConsPlusNormal"/>
        <w:spacing w:before="240"/>
        <w:ind w:firstLine="540"/>
        <w:jc w:val="both"/>
      </w:pPr>
      <w:r>
        <w:t>Изъявительное, условное и повелительное наклонения глагола.</w:t>
      </w:r>
    </w:p>
    <w:p w:rsidR="00152C84" w:rsidRDefault="00152C84" w:rsidP="005358E5">
      <w:pPr>
        <w:pStyle w:val="ConsPlusNormal"/>
        <w:spacing w:before="240"/>
        <w:ind w:firstLine="540"/>
        <w:jc w:val="both"/>
      </w:pPr>
      <w:r>
        <w:t>Нормы ударения в глагольных формах (в рамках изученного).</w:t>
      </w:r>
    </w:p>
    <w:p w:rsidR="00152C84" w:rsidRDefault="00152C84" w:rsidP="005358E5">
      <w:pPr>
        <w:pStyle w:val="ConsPlusNormal"/>
        <w:spacing w:before="240"/>
        <w:ind w:firstLine="540"/>
        <w:jc w:val="both"/>
      </w:pPr>
      <w:r>
        <w:t>Нормы словоизменения глаголов.</w:t>
      </w:r>
    </w:p>
    <w:p w:rsidR="00152C84" w:rsidRDefault="00152C84" w:rsidP="005358E5">
      <w:pPr>
        <w:pStyle w:val="ConsPlusNormal"/>
        <w:spacing w:before="240"/>
        <w:ind w:firstLine="540"/>
        <w:jc w:val="both"/>
      </w:pPr>
      <w:r>
        <w:t>Видовременная соотнесенность глагольных форм в тексте. Морфологический анализ глаголов.</w:t>
      </w:r>
    </w:p>
    <w:p w:rsidR="00152C84" w:rsidRDefault="00152C84" w:rsidP="005358E5">
      <w:pPr>
        <w:pStyle w:val="ConsPlusNormal"/>
        <w:spacing w:before="240"/>
        <w:ind w:firstLine="540"/>
        <w:jc w:val="both"/>
      </w:pPr>
      <w:r>
        <w:t>Использование "ь" как показателя грамматической формы в повелительном наклонении глагола.</w:t>
      </w:r>
    </w:p>
    <w:p w:rsidR="00152C84" w:rsidRDefault="00152C84" w:rsidP="005358E5">
      <w:pPr>
        <w:pStyle w:val="ConsPlusNormal"/>
        <w:jc w:val="both"/>
      </w:pPr>
    </w:p>
    <w:p w:rsidR="00152C84" w:rsidRDefault="00152C84" w:rsidP="005358E5">
      <w:pPr>
        <w:pStyle w:val="ConsPlusTitle"/>
        <w:ind w:firstLine="540"/>
        <w:jc w:val="both"/>
        <w:outlineLvl w:val="3"/>
      </w:pPr>
      <w:r>
        <w:t>214.8. Содержание обучения в 7 классе:</w:t>
      </w:r>
    </w:p>
    <w:p w:rsidR="00152C84" w:rsidRDefault="00152C84" w:rsidP="005358E5">
      <w:pPr>
        <w:pStyle w:val="ConsPlusNormal"/>
        <w:spacing w:before="240"/>
        <w:ind w:firstLine="540"/>
        <w:jc w:val="both"/>
      </w:pPr>
      <w:r>
        <w:t>Общие сведения о языке.</w:t>
      </w:r>
    </w:p>
    <w:p w:rsidR="00152C84" w:rsidRDefault="00152C84" w:rsidP="005358E5">
      <w:pPr>
        <w:pStyle w:val="ConsPlusNormal"/>
        <w:spacing w:before="240"/>
        <w:ind w:firstLine="540"/>
        <w:jc w:val="both"/>
      </w:pPr>
      <w:r>
        <w:t>Русский язык как развивающееся явление. Взаимосвязь языка, культуры и истории народа.</w:t>
      </w:r>
    </w:p>
    <w:p w:rsidR="00152C84" w:rsidRDefault="00152C84" w:rsidP="005358E5">
      <w:pPr>
        <w:pStyle w:val="ConsPlusNormal"/>
        <w:spacing w:before="240"/>
        <w:ind w:firstLine="540"/>
        <w:jc w:val="both"/>
      </w:pPr>
      <w:r>
        <w:t>Язык и речь.</w:t>
      </w:r>
    </w:p>
    <w:p w:rsidR="00152C84" w:rsidRDefault="00152C84" w:rsidP="005358E5">
      <w:pPr>
        <w:pStyle w:val="ConsPlusNormal"/>
        <w:spacing w:before="240"/>
        <w:ind w:firstLine="540"/>
        <w:jc w:val="both"/>
      </w:pPr>
      <w:r>
        <w:t>Монолог-описание, монолог-рассуждение, монолог-повествование.</w:t>
      </w:r>
    </w:p>
    <w:p w:rsidR="00152C84" w:rsidRDefault="00152C84" w:rsidP="005358E5">
      <w:pPr>
        <w:pStyle w:val="ConsPlusNormal"/>
        <w:spacing w:before="240"/>
        <w:ind w:firstLine="540"/>
        <w:jc w:val="both"/>
      </w:pPr>
      <w:r>
        <w:t>Виды диалога: побуждение к действию, обмен мнениями, запрос информации, сообщение информации.</w:t>
      </w:r>
    </w:p>
    <w:p w:rsidR="00152C84" w:rsidRDefault="00152C84" w:rsidP="005358E5">
      <w:pPr>
        <w:pStyle w:val="ConsPlusNormal"/>
        <w:spacing w:before="240"/>
        <w:ind w:firstLine="540"/>
        <w:jc w:val="both"/>
      </w:pPr>
      <w:r>
        <w:t>Текст.</w:t>
      </w:r>
    </w:p>
    <w:p w:rsidR="00152C84" w:rsidRDefault="00152C84" w:rsidP="005358E5">
      <w:pPr>
        <w:pStyle w:val="ConsPlusNormal"/>
        <w:spacing w:before="240"/>
        <w:ind w:firstLine="540"/>
        <w:jc w:val="both"/>
      </w:pPr>
      <w:r>
        <w:t>Текст как речевое произведение. Основные признаки текста (обобщение).</w:t>
      </w:r>
    </w:p>
    <w:p w:rsidR="00152C84" w:rsidRDefault="00152C84" w:rsidP="005358E5">
      <w:pPr>
        <w:pStyle w:val="ConsPlusNormal"/>
        <w:spacing w:before="240"/>
        <w:ind w:firstLine="540"/>
        <w:jc w:val="both"/>
      </w:pPr>
      <w:r>
        <w:t>Структура текста. Абзац.</w:t>
      </w:r>
    </w:p>
    <w:p w:rsidR="00152C84" w:rsidRDefault="00152C84" w:rsidP="005358E5">
      <w:pPr>
        <w:pStyle w:val="ConsPlusNormal"/>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152C84" w:rsidRDefault="00152C84" w:rsidP="005358E5">
      <w:pPr>
        <w:pStyle w:val="ConsPlusNormal"/>
        <w:spacing w:before="240"/>
        <w:ind w:firstLine="540"/>
        <w:jc w:val="both"/>
      </w:pPr>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152C84" w:rsidRDefault="00152C84" w:rsidP="005358E5">
      <w:pPr>
        <w:pStyle w:val="ConsPlusNormal"/>
        <w:spacing w:before="240"/>
        <w:ind w:firstLine="540"/>
        <w:jc w:val="both"/>
      </w:pPr>
      <w:r>
        <w:t>Рассуждение как функционально-смысловой тип речи. Структурные особенности текста-рассуждения.</w:t>
      </w:r>
    </w:p>
    <w:p w:rsidR="00152C84" w:rsidRDefault="00152C84" w:rsidP="005358E5">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52C84" w:rsidRDefault="00152C84" w:rsidP="005358E5">
      <w:pPr>
        <w:pStyle w:val="ConsPlusNormal"/>
        <w:spacing w:before="240"/>
        <w:ind w:firstLine="540"/>
        <w:jc w:val="both"/>
      </w:pPr>
      <w:r>
        <w:t>Функциональные разновидности языка.</w:t>
      </w:r>
    </w:p>
    <w:p w:rsidR="00152C84" w:rsidRDefault="00152C84" w:rsidP="005358E5">
      <w:pPr>
        <w:pStyle w:val="ConsPlusNormal"/>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Публицистический стиль. Сфера употребления, функции, языковые особенности.</w:t>
      </w:r>
    </w:p>
    <w:p w:rsidR="00152C84" w:rsidRDefault="00152C84" w:rsidP="005358E5">
      <w:pPr>
        <w:pStyle w:val="ConsPlusNormal"/>
        <w:spacing w:before="240"/>
        <w:ind w:firstLine="540"/>
        <w:jc w:val="both"/>
      </w:pPr>
      <w:r>
        <w:t>Жанры публицистического стиля (репортаж, заметка, интервью).</w:t>
      </w:r>
    </w:p>
    <w:p w:rsidR="00152C84" w:rsidRDefault="00152C84" w:rsidP="005358E5">
      <w:pPr>
        <w:pStyle w:val="ConsPlusNormal"/>
        <w:spacing w:before="240"/>
        <w:ind w:firstLine="540"/>
        <w:jc w:val="both"/>
      </w:pPr>
      <w:r>
        <w:t>Употребление языковых средств выразительности в текстах публицистического стиля.</w:t>
      </w:r>
    </w:p>
    <w:p w:rsidR="00152C84" w:rsidRDefault="00152C84" w:rsidP="005358E5">
      <w:pPr>
        <w:pStyle w:val="ConsPlusNormal"/>
        <w:spacing w:before="240"/>
        <w:ind w:firstLine="540"/>
        <w:jc w:val="both"/>
      </w:pPr>
      <w:r>
        <w:t>Официально-деловой стиль. Сфера употребления, функции, языковые особенности. Инструкция.</w:t>
      </w:r>
    </w:p>
    <w:p w:rsidR="00152C84" w:rsidRDefault="00152C84" w:rsidP="005358E5">
      <w:pPr>
        <w:pStyle w:val="ConsPlusNormal"/>
        <w:spacing w:before="240"/>
        <w:ind w:firstLine="540"/>
        <w:jc w:val="both"/>
      </w:pPr>
      <w:r>
        <w:t>Система языка</w:t>
      </w:r>
    </w:p>
    <w:p w:rsidR="00152C84" w:rsidRDefault="00152C84" w:rsidP="005358E5">
      <w:pPr>
        <w:pStyle w:val="ConsPlusNormal"/>
        <w:spacing w:before="240"/>
        <w:ind w:firstLine="540"/>
        <w:jc w:val="both"/>
      </w:pPr>
      <w:r>
        <w:t>Морфология. Культура речи.</w:t>
      </w:r>
    </w:p>
    <w:p w:rsidR="00152C84" w:rsidRDefault="00152C84" w:rsidP="005358E5">
      <w:pPr>
        <w:pStyle w:val="ConsPlusNormal"/>
        <w:spacing w:before="240"/>
        <w:ind w:firstLine="540"/>
        <w:jc w:val="both"/>
      </w:pPr>
      <w:r>
        <w:t>Морфология как раздел науки о языке (обобщение).</w:t>
      </w:r>
    </w:p>
    <w:p w:rsidR="00152C84" w:rsidRDefault="00152C84" w:rsidP="005358E5">
      <w:pPr>
        <w:pStyle w:val="ConsPlusNormal"/>
        <w:spacing w:before="240"/>
        <w:ind w:firstLine="540"/>
        <w:jc w:val="both"/>
      </w:pPr>
      <w:r>
        <w:t>Причастие</w:t>
      </w:r>
    </w:p>
    <w:p w:rsidR="00152C84" w:rsidRDefault="00152C84" w:rsidP="005358E5">
      <w:pPr>
        <w:pStyle w:val="ConsPlusNormal"/>
        <w:spacing w:before="240"/>
        <w:ind w:firstLine="540"/>
        <w:jc w:val="both"/>
      </w:pPr>
      <w:r>
        <w:t>Причастия как особая группа слов. Признаки глагола и имени прилагательного в причастии.</w:t>
      </w:r>
    </w:p>
    <w:p w:rsidR="00152C84" w:rsidRDefault="00152C84" w:rsidP="005358E5">
      <w:pPr>
        <w:pStyle w:val="ConsPlusNormal"/>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52C84" w:rsidRDefault="00152C84" w:rsidP="005358E5">
      <w:pPr>
        <w:pStyle w:val="ConsPlusNormal"/>
        <w:spacing w:before="240"/>
        <w:ind w:firstLine="540"/>
        <w:jc w:val="both"/>
      </w:pPr>
      <w:r>
        <w:t>Причастие в составе словосочетаний. Причастный оборот. Морфологический анализ причастий.</w:t>
      </w:r>
    </w:p>
    <w:p w:rsidR="00152C84" w:rsidRDefault="00152C84" w:rsidP="005358E5">
      <w:pPr>
        <w:pStyle w:val="ConsPlusNormal"/>
        <w:spacing w:before="240"/>
        <w:ind w:firstLine="54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152C84" w:rsidRDefault="00152C84" w:rsidP="005358E5">
      <w:pPr>
        <w:pStyle w:val="ConsPlusNormal"/>
        <w:spacing w:before="240"/>
        <w:ind w:firstLine="540"/>
        <w:jc w:val="both"/>
      </w:pPr>
      <w:r>
        <w:t>Ударение в некоторых формах причастий.</w:t>
      </w:r>
    </w:p>
    <w:p w:rsidR="00152C84" w:rsidRDefault="00152C84" w:rsidP="005358E5">
      <w:pPr>
        <w:pStyle w:val="ConsPlusNormal"/>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152C84" w:rsidRDefault="00152C84" w:rsidP="005358E5">
      <w:pPr>
        <w:pStyle w:val="ConsPlusNormal"/>
        <w:spacing w:before="240"/>
        <w:ind w:firstLine="540"/>
        <w:jc w:val="both"/>
      </w:pPr>
      <w:r>
        <w:t>Знаки препинания в предложениях с причастным оборотом.</w:t>
      </w:r>
    </w:p>
    <w:p w:rsidR="00152C84" w:rsidRDefault="00152C84" w:rsidP="005358E5">
      <w:pPr>
        <w:pStyle w:val="ConsPlusNormal"/>
        <w:spacing w:before="240"/>
        <w:ind w:firstLine="540"/>
        <w:jc w:val="both"/>
      </w:pPr>
      <w:r>
        <w:t>Деепричастие.</w:t>
      </w:r>
    </w:p>
    <w:p w:rsidR="00152C84" w:rsidRDefault="00152C84" w:rsidP="005358E5">
      <w:pPr>
        <w:pStyle w:val="ConsPlusNormal"/>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rsidR="00152C84" w:rsidRDefault="00152C84" w:rsidP="005358E5">
      <w:pPr>
        <w:pStyle w:val="ConsPlusNormal"/>
        <w:spacing w:before="240"/>
        <w:ind w:firstLine="540"/>
        <w:jc w:val="both"/>
      </w:pPr>
      <w:r>
        <w:t>Деепричастия совершенного и несовершенного вида. Деепричастие в составе словосочетаний. Деепричастный оборот.</w:t>
      </w:r>
    </w:p>
    <w:p w:rsidR="00152C84" w:rsidRDefault="00152C84" w:rsidP="005358E5">
      <w:pPr>
        <w:pStyle w:val="ConsPlusNormal"/>
        <w:spacing w:before="240"/>
        <w:ind w:firstLine="540"/>
        <w:jc w:val="both"/>
      </w:pPr>
      <w:r>
        <w:t>Морфологический анализ деепричастий. Постановка ударения в деепричастиях.</w:t>
      </w:r>
    </w:p>
    <w:p w:rsidR="00152C84" w:rsidRDefault="00152C84" w:rsidP="005358E5">
      <w:pPr>
        <w:pStyle w:val="ConsPlusNormal"/>
        <w:spacing w:before="240"/>
        <w:ind w:firstLine="540"/>
        <w:jc w:val="both"/>
      </w:pPr>
      <w:r>
        <w:t>Правописание гласных в суффиксах деепричастий. Слитное и раздельное написание не с деепричастиями.</w:t>
      </w:r>
    </w:p>
    <w:p w:rsidR="00152C84" w:rsidRDefault="00152C84" w:rsidP="005358E5">
      <w:pPr>
        <w:pStyle w:val="ConsPlusNormal"/>
        <w:spacing w:before="240"/>
        <w:ind w:firstLine="540"/>
        <w:jc w:val="both"/>
      </w:pPr>
      <w:r>
        <w:t>Правильное построение предложений с одиночными деепричастиями и деепричастными оборотами.</w:t>
      </w:r>
    </w:p>
    <w:p w:rsidR="00152C84" w:rsidRDefault="00152C84" w:rsidP="005358E5">
      <w:pPr>
        <w:pStyle w:val="ConsPlusNormal"/>
        <w:spacing w:before="240"/>
        <w:ind w:firstLine="540"/>
        <w:jc w:val="both"/>
      </w:pPr>
      <w:r>
        <w:t>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Наречие.</w:t>
      </w:r>
    </w:p>
    <w:p w:rsidR="00152C84" w:rsidRDefault="00152C84" w:rsidP="005358E5">
      <w:pPr>
        <w:pStyle w:val="ConsPlusNormal"/>
        <w:spacing w:before="240"/>
        <w:ind w:firstLine="540"/>
        <w:jc w:val="both"/>
      </w:pPr>
      <w:r>
        <w:t>Общее грамматическое значение наречий.</w:t>
      </w:r>
    </w:p>
    <w:p w:rsidR="00152C84" w:rsidRDefault="00152C84" w:rsidP="005358E5">
      <w:pPr>
        <w:pStyle w:val="ConsPlusNormal"/>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rsidR="00152C84" w:rsidRDefault="00152C84" w:rsidP="005358E5">
      <w:pPr>
        <w:pStyle w:val="ConsPlusNormal"/>
        <w:spacing w:before="240"/>
        <w:ind w:firstLine="540"/>
        <w:jc w:val="both"/>
      </w:pPr>
      <w:r>
        <w:t>Словообразование наречий. Синтаксические свойства наречий. Морфологический анализ наречий.</w:t>
      </w:r>
    </w:p>
    <w:p w:rsidR="00152C84" w:rsidRDefault="00152C84" w:rsidP="005358E5">
      <w:pPr>
        <w:pStyle w:val="ConsPlusNormal"/>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rsidR="00152C84" w:rsidRDefault="00152C84" w:rsidP="005358E5">
      <w:pPr>
        <w:pStyle w:val="ConsPlusNormal"/>
        <w:spacing w:before="240"/>
        <w:ind w:firstLine="540"/>
        <w:jc w:val="both"/>
      </w:pPr>
      <w:r>
        <w:t>Роль наречий в тексте.</w:t>
      </w:r>
    </w:p>
    <w:p w:rsidR="00152C84" w:rsidRDefault="00152C84" w:rsidP="005358E5">
      <w:pPr>
        <w:pStyle w:val="ConsPlusNormal"/>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152C84" w:rsidRDefault="00152C84" w:rsidP="005358E5">
      <w:pPr>
        <w:pStyle w:val="ConsPlusNormal"/>
        <w:spacing w:before="240"/>
        <w:ind w:firstLine="540"/>
        <w:jc w:val="both"/>
      </w:pPr>
      <w:r>
        <w:t>Слова категории состояния.</w:t>
      </w:r>
    </w:p>
    <w:p w:rsidR="00152C84" w:rsidRDefault="00152C84" w:rsidP="005358E5">
      <w:pPr>
        <w:pStyle w:val="ConsPlusNormal"/>
        <w:spacing w:before="240"/>
        <w:ind w:firstLine="54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152C84" w:rsidRDefault="00152C84" w:rsidP="005358E5">
      <w:pPr>
        <w:pStyle w:val="ConsPlusNormal"/>
        <w:spacing w:before="240"/>
        <w:ind w:firstLine="540"/>
        <w:jc w:val="both"/>
      </w:pPr>
      <w:r>
        <w:t>Служебные части речи.</w:t>
      </w:r>
    </w:p>
    <w:p w:rsidR="00152C84" w:rsidRDefault="00152C84" w:rsidP="005358E5">
      <w:pPr>
        <w:pStyle w:val="ConsPlusNormal"/>
        <w:spacing w:before="240"/>
        <w:ind w:firstLine="540"/>
        <w:jc w:val="both"/>
      </w:pPr>
      <w:r>
        <w:t>Общая характеристика служебных частей речи. Отличие самостоятельных частей речи от служебных.</w:t>
      </w:r>
    </w:p>
    <w:p w:rsidR="00152C84" w:rsidRDefault="00152C84" w:rsidP="005358E5">
      <w:pPr>
        <w:pStyle w:val="ConsPlusNormal"/>
        <w:spacing w:before="240"/>
        <w:ind w:firstLine="540"/>
        <w:jc w:val="both"/>
      </w:pPr>
      <w:r>
        <w:t>Предлог.</w:t>
      </w:r>
    </w:p>
    <w:p w:rsidR="00152C84" w:rsidRDefault="00152C84" w:rsidP="005358E5">
      <w:pPr>
        <w:pStyle w:val="ConsPlusNormal"/>
        <w:spacing w:before="240"/>
        <w:ind w:firstLine="540"/>
        <w:jc w:val="both"/>
      </w:pPr>
      <w:r>
        <w:t>Предлог как служебная часть речи. Грамматические функции предлогов.</w:t>
      </w:r>
    </w:p>
    <w:p w:rsidR="00152C84" w:rsidRDefault="00152C84" w:rsidP="005358E5">
      <w:pPr>
        <w:pStyle w:val="ConsPlusNormal"/>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152C84" w:rsidRDefault="00152C84" w:rsidP="005358E5">
      <w:pPr>
        <w:pStyle w:val="ConsPlusNormal"/>
        <w:spacing w:before="240"/>
        <w:ind w:firstLine="540"/>
        <w:jc w:val="both"/>
      </w:pPr>
      <w:r>
        <w:t>Морфологический анализ предлогов.</w:t>
      </w:r>
    </w:p>
    <w:p w:rsidR="00152C84" w:rsidRDefault="00152C84" w:rsidP="005358E5">
      <w:pPr>
        <w:pStyle w:val="ConsPlusNormal"/>
        <w:spacing w:before="240"/>
        <w:ind w:firstLine="540"/>
        <w:jc w:val="both"/>
      </w:pPr>
      <w:r>
        <w:t>Употребление предлогов в речи в соответствии с их значением и стилистическими особенностями.</w:t>
      </w:r>
    </w:p>
    <w:p w:rsidR="00152C84" w:rsidRDefault="00152C84" w:rsidP="005358E5">
      <w:pPr>
        <w:pStyle w:val="ConsPlusNormal"/>
        <w:spacing w:before="240"/>
        <w:ind w:firstLine="54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152C84" w:rsidRDefault="00152C84" w:rsidP="005358E5">
      <w:pPr>
        <w:pStyle w:val="ConsPlusNormal"/>
        <w:spacing w:before="240"/>
        <w:ind w:firstLine="540"/>
        <w:jc w:val="both"/>
      </w:pPr>
      <w:r>
        <w:t>Правописание производных предлогов.</w:t>
      </w:r>
    </w:p>
    <w:p w:rsidR="00152C84" w:rsidRDefault="00152C84" w:rsidP="005358E5">
      <w:pPr>
        <w:pStyle w:val="ConsPlusNormal"/>
        <w:spacing w:before="240"/>
        <w:ind w:firstLine="540"/>
        <w:jc w:val="both"/>
      </w:pPr>
      <w:r>
        <w:t>Союз.</w:t>
      </w:r>
    </w:p>
    <w:p w:rsidR="00152C84" w:rsidRDefault="00152C84" w:rsidP="005358E5">
      <w:pPr>
        <w:pStyle w:val="ConsPlusNormal"/>
        <w:spacing w:before="240"/>
        <w:ind w:firstLine="54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52C84" w:rsidRDefault="00152C84" w:rsidP="005358E5">
      <w:pPr>
        <w:pStyle w:val="ConsPlusNormal"/>
        <w:spacing w:before="240"/>
        <w:ind w:firstLine="540"/>
        <w:jc w:val="both"/>
      </w:pPr>
      <w:r>
        <w:t>Морфологический анализ союзов.</w:t>
      </w:r>
    </w:p>
    <w:p w:rsidR="00152C84" w:rsidRDefault="00152C84" w:rsidP="005358E5">
      <w:pPr>
        <w:pStyle w:val="ConsPlusNormal"/>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52C84" w:rsidRDefault="00152C84" w:rsidP="005358E5">
      <w:pPr>
        <w:pStyle w:val="ConsPlusNormal"/>
        <w:spacing w:before="240"/>
        <w:ind w:firstLine="540"/>
        <w:jc w:val="both"/>
      </w:pPr>
      <w:r>
        <w:t>Правописание союзов.</w:t>
      </w:r>
    </w:p>
    <w:p w:rsidR="00152C84" w:rsidRDefault="00152C84" w:rsidP="005358E5">
      <w:pPr>
        <w:pStyle w:val="ConsPlusNormal"/>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152C84" w:rsidRDefault="00152C84" w:rsidP="005358E5">
      <w:pPr>
        <w:pStyle w:val="ConsPlusNormal"/>
        <w:spacing w:before="240"/>
        <w:ind w:firstLine="540"/>
        <w:jc w:val="both"/>
      </w:pPr>
      <w:r>
        <w:t>Частица.</w:t>
      </w:r>
    </w:p>
    <w:p w:rsidR="00152C84" w:rsidRDefault="00152C84" w:rsidP="005358E5">
      <w:pPr>
        <w:pStyle w:val="ConsPlusNormal"/>
        <w:spacing w:before="240"/>
        <w:ind w:firstLine="540"/>
        <w:jc w:val="both"/>
      </w:pPr>
      <w:r>
        <w:t>Частица как служебная часть речи.</w:t>
      </w:r>
    </w:p>
    <w:p w:rsidR="00152C84" w:rsidRDefault="00152C84" w:rsidP="005358E5">
      <w:pPr>
        <w:pStyle w:val="ConsPlusNormal"/>
        <w:spacing w:before="240"/>
        <w:ind w:firstLine="540"/>
        <w:jc w:val="both"/>
      </w:pPr>
      <w:r>
        <w:t>Разряды частиц по значению и употреблению: формообразующие, отрицательные, модальные.</w:t>
      </w:r>
    </w:p>
    <w:p w:rsidR="00152C84" w:rsidRDefault="00152C84" w:rsidP="005358E5">
      <w:pPr>
        <w:pStyle w:val="ConsPlusNormal"/>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52C84" w:rsidRDefault="00152C84" w:rsidP="005358E5">
      <w:pPr>
        <w:pStyle w:val="ConsPlusNormal"/>
        <w:spacing w:before="240"/>
        <w:ind w:firstLine="540"/>
        <w:jc w:val="both"/>
      </w:pPr>
      <w:r>
        <w:t>Морфологический анализ частиц.</w:t>
      </w:r>
    </w:p>
    <w:p w:rsidR="00152C84" w:rsidRDefault="00152C84" w:rsidP="005358E5">
      <w:pPr>
        <w:pStyle w:val="ConsPlusNormal"/>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152C84" w:rsidRDefault="00152C84" w:rsidP="005358E5">
      <w:pPr>
        <w:pStyle w:val="ConsPlusNormal"/>
        <w:spacing w:before="240"/>
        <w:ind w:firstLine="540"/>
        <w:jc w:val="both"/>
      </w:pPr>
      <w:r>
        <w:t>Междометия и звукоподражательные слова.</w:t>
      </w:r>
    </w:p>
    <w:p w:rsidR="00152C84" w:rsidRDefault="00152C84" w:rsidP="005358E5">
      <w:pPr>
        <w:pStyle w:val="ConsPlusNormal"/>
        <w:spacing w:before="240"/>
        <w:ind w:firstLine="540"/>
        <w:jc w:val="both"/>
      </w:pPr>
      <w:r>
        <w:t>Междометия как особая группа слов.</w:t>
      </w:r>
    </w:p>
    <w:p w:rsidR="00152C84" w:rsidRDefault="00152C84" w:rsidP="005358E5">
      <w:pPr>
        <w:pStyle w:val="ConsPlusNormal"/>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152C84" w:rsidRDefault="00152C84" w:rsidP="005358E5">
      <w:pPr>
        <w:pStyle w:val="ConsPlusNormal"/>
        <w:spacing w:before="240"/>
        <w:ind w:firstLine="540"/>
        <w:jc w:val="both"/>
      </w:pPr>
      <w:r>
        <w:t>Морфологический анализ междометий. Звукоподражательные слова.</w:t>
      </w:r>
    </w:p>
    <w:p w:rsidR="00152C84" w:rsidRDefault="00152C84" w:rsidP="005358E5">
      <w:pPr>
        <w:pStyle w:val="ConsPlusNormal"/>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52C84" w:rsidRDefault="00152C84" w:rsidP="005358E5">
      <w:pPr>
        <w:pStyle w:val="ConsPlusNormal"/>
        <w:spacing w:before="240"/>
        <w:ind w:firstLine="540"/>
        <w:jc w:val="both"/>
      </w:pPr>
      <w:r>
        <w:t>Омонимия слов разных частей речи. Грамматическая омонимия. Использование грамматических омонимов в речи.</w:t>
      </w:r>
    </w:p>
    <w:p w:rsidR="00152C84" w:rsidRDefault="00152C84" w:rsidP="005358E5">
      <w:pPr>
        <w:pStyle w:val="ConsPlusNormal"/>
        <w:jc w:val="both"/>
      </w:pPr>
    </w:p>
    <w:p w:rsidR="00152C84" w:rsidRDefault="00152C84" w:rsidP="005358E5">
      <w:pPr>
        <w:pStyle w:val="ConsPlusTitle"/>
        <w:ind w:firstLine="540"/>
        <w:jc w:val="both"/>
        <w:outlineLvl w:val="3"/>
      </w:pPr>
      <w:r>
        <w:t>214.9. Содержание обучения в 8 классе:</w:t>
      </w:r>
    </w:p>
    <w:p w:rsidR="00152C84" w:rsidRDefault="00152C84" w:rsidP="005358E5">
      <w:pPr>
        <w:pStyle w:val="ConsPlusNormal"/>
        <w:spacing w:before="240"/>
        <w:ind w:firstLine="540"/>
        <w:jc w:val="both"/>
      </w:pPr>
      <w:r>
        <w:t>Общие сведения о языке.</w:t>
      </w:r>
    </w:p>
    <w:p w:rsidR="00152C84" w:rsidRDefault="00152C84" w:rsidP="005358E5">
      <w:pPr>
        <w:pStyle w:val="ConsPlusNormal"/>
        <w:spacing w:before="240"/>
        <w:ind w:firstLine="540"/>
        <w:jc w:val="both"/>
      </w:pPr>
      <w:r>
        <w:t>Русский язык в кругу других славянских языков.</w:t>
      </w:r>
    </w:p>
    <w:p w:rsidR="00152C84" w:rsidRDefault="00152C84" w:rsidP="005358E5">
      <w:pPr>
        <w:pStyle w:val="ConsPlusNormal"/>
        <w:spacing w:before="240"/>
        <w:ind w:firstLine="540"/>
        <w:jc w:val="both"/>
      </w:pPr>
      <w:r>
        <w:t>Язык и речь.</w:t>
      </w:r>
    </w:p>
    <w:p w:rsidR="00152C84" w:rsidRDefault="00152C84" w:rsidP="005358E5">
      <w:pPr>
        <w:pStyle w:val="ConsPlusNormal"/>
        <w:spacing w:before="240"/>
        <w:ind w:firstLine="540"/>
        <w:jc w:val="both"/>
      </w:pPr>
      <w:r>
        <w:t>Монолог-описание, монолог-рассуждение, монолог-повествование; выступление с научным сообщением.</w:t>
      </w:r>
    </w:p>
    <w:p w:rsidR="00152C84" w:rsidRDefault="00152C84" w:rsidP="005358E5">
      <w:pPr>
        <w:pStyle w:val="ConsPlusNormal"/>
        <w:spacing w:before="240"/>
        <w:ind w:firstLine="540"/>
        <w:jc w:val="both"/>
      </w:pPr>
      <w:r>
        <w:t>Диалог.</w:t>
      </w:r>
    </w:p>
    <w:p w:rsidR="00152C84" w:rsidRDefault="00152C84" w:rsidP="005358E5">
      <w:pPr>
        <w:pStyle w:val="ConsPlusNormal"/>
        <w:spacing w:before="240"/>
        <w:ind w:firstLine="540"/>
        <w:jc w:val="both"/>
      </w:pPr>
      <w:r>
        <w:t>Текст.</w:t>
      </w:r>
    </w:p>
    <w:p w:rsidR="00152C84" w:rsidRDefault="00152C84" w:rsidP="005358E5">
      <w:pPr>
        <w:pStyle w:val="ConsPlusNormal"/>
        <w:spacing w:before="240"/>
        <w:ind w:firstLine="540"/>
        <w:jc w:val="both"/>
      </w:pPr>
      <w:r>
        <w:t>Текст и его основные признаки.</w:t>
      </w:r>
    </w:p>
    <w:p w:rsidR="00152C84" w:rsidRDefault="00152C84" w:rsidP="005358E5">
      <w:pPr>
        <w:pStyle w:val="ConsPlusNormal"/>
        <w:spacing w:before="240"/>
        <w:ind w:firstLine="540"/>
        <w:jc w:val="both"/>
      </w:pPr>
      <w:r>
        <w:t>Особенности функционально-смысловых типов речи (повествование, описание, рассуждение).</w:t>
      </w:r>
    </w:p>
    <w:p w:rsidR="00152C84" w:rsidRDefault="00152C84" w:rsidP="005358E5">
      <w:pPr>
        <w:pStyle w:val="ConsPlusNormal"/>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52C84" w:rsidRDefault="00152C84" w:rsidP="005358E5">
      <w:pPr>
        <w:pStyle w:val="ConsPlusNormal"/>
        <w:spacing w:before="240"/>
        <w:ind w:firstLine="540"/>
        <w:jc w:val="both"/>
      </w:pPr>
      <w:r>
        <w:t>Функциональные разновидности языка.</w:t>
      </w:r>
    </w:p>
    <w:p w:rsidR="00152C84" w:rsidRDefault="00152C84" w:rsidP="005358E5">
      <w:pPr>
        <w:pStyle w:val="ConsPlusNormal"/>
        <w:spacing w:before="240"/>
        <w:ind w:firstLine="540"/>
        <w:jc w:val="both"/>
      </w:pPr>
      <w:r>
        <w:t>Официально-деловой стиль. Сфера употребления, функции, языковые особенности.</w:t>
      </w:r>
    </w:p>
    <w:p w:rsidR="00152C84" w:rsidRDefault="00152C84" w:rsidP="005358E5">
      <w:pPr>
        <w:pStyle w:val="ConsPlusNormal"/>
        <w:spacing w:before="240"/>
        <w:ind w:firstLine="540"/>
        <w:jc w:val="both"/>
      </w:pPr>
      <w:r>
        <w:t>Жанры официально-делового стиля (заявление, объяснительная записка, автобиография, характеристика).</w:t>
      </w:r>
    </w:p>
    <w:p w:rsidR="00152C84" w:rsidRDefault="00152C84" w:rsidP="005358E5">
      <w:pPr>
        <w:pStyle w:val="ConsPlusNormal"/>
        <w:spacing w:before="240"/>
        <w:ind w:firstLine="540"/>
        <w:jc w:val="both"/>
      </w:pPr>
      <w:r>
        <w:t>Научный стиль. Сфера употребления, функции, языковые особенности.</w:t>
      </w:r>
    </w:p>
    <w:p w:rsidR="00152C84" w:rsidRDefault="00152C84" w:rsidP="005358E5">
      <w:pPr>
        <w:pStyle w:val="ConsPlusNormal"/>
        <w:spacing w:before="24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Система языка.</w:t>
      </w:r>
    </w:p>
    <w:p w:rsidR="00152C84" w:rsidRDefault="00152C84" w:rsidP="005358E5">
      <w:pPr>
        <w:pStyle w:val="ConsPlusNormal"/>
        <w:spacing w:before="240"/>
        <w:ind w:firstLine="540"/>
        <w:jc w:val="both"/>
      </w:pPr>
      <w:r>
        <w:t>Синтаксис. Культура речи. Пунктуация.</w:t>
      </w:r>
    </w:p>
    <w:p w:rsidR="00152C84" w:rsidRDefault="00152C84" w:rsidP="005358E5">
      <w:pPr>
        <w:pStyle w:val="ConsPlusNormal"/>
        <w:spacing w:before="240"/>
        <w:ind w:firstLine="540"/>
        <w:jc w:val="both"/>
      </w:pPr>
      <w:r>
        <w:t>Синтаксис как раздел лингвистики.</w:t>
      </w:r>
    </w:p>
    <w:p w:rsidR="00152C84" w:rsidRDefault="00152C84" w:rsidP="005358E5">
      <w:pPr>
        <w:pStyle w:val="ConsPlusNormal"/>
        <w:spacing w:before="240"/>
        <w:ind w:firstLine="540"/>
        <w:jc w:val="both"/>
      </w:pPr>
      <w:r>
        <w:t>Словосочетание и предложение как единицы синтаксиса. Пунктуация. Функции знаков препинания.</w:t>
      </w:r>
    </w:p>
    <w:p w:rsidR="00152C84" w:rsidRDefault="00152C84" w:rsidP="005358E5">
      <w:pPr>
        <w:pStyle w:val="ConsPlusNormal"/>
        <w:spacing w:before="240"/>
        <w:ind w:firstLine="540"/>
        <w:jc w:val="both"/>
      </w:pPr>
      <w:r>
        <w:t>Словосочетание.</w:t>
      </w:r>
    </w:p>
    <w:p w:rsidR="00152C84" w:rsidRDefault="00152C84" w:rsidP="005358E5">
      <w:pPr>
        <w:pStyle w:val="ConsPlusNormal"/>
        <w:spacing w:before="240"/>
        <w:ind w:firstLine="540"/>
        <w:jc w:val="both"/>
      </w:pPr>
      <w:r>
        <w:t>Основные признаки словосочетания.</w:t>
      </w:r>
    </w:p>
    <w:p w:rsidR="00152C84" w:rsidRDefault="00152C84" w:rsidP="005358E5">
      <w:pPr>
        <w:pStyle w:val="ConsPlusNormal"/>
        <w:spacing w:before="240"/>
        <w:ind w:firstLine="540"/>
        <w:jc w:val="both"/>
      </w:pPr>
      <w:r>
        <w:t>Виды словосочетаний по морфологическим свойствам главного слова: глагольные, именные, наречные.</w:t>
      </w:r>
    </w:p>
    <w:p w:rsidR="00152C84" w:rsidRDefault="00152C84" w:rsidP="005358E5">
      <w:pPr>
        <w:pStyle w:val="ConsPlusNormal"/>
        <w:spacing w:before="240"/>
        <w:ind w:firstLine="540"/>
        <w:jc w:val="both"/>
      </w:pPr>
      <w:r>
        <w:t>Типы подчинительной связи слов в словосочетании: согласование, управление, примыкание.</w:t>
      </w:r>
    </w:p>
    <w:p w:rsidR="00152C84" w:rsidRDefault="00152C84" w:rsidP="005358E5">
      <w:pPr>
        <w:pStyle w:val="ConsPlusNormal"/>
        <w:spacing w:before="240"/>
        <w:ind w:firstLine="540"/>
        <w:jc w:val="both"/>
      </w:pPr>
      <w:r>
        <w:t>Синтаксический анализ словосочетаний.</w:t>
      </w:r>
    </w:p>
    <w:p w:rsidR="00152C84" w:rsidRDefault="00152C84" w:rsidP="005358E5">
      <w:pPr>
        <w:pStyle w:val="ConsPlusNormal"/>
        <w:spacing w:before="240"/>
        <w:ind w:firstLine="540"/>
        <w:jc w:val="both"/>
      </w:pPr>
      <w:r>
        <w:t>Грамматическая синонимия словосочетаний. Нормы построения словосочетаний.</w:t>
      </w:r>
    </w:p>
    <w:p w:rsidR="00152C84" w:rsidRDefault="00152C84" w:rsidP="005358E5">
      <w:pPr>
        <w:pStyle w:val="ConsPlusNormal"/>
        <w:spacing w:before="240"/>
        <w:ind w:firstLine="540"/>
        <w:jc w:val="both"/>
      </w:pPr>
      <w:r>
        <w:t>Предложение.</w:t>
      </w:r>
    </w:p>
    <w:p w:rsidR="00152C84" w:rsidRDefault="00152C84" w:rsidP="005358E5">
      <w:pPr>
        <w:pStyle w:val="ConsPlusNormal"/>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rsidR="00152C84" w:rsidRDefault="00152C84" w:rsidP="005358E5">
      <w:pPr>
        <w:pStyle w:val="ConsPlusNormal"/>
        <w:spacing w:before="240"/>
        <w:ind w:firstLine="5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52C84" w:rsidRDefault="00152C84" w:rsidP="005358E5">
      <w:pPr>
        <w:pStyle w:val="ConsPlusNormal"/>
        <w:spacing w:before="240"/>
        <w:ind w:firstLine="540"/>
        <w:jc w:val="both"/>
      </w:pPr>
      <w:r>
        <w:t>Употребление языковых форм выражения побуждения в побудительных предложениях.</w:t>
      </w:r>
    </w:p>
    <w:p w:rsidR="00152C84" w:rsidRDefault="00152C84" w:rsidP="005358E5">
      <w:pPr>
        <w:pStyle w:val="ConsPlusNormal"/>
        <w:spacing w:before="240"/>
        <w:ind w:firstLine="540"/>
        <w:jc w:val="both"/>
      </w:pPr>
      <w:r>
        <w:t>Средства оформления предложения в устной и письменной речи (интонация, логическое ударение, знаки препинания).</w:t>
      </w:r>
    </w:p>
    <w:p w:rsidR="00152C84" w:rsidRDefault="00152C84" w:rsidP="005358E5">
      <w:pPr>
        <w:pStyle w:val="ConsPlusNormal"/>
        <w:spacing w:before="240"/>
        <w:ind w:firstLine="540"/>
        <w:jc w:val="both"/>
      </w:pPr>
      <w:r>
        <w:t>Виды предложений по количеству грамматических основ (простые, сложные).</w:t>
      </w:r>
    </w:p>
    <w:p w:rsidR="00152C84" w:rsidRDefault="00152C84" w:rsidP="005358E5">
      <w:pPr>
        <w:pStyle w:val="ConsPlusNormal"/>
        <w:spacing w:before="240"/>
        <w:ind w:firstLine="540"/>
        <w:jc w:val="both"/>
      </w:pPr>
      <w:r>
        <w:t>Виды простых предложений по наличию главных членов (двусоставные, односоставные).</w:t>
      </w:r>
    </w:p>
    <w:p w:rsidR="00152C84" w:rsidRDefault="00152C84" w:rsidP="005358E5">
      <w:pPr>
        <w:pStyle w:val="ConsPlusNormal"/>
        <w:spacing w:before="240"/>
        <w:ind w:firstLine="540"/>
        <w:jc w:val="both"/>
      </w:pPr>
      <w:r>
        <w:t>Виды предложений по наличию второстепенных членов (распространенные, нераспространенные).</w:t>
      </w:r>
    </w:p>
    <w:p w:rsidR="00152C84" w:rsidRDefault="00152C84" w:rsidP="005358E5">
      <w:pPr>
        <w:pStyle w:val="ConsPlusNormal"/>
        <w:spacing w:before="240"/>
        <w:ind w:firstLine="540"/>
        <w:jc w:val="both"/>
      </w:pPr>
      <w:r>
        <w:t>Предложения полные и неполные.</w:t>
      </w:r>
    </w:p>
    <w:p w:rsidR="00152C84" w:rsidRDefault="00152C84" w:rsidP="005358E5">
      <w:pPr>
        <w:pStyle w:val="ConsPlusNormal"/>
        <w:spacing w:before="240"/>
        <w:ind w:firstLine="540"/>
        <w:jc w:val="both"/>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152C84" w:rsidRDefault="00152C84" w:rsidP="005358E5">
      <w:pPr>
        <w:pStyle w:val="ConsPlusNormal"/>
        <w:spacing w:before="240"/>
        <w:ind w:firstLine="540"/>
        <w:jc w:val="both"/>
      </w:pPr>
      <w:r>
        <w:t>Нормы построения простого предложения, использования инверсии.</w:t>
      </w:r>
    </w:p>
    <w:p w:rsidR="00152C84" w:rsidRDefault="00152C84" w:rsidP="005358E5">
      <w:pPr>
        <w:pStyle w:val="ConsPlusNormal"/>
        <w:spacing w:before="240"/>
        <w:ind w:firstLine="540"/>
        <w:jc w:val="both"/>
      </w:pPr>
      <w:r>
        <w:t>Двусоставное предложение.</w:t>
      </w:r>
    </w:p>
    <w:p w:rsidR="00152C84" w:rsidRDefault="00152C84" w:rsidP="005358E5">
      <w:pPr>
        <w:pStyle w:val="ConsPlusNormal"/>
        <w:spacing w:before="240"/>
        <w:ind w:firstLine="540"/>
        <w:jc w:val="both"/>
      </w:pPr>
      <w:r>
        <w:t>Главные члены предложения.</w:t>
      </w:r>
    </w:p>
    <w:p w:rsidR="00152C84" w:rsidRDefault="00152C84" w:rsidP="005358E5">
      <w:pPr>
        <w:pStyle w:val="ConsPlusNormal"/>
        <w:spacing w:before="240"/>
        <w:ind w:firstLine="540"/>
        <w:jc w:val="both"/>
      </w:pPr>
      <w:r>
        <w:t>Подлежащее и сказуемое как главные члены предложения. Способы выражения подлежащего.</w:t>
      </w:r>
    </w:p>
    <w:p w:rsidR="00152C84" w:rsidRDefault="00152C84" w:rsidP="005358E5">
      <w:pPr>
        <w:pStyle w:val="ConsPlusNormal"/>
        <w:spacing w:before="240"/>
        <w:ind w:firstLine="540"/>
        <w:jc w:val="both"/>
      </w:pPr>
      <w:r>
        <w:t>Виды сказуемого (простое глагольное, составное глагольное, составное именное) и способы его выражения.</w:t>
      </w:r>
    </w:p>
    <w:p w:rsidR="00152C84" w:rsidRDefault="00152C84" w:rsidP="005358E5">
      <w:pPr>
        <w:pStyle w:val="ConsPlusNormal"/>
        <w:spacing w:before="240"/>
        <w:ind w:firstLine="540"/>
        <w:jc w:val="both"/>
      </w:pPr>
      <w:r>
        <w:t>Тире между подлежащим и сказуемым.</w:t>
      </w:r>
    </w:p>
    <w:p w:rsidR="00152C84" w:rsidRDefault="00152C84" w:rsidP="005358E5">
      <w:pPr>
        <w:pStyle w:val="ConsPlusNormal"/>
        <w:spacing w:before="24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152C84" w:rsidRDefault="00152C84" w:rsidP="005358E5">
      <w:pPr>
        <w:pStyle w:val="ConsPlusNormal"/>
        <w:spacing w:before="240"/>
        <w:ind w:firstLine="540"/>
        <w:jc w:val="both"/>
      </w:pPr>
      <w:r>
        <w:t>Второстепенные члены предложения.</w:t>
      </w:r>
    </w:p>
    <w:p w:rsidR="00152C84" w:rsidRDefault="00152C84" w:rsidP="005358E5">
      <w:pPr>
        <w:pStyle w:val="ConsPlusNormal"/>
        <w:spacing w:before="240"/>
        <w:ind w:firstLine="540"/>
        <w:jc w:val="both"/>
      </w:pPr>
      <w:r>
        <w:t>Второстепенные члены предложения, их виды.</w:t>
      </w:r>
    </w:p>
    <w:p w:rsidR="00152C84" w:rsidRDefault="00152C84" w:rsidP="005358E5">
      <w:pPr>
        <w:pStyle w:val="ConsPlusNormal"/>
        <w:spacing w:before="240"/>
        <w:ind w:firstLine="540"/>
        <w:jc w:val="both"/>
      </w:pPr>
      <w:r>
        <w:t>Определение как второстепенный член предложения. Определения согласованные и несогласованные.</w:t>
      </w:r>
    </w:p>
    <w:p w:rsidR="00152C84" w:rsidRDefault="00152C84" w:rsidP="005358E5">
      <w:pPr>
        <w:pStyle w:val="ConsPlusNormal"/>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rsidR="00152C84" w:rsidRDefault="00152C84" w:rsidP="005358E5">
      <w:pPr>
        <w:pStyle w:val="ConsPlusNormal"/>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152C84" w:rsidRDefault="00152C84" w:rsidP="005358E5">
      <w:pPr>
        <w:pStyle w:val="ConsPlusNormal"/>
        <w:spacing w:before="240"/>
        <w:ind w:firstLine="540"/>
        <w:jc w:val="both"/>
      </w:pPr>
      <w:r>
        <w:t>Односоставные предложения.</w:t>
      </w:r>
    </w:p>
    <w:p w:rsidR="00152C84" w:rsidRDefault="00152C84" w:rsidP="005358E5">
      <w:pPr>
        <w:pStyle w:val="ConsPlusNormal"/>
        <w:spacing w:before="240"/>
        <w:ind w:firstLine="540"/>
        <w:jc w:val="both"/>
      </w:pPr>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152C84" w:rsidRDefault="00152C84" w:rsidP="005358E5">
      <w:pPr>
        <w:pStyle w:val="ConsPlusNormal"/>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rsidR="00152C84" w:rsidRDefault="00152C84" w:rsidP="005358E5">
      <w:pPr>
        <w:pStyle w:val="ConsPlusNormal"/>
        <w:spacing w:before="240"/>
        <w:ind w:firstLine="540"/>
        <w:jc w:val="both"/>
      </w:pPr>
      <w:r>
        <w:t>Синтаксическая синонимия односоставных и двусоставных предложений.</w:t>
      </w:r>
    </w:p>
    <w:p w:rsidR="00152C84" w:rsidRDefault="00152C84" w:rsidP="005358E5">
      <w:pPr>
        <w:pStyle w:val="ConsPlusNormal"/>
        <w:spacing w:before="240"/>
        <w:ind w:firstLine="540"/>
        <w:jc w:val="both"/>
      </w:pPr>
      <w:r>
        <w:t>Употребление односоставных предложений в речи.</w:t>
      </w:r>
    </w:p>
    <w:p w:rsidR="00152C84" w:rsidRDefault="00152C84" w:rsidP="005358E5">
      <w:pPr>
        <w:pStyle w:val="ConsPlusNormal"/>
        <w:spacing w:before="240"/>
        <w:ind w:firstLine="540"/>
        <w:jc w:val="both"/>
      </w:pPr>
      <w:r>
        <w:t>Простое осложненное предложение.</w:t>
      </w:r>
    </w:p>
    <w:p w:rsidR="00152C84" w:rsidRDefault="00152C84" w:rsidP="005358E5">
      <w:pPr>
        <w:pStyle w:val="ConsPlusNormal"/>
        <w:spacing w:before="240"/>
        <w:ind w:firstLine="540"/>
        <w:jc w:val="both"/>
      </w:pPr>
      <w:r>
        <w:t>Предложения с однородными членами.</w:t>
      </w:r>
    </w:p>
    <w:p w:rsidR="00152C84" w:rsidRDefault="00152C84" w:rsidP="005358E5">
      <w:pPr>
        <w:pStyle w:val="ConsPlusNormal"/>
        <w:spacing w:before="240"/>
        <w:ind w:firstLine="540"/>
        <w:jc w:val="both"/>
      </w:pPr>
      <w:r>
        <w:t>Однородные члены предложения, их признаки, средства связи. Союзная и бессоюзная связь однородных членов предложения.</w:t>
      </w:r>
    </w:p>
    <w:p w:rsidR="00152C84" w:rsidRDefault="00152C84" w:rsidP="005358E5">
      <w:pPr>
        <w:pStyle w:val="ConsPlusNormal"/>
        <w:spacing w:before="240"/>
        <w:ind w:firstLine="540"/>
        <w:jc w:val="both"/>
      </w:pPr>
      <w:r>
        <w:t>Однородные и неоднородные определения.</w:t>
      </w:r>
    </w:p>
    <w:p w:rsidR="00152C84" w:rsidRDefault="00152C84" w:rsidP="005358E5">
      <w:pPr>
        <w:pStyle w:val="ConsPlusNormal"/>
        <w:spacing w:before="240"/>
        <w:ind w:firstLine="540"/>
        <w:jc w:val="both"/>
      </w:pPr>
      <w:r>
        <w:t>Предложения с обобщающими словами при однородных членах.</w:t>
      </w:r>
    </w:p>
    <w:p w:rsidR="00152C84" w:rsidRDefault="00152C84" w:rsidP="005358E5">
      <w:pPr>
        <w:pStyle w:val="ConsPlusNormal"/>
        <w:spacing w:before="240"/>
        <w:ind w:firstLine="540"/>
        <w:jc w:val="both"/>
      </w:pPr>
      <w:r>
        <w:t>Нормы построения предложений с однородными членами, связанными двойными союзами "не только... но и, как... так и".</w:t>
      </w:r>
    </w:p>
    <w:p w:rsidR="00152C84" w:rsidRDefault="00152C84" w:rsidP="005358E5">
      <w:pPr>
        <w:pStyle w:val="ConsPlusNormal"/>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52C84" w:rsidRDefault="00152C84" w:rsidP="005358E5">
      <w:pPr>
        <w:pStyle w:val="ConsPlusNormal"/>
        <w:spacing w:before="240"/>
        <w:ind w:firstLine="540"/>
        <w:jc w:val="both"/>
      </w:pPr>
      <w:r>
        <w:t>Нормы постановки знаков препинания в предложениях с обобщающими словами при однородных членах.</w:t>
      </w:r>
    </w:p>
    <w:p w:rsidR="00152C84" w:rsidRDefault="00152C84" w:rsidP="005358E5">
      <w:pPr>
        <w:pStyle w:val="ConsPlusNormal"/>
        <w:spacing w:before="240"/>
        <w:ind w:firstLine="540"/>
        <w:jc w:val="both"/>
      </w:pPr>
      <w:r>
        <w:t>Нормы постановки знаков препинания в простом и сложном предложениях с союзом "и".</w:t>
      </w:r>
    </w:p>
    <w:p w:rsidR="00152C84" w:rsidRDefault="00152C84" w:rsidP="005358E5">
      <w:pPr>
        <w:pStyle w:val="ConsPlusNormal"/>
        <w:spacing w:before="240"/>
        <w:ind w:firstLine="540"/>
        <w:jc w:val="both"/>
      </w:pPr>
      <w:r>
        <w:t>Предложения с обособленными членами.</w:t>
      </w:r>
    </w:p>
    <w:p w:rsidR="00152C84" w:rsidRDefault="00152C84" w:rsidP="005358E5">
      <w:pPr>
        <w:pStyle w:val="ConsPlusNormal"/>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52C84" w:rsidRDefault="00152C84" w:rsidP="005358E5">
      <w:pPr>
        <w:pStyle w:val="ConsPlusNormal"/>
        <w:spacing w:before="240"/>
        <w:ind w:firstLine="540"/>
        <w:jc w:val="both"/>
      </w:pPr>
      <w:r>
        <w:t>Уточняющие члены предложения, пояснительные и присоединительные конструкции.</w:t>
      </w:r>
    </w:p>
    <w:p w:rsidR="00152C84" w:rsidRDefault="00152C84" w:rsidP="005358E5">
      <w:pPr>
        <w:pStyle w:val="ConsPlusNormal"/>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52C84" w:rsidRDefault="00152C84" w:rsidP="005358E5">
      <w:pPr>
        <w:pStyle w:val="ConsPlusNormal"/>
        <w:spacing w:before="240"/>
        <w:ind w:firstLine="540"/>
        <w:jc w:val="both"/>
      </w:pPr>
      <w:r>
        <w:t>Предложения с обращениями, вводными и вставными конструкциями.</w:t>
      </w:r>
    </w:p>
    <w:p w:rsidR="00152C84" w:rsidRDefault="00152C84" w:rsidP="005358E5">
      <w:pPr>
        <w:pStyle w:val="ConsPlusNormal"/>
        <w:spacing w:before="240"/>
        <w:ind w:firstLine="540"/>
        <w:jc w:val="both"/>
      </w:pPr>
      <w:r>
        <w:t>Обращение. Основные функции обращения. Распространенное и нераспространенное обращение.</w:t>
      </w:r>
    </w:p>
    <w:p w:rsidR="00152C84" w:rsidRDefault="00152C84" w:rsidP="005358E5">
      <w:pPr>
        <w:pStyle w:val="ConsPlusNormal"/>
        <w:spacing w:before="240"/>
        <w:ind w:firstLine="540"/>
        <w:jc w:val="both"/>
      </w:pPr>
      <w:r>
        <w:t>Вводные конструкции.</w:t>
      </w:r>
    </w:p>
    <w:p w:rsidR="00152C84" w:rsidRDefault="00152C84" w:rsidP="005358E5">
      <w:pPr>
        <w:pStyle w:val="ConsPlusNormal"/>
        <w:spacing w:before="24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52C84" w:rsidRDefault="00152C84" w:rsidP="005358E5">
      <w:pPr>
        <w:pStyle w:val="ConsPlusNormal"/>
        <w:spacing w:before="240"/>
        <w:ind w:firstLine="540"/>
        <w:jc w:val="both"/>
      </w:pPr>
      <w:r>
        <w:t>Вставные конструкции.</w:t>
      </w:r>
    </w:p>
    <w:p w:rsidR="00152C84" w:rsidRDefault="00152C84" w:rsidP="005358E5">
      <w:pPr>
        <w:pStyle w:val="ConsPlusNormal"/>
        <w:spacing w:before="240"/>
        <w:ind w:firstLine="540"/>
        <w:jc w:val="both"/>
      </w:pPr>
      <w:r>
        <w:t>Омонимия членов предложения и вводных слов, словосочетаний и предложений.</w:t>
      </w:r>
    </w:p>
    <w:p w:rsidR="00152C84" w:rsidRDefault="00152C84" w:rsidP="005358E5">
      <w:pPr>
        <w:pStyle w:val="ConsPlusNormal"/>
        <w:spacing w:before="24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152C84" w:rsidRDefault="00152C84" w:rsidP="005358E5">
      <w:pPr>
        <w:pStyle w:val="ConsPlusNormal"/>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jc w:val="both"/>
      </w:pPr>
    </w:p>
    <w:p w:rsidR="00152C84" w:rsidRDefault="00152C84" w:rsidP="005358E5">
      <w:pPr>
        <w:pStyle w:val="ConsPlusTitle"/>
        <w:ind w:firstLine="540"/>
        <w:jc w:val="both"/>
        <w:outlineLvl w:val="3"/>
      </w:pPr>
      <w:r>
        <w:t>214.10. Содержание обучения в 9 классе:</w:t>
      </w:r>
    </w:p>
    <w:p w:rsidR="00152C84" w:rsidRDefault="00152C84" w:rsidP="005358E5">
      <w:pPr>
        <w:pStyle w:val="ConsPlusNormal"/>
        <w:spacing w:before="240"/>
        <w:ind w:firstLine="540"/>
        <w:jc w:val="both"/>
      </w:pPr>
      <w:r>
        <w:t>Общие сведения о языке.</w:t>
      </w:r>
    </w:p>
    <w:p w:rsidR="00152C84" w:rsidRDefault="00152C84" w:rsidP="005358E5">
      <w:pPr>
        <w:pStyle w:val="ConsPlusNormal"/>
        <w:spacing w:before="240"/>
        <w:ind w:firstLine="540"/>
        <w:jc w:val="both"/>
      </w:pPr>
      <w:r>
        <w:t>Роль русского языка в Российской Федерации. Русский язык в современном мире.</w:t>
      </w:r>
    </w:p>
    <w:p w:rsidR="00152C84" w:rsidRDefault="00152C84" w:rsidP="005358E5">
      <w:pPr>
        <w:pStyle w:val="ConsPlusNormal"/>
        <w:spacing w:before="240"/>
        <w:ind w:firstLine="540"/>
        <w:jc w:val="both"/>
      </w:pPr>
      <w:r>
        <w:t>Язык и речь.</w:t>
      </w:r>
    </w:p>
    <w:p w:rsidR="00152C84" w:rsidRDefault="00152C84" w:rsidP="005358E5">
      <w:pPr>
        <w:pStyle w:val="ConsPlusNormal"/>
        <w:spacing w:before="240"/>
        <w:ind w:firstLine="540"/>
        <w:jc w:val="both"/>
      </w:pPr>
      <w:r>
        <w:t>Речь устная и письменная, монологическая и диалогическая, полилог (повторение).</w:t>
      </w:r>
    </w:p>
    <w:p w:rsidR="00152C84" w:rsidRDefault="00152C84" w:rsidP="005358E5">
      <w:pPr>
        <w:pStyle w:val="ConsPlusNormal"/>
        <w:spacing w:before="240"/>
        <w:ind w:firstLine="540"/>
        <w:jc w:val="both"/>
      </w:pPr>
      <w:r>
        <w:t>Виды речевой деятельности: говорение, письмо, аудирование, чтение (повторение).</w:t>
      </w:r>
    </w:p>
    <w:p w:rsidR="00152C84" w:rsidRDefault="00152C84" w:rsidP="005358E5">
      <w:pPr>
        <w:pStyle w:val="ConsPlusNormal"/>
        <w:spacing w:before="240"/>
        <w:ind w:firstLine="540"/>
        <w:jc w:val="both"/>
      </w:pPr>
      <w:r>
        <w:t>Виды аудирования: выборочное, ознакомительное, детальное.</w:t>
      </w:r>
    </w:p>
    <w:p w:rsidR="00152C84" w:rsidRDefault="00152C84" w:rsidP="005358E5">
      <w:pPr>
        <w:pStyle w:val="ConsPlusNormal"/>
        <w:spacing w:before="240"/>
        <w:ind w:firstLine="540"/>
        <w:jc w:val="both"/>
      </w:pPr>
      <w:r>
        <w:t>Виды чтения: изучающее, ознакомительное, просмотровое, поисковое.</w:t>
      </w:r>
    </w:p>
    <w:p w:rsidR="00152C84" w:rsidRDefault="00152C84" w:rsidP="005358E5">
      <w:pPr>
        <w:pStyle w:val="ConsPlusNormal"/>
        <w:spacing w:before="24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152C84" w:rsidRDefault="00152C84" w:rsidP="005358E5">
      <w:pPr>
        <w:pStyle w:val="ConsPlusNormal"/>
        <w:spacing w:before="240"/>
        <w:ind w:firstLine="540"/>
        <w:jc w:val="both"/>
      </w:pPr>
      <w:r>
        <w:t>Подробное, сжатое, выборочное изложение прочитанного или прослушанного текста.</w:t>
      </w:r>
    </w:p>
    <w:p w:rsidR="00152C84" w:rsidRDefault="00152C84" w:rsidP="005358E5">
      <w:pPr>
        <w:pStyle w:val="ConsPlusNormal"/>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52C84" w:rsidRDefault="00152C84" w:rsidP="005358E5">
      <w:pPr>
        <w:pStyle w:val="ConsPlusNormal"/>
        <w:spacing w:before="240"/>
        <w:ind w:firstLine="540"/>
        <w:jc w:val="both"/>
      </w:pPr>
      <w:r>
        <w:t>Приемы работы с учебной книгой, лингвистическими словарями, справочной литературой.</w:t>
      </w:r>
    </w:p>
    <w:p w:rsidR="00152C84" w:rsidRDefault="00152C84" w:rsidP="005358E5">
      <w:pPr>
        <w:pStyle w:val="ConsPlusNormal"/>
        <w:spacing w:before="240"/>
        <w:ind w:firstLine="540"/>
        <w:jc w:val="both"/>
      </w:pPr>
      <w:r>
        <w:t>Текст.</w:t>
      </w:r>
    </w:p>
    <w:p w:rsidR="00152C84" w:rsidRDefault="00152C84" w:rsidP="005358E5">
      <w:pPr>
        <w:pStyle w:val="ConsPlusNormal"/>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52C84" w:rsidRDefault="00152C84" w:rsidP="005358E5">
      <w:pPr>
        <w:pStyle w:val="ConsPlusNormal"/>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152C84" w:rsidRDefault="00152C84" w:rsidP="005358E5">
      <w:pPr>
        <w:pStyle w:val="ConsPlusNormal"/>
        <w:spacing w:before="240"/>
        <w:ind w:firstLine="540"/>
        <w:jc w:val="both"/>
      </w:pPr>
      <w:r>
        <w:t>Информационная переработка текста.</w:t>
      </w:r>
    </w:p>
    <w:p w:rsidR="00152C84" w:rsidRDefault="00152C84" w:rsidP="005358E5">
      <w:pPr>
        <w:pStyle w:val="ConsPlusNormal"/>
        <w:spacing w:before="240"/>
        <w:ind w:firstLine="540"/>
        <w:jc w:val="both"/>
      </w:pPr>
      <w:r>
        <w:t>Функциональные разновидности языка.</w:t>
      </w:r>
    </w:p>
    <w:p w:rsidR="00152C84" w:rsidRDefault="00152C84" w:rsidP="005358E5">
      <w:pPr>
        <w:pStyle w:val="ConsPlusNormal"/>
        <w:spacing w:before="24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52C84" w:rsidRDefault="00152C84" w:rsidP="005358E5">
      <w:pPr>
        <w:pStyle w:val="ConsPlusNormal"/>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52C84" w:rsidRDefault="00152C84" w:rsidP="005358E5">
      <w:pPr>
        <w:pStyle w:val="ConsPlusNormal"/>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52C84" w:rsidRDefault="00152C84" w:rsidP="005358E5">
      <w:pPr>
        <w:pStyle w:val="ConsPlusNormal"/>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152C84" w:rsidRDefault="00152C84" w:rsidP="005358E5">
      <w:pPr>
        <w:pStyle w:val="ConsPlusNormal"/>
        <w:spacing w:before="240"/>
        <w:ind w:firstLine="540"/>
        <w:jc w:val="both"/>
      </w:pPr>
      <w:r>
        <w:t>Синтаксис. Культура речи. Пунктуация.</w:t>
      </w:r>
    </w:p>
    <w:p w:rsidR="00152C84" w:rsidRDefault="00152C84" w:rsidP="005358E5">
      <w:pPr>
        <w:pStyle w:val="ConsPlusNormal"/>
        <w:spacing w:before="240"/>
        <w:ind w:firstLine="540"/>
        <w:jc w:val="both"/>
      </w:pPr>
      <w:r>
        <w:t>Сложное предложение.</w:t>
      </w:r>
    </w:p>
    <w:p w:rsidR="00152C84" w:rsidRDefault="00152C84" w:rsidP="005358E5">
      <w:pPr>
        <w:pStyle w:val="ConsPlusNormal"/>
        <w:spacing w:before="240"/>
        <w:ind w:firstLine="540"/>
        <w:jc w:val="both"/>
      </w:pPr>
      <w:r>
        <w:t>Понятие о сложном предложении (повторение). Классификация сложных предложений.</w:t>
      </w:r>
    </w:p>
    <w:p w:rsidR="00152C84" w:rsidRDefault="00152C84" w:rsidP="005358E5">
      <w:pPr>
        <w:pStyle w:val="ConsPlusNormal"/>
        <w:spacing w:before="240"/>
        <w:ind w:firstLine="540"/>
        <w:jc w:val="both"/>
      </w:pPr>
      <w:r>
        <w:t>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Сложносочиненное предложение.</w:t>
      </w:r>
    </w:p>
    <w:p w:rsidR="00152C84" w:rsidRDefault="00152C84" w:rsidP="005358E5">
      <w:pPr>
        <w:pStyle w:val="ConsPlusNormal"/>
        <w:spacing w:before="240"/>
        <w:ind w:firstLine="540"/>
        <w:jc w:val="both"/>
      </w:pPr>
      <w:r>
        <w:t>Понятие о сложносочиненном предложении, его строении.</w:t>
      </w:r>
    </w:p>
    <w:p w:rsidR="00152C84" w:rsidRDefault="00152C84" w:rsidP="005358E5">
      <w:pPr>
        <w:pStyle w:val="ConsPlusNormal"/>
        <w:spacing w:before="240"/>
        <w:ind w:firstLine="540"/>
        <w:jc w:val="both"/>
      </w:pPr>
      <w:r>
        <w:t>Виды сложносочиненных предложений. Средства связи частей сложносочиненного предложения.</w:t>
      </w:r>
    </w:p>
    <w:p w:rsidR="00152C84" w:rsidRDefault="00152C84" w:rsidP="005358E5">
      <w:pPr>
        <w:pStyle w:val="ConsPlusNormal"/>
        <w:spacing w:before="240"/>
        <w:ind w:firstLine="540"/>
        <w:jc w:val="both"/>
      </w:pPr>
      <w:r>
        <w:t>Интонационные особенности сложносочиненных предложений с разными смысловыми отношениями между частями.</w:t>
      </w:r>
    </w:p>
    <w:p w:rsidR="00152C84" w:rsidRDefault="00152C84" w:rsidP="005358E5">
      <w:pPr>
        <w:pStyle w:val="ConsPlusNormal"/>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152C84" w:rsidRDefault="00152C84" w:rsidP="005358E5">
      <w:pPr>
        <w:pStyle w:val="ConsPlusNormal"/>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rsidR="00152C84" w:rsidRDefault="00152C84" w:rsidP="005358E5">
      <w:pPr>
        <w:pStyle w:val="ConsPlusNormal"/>
        <w:spacing w:before="240"/>
        <w:ind w:firstLine="540"/>
        <w:jc w:val="both"/>
      </w:pPr>
      <w:r>
        <w:t>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Сложноподчиненное предложение.</w:t>
      </w:r>
    </w:p>
    <w:p w:rsidR="00152C84" w:rsidRDefault="00152C84" w:rsidP="005358E5">
      <w:pPr>
        <w:pStyle w:val="ConsPlusNormal"/>
        <w:spacing w:before="240"/>
        <w:ind w:firstLine="540"/>
        <w:jc w:val="both"/>
      </w:pPr>
      <w:r>
        <w:t>Понятие о сложноподчиненном предложении. Главная и придаточная части предложения.</w:t>
      </w:r>
    </w:p>
    <w:p w:rsidR="00152C84" w:rsidRDefault="00152C84" w:rsidP="005358E5">
      <w:pPr>
        <w:pStyle w:val="ConsPlusNormal"/>
        <w:spacing w:before="240"/>
        <w:ind w:firstLine="540"/>
        <w:jc w:val="both"/>
      </w:pPr>
      <w:r>
        <w:t>Союзы и союзные слова. Различия подчинительных союзов и союзных слов.</w:t>
      </w:r>
    </w:p>
    <w:p w:rsidR="00152C84" w:rsidRDefault="00152C84" w:rsidP="005358E5">
      <w:pPr>
        <w:pStyle w:val="ConsPlusNormal"/>
        <w:spacing w:before="24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152C84" w:rsidRDefault="00152C84" w:rsidP="005358E5">
      <w:pPr>
        <w:pStyle w:val="ConsPlusNormal"/>
        <w:spacing w:before="240"/>
        <w:ind w:firstLine="540"/>
        <w:jc w:val="both"/>
      </w:pPr>
      <w:r>
        <w:t>Грамматическая синонимия сложноподчиненных предложений и простых предложений с обособленными членами.</w:t>
      </w:r>
    </w:p>
    <w:p w:rsidR="00152C84" w:rsidRDefault="00152C84" w:rsidP="005358E5">
      <w:pPr>
        <w:pStyle w:val="ConsPlusNormal"/>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152C84" w:rsidRDefault="00152C84" w:rsidP="005358E5">
      <w:pPr>
        <w:pStyle w:val="ConsPlusNormal"/>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152C84" w:rsidRDefault="00152C84" w:rsidP="005358E5">
      <w:pPr>
        <w:pStyle w:val="ConsPlusNormal"/>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Нормы постановки знаков препинания в сложноподчиненных предложениях.</w:t>
      </w:r>
    </w:p>
    <w:p w:rsidR="00152C84" w:rsidRDefault="00152C84" w:rsidP="005358E5">
      <w:pPr>
        <w:pStyle w:val="ConsPlusNormal"/>
        <w:spacing w:before="240"/>
        <w:ind w:firstLine="540"/>
        <w:jc w:val="both"/>
      </w:pPr>
      <w:r>
        <w:t>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Бессоюзное сложное предложение.</w:t>
      </w:r>
    </w:p>
    <w:p w:rsidR="00152C84" w:rsidRDefault="00152C84" w:rsidP="005358E5">
      <w:pPr>
        <w:pStyle w:val="ConsPlusNormal"/>
        <w:spacing w:before="240"/>
        <w:ind w:firstLine="540"/>
        <w:jc w:val="both"/>
      </w:pPr>
      <w:r>
        <w:t>Понятие о бессоюзном сложном предложении.</w:t>
      </w:r>
    </w:p>
    <w:p w:rsidR="00152C84" w:rsidRDefault="00152C84" w:rsidP="005358E5">
      <w:pPr>
        <w:pStyle w:val="ConsPlusNormal"/>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52C84" w:rsidRDefault="00152C84" w:rsidP="005358E5">
      <w:pPr>
        <w:pStyle w:val="ConsPlusNormal"/>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rsidR="00152C84" w:rsidRDefault="00152C84" w:rsidP="005358E5">
      <w:pPr>
        <w:pStyle w:val="ConsPlusNormal"/>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rsidR="00152C84" w:rsidRDefault="00152C84" w:rsidP="005358E5">
      <w:pPr>
        <w:pStyle w:val="ConsPlusNormal"/>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52C84" w:rsidRDefault="00152C84" w:rsidP="005358E5">
      <w:pPr>
        <w:pStyle w:val="ConsPlusNormal"/>
        <w:spacing w:before="240"/>
        <w:ind w:firstLine="540"/>
        <w:jc w:val="both"/>
      </w:pPr>
      <w:r>
        <w:t>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Сложные предложения с разными видами союзной и бессоюзной связи.</w:t>
      </w:r>
    </w:p>
    <w:p w:rsidR="00152C84" w:rsidRDefault="00152C84" w:rsidP="005358E5">
      <w:pPr>
        <w:pStyle w:val="ConsPlusNormal"/>
        <w:spacing w:before="240"/>
        <w:ind w:firstLine="540"/>
        <w:jc w:val="both"/>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152C84" w:rsidRDefault="00152C84" w:rsidP="005358E5">
      <w:pPr>
        <w:pStyle w:val="ConsPlusNormal"/>
        <w:spacing w:before="240"/>
        <w:ind w:firstLine="540"/>
        <w:jc w:val="both"/>
      </w:pPr>
      <w:r>
        <w:t>Прямая и косвенная речь.</w:t>
      </w:r>
    </w:p>
    <w:p w:rsidR="00152C84" w:rsidRDefault="00152C84" w:rsidP="005358E5">
      <w:pPr>
        <w:pStyle w:val="ConsPlusNormal"/>
        <w:spacing w:before="240"/>
        <w:ind w:firstLine="540"/>
        <w:jc w:val="both"/>
      </w:pPr>
      <w:r>
        <w:t>Прямая и косвенная речь. Синонимия предложений с прямой и косвенной речью.</w:t>
      </w:r>
    </w:p>
    <w:p w:rsidR="00152C84" w:rsidRDefault="00152C84" w:rsidP="005358E5">
      <w:pPr>
        <w:pStyle w:val="ConsPlusNormal"/>
        <w:spacing w:before="240"/>
        <w:ind w:firstLine="540"/>
        <w:jc w:val="both"/>
      </w:pPr>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52C84" w:rsidRDefault="00152C84" w:rsidP="005358E5">
      <w:pPr>
        <w:pStyle w:val="ConsPlusNormal"/>
        <w:spacing w:before="240"/>
        <w:ind w:firstLine="540"/>
        <w:jc w:val="both"/>
      </w:pPr>
      <w:r>
        <w:t>Применение знаний по синтаксису и пунктуации в практике правописания.</w:t>
      </w:r>
    </w:p>
    <w:p w:rsidR="00152C84" w:rsidRDefault="00152C84" w:rsidP="005358E5">
      <w:pPr>
        <w:pStyle w:val="ConsPlusNormal"/>
        <w:spacing w:before="240"/>
        <w:ind w:firstLine="540"/>
        <w:jc w:val="both"/>
      </w:pPr>
      <w:r>
        <w:t>214.11. Планируемые результаты освоения программы по русскому языку на уровне основного общего образования.</w:t>
      </w:r>
    </w:p>
    <w:p w:rsidR="00152C84" w:rsidRDefault="00152C84" w:rsidP="005358E5">
      <w:pPr>
        <w:pStyle w:val="ConsPlusNormal"/>
        <w:jc w:val="both"/>
      </w:pPr>
    </w:p>
    <w:p w:rsidR="00152C84" w:rsidRDefault="00152C84" w:rsidP="005358E5">
      <w:pPr>
        <w:pStyle w:val="ConsPlusTitle"/>
        <w:ind w:firstLine="540"/>
        <w:jc w:val="both"/>
        <w:outlineLvl w:val="3"/>
      </w:pPr>
      <w:r>
        <w:t>214.12. Личностные результаты.</w:t>
      </w:r>
    </w:p>
    <w:p w:rsidR="00152C84" w:rsidRDefault="00152C84" w:rsidP="005358E5">
      <w:pPr>
        <w:pStyle w:val="ConsPlusNormal"/>
        <w:spacing w:before="240"/>
        <w:ind w:firstLine="540"/>
        <w:jc w:val="both"/>
      </w:pPr>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умение рассказать о своих планах на будущее;</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52C84" w:rsidRDefault="00152C84" w:rsidP="005358E5">
      <w:pPr>
        <w:pStyle w:val="ConsPlusNormal"/>
        <w:spacing w:before="240"/>
        <w:ind w:firstLine="540"/>
        <w:jc w:val="both"/>
      </w:pPr>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214.12.3.1.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152C84" w:rsidRDefault="00152C84" w:rsidP="005358E5">
      <w:pPr>
        <w:pStyle w:val="ConsPlusNormal"/>
        <w:spacing w:before="240"/>
        <w:ind w:firstLine="540"/>
        <w:jc w:val="both"/>
      </w:pPr>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214.12.3.3.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214.12.3.4. Овладение универсальными учебными коммуникативными действиями.</w:t>
      </w:r>
    </w:p>
    <w:p w:rsidR="00152C84" w:rsidRDefault="00152C84" w:rsidP="005358E5">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rsidR="00152C84" w:rsidRDefault="00152C84" w:rsidP="005358E5">
      <w:pPr>
        <w:pStyle w:val="ConsPlusNormal"/>
        <w:spacing w:before="240"/>
        <w:ind w:firstLine="540"/>
        <w:jc w:val="both"/>
      </w:pPr>
      <w:r>
        <w:t>Общение:</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Совместная деятельность:</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52C84" w:rsidRDefault="00152C84" w:rsidP="005358E5">
      <w:pPr>
        <w:pStyle w:val="ConsPlusNormal"/>
        <w:spacing w:before="240"/>
        <w:ind w:firstLine="540"/>
        <w:jc w:val="both"/>
      </w:pPr>
      <w:r>
        <w:t>214.12.3.5.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учебных и жизненных ситуациях;</w:t>
      </w:r>
    </w:p>
    <w:p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152C84" w:rsidRDefault="00152C84" w:rsidP="005358E5">
      <w:pPr>
        <w:pStyle w:val="ConsPlusNormal"/>
        <w:spacing w:before="240"/>
        <w:ind w:firstLine="540"/>
        <w:jc w:val="both"/>
      </w:pPr>
      <w:r>
        <w:t>осознанно относиться к другому человеку и его мнению;</w:t>
      </w:r>
    </w:p>
    <w:p w:rsidR="00152C84" w:rsidRDefault="00152C84" w:rsidP="005358E5">
      <w:pPr>
        <w:pStyle w:val="ConsPlusNormal"/>
        <w:spacing w:before="240"/>
        <w:ind w:firstLine="540"/>
        <w:jc w:val="both"/>
      </w:pPr>
      <w:r>
        <w:t>признавать свое и чужое право на ошибку;</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проявлять открытость;</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214.12.3.7.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52C84" w:rsidRDefault="00152C84" w:rsidP="005358E5">
      <w:pPr>
        <w:pStyle w:val="ConsPlusNormal"/>
        <w:spacing w:before="240"/>
        <w:ind w:firstLine="540"/>
        <w:jc w:val="both"/>
      </w:pPr>
      <w:r>
        <w:t>214.12.4. К концу обучения в 5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214.12.4.1. Общие сведения о языке.</w:t>
      </w:r>
    </w:p>
    <w:p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152C84" w:rsidRDefault="00152C84" w:rsidP="005358E5">
      <w:pPr>
        <w:pStyle w:val="ConsPlusNormal"/>
        <w:spacing w:before="240"/>
        <w:ind w:firstLine="540"/>
        <w:jc w:val="both"/>
      </w:pPr>
      <w:r>
        <w:t>214.12.4.2. Язык и речь.</w:t>
      </w:r>
    </w:p>
    <w:p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80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содержанию текста и отвечать на них.</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52C84" w:rsidRDefault="00152C84" w:rsidP="005358E5">
      <w:pPr>
        <w:pStyle w:val="ConsPlusNormal"/>
        <w:spacing w:before="240"/>
        <w:ind w:firstLine="540"/>
        <w:jc w:val="both"/>
      </w:pPr>
      <w:r>
        <w:t>214.12.4.3. Текст.</w:t>
      </w:r>
    </w:p>
    <w:p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w:t>
      </w:r>
    </w:p>
    <w:p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214.12.4.4. Функциональные разновидности языка.</w:t>
      </w:r>
    </w:p>
    <w:p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152C84" w:rsidRDefault="00152C84" w:rsidP="005358E5">
      <w:pPr>
        <w:pStyle w:val="ConsPlusNormal"/>
        <w:spacing w:before="240"/>
        <w:ind w:firstLine="540"/>
        <w:jc w:val="both"/>
      </w:pPr>
      <w:r>
        <w:t>214.12.4.5. Фонетика. Графика. Орфоэпия.</w:t>
      </w:r>
    </w:p>
    <w:p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152C84" w:rsidRDefault="00152C84" w:rsidP="005358E5">
      <w:pPr>
        <w:pStyle w:val="ConsPlusNormal"/>
        <w:spacing w:before="240"/>
        <w:ind w:firstLine="540"/>
        <w:jc w:val="both"/>
      </w:pPr>
      <w:r>
        <w:t>Проводить фонетический анализ слов.</w:t>
      </w:r>
    </w:p>
    <w:p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152C84" w:rsidRDefault="00152C84" w:rsidP="005358E5">
      <w:pPr>
        <w:pStyle w:val="ConsPlusNormal"/>
        <w:spacing w:before="240"/>
        <w:ind w:firstLine="540"/>
        <w:jc w:val="both"/>
      </w:pPr>
      <w:r>
        <w:t>214.12.4.6. Орфография.</w:t>
      </w:r>
    </w:p>
    <w:p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152C84" w:rsidRDefault="00152C84" w:rsidP="005358E5">
      <w:pPr>
        <w:pStyle w:val="ConsPlusNormal"/>
        <w:spacing w:before="240"/>
        <w:ind w:firstLine="540"/>
        <w:jc w:val="both"/>
      </w:pPr>
      <w:r>
        <w:t>Распознавать изученные орфограммы.</w:t>
      </w:r>
    </w:p>
    <w:p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152C84" w:rsidRDefault="00152C84" w:rsidP="005358E5">
      <w:pPr>
        <w:pStyle w:val="ConsPlusNormal"/>
        <w:spacing w:before="240"/>
        <w:ind w:firstLine="540"/>
        <w:jc w:val="both"/>
      </w:pPr>
      <w:r>
        <w:t>214.12.4.7. Лексикология.</w:t>
      </w:r>
    </w:p>
    <w:p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rsidR="00152C84" w:rsidRDefault="00152C84" w:rsidP="005358E5">
      <w:pPr>
        <w:pStyle w:val="ConsPlusNormal"/>
        <w:spacing w:before="240"/>
        <w:ind w:firstLine="540"/>
        <w:jc w:val="both"/>
      </w:pPr>
      <w:r>
        <w:t>Проводить лексический анализ слов (в рамках изученного).</w:t>
      </w:r>
    </w:p>
    <w:p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152C84" w:rsidRDefault="00152C84" w:rsidP="005358E5">
      <w:pPr>
        <w:pStyle w:val="ConsPlusNormal"/>
        <w:spacing w:before="240"/>
        <w:ind w:firstLine="540"/>
        <w:jc w:val="both"/>
      </w:pPr>
      <w:r>
        <w:t>214.12.4.8. Морфемика. Орфография.</w:t>
      </w:r>
    </w:p>
    <w:p w:rsidR="00152C84" w:rsidRDefault="00152C84" w:rsidP="005358E5">
      <w:pPr>
        <w:pStyle w:val="ConsPlusNormal"/>
        <w:spacing w:before="240"/>
        <w:ind w:firstLine="540"/>
        <w:jc w:val="both"/>
      </w:pPr>
      <w:r>
        <w:t>Характеризовать морфему как минимальную значимую единицу языка.</w:t>
      </w:r>
    </w:p>
    <w:p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rsidR="00152C84" w:rsidRDefault="00152C84" w:rsidP="005358E5">
      <w:pPr>
        <w:pStyle w:val="ConsPlusNormal"/>
        <w:spacing w:before="240"/>
        <w:ind w:firstLine="540"/>
        <w:jc w:val="both"/>
      </w:pPr>
      <w:r>
        <w:t>Проводить морфемный анализ слов.</w:t>
      </w:r>
    </w:p>
    <w:p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rsidR="00152C84" w:rsidRDefault="00152C84" w:rsidP="005358E5">
      <w:pPr>
        <w:pStyle w:val="ConsPlusNormal"/>
        <w:spacing w:before="240"/>
        <w:ind w:firstLine="540"/>
        <w:jc w:val="both"/>
      </w:pPr>
      <w:r>
        <w:t>214.12.4.9. Морфология. Культура речи. Орфография.</w:t>
      </w:r>
    </w:p>
    <w:p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214.12.4.10. Имя существительное.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52C84" w:rsidRDefault="00152C84" w:rsidP="005358E5">
      <w:pPr>
        <w:pStyle w:val="ConsPlusNormal"/>
        <w:spacing w:before="240"/>
        <w:ind w:firstLine="540"/>
        <w:jc w:val="both"/>
      </w:pPr>
      <w:r>
        <w:t>Определять лексико-грамматические разряды имен существительных.</w:t>
      </w:r>
    </w:p>
    <w:p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152C84" w:rsidRDefault="00152C84" w:rsidP="005358E5">
      <w:pPr>
        <w:pStyle w:val="ConsPlusNormal"/>
        <w:spacing w:before="240"/>
        <w:ind w:firstLine="540"/>
        <w:jc w:val="both"/>
      </w:pPr>
      <w:r>
        <w:t>Проводить морфологический анализ имен существительных.</w:t>
      </w:r>
    </w:p>
    <w:p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е(е)" после шипящих и "ц" в суффиксах и окончаниях; суффиксов "-чик щик-, -ек ик- (-чик-)"; корней с чередованием "а//о": "-лаг- - -лож-; -раст- - -ращ- - -рос-; -гар- - -гор-, -зар- - -зор-; -клан- - -клон-, -скак- - -скоч- ";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52C84" w:rsidRDefault="00152C84" w:rsidP="005358E5">
      <w:pPr>
        <w:pStyle w:val="ConsPlusNormal"/>
        <w:spacing w:before="240"/>
        <w:ind w:firstLine="540"/>
        <w:jc w:val="both"/>
      </w:pPr>
      <w:r>
        <w:t>214.12.4.11. Имя прилагательное.</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152C84" w:rsidRDefault="00152C84" w:rsidP="005358E5">
      <w:pPr>
        <w:pStyle w:val="ConsPlusNormal"/>
        <w:spacing w:before="240"/>
        <w:ind w:firstLine="540"/>
        <w:jc w:val="both"/>
      </w:pPr>
      <w:r>
        <w:t>214.12.4.12. Глагол.</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152C84" w:rsidRDefault="00152C84" w:rsidP="005358E5">
      <w:pPr>
        <w:pStyle w:val="ConsPlusNormal"/>
        <w:spacing w:before="240"/>
        <w:ind w:firstLine="540"/>
        <w:jc w:val="both"/>
      </w:pPr>
      <w:r>
        <w:t>Определять спряжение глагола, уметь спрягать глаголы.</w:t>
      </w:r>
    </w:p>
    <w:p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152C84" w:rsidRDefault="00152C84" w:rsidP="005358E5">
      <w:pPr>
        <w:pStyle w:val="ConsPlusNormal"/>
        <w:spacing w:before="240"/>
        <w:ind w:firstLine="540"/>
        <w:jc w:val="both"/>
      </w:pPr>
      <w:r>
        <w:t>Соблюдать нормы правописания глаголов: корней с чередованием "е//и ";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152C84" w:rsidRDefault="00152C84" w:rsidP="005358E5">
      <w:pPr>
        <w:pStyle w:val="ConsPlusNormal"/>
        <w:spacing w:before="240"/>
        <w:ind w:firstLine="540"/>
        <w:jc w:val="both"/>
      </w:pPr>
      <w:r>
        <w:t>214.12.4.13. Синтаксис. Культура речи. Пунктуация.</w:t>
      </w:r>
    </w:p>
    <w:p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rsidR="00152C84" w:rsidRDefault="00152C84" w:rsidP="005358E5">
      <w:pPr>
        <w:pStyle w:val="ConsPlusNormal"/>
        <w:spacing w:before="240"/>
        <w:ind w:firstLine="540"/>
        <w:jc w:val="both"/>
      </w:pPr>
      <w:r>
        <w:t>214.12.5. К концу обучения в 6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214.12.5.1. Общие сведения о языке.</w:t>
      </w:r>
    </w:p>
    <w:p w:rsidR="00152C84" w:rsidRDefault="00152C84" w:rsidP="005358E5">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152C84" w:rsidRDefault="00152C84" w:rsidP="005358E5">
      <w:pPr>
        <w:pStyle w:val="ConsPlusNormal"/>
        <w:spacing w:before="240"/>
        <w:ind w:firstLine="540"/>
        <w:jc w:val="both"/>
      </w:pPr>
      <w:r>
        <w:t>Иметь представление о русском литературном языке.</w:t>
      </w:r>
    </w:p>
    <w:p w:rsidR="00152C84" w:rsidRDefault="00152C84" w:rsidP="005358E5">
      <w:pPr>
        <w:pStyle w:val="ConsPlusNormal"/>
        <w:spacing w:before="240"/>
        <w:ind w:firstLine="540"/>
        <w:jc w:val="both"/>
      </w:pPr>
      <w:r>
        <w:t>214.12.5.2.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2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80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52C84" w:rsidRDefault="00152C84" w:rsidP="005358E5">
      <w:pPr>
        <w:pStyle w:val="ConsPlusNormal"/>
        <w:spacing w:before="240"/>
        <w:ind w:firstLine="540"/>
        <w:jc w:val="both"/>
      </w:pPr>
      <w:r>
        <w:t>214.12.5.3. 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214.12.5.4. Функциональные разновидности языка</w:t>
      </w:r>
    </w:p>
    <w:p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214.12.5.5. Система языка.</w:t>
      </w:r>
    </w:p>
    <w:p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52C84" w:rsidRDefault="00152C84" w:rsidP="005358E5">
      <w:pPr>
        <w:pStyle w:val="ConsPlusNormal"/>
        <w:spacing w:before="240"/>
        <w:ind w:firstLine="540"/>
        <w:jc w:val="both"/>
      </w:pPr>
      <w:r>
        <w:t>Словообразование. Культура речи. Орфография.</w:t>
      </w:r>
    </w:p>
    <w:p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52C84" w:rsidRDefault="00152C84" w:rsidP="005358E5">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rsidR="00152C84" w:rsidRDefault="00152C84" w:rsidP="005358E5">
      <w:pPr>
        <w:pStyle w:val="ConsPlusNormal"/>
        <w:spacing w:before="240"/>
        <w:ind w:firstLine="540"/>
        <w:jc w:val="both"/>
      </w:pPr>
      <w:r>
        <w:t>Морфология. Культура речи. Орфография.</w:t>
      </w:r>
    </w:p>
    <w:p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52C84" w:rsidRDefault="00152C84" w:rsidP="005358E5">
      <w:pPr>
        <w:pStyle w:val="ConsPlusNormal"/>
        <w:spacing w:before="240"/>
        <w:ind w:firstLine="540"/>
        <w:jc w:val="both"/>
      </w:pPr>
      <w:r>
        <w:t>Соблюдать нормы правописания в формах глагола повелительного наклонения.</w:t>
      </w:r>
    </w:p>
    <w:p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214.12.6. К концу обучения в 7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214.12.6.1. Общие сведения о языке.</w:t>
      </w:r>
    </w:p>
    <w:p w:rsidR="00152C84" w:rsidRDefault="00152C84" w:rsidP="005358E5">
      <w:pPr>
        <w:pStyle w:val="ConsPlusNormal"/>
        <w:spacing w:before="240"/>
        <w:ind w:firstLine="540"/>
        <w:jc w:val="both"/>
      </w:pPr>
      <w:r>
        <w:t>Иметь представление о языке как развивающемся явлении.</w:t>
      </w:r>
    </w:p>
    <w:p w:rsidR="00152C84" w:rsidRDefault="00152C84" w:rsidP="005358E5">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152C84" w:rsidRDefault="00152C84" w:rsidP="005358E5">
      <w:pPr>
        <w:pStyle w:val="ConsPlusNormal"/>
        <w:spacing w:before="240"/>
        <w:ind w:firstLine="540"/>
        <w:jc w:val="both"/>
      </w:pPr>
      <w:r>
        <w:t>214.12.6.2.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152C84" w:rsidRDefault="00152C84" w:rsidP="005358E5">
      <w:pPr>
        <w:pStyle w:val="ConsPlusNormal"/>
        <w:spacing w:before="240"/>
        <w:ind w:firstLine="540"/>
        <w:jc w:val="both"/>
      </w:pPr>
      <w:r>
        <w:t>Владеть различными видами диалога: диалог запрос информации, диалог сообщение информации.</w:t>
      </w:r>
    </w:p>
    <w:p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60 слов.</w:t>
      </w:r>
    </w:p>
    <w:p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25 - 30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w:t>
      </w:r>
    </w:p>
    <w:p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w:t>
      </w:r>
    </w:p>
    <w:p w:rsidR="00152C84" w:rsidRDefault="00152C84" w:rsidP="005358E5">
      <w:pPr>
        <w:pStyle w:val="ConsPlusNormal"/>
        <w:spacing w:before="240"/>
        <w:ind w:firstLine="540"/>
        <w:jc w:val="both"/>
      </w:pPr>
      <w:r>
        <w:t>Представлять содержание научно-учебного текста в виде таблицы, схемы.</w:t>
      </w:r>
    </w:p>
    <w:p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52C84" w:rsidRDefault="00152C84" w:rsidP="005358E5">
      <w:pPr>
        <w:pStyle w:val="ConsPlusNormal"/>
        <w:spacing w:before="240"/>
        <w:ind w:firstLine="540"/>
        <w:jc w:val="both"/>
      </w:pPr>
      <w:r>
        <w:t>214.12.6.3. Функциональные разновидности языка.</w:t>
      </w:r>
    </w:p>
    <w:p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152C84" w:rsidRDefault="00152C84" w:rsidP="005358E5">
      <w:pPr>
        <w:pStyle w:val="ConsPlusNormal"/>
        <w:spacing w:before="240"/>
        <w:ind w:firstLine="540"/>
        <w:jc w:val="both"/>
      </w:pPr>
      <w:r>
        <w:t>Владеть нормами построения текстов публицистического стиля.</w:t>
      </w:r>
    </w:p>
    <w:p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214.12.6.4. Распознавать изученные орфограммы; проводить орфографический анализ слов; применять знания по орфографии в практике правописания.</w:t>
      </w:r>
    </w:p>
    <w:p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rsidR="00152C84" w:rsidRDefault="00152C84" w:rsidP="005358E5">
      <w:pPr>
        <w:pStyle w:val="ConsPlusNormal"/>
        <w:spacing w:before="240"/>
        <w:ind w:firstLine="540"/>
        <w:jc w:val="both"/>
      </w:pPr>
      <w:r>
        <w:t>214.12.6.5. Морфология. Культура речи.</w:t>
      </w:r>
    </w:p>
    <w:p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52C84" w:rsidRDefault="00152C84" w:rsidP="005358E5">
      <w:pPr>
        <w:pStyle w:val="ConsPlusNormal"/>
        <w:spacing w:before="240"/>
        <w:ind w:firstLine="540"/>
        <w:jc w:val="both"/>
      </w:pPr>
      <w:r>
        <w:t>214.12.6.6. Причастие.</w:t>
      </w:r>
    </w:p>
    <w:p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rsidR="00152C84" w:rsidRDefault="00152C84" w:rsidP="005358E5">
      <w:pPr>
        <w:pStyle w:val="ConsPlusNormal"/>
        <w:spacing w:before="240"/>
        <w:ind w:firstLine="540"/>
        <w:jc w:val="both"/>
      </w:pPr>
      <w:r>
        <w:t>Правильно ставить ударение в некоторых формах причастий.</w:t>
      </w:r>
    </w:p>
    <w:p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rsidR="00152C84" w:rsidRDefault="00152C84" w:rsidP="005358E5">
      <w:pPr>
        <w:pStyle w:val="ConsPlusNormal"/>
        <w:spacing w:before="240"/>
        <w:ind w:firstLine="540"/>
        <w:jc w:val="both"/>
      </w:pPr>
      <w:r>
        <w:t>214.12.6.7. Деепричастие.</w:t>
      </w:r>
    </w:p>
    <w:p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152C84" w:rsidRDefault="00152C84" w:rsidP="005358E5">
      <w:pPr>
        <w:pStyle w:val="ConsPlusNormal"/>
        <w:spacing w:before="240"/>
        <w:ind w:firstLine="540"/>
        <w:jc w:val="both"/>
      </w:pPr>
      <w:r>
        <w:t>Распознавать деепричастия совершенного и несовершенного вида.</w:t>
      </w:r>
    </w:p>
    <w:p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rsidR="00152C84" w:rsidRDefault="00152C84" w:rsidP="005358E5">
      <w:pPr>
        <w:pStyle w:val="ConsPlusNormal"/>
        <w:spacing w:before="240"/>
        <w:ind w:firstLine="540"/>
        <w:jc w:val="both"/>
      </w:pPr>
      <w:r>
        <w:t>Уместно использовать деепричастия в речи.</w:t>
      </w:r>
    </w:p>
    <w:p w:rsidR="00152C84" w:rsidRDefault="00152C84" w:rsidP="005358E5">
      <w:pPr>
        <w:pStyle w:val="ConsPlusNormal"/>
        <w:spacing w:before="240"/>
        <w:ind w:firstLine="540"/>
        <w:jc w:val="both"/>
      </w:pPr>
      <w:r>
        <w:t>Правильно ставить ударение в деепричастиях.</w:t>
      </w:r>
    </w:p>
    <w:p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152C84" w:rsidRDefault="00152C84" w:rsidP="005358E5">
      <w:pPr>
        <w:pStyle w:val="ConsPlusNormal"/>
        <w:spacing w:before="240"/>
        <w:ind w:firstLine="540"/>
        <w:jc w:val="both"/>
      </w:pPr>
      <w:r>
        <w:t>214.12.6.8. Наречие.</w:t>
      </w:r>
    </w:p>
    <w:p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152C84" w:rsidRDefault="00152C84" w:rsidP="005358E5">
      <w:pPr>
        <w:pStyle w:val="ConsPlusNormal"/>
        <w:spacing w:before="240"/>
        <w:ind w:firstLine="540"/>
        <w:jc w:val="both"/>
      </w:pPr>
      <w:r>
        <w:t>214.12.6.9. Слова категории состояния.</w:t>
      </w:r>
    </w:p>
    <w:p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52C84" w:rsidRDefault="00152C84" w:rsidP="005358E5">
      <w:pPr>
        <w:pStyle w:val="ConsPlusNormal"/>
        <w:spacing w:before="240"/>
        <w:ind w:firstLine="540"/>
        <w:jc w:val="both"/>
      </w:pPr>
      <w:r>
        <w:t>Служебные части речи.</w:t>
      </w:r>
    </w:p>
    <w:p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152C84" w:rsidRDefault="00152C84" w:rsidP="005358E5">
      <w:pPr>
        <w:pStyle w:val="ConsPlusNormal"/>
        <w:spacing w:before="240"/>
        <w:ind w:firstLine="540"/>
        <w:jc w:val="both"/>
      </w:pPr>
      <w:r>
        <w:t>Предлог.</w:t>
      </w:r>
    </w:p>
    <w:p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Союз.</w:t>
      </w:r>
    </w:p>
    <w:p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rsidR="00152C84" w:rsidRDefault="00152C84" w:rsidP="005358E5">
      <w:pPr>
        <w:pStyle w:val="ConsPlusNormal"/>
        <w:spacing w:before="240"/>
        <w:ind w:firstLine="540"/>
        <w:jc w:val="both"/>
      </w:pPr>
      <w:r>
        <w:t>Частица.</w:t>
      </w:r>
    </w:p>
    <w:p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rsidR="00152C84" w:rsidRDefault="00152C84" w:rsidP="005358E5">
      <w:pPr>
        <w:pStyle w:val="ConsPlusNormal"/>
        <w:spacing w:before="240"/>
        <w:ind w:firstLine="540"/>
        <w:jc w:val="both"/>
      </w:pPr>
      <w:r>
        <w:t>Междометия и звукоподражательные слова.</w:t>
      </w:r>
    </w:p>
    <w:p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rsidR="00152C84" w:rsidRDefault="00152C84" w:rsidP="005358E5">
      <w:pPr>
        <w:pStyle w:val="ConsPlusNormal"/>
        <w:spacing w:before="240"/>
        <w:ind w:firstLine="540"/>
        <w:jc w:val="both"/>
      </w:pPr>
      <w:r>
        <w:t>Различать грамматические омонимы.</w:t>
      </w:r>
    </w:p>
    <w:p w:rsidR="00152C84" w:rsidRDefault="00152C84" w:rsidP="005358E5">
      <w:pPr>
        <w:pStyle w:val="ConsPlusNormal"/>
        <w:spacing w:before="240"/>
        <w:ind w:firstLine="540"/>
        <w:jc w:val="both"/>
      </w:pPr>
      <w:r>
        <w:t>214.12.7. К концу обучения в 8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214.12.7.1. Общие сведения о языке.</w:t>
      </w:r>
    </w:p>
    <w:p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rsidR="00152C84" w:rsidRDefault="00152C84" w:rsidP="005358E5">
      <w:pPr>
        <w:pStyle w:val="ConsPlusNormal"/>
        <w:spacing w:before="240"/>
        <w:ind w:firstLine="540"/>
        <w:jc w:val="both"/>
      </w:pPr>
      <w:r>
        <w:t>214.12.7.2. 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w:t>
      </w:r>
    </w:p>
    <w:p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rsidR="00152C84" w:rsidRDefault="00152C84" w:rsidP="005358E5">
      <w:pPr>
        <w:pStyle w:val="ConsPlusNormal"/>
        <w:spacing w:before="240"/>
        <w:ind w:firstLine="540"/>
        <w:jc w:val="both"/>
      </w:pPr>
      <w:r>
        <w:t>Текст.</w:t>
      </w:r>
    </w:p>
    <w:p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52C84" w:rsidRDefault="00152C84" w:rsidP="005358E5">
      <w:pPr>
        <w:pStyle w:val="ConsPlusNormal"/>
        <w:spacing w:before="240"/>
        <w:ind w:firstLine="540"/>
        <w:jc w:val="both"/>
      </w:pPr>
      <w:r>
        <w:t>214.12.7.3. Функциональные разновидности языка.</w:t>
      </w:r>
    </w:p>
    <w:p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214.12.7.4. Система языка.</w:t>
      </w:r>
    </w:p>
    <w:p w:rsidR="00152C84" w:rsidRDefault="00152C84" w:rsidP="005358E5">
      <w:pPr>
        <w:pStyle w:val="ConsPlusNormal"/>
        <w:spacing w:before="240"/>
        <w:ind w:firstLine="540"/>
        <w:jc w:val="both"/>
      </w:pPr>
      <w:r>
        <w:t>Синтаксис. Культура речи. Пунктуация.</w:t>
      </w:r>
    </w:p>
    <w:p w:rsidR="00152C84" w:rsidRDefault="00152C84" w:rsidP="005358E5">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152C84" w:rsidRDefault="00152C84" w:rsidP="005358E5">
      <w:pPr>
        <w:pStyle w:val="ConsPlusNormal"/>
        <w:spacing w:before="240"/>
        <w:ind w:firstLine="540"/>
        <w:jc w:val="both"/>
      </w:pPr>
      <w:r>
        <w:t>Различать функции знаков препинания.</w:t>
      </w:r>
    </w:p>
    <w:p w:rsidR="00152C84" w:rsidRDefault="00152C84" w:rsidP="005358E5">
      <w:pPr>
        <w:pStyle w:val="ConsPlusNormal"/>
        <w:spacing w:before="240"/>
        <w:ind w:firstLine="540"/>
        <w:jc w:val="both"/>
      </w:pPr>
      <w:r>
        <w:t>Словосочетание.</w:t>
      </w:r>
    </w:p>
    <w:p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52C84" w:rsidRDefault="00152C84" w:rsidP="005358E5">
      <w:pPr>
        <w:pStyle w:val="ConsPlusNormal"/>
        <w:spacing w:before="240"/>
        <w:ind w:firstLine="540"/>
        <w:jc w:val="both"/>
      </w:pPr>
      <w:r>
        <w:t>Применять нормы построения словосочетаний.</w:t>
      </w:r>
    </w:p>
    <w:p w:rsidR="00152C84" w:rsidRDefault="00152C84" w:rsidP="005358E5">
      <w:pPr>
        <w:pStyle w:val="ConsPlusNormal"/>
        <w:spacing w:before="240"/>
        <w:ind w:firstLine="540"/>
        <w:jc w:val="both"/>
      </w:pPr>
      <w:r>
        <w:t>Предложение.</w:t>
      </w:r>
    </w:p>
    <w:p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 "как... так и ".</w:t>
      </w:r>
    </w:p>
    <w:p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Распознавать сложные предложения, конструкции с чужой речью (в рамках изученного).</w:t>
      </w:r>
    </w:p>
    <w:p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52C84" w:rsidRDefault="00152C84" w:rsidP="005358E5">
      <w:pPr>
        <w:pStyle w:val="ConsPlusNormal"/>
        <w:spacing w:before="240"/>
        <w:ind w:firstLine="540"/>
        <w:jc w:val="both"/>
      </w:pPr>
      <w:r>
        <w:t>214.12.7.5. К концу обучения в 9 классе обучающийся получит следующие предметные результаты по отдельным темам программы по русскому языку:</w:t>
      </w:r>
    </w:p>
    <w:p w:rsidR="00152C84" w:rsidRDefault="00152C84" w:rsidP="005358E5">
      <w:pPr>
        <w:pStyle w:val="ConsPlusNormal"/>
        <w:spacing w:before="240"/>
        <w:ind w:firstLine="540"/>
        <w:jc w:val="both"/>
      </w:pPr>
      <w:r>
        <w:t>Общие сведения о языке.</w:t>
      </w:r>
    </w:p>
    <w:p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52C84" w:rsidRDefault="00152C84" w:rsidP="005358E5">
      <w:pPr>
        <w:pStyle w:val="ConsPlusNormal"/>
        <w:spacing w:before="240"/>
        <w:ind w:firstLine="540"/>
        <w:jc w:val="both"/>
      </w:pPr>
      <w:r>
        <w:t>Язык и речь.</w:t>
      </w:r>
    </w:p>
    <w:p w:rsidR="00152C84" w:rsidRDefault="00152C84" w:rsidP="005358E5">
      <w:pPr>
        <w:pStyle w:val="ConsPlusNormal"/>
        <w:spacing w:before="240"/>
        <w:ind w:firstLine="540"/>
        <w:jc w:val="both"/>
      </w:pPr>
      <w: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152C84" w:rsidRDefault="00152C84" w:rsidP="005358E5">
      <w:pPr>
        <w:pStyle w:val="ConsPlusNormal"/>
        <w:spacing w:before="240"/>
        <w:ind w:firstLine="540"/>
        <w:jc w:val="both"/>
      </w:pPr>
      <w:r>
        <w:t>Владеть различными видами чтения: просмотровым, ознакомительным, поисковым.</w:t>
      </w:r>
    </w:p>
    <w:p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w:t>
      </w:r>
    </w:p>
    <w:p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52C84" w:rsidRDefault="00152C84" w:rsidP="005358E5">
      <w:pPr>
        <w:pStyle w:val="ConsPlusNormal"/>
        <w:spacing w:before="240"/>
        <w:ind w:firstLine="540"/>
        <w:jc w:val="both"/>
      </w:pPr>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rsidR="00152C84" w:rsidRDefault="00152C84" w:rsidP="005358E5">
      <w:pPr>
        <w:pStyle w:val="ConsPlusNormal"/>
        <w:spacing w:before="240"/>
        <w:ind w:firstLine="540"/>
        <w:jc w:val="both"/>
      </w:pPr>
      <w:r>
        <w:t>Выявлять отличительные признаки текстов разных жанров.</w:t>
      </w:r>
    </w:p>
    <w:p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w:t>
      </w:r>
    </w:p>
    <w:p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52C84" w:rsidRDefault="00152C84" w:rsidP="005358E5">
      <w:pPr>
        <w:pStyle w:val="ConsPlusNormal"/>
        <w:spacing w:before="240"/>
        <w:ind w:firstLine="540"/>
        <w:jc w:val="both"/>
      </w:pPr>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152C84" w:rsidRDefault="00152C84" w:rsidP="005358E5">
      <w:pPr>
        <w:pStyle w:val="ConsPlusNormal"/>
        <w:spacing w:before="240"/>
        <w:ind w:firstLine="540"/>
        <w:jc w:val="both"/>
      </w:pPr>
      <w:r>
        <w:t>214.12.7.7. Функциональные разновидности языка.</w:t>
      </w:r>
    </w:p>
    <w:p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52C84" w:rsidRDefault="00152C84" w:rsidP="005358E5">
      <w:pPr>
        <w:pStyle w:val="ConsPlusNormal"/>
        <w:spacing w:before="240"/>
        <w:ind w:firstLine="540"/>
        <w:jc w:val="both"/>
      </w:pPr>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52C84" w:rsidRDefault="00152C84" w:rsidP="005358E5">
      <w:pPr>
        <w:pStyle w:val="ConsPlusNormal"/>
        <w:spacing w:before="240"/>
        <w:ind w:firstLine="540"/>
        <w:jc w:val="both"/>
      </w:pPr>
      <w:r>
        <w:t>214.12.7.8. Система языка.</w:t>
      </w:r>
    </w:p>
    <w:p w:rsidR="00152C84" w:rsidRDefault="00152C84" w:rsidP="005358E5">
      <w:pPr>
        <w:pStyle w:val="ConsPlusNormal"/>
        <w:spacing w:before="240"/>
        <w:ind w:firstLine="540"/>
        <w:jc w:val="both"/>
      </w:pPr>
      <w:r>
        <w:t>Синтаксис. Культура речи. Пунктуация.</w:t>
      </w:r>
    </w:p>
    <w:p w:rsidR="00152C84" w:rsidRDefault="00152C84" w:rsidP="005358E5">
      <w:pPr>
        <w:pStyle w:val="ConsPlusNormal"/>
        <w:spacing w:before="240"/>
        <w:ind w:firstLine="540"/>
        <w:jc w:val="both"/>
      </w:pPr>
      <w:r>
        <w:t>Сложносочиненное предложение.</w:t>
      </w:r>
    </w:p>
    <w:p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rsidR="00152C84" w:rsidRDefault="00152C84" w:rsidP="005358E5">
      <w:pPr>
        <w:pStyle w:val="ConsPlusNormal"/>
        <w:spacing w:before="240"/>
        <w:ind w:firstLine="540"/>
        <w:jc w:val="both"/>
      </w:pPr>
      <w:r>
        <w:t>214.12.7.9 Сложноподчиненное предложение.</w:t>
      </w:r>
    </w:p>
    <w:p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152C84" w:rsidRDefault="00152C84" w:rsidP="005358E5">
      <w:pPr>
        <w:pStyle w:val="ConsPlusNormal"/>
        <w:spacing w:before="240"/>
        <w:ind w:firstLine="540"/>
        <w:jc w:val="both"/>
      </w:pPr>
      <w:r>
        <w:t>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152C84" w:rsidRDefault="00152C84" w:rsidP="005358E5">
      <w:pPr>
        <w:pStyle w:val="ConsPlusNormal"/>
        <w:spacing w:before="240"/>
        <w:ind w:firstLine="540"/>
        <w:jc w:val="both"/>
      </w:pPr>
      <w:r>
        <w:t>Бессоюзное сложное предложение</w:t>
      </w:r>
    </w:p>
    <w:p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52C84" w:rsidRDefault="00152C84" w:rsidP="005358E5">
      <w:pPr>
        <w:pStyle w:val="ConsPlusNormal"/>
        <w:spacing w:before="240"/>
        <w:ind w:firstLine="540"/>
        <w:jc w:val="both"/>
      </w:pPr>
      <w:r>
        <w:t>Сложные предложения с разными видами союзной и бессоюзной связи</w:t>
      </w:r>
    </w:p>
    <w:p w:rsidR="00152C84" w:rsidRDefault="00152C84" w:rsidP="005358E5">
      <w:pPr>
        <w:pStyle w:val="ConsPlusNormal"/>
        <w:spacing w:before="240"/>
        <w:ind w:firstLine="540"/>
        <w:jc w:val="both"/>
      </w:pPr>
      <w:r>
        <w:t>Распознавать типы сложных предложений с разными видами связи.</w:t>
      </w:r>
    </w:p>
    <w:p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rsidR="00152C84" w:rsidRDefault="00152C84" w:rsidP="005358E5">
      <w:pPr>
        <w:pStyle w:val="ConsPlusNormal"/>
        <w:spacing w:before="240"/>
        <w:ind w:firstLine="540"/>
        <w:jc w:val="both"/>
      </w:pPr>
      <w:r>
        <w:t>Употреблять сложные предложения с разными видами связи в речи.</w:t>
      </w:r>
    </w:p>
    <w:p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152C84" w:rsidRDefault="00152C84" w:rsidP="005358E5">
      <w:pPr>
        <w:pStyle w:val="ConsPlusNormal"/>
        <w:spacing w:before="240"/>
        <w:ind w:firstLine="540"/>
        <w:jc w:val="both"/>
      </w:pPr>
      <w:r>
        <w:t>Прямая и косвенная речь</w:t>
      </w:r>
    </w:p>
    <w:p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rsidR="00152C84" w:rsidRDefault="00152C84" w:rsidP="005358E5">
      <w:pPr>
        <w:pStyle w:val="ConsPlusNormal"/>
        <w:jc w:val="both"/>
      </w:pPr>
    </w:p>
    <w:p w:rsidR="00152C84" w:rsidRDefault="00152C84" w:rsidP="005358E5">
      <w:pPr>
        <w:pStyle w:val="ConsPlusTitle"/>
        <w:ind w:firstLine="540"/>
        <w:jc w:val="both"/>
        <w:outlineLvl w:val="2"/>
      </w:pPr>
      <w:r>
        <w:t>215. Федеральная рабочая программа по учебному предмету "Литература".</w:t>
      </w:r>
    </w:p>
    <w:p w:rsidR="00152C84" w:rsidRDefault="00152C84" w:rsidP="005358E5">
      <w:pPr>
        <w:pStyle w:val="ConsPlusNormal"/>
        <w:spacing w:before="240"/>
        <w:ind w:firstLine="540"/>
        <w:jc w:val="both"/>
      </w:pPr>
      <w:r>
        <w:t>215.1. Программа по литературе включает пояснительную записку, содержание обучения, планируемые результаты освоения программы по литературе.</w:t>
      </w:r>
    </w:p>
    <w:p w:rsidR="00152C84" w:rsidRDefault="00152C84" w:rsidP="005358E5">
      <w:pPr>
        <w:pStyle w:val="ConsPlusNormal"/>
        <w:jc w:val="both"/>
      </w:pPr>
    </w:p>
    <w:p w:rsidR="00152C84" w:rsidRDefault="00152C84" w:rsidP="005358E5">
      <w:pPr>
        <w:pStyle w:val="ConsPlusTitle"/>
        <w:ind w:firstLine="540"/>
        <w:jc w:val="both"/>
        <w:outlineLvl w:val="3"/>
      </w:pPr>
      <w:r>
        <w:t>215.2. Пояснительная записка.</w:t>
      </w:r>
    </w:p>
    <w:p w:rsidR="00152C84" w:rsidRDefault="00152C84" w:rsidP="005358E5">
      <w:pPr>
        <w:pStyle w:val="ConsPlusNormal"/>
        <w:spacing w:before="240"/>
        <w:ind w:firstLine="540"/>
        <w:jc w:val="both"/>
      </w:pPr>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152C84" w:rsidRDefault="00152C84" w:rsidP="005358E5">
      <w:pPr>
        <w:pStyle w:val="ConsPlusNormal"/>
        <w:spacing w:before="240"/>
        <w:ind w:firstLine="540"/>
        <w:jc w:val="both"/>
      </w:pPr>
      <w:r>
        <w:t>215.2.2. Программа по литературе позволит учителю:</w:t>
      </w:r>
    </w:p>
    <w:p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152C84" w:rsidRDefault="00152C84" w:rsidP="005358E5">
      <w:pPr>
        <w:pStyle w:val="ConsPlusNormal"/>
        <w:spacing w:before="240"/>
        <w:ind w:firstLine="540"/>
        <w:jc w:val="both"/>
      </w:pPr>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152C84" w:rsidRDefault="00152C84" w:rsidP="005358E5">
      <w:pPr>
        <w:pStyle w:val="ConsPlusNormal"/>
        <w:spacing w:before="240"/>
        <w:ind w:firstLine="540"/>
        <w:jc w:val="both"/>
      </w:pPr>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52C84" w:rsidRDefault="00152C84" w:rsidP="005358E5">
      <w:pPr>
        <w:pStyle w:val="ConsPlusNormal"/>
        <w:spacing w:before="240"/>
        <w:ind w:firstLine="540"/>
        <w:jc w:val="both"/>
      </w:pPr>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152C84" w:rsidRDefault="00152C84" w:rsidP="005358E5">
      <w:pPr>
        <w:pStyle w:val="ConsPlusNormal"/>
        <w:spacing w:before="240"/>
        <w:ind w:firstLine="540"/>
        <w:jc w:val="both"/>
      </w:pPr>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52C84" w:rsidRDefault="00152C84" w:rsidP="005358E5">
      <w:pPr>
        <w:pStyle w:val="ConsPlusNormal"/>
        <w:spacing w:before="240"/>
        <w:ind w:firstLine="540"/>
        <w:jc w:val="both"/>
      </w:pPr>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152C84" w:rsidRDefault="00152C84" w:rsidP="005358E5">
      <w:pPr>
        <w:pStyle w:val="ConsPlusNormal"/>
        <w:spacing w:before="240"/>
        <w:ind w:firstLine="540"/>
        <w:jc w:val="both"/>
      </w:pPr>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52C84" w:rsidRDefault="00152C84" w:rsidP="005358E5">
      <w:pPr>
        <w:pStyle w:val="ConsPlusNormal"/>
        <w:spacing w:before="240"/>
        <w:ind w:firstLine="540"/>
        <w:jc w:val="both"/>
      </w:pPr>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152C84" w:rsidRDefault="00152C84" w:rsidP="005358E5">
      <w:pPr>
        <w:pStyle w:val="ConsPlusNormal"/>
        <w:spacing w:before="240"/>
        <w:ind w:firstLine="540"/>
        <w:jc w:val="both"/>
      </w:pPr>
      <w:r>
        <w:t>215.2.10. Достижение целей изучения литературы возможно при решении учебных задач, которые постепенно усложняются от 5 к 10 классу.</w:t>
      </w:r>
    </w:p>
    <w:p w:rsidR="00152C84" w:rsidRDefault="00152C84" w:rsidP="005358E5">
      <w:pPr>
        <w:pStyle w:val="ConsPlusNormal"/>
        <w:spacing w:before="240"/>
        <w:ind w:firstLine="540"/>
        <w:jc w:val="both"/>
      </w:pPr>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52C84" w:rsidRDefault="00152C84" w:rsidP="005358E5">
      <w:pPr>
        <w:pStyle w:val="ConsPlusNormal"/>
        <w:spacing w:before="240"/>
        <w:ind w:firstLine="540"/>
        <w:jc w:val="both"/>
      </w:pPr>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152C84" w:rsidRDefault="00152C84" w:rsidP="005358E5">
      <w:pPr>
        <w:pStyle w:val="ConsPlusNormal"/>
        <w:spacing w:before="240"/>
        <w:ind w:firstLine="540"/>
        <w:jc w:val="both"/>
      </w:pPr>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152C84" w:rsidRDefault="00152C84" w:rsidP="005358E5">
      <w:pPr>
        <w:pStyle w:val="ConsPlusNormal"/>
        <w:spacing w:before="240"/>
        <w:ind w:firstLine="540"/>
        <w:jc w:val="both"/>
      </w:pPr>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152C84" w:rsidRDefault="00152C84" w:rsidP="005358E5">
      <w:pPr>
        <w:pStyle w:val="ConsPlusNormal"/>
        <w:spacing w:before="240"/>
        <w:ind w:firstLine="540"/>
        <w:jc w:val="both"/>
      </w:pPr>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152C84" w:rsidRDefault="00152C84" w:rsidP="005358E5">
      <w:pPr>
        <w:pStyle w:val="ConsPlusNormal"/>
        <w:spacing w:before="240"/>
        <w:ind w:firstLine="540"/>
        <w:jc w:val="both"/>
      </w:pPr>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152C84" w:rsidRDefault="00152C84" w:rsidP="005358E5">
      <w:pPr>
        <w:pStyle w:val="ConsPlusNormal"/>
        <w:spacing w:before="240"/>
        <w:ind w:firstLine="540"/>
        <w:jc w:val="both"/>
      </w:pPr>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152C84" w:rsidRDefault="00152C84" w:rsidP="005358E5">
      <w:pPr>
        <w:pStyle w:val="ConsPlusNormal"/>
        <w:spacing w:before="240"/>
        <w:ind w:firstLine="540"/>
        <w:jc w:val="both"/>
      </w:pPr>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152C84" w:rsidRDefault="00152C84" w:rsidP="005358E5">
      <w:pPr>
        <w:pStyle w:val="ConsPlusNormal"/>
        <w:spacing w:before="240"/>
        <w:ind w:firstLine="540"/>
        <w:jc w:val="both"/>
      </w:pPr>
      <w:r>
        <w:t>Для достижения планируемых результатов по предмету "Литература" обучающимися с РАС необходимо:</w:t>
      </w:r>
    </w:p>
    <w:p w:rsidR="00152C84" w:rsidRDefault="00152C84" w:rsidP="005358E5">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152C84" w:rsidRDefault="00152C84" w:rsidP="005358E5">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152C84" w:rsidRDefault="00152C84" w:rsidP="005358E5">
      <w:pPr>
        <w:pStyle w:val="ConsPlusNormal"/>
        <w:spacing w:before="240"/>
        <w:ind w:firstLine="540"/>
        <w:jc w:val="both"/>
      </w:pPr>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152C84" w:rsidRDefault="00152C84" w:rsidP="005358E5">
      <w:pPr>
        <w:pStyle w:val="ConsPlusNormal"/>
        <w:spacing w:before="240"/>
        <w:ind w:firstLine="540"/>
        <w:jc w:val="both"/>
      </w:pPr>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152C84" w:rsidRDefault="00152C84" w:rsidP="005358E5">
      <w:pPr>
        <w:pStyle w:val="ConsPlusNormal"/>
        <w:spacing w:before="240"/>
        <w:ind w:firstLine="540"/>
        <w:jc w:val="both"/>
      </w:pPr>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152C84" w:rsidRDefault="00152C84" w:rsidP="005358E5">
      <w:pPr>
        <w:pStyle w:val="ConsPlusNormal"/>
        <w:spacing w:before="240"/>
        <w:ind w:firstLine="540"/>
        <w:jc w:val="both"/>
      </w:pPr>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152C84" w:rsidRDefault="00152C84" w:rsidP="005358E5">
      <w:pPr>
        <w:pStyle w:val="ConsPlusNormal"/>
        <w:spacing w:before="240"/>
        <w:ind w:firstLine="540"/>
        <w:jc w:val="both"/>
      </w:pPr>
      <w:r>
        <w:t>при организации диалога учитывать своеобразие нарушений в развитии коммуникативных навыков обучающихся с РАС;</w:t>
      </w:r>
    </w:p>
    <w:p w:rsidR="00152C84" w:rsidRDefault="00152C84" w:rsidP="005358E5">
      <w:pPr>
        <w:pStyle w:val="ConsPlusNormal"/>
        <w:spacing w:before="240"/>
        <w:ind w:firstLine="540"/>
        <w:jc w:val="both"/>
      </w:pPr>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152C84" w:rsidRDefault="00152C84" w:rsidP="005358E5">
      <w:pPr>
        <w:pStyle w:val="ConsPlusNormal"/>
        <w:spacing w:before="240"/>
        <w:ind w:firstLine="540"/>
        <w:jc w:val="both"/>
      </w:pPr>
      <w:r>
        <w:t>использовать видеофрагменты фильмов, спектаклей по изучаемым произведениям;</w:t>
      </w:r>
    </w:p>
    <w:p w:rsidR="00152C84" w:rsidRDefault="00152C84" w:rsidP="005358E5">
      <w:pPr>
        <w:pStyle w:val="ConsPlusNormal"/>
        <w:spacing w:before="240"/>
        <w:ind w:firstLine="540"/>
        <w:jc w:val="both"/>
      </w:pPr>
      <w:r>
        <w:t>опираться на реальные чувства и опыт обучающегося с РАС;</w:t>
      </w:r>
    </w:p>
    <w:p w:rsidR="00152C84" w:rsidRDefault="00152C84" w:rsidP="005358E5">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152C84" w:rsidRDefault="00152C84" w:rsidP="005358E5">
      <w:pPr>
        <w:pStyle w:val="ConsPlusNormal"/>
        <w:spacing w:before="240"/>
        <w:ind w:firstLine="540"/>
        <w:jc w:val="both"/>
      </w:pPr>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152C84" w:rsidRDefault="00152C84" w:rsidP="005358E5">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152C84" w:rsidRDefault="00152C84" w:rsidP="005358E5">
      <w:pPr>
        <w:pStyle w:val="ConsPlusNormal"/>
        <w:spacing w:before="240"/>
        <w:ind w:firstLine="540"/>
        <w:jc w:val="both"/>
      </w:pPr>
      <w:r>
        <w:t>Особенности структурирования материала.</w:t>
      </w:r>
    </w:p>
    <w:p w:rsidR="00152C84" w:rsidRDefault="00152C84" w:rsidP="005358E5">
      <w:pPr>
        <w:pStyle w:val="ConsPlusNormal"/>
        <w:spacing w:before="240"/>
        <w:ind w:firstLine="540"/>
        <w:jc w:val="both"/>
      </w:pPr>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152C84" w:rsidRDefault="00152C84" w:rsidP="005358E5">
      <w:pPr>
        <w:pStyle w:val="ConsPlusNormal"/>
        <w:spacing w:before="240"/>
        <w:ind w:firstLine="540"/>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152C84" w:rsidRDefault="00152C84" w:rsidP="005358E5">
      <w:pPr>
        <w:pStyle w:val="ConsPlusNormal"/>
        <w:spacing w:before="240"/>
        <w:ind w:firstLine="540"/>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152C84" w:rsidRDefault="00152C84" w:rsidP="005358E5">
      <w:pPr>
        <w:pStyle w:val="ConsPlusNormal"/>
        <w:spacing w:before="240"/>
        <w:ind w:firstLine="540"/>
        <w:jc w:val="both"/>
      </w:pPr>
      <w:r>
        <w:t>Место учебного предмета "Литература" в учебном плане:</w:t>
      </w:r>
    </w:p>
    <w:p w:rsidR="00152C84" w:rsidRDefault="00152C84" w:rsidP="005358E5">
      <w:pPr>
        <w:pStyle w:val="ConsPlusNormal"/>
        <w:spacing w:before="240"/>
        <w:ind w:firstLine="540"/>
        <w:jc w:val="both"/>
      </w:pPr>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152C84" w:rsidRDefault="00152C84" w:rsidP="005358E5">
      <w:pPr>
        <w:pStyle w:val="ConsPlusNormal"/>
        <w:spacing w:before="240"/>
        <w:ind w:firstLine="540"/>
        <w:jc w:val="both"/>
      </w:pPr>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152C84" w:rsidRDefault="00152C84" w:rsidP="005358E5">
      <w:pPr>
        <w:pStyle w:val="ConsPlusNormal"/>
        <w:jc w:val="both"/>
      </w:pPr>
    </w:p>
    <w:p w:rsidR="00152C84" w:rsidRDefault="00152C84" w:rsidP="005358E5">
      <w:pPr>
        <w:pStyle w:val="ConsPlusTitle"/>
        <w:ind w:firstLine="540"/>
        <w:jc w:val="both"/>
        <w:outlineLvl w:val="3"/>
      </w:pPr>
      <w:r>
        <w:t>215.3. Содержание обучения в 5 классе:</w:t>
      </w:r>
    </w:p>
    <w:p w:rsidR="00152C84" w:rsidRDefault="00152C84" w:rsidP="005358E5">
      <w:pPr>
        <w:pStyle w:val="ConsPlusNormal"/>
        <w:spacing w:before="240"/>
        <w:ind w:firstLine="540"/>
        <w:jc w:val="both"/>
      </w:pPr>
      <w:r>
        <w:t>Мифология.</w:t>
      </w:r>
    </w:p>
    <w:p w:rsidR="00152C84" w:rsidRDefault="00152C84" w:rsidP="005358E5">
      <w:pPr>
        <w:pStyle w:val="ConsPlusNormal"/>
        <w:spacing w:before="240"/>
        <w:ind w:firstLine="540"/>
        <w:jc w:val="both"/>
      </w:pPr>
      <w:r>
        <w:t>Мифы народов России и мира.</w:t>
      </w:r>
    </w:p>
    <w:p w:rsidR="00152C84" w:rsidRDefault="00152C84" w:rsidP="005358E5">
      <w:pPr>
        <w:pStyle w:val="ConsPlusNormal"/>
        <w:spacing w:before="240"/>
        <w:ind w:firstLine="540"/>
        <w:jc w:val="both"/>
      </w:pPr>
      <w:r>
        <w:t>Фольклор.</w:t>
      </w:r>
    </w:p>
    <w:p w:rsidR="00152C84" w:rsidRDefault="00152C84" w:rsidP="005358E5">
      <w:pPr>
        <w:pStyle w:val="ConsPlusNormal"/>
        <w:spacing w:before="240"/>
        <w:ind w:firstLine="540"/>
        <w:jc w:val="both"/>
      </w:pPr>
      <w:r>
        <w:t>Малые жанры: пословицы, поговорки, загадки. Сказки народов России и народов мира (не менее трех).</w:t>
      </w:r>
    </w:p>
    <w:p w:rsidR="00152C84" w:rsidRDefault="00152C84" w:rsidP="005358E5">
      <w:pPr>
        <w:pStyle w:val="ConsPlusNormal"/>
        <w:spacing w:before="240"/>
        <w:ind w:firstLine="540"/>
        <w:jc w:val="both"/>
      </w:pPr>
      <w:r>
        <w:t>Литература первой половины XIX века.</w:t>
      </w:r>
    </w:p>
    <w:p w:rsidR="00152C84" w:rsidRDefault="00152C84" w:rsidP="005358E5">
      <w:pPr>
        <w:pStyle w:val="ConsPlusNormal"/>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rsidR="00152C84" w:rsidRDefault="00152C84" w:rsidP="005358E5">
      <w:pPr>
        <w:pStyle w:val="ConsPlusNormal"/>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rsidR="00152C84" w:rsidRDefault="00152C84" w:rsidP="005358E5">
      <w:pPr>
        <w:pStyle w:val="ConsPlusNormal"/>
        <w:spacing w:before="240"/>
        <w:ind w:firstLine="540"/>
        <w:jc w:val="both"/>
      </w:pPr>
      <w:r>
        <w:t>М.Ю. Лермонтов. Стихотворение "Бородино".</w:t>
      </w:r>
    </w:p>
    <w:p w:rsidR="00152C84" w:rsidRDefault="00152C84" w:rsidP="005358E5">
      <w:pPr>
        <w:pStyle w:val="ConsPlusNormal"/>
        <w:spacing w:before="240"/>
        <w:ind w:firstLine="540"/>
        <w:jc w:val="both"/>
      </w:pPr>
      <w:r>
        <w:t>Н.В. Гоголь. Повесть "Ночь перед Рождеством" из сборника "Вечера на хуторе близ Диканьки".</w:t>
      </w:r>
    </w:p>
    <w:p w:rsidR="00152C84" w:rsidRDefault="00152C84" w:rsidP="005358E5">
      <w:pPr>
        <w:pStyle w:val="ConsPlusNormal"/>
        <w:spacing w:before="240"/>
        <w:ind w:firstLine="540"/>
        <w:jc w:val="both"/>
      </w:pPr>
      <w:r>
        <w:t>Литература второй половины XIX века.</w:t>
      </w:r>
    </w:p>
    <w:p w:rsidR="00152C84" w:rsidRDefault="00152C84" w:rsidP="005358E5">
      <w:pPr>
        <w:pStyle w:val="ConsPlusNormal"/>
        <w:spacing w:before="240"/>
        <w:ind w:firstLine="540"/>
        <w:jc w:val="both"/>
      </w:pPr>
      <w:r>
        <w:t>И.С. Тургенев. Рассказ "Муму".</w:t>
      </w:r>
    </w:p>
    <w:p w:rsidR="00152C84" w:rsidRDefault="00152C84" w:rsidP="005358E5">
      <w:pPr>
        <w:pStyle w:val="ConsPlusNormal"/>
        <w:spacing w:before="240"/>
        <w:ind w:firstLine="540"/>
        <w:jc w:val="both"/>
      </w:pPr>
      <w:r>
        <w:t>Н.А. Некрасов. Стихотворения (не менее двух). "Крестьянские дети". "Школьник". Поэма "Мороз, Красный нос" (фрагмент).</w:t>
      </w:r>
    </w:p>
    <w:p w:rsidR="00152C84" w:rsidRDefault="00152C84" w:rsidP="005358E5">
      <w:pPr>
        <w:pStyle w:val="ConsPlusNormal"/>
        <w:spacing w:before="240"/>
        <w:ind w:firstLine="540"/>
        <w:jc w:val="both"/>
      </w:pPr>
      <w:r>
        <w:t>Л.Н. Толстой. Рассказ "Кавказский пленник".</w:t>
      </w:r>
    </w:p>
    <w:p w:rsidR="00152C84" w:rsidRDefault="00152C84" w:rsidP="005358E5">
      <w:pPr>
        <w:pStyle w:val="ConsPlusNormal"/>
        <w:spacing w:before="240"/>
        <w:ind w:firstLine="540"/>
        <w:jc w:val="both"/>
      </w:pPr>
      <w:r>
        <w:t>Литература XIX - XX веков.</w:t>
      </w:r>
    </w:p>
    <w:p w:rsidR="00152C84" w:rsidRDefault="00152C84" w:rsidP="005358E5">
      <w:pPr>
        <w:pStyle w:val="ConsPlusNormal"/>
        <w:spacing w:before="240"/>
        <w:ind w:firstLine="54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152C84" w:rsidRDefault="00152C84" w:rsidP="005358E5">
      <w:pPr>
        <w:pStyle w:val="ConsPlusNormal"/>
        <w:spacing w:before="240"/>
        <w:ind w:firstLine="540"/>
        <w:jc w:val="both"/>
      </w:pPr>
      <w:r>
        <w:t>Юмористические рассказы отечественных писателей XIX - XX веков.</w:t>
      </w:r>
    </w:p>
    <w:p w:rsidR="00152C84" w:rsidRDefault="00152C84" w:rsidP="005358E5">
      <w:pPr>
        <w:pStyle w:val="ConsPlusNormal"/>
        <w:spacing w:before="240"/>
        <w:ind w:firstLine="540"/>
        <w:jc w:val="both"/>
      </w:pPr>
      <w:r>
        <w:t>А.П. Чехов (два рассказа по выбору). Например, "Лошадиная фамилия", "Мальчики", "Хирургия" и другие.</w:t>
      </w:r>
    </w:p>
    <w:p w:rsidR="00152C84" w:rsidRDefault="00152C84" w:rsidP="005358E5">
      <w:pPr>
        <w:pStyle w:val="ConsPlusNormal"/>
        <w:spacing w:before="240"/>
        <w:ind w:firstLine="540"/>
        <w:jc w:val="both"/>
      </w:pPr>
      <w:r>
        <w:t>М.М. Зощенко (два рассказа по выбору). Например, "Галоша", "Леля и Минька", "Елка", "Золотые слова", "Встреча" и другие.</w:t>
      </w:r>
    </w:p>
    <w:p w:rsidR="00152C84" w:rsidRDefault="00152C84" w:rsidP="005358E5">
      <w:pPr>
        <w:pStyle w:val="ConsPlusNormal"/>
        <w:spacing w:before="240"/>
        <w:ind w:firstLine="540"/>
        <w:jc w:val="both"/>
      </w:pPr>
      <w:r>
        <w:t>Произведения отечественной литературы о природе и животных (не менее двух). Например, А.И. Куприна, М.М. Пришвина, К.Г. Паустовского.</w:t>
      </w:r>
    </w:p>
    <w:p w:rsidR="00152C84" w:rsidRDefault="00152C84" w:rsidP="005358E5">
      <w:pPr>
        <w:pStyle w:val="ConsPlusNormal"/>
        <w:spacing w:before="240"/>
        <w:ind w:firstLine="540"/>
        <w:jc w:val="both"/>
      </w:pPr>
      <w:r>
        <w:t>А.П. Платонов. Рассказы (один по выбору). Например, "Корова", "Никита" и другие.</w:t>
      </w:r>
    </w:p>
    <w:p w:rsidR="00152C84" w:rsidRDefault="00152C84" w:rsidP="005358E5">
      <w:pPr>
        <w:pStyle w:val="ConsPlusNormal"/>
        <w:spacing w:before="240"/>
        <w:ind w:firstLine="540"/>
        <w:jc w:val="both"/>
      </w:pPr>
      <w:r>
        <w:t>В.П. Астафьев. Рассказ "Васюткино озеро".</w:t>
      </w:r>
    </w:p>
    <w:p w:rsidR="00152C84" w:rsidRDefault="00152C84" w:rsidP="005358E5">
      <w:pPr>
        <w:pStyle w:val="ConsPlusNormal"/>
        <w:spacing w:before="240"/>
        <w:ind w:firstLine="540"/>
        <w:jc w:val="both"/>
      </w:pPr>
      <w:r>
        <w:t>Литература XX - XXI веков.</w:t>
      </w:r>
    </w:p>
    <w:p w:rsidR="00152C84" w:rsidRDefault="00152C84" w:rsidP="005358E5">
      <w:pPr>
        <w:pStyle w:val="ConsPlusNormal"/>
        <w:spacing w:before="240"/>
        <w:ind w:firstLine="5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152C84" w:rsidRDefault="00152C84" w:rsidP="005358E5">
      <w:pPr>
        <w:pStyle w:val="ConsPlusNormal"/>
        <w:spacing w:before="240"/>
        <w:ind w:firstLine="540"/>
        <w:jc w:val="both"/>
      </w:pPr>
      <w:r>
        <w:t>Произведения отечественных писателей XIX - XXI веков на тему детства (не менее двух).</w:t>
      </w:r>
    </w:p>
    <w:p w:rsidR="00152C84" w:rsidRDefault="00152C84" w:rsidP="005358E5">
      <w:pPr>
        <w:pStyle w:val="ConsPlusNormal"/>
        <w:spacing w:before="240"/>
        <w:ind w:firstLine="54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152C84" w:rsidRDefault="00152C84" w:rsidP="005358E5">
      <w:pPr>
        <w:pStyle w:val="ConsPlusNormal"/>
        <w:spacing w:before="24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152C84" w:rsidRDefault="00152C84" w:rsidP="005358E5">
      <w:pPr>
        <w:pStyle w:val="ConsPlusNormal"/>
        <w:spacing w:before="240"/>
        <w:ind w:firstLine="540"/>
        <w:jc w:val="both"/>
      </w:pPr>
      <w:r>
        <w:t>Литература народов Российской Федерации.</w:t>
      </w:r>
    </w:p>
    <w:p w:rsidR="00152C84" w:rsidRDefault="00152C84" w:rsidP="005358E5">
      <w:pPr>
        <w:pStyle w:val="ConsPlusNormal"/>
        <w:spacing w:before="240"/>
        <w:ind w:firstLine="540"/>
        <w:jc w:val="both"/>
      </w:pPr>
      <w:r>
        <w:t>Стихотворения (одно по выбору). Например, Р.Г. Гамзатов "Песня соловья"; М. Карим. "Эту песню мать мне пела".</w:t>
      </w:r>
    </w:p>
    <w:p w:rsidR="00152C84" w:rsidRDefault="00152C84" w:rsidP="005358E5">
      <w:pPr>
        <w:pStyle w:val="ConsPlusNormal"/>
        <w:spacing w:before="240"/>
        <w:ind w:firstLine="540"/>
        <w:jc w:val="both"/>
      </w:pPr>
      <w:r>
        <w:t>Зарубежная литература.</w:t>
      </w:r>
    </w:p>
    <w:p w:rsidR="00152C84" w:rsidRDefault="00152C84" w:rsidP="005358E5">
      <w:pPr>
        <w:pStyle w:val="ConsPlusNormal"/>
        <w:spacing w:before="240"/>
        <w:ind w:firstLine="540"/>
        <w:jc w:val="both"/>
      </w:pPr>
      <w:r>
        <w:t>Х.К. Андерсен. Сказки (одна по выбору). Например, "Снежная королева", "Соловей" и другие.</w:t>
      </w:r>
    </w:p>
    <w:p w:rsidR="00152C84" w:rsidRDefault="00152C84" w:rsidP="005358E5">
      <w:pPr>
        <w:pStyle w:val="ConsPlusNormal"/>
        <w:spacing w:before="240"/>
        <w:ind w:firstLine="540"/>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152C84" w:rsidRDefault="00152C84" w:rsidP="005358E5">
      <w:pPr>
        <w:pStyle w:val="ConsPlusNormal"/>
        <w:spacing w:before="240"/>
        <w:ind w:firstLine="540"/>
        <w:jc w:val="both"/>
      </w:pPr>
      <w:r>
        <w:t>Зарубежная проза о детях и подростках (два произведения по выбору). Например, М. Твен. "Приключения Тома Сойера" (главы по выбору); Дж. Лондон.</w:t>
      </w:r>
    </w:p>
    <w:p w:rsidR="00152C84" w:rsidRDefault="00152C84" w:rsidP="005358E5">
      <w:pPr>
        <w:pStyle w:val="ConsPlusNormal"/>
        <w:spacing w:before="240"/>
        <w:ind w:firstLine="540"/>
        <w:jc w:val="both"/>
      </w:pPr>
      <w:r>
        <w:t>"Сказание о Кише"; Р. Брэдбери. Рассказы. Например, "Каникулы", "Звук бегущих ног", "Зеленое утро" и другие.</w:t>
      </w:r>
    </w:p>
    <w:p w:rsidR="00152C84" w:rsidRDefault="00152C84" w:rsidP="005358E5">
      <w:pPr>
        <w:pStyle w:val="ConsPlusNormal"/>
        <w:spacing w:before="240"/>
        <w:ind w:firstLine="540"/>
        <w:jc w:val="both"/>
      </w:pPr>
      <w:r>
        <w:t>Зарубежная приключенческая проза (два произведения по выбору).</w:t>
      </w:r>
    </w:p>
    <w:p w:rsidR="00152C84" w:rsidRDefault="00152C84" w:rsidP="005358E5">
      <w:pPr>
        <w:pStyle w:val="ConsPlusNormal"/>
        <w:spacing w:before="240"/>
        <w:ind w:firstLine="540"/>
        <w:jc w:val="both"/>
      </w:pPr>
      <w:r>
        <w:t>Например, Р.Л. Стивенсон. "Остров сокровищ", "Черная стрела" и другие.</w:t>
      </w:r>
    </w:p>
    <w:p w:rsidR="00152C84" w:rsidRDefault="00152C84" w:rsidP="005358E5">
      <w:pPr>
        <w:pStyle w:val="ConsPlusNormal"/>
        <w:spacing w:before="240"/>
        <w:ind w:firstLine="540"/>
        <w:jc w:val="both"/>
      </w:pPr>
      <w:r>
        <w:t>Зарубежная проза о животных (одно - два произведения по выбору).</w:t>
      </w:r>
    </w:p>
    <w:p w:rsidR="00152C84" w:rsidRDefault="00152C84" w:rsidP="005358E5">
      <w:pPr>
        <w:pStyle w:val="ConsPlusNormal"/>
        <w:spacing w:before="240"/>
        <w:ind w:firstLine="540"/>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p w:rsidR="00152C84" w:rsidRDefault="00152C84" w:rsidP="005358E5">
      <w:pPr>
        <w:pStyle w:val="ConsPlusNormal"/>
        <w:jc w:val="both"/>
      </w:pPr>
    </w:p>
    <w:p w:rsidR="00152C84" w:rsidRDefault="00152C84" w:rsidP="005358E5">
      <w:pPr>
        <w:pStyle w:val="ConsPlusTitle"/>
        <w:ind w:firstLine="540"/>
        <w:jc w:val="both"/>
        <w:outlineLvl w:val="3"/>
      </w:pPr>
      <w:r>
        <w:t>215.4. Содержание обучения в 6 классе:</w:t>
      </w:r>
    </w:p>
    <w:p w:rsidR="00152C84" w:rsidRDefault="00152C84" w:rsidP="005358E5">
      <w:pPr>
        <w:pStyle w:val="ConsPlusNormal"/>
        <w:spacing w:before="240"/>
        <w:ind w:firstLine="540"/>
        <w:jc w:val="both"/>
      </w:pPr>
      <w:r>
        <w:t>Античная литература.</w:t>
      </w:r>
    </w:p>
    <w:p w:rsidR="00152C84" w:rsidRDefault="00152C84" w:rsidP="005358E5">
      <w:pPr>
        <w:pStyle w:val="ConsPlusNormal"/>
        <w:spacing w:before="240"/>
        <w:ind w:firstLine="540"/>
        <w:jc w:val="both"/>
      </w:pPr>
      <w:r>
        <w:t>Гомер. Поэмы. "Илиада", "Одиссея" (фрагменты).</w:t>
      </w:r>
    </w:p>
    <w:p w:rsidR="00152C84" w:rsidRDefault="00152C84" w:rsidP="005358E5">
      <w:pPr>
        <w:pStyle w:val="ConsPlusNormal"/>
        <w:spacing w:before="240"/>
        <w:ind w:firstLine="540"/>
        <w:jc w:val="both"/>
      </w:pPr>
      <w:r>
        <w:t>Фольклор.</w:t>
      </w:r>
    </w:p>
    <w:p w:rsidR="00152C84" w:rsidRDefault="00152C84" w:rsidP="005358E5">
      <w:pPr>
        <w:pStyle w:val="ConsPlusNormal"/>
        <w:spacing w:before="240"/>
        <w:ind w:firstLine="540"/>
        <w:jc w:val="both"/>
      </w:pPr>
      <w:r>
        <w:t>Русские былины (не менее двух). Например, "Илья Муромец и Соловей-разбойник", "Садко".</w:t>
      </w:r>
    </w:p>
    <w:p w:rsidR="00152C84" w:rsidRDefault="00152C84" w:rsidP="005358E5">
      <w:pPr>
        <w:pStyle w:val="ConsPlusNormal"/>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152C84" w:rsidRDefault="00152C84" w:rsidP="005358E5">
      <w:pPr>
        <w:pStyle w:val="ConsPlusNormal"/>
        <w:spacing w:before="240"/>
        <w:ind w:firstLine="540"/>
        <w:jc w:val="both"/>
      </w:pPr>
      <w:r>
        <w:t>Древнерусская литература.</w:t>
      </w:r>
    </w:p>
    <w:p w:rsidR="00152C84" w:rsidRDefault="00152C84" w:rsidP="005358E5">
      <w:pPr>
        <w:pStyle w:val="ConsPlusNormal"/>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152C84" w:rsidRDefault="00152C84" w:rsidP="005358E5">
      <w:pPr>
        <w:pStyle w:val="ConsPlusNormal"/>
        <w:spacing w:before="240"/>
        <w:ind w:firstLine="540"/>
        <w:jc w:val="both"/>
      </w:pPr>
      <w:r>
        <w:t>Литература первой половины XIX века.</w:t>
      </w:r>
    </w:p>
    <w:p w:rsidR="00152C84" w:rsidRDefault="00152C84" w:rsidP="005358E5">
      <w:pPr>
        <w:pStyle w:val="ConsPlusNormal"/>
        <w:spacing w:before="240"/>
        <w:ind w:firstLine="540"/>
        <w:jc w:val="both"/>
      </w:pPr>
      <w:r>
        <w:t>А.С. Пушкин. Стихотворения (не менее трех). "Песнь о вещем Олеге", "Зимняя дорога", "Узник", "Туча" и другие. Роман "Дубровский".</w:t>
      </w:r>
    </w:p>
    <w:p w:rsidR="00152C84" w:rsidRDefault="00152C84" w:rsidP="005358E5">
      <w:pPr>
        <w:pStyle w:val="ConsPlusNormal"/>
        <w:spacing w:before="240"/>
        <w:ind w:firstLine="540"/>
        <w:jc w:val="both"/>
      </w:pPr>
      <w:r>
        <w:t>М.Ю. Лермонтов. Стихотворения (не менее трех). "Три пальмы", "Листок", "Утес" и другие.</w:t>
      </w:r>
    </w:p>
    <w:p w:rsidR="00152C84" w:rsidRDefault="00152C84" w:rsidP="005358E5">
      <w:pPr>
        <w:pStyle w:val="ConsPlusNormal"/>
        <w:spacing w:before="240"/>
        <w:ind w:firstLine="540"/>
        <w:jc w:val="both"/>
      </w:pPr>
      <w:r>
        <w:t>А.В. Кольцов. Стихотворения (не менее двух). Например, "Косарь", "Соловей" и другие.</w:t>
      </w:r>
    </w:p>
    <w:p w:rsidR="00152C84" w:rsidRDefault="00152C84" w:rsidP="005358E5">
      <w:pPr>
        <w:pStyle w:val="ConsPlusNormal"/>
        <w:spacing w:before="240"/>
        <w:ind w:firstLine="540"/>
        <w:jc w:val="both"/>
      </w:pPr>
      <w:r>
        <w:t>Литература второй половины XIX века.</w:t>
      </w:r>
    </w:p>
    <w:p w:rsidR="00152C84" w:rsidRDefault="00152C84" w:rsidP="005358E5">
      <w:pPr>
        <w:pStyle w:val="ConsPlusNormal"/>
        <w:spacing w:before="240"/>
        <w:ind w:firstLine="540"/>
        <w:jc w:val="both"/>
      </w:pPr>
      <w:r>
        <w:t>Ф.И. Тютчев. Стихотворения (не менее двух). "Есть в осени первоначальной...", "С поляны коршун поднялся...".</w:t>
      </w:r>
    </w:p>
    <w:p w:rsidR="00152C84" w:rsidRDefault="00152C84" w:rsidP="005358E5">
      <w:pPr>
        <w:pStyle w:val="ConsPlusNormal"/>
        <w:spacing w:before="240"/>
        <w:ind w:firstLine="540"/>
        <w:jc w:val="both"/>
      </w:pPr>
      <w:r>
        <w:t>А.А. Фет. Стихотворения (не менее двух). "Учись у них у дуба, у березы...", "Я пришел к тебе с приветом...".</w:t>
      </w:r>
    </w:p>
    <w:p w:rsidR="00152C84" w:rsidRDefault="00152C84" w:rsidP="005358E5">
      <w:pPr>
        <w:pStyle w:val="ConsPlusNormal"/>
        <w:spacing w:before="240"/>
        <w:ind w:firstLine="540"/>
        <w:jc w:val="both"/>
      </w:pPr>
      <w:r>
        <w:t>И.С. Тургенев. Рассказ "Бежин луг".</w:t>
      </w:r>
    </w:p>
    <w:p w:rsidR="00152C84" w:rsidRDefault="00152C84" w:rsidP="005358E5">
      <w:pPr>
        <w:pStyle w:val="ConsPlusNormal"/>
        <w:spacing w:before="240"/>
        <w:ind w:firstLine="540"/>
        <w:jc w:val="both"/>
      </w:pPr>
      <w:r>
        <w:t>Н.С. Лесков. Сказ "Левша".</w:t>
      </w:r>
    </w:p>
    <w:p w:rsidR="00152C84" w:rsidRDefault="00152C84" w:rsidP="005358E5">
      <w:pPr>
        <w:pStyle w:val="ConsPlusNormal"/>
        <w:spacing w:before="240"/>
        <w:ind w:firstLine="540"/>
        <w:jc w:val="both"/>
      </w:pPr>
      <w:r>
        <w:t>Л.Н. Толстой. Повесть "Детство" (главы).</w:t>
      </w:r>
    </w:p>
    <w:p w:rsidR="00152C84" w:rsidRDefault="00152C84" w:rsidP="005358E5">
      <w:pPr>
        <w:pStyle w:val="ConsPlusNormal"/>
        <w:spacing w:before="240"/>
        <w:ind w:firstLine="540"/>
        <w:jc w:val="both"/>
      </w:pPr>
      <w:r>
        <w:t>А.П. Чехов. Рассказы (три по выбору). Например, "Толстый и тонкий", "Хамелеон", "Смерть чиновника" и другие.</w:t>
      </w:r>
    </w:p>
    <w:p w:rsidR="00152C84" w:rsidRDefault="00152C84" w:rsidP="005358E5">
      <w:pPr>
        <w:pStyle w:val="ConsPlusNormal"/>
        <w:spacing w:before="240"/>
        <w:ind w:firstLine="540"/>
        <w:jc w:val="both"/>
      </w:pPr>
      <w:r>
        <w:t>А.И. Куприн. Рассказ "Чудесный доктор".</w:t>
      </w:r>
    </w:p>
    <w:p w:rsidR="00152C84" w:rsidRDefault="00152C84" w:rsidP="005358E5">
      <w:pPr>
        <w:pStyle w:val="ConsPlusNormal"/>
        <w:spacing w:before="240"/>
        <w:ind w:firstLine="540"/>
        <w:jc w:val="both"/>
      </w:pPr>
      <w:r>
        <w:t>Литература XX века.</w:t>
      </w:r>
    </w:p>
    <w:p w:rsidR="00152C84" w:rsidRDefault="00152C84" w:rsidP="005358E5">
      <w:pPr>
        <w:pStyle w:val="ConsPlusNormal"/>
        <w:spacing w:before="24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другие.</w:t>
      </w:r>
    </w:p>
    <w:p w:rsidR="00152C84" w:rsidRDefault="00152C84" w:rsidP="005358E5">
      <w:pPr>
        <w:pStyle w:val="ConsPlusNormal"/>
        <w:spacing w:before="240"/>
        <w:ind w:firstLine="540"/>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152C84" w:rsidRDefault="00152C84" w:rsidP="005358E5">
      <w:pPr>
        <w:pStyle w:val="ConsPlusNormal"/>
        <w:spacing w:before="240"/>
        <w:ind w:firstLine="540"/>
        <w:jc w:val="both"/>
      </w:pPr>
      <w:r>
        <w:t>Проза отечественных писателей конца XX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152C84" w:rsidRDefault="00152C84" w:rsidP="005358E5">
      <w:pPr>
        <w:pStyle w:val="ConsPlusNormal"/>
        <w:spacing w:before="240"/>
        <w:ind w:firstLine="540"/>
        <w:jc w:val="both"/>
      </w:pPr>
      <w:r>
        <w:t>В.Г. Распутин. Рассказ "Уроки французского".</w:t>
      </w:r>
    </w:p>
    <w:p w:rsidR="00152C84" w:rsidRDefault="00152C84" w:rsidP="005358E5">
      <w:pPr>
        <w:pStyle w:val="ConsPlusNormal"/>
        <w:spacing w:before="240"/>
        <w:ind w:firstLine="540"/>
        <w:jc w:val="both"/>
      </w:pPr>
      <w:r>
        <w:t>Произведения отечественных писателей на тему взросления человека (не менее двух). Например, Р. П. Погодин. "Кирпичные острова"; Р.И. Фраерман. "Дикая собака Динго, или Повесть о первой любви"; Ю.И. Коваль. "Самая легкая лодка в мире" и другие.</w:t>
      </w:r>
    </w:p>
    <w:p w:rsidR="00152C84" w:rsidRDefault="00152C84" w:rsidP="005358E5">
      <w:pPr>
        <w:pStyle w:val="ConsPlusNormal"/>
        <w:spacing w:before="240"/>
        <w:ind w:firstLine="540"/>
        <w:jc w:val="both"/>
      </w:pPr>
      <w:r>
        <w:t>Произведения современных отечественных писателей-фантастов (не менее двух). Например, А.В. Жвалевский и Е.Б. Пастернак. "Время всегда хорошее";</w:t>
      </w:r>
    </w:p>
    <w:p w:rsidR="00152C84" w:rsidRDefault="00152C84" w:rsidP="005358E5">
      <w:pPr>
        <w:pStyle w:val="ConsPlusNormal"/>
        <w:spacing w:before="240"/>
        <w:ind w:firstLine="540"/>
        <w:jc w:val="both"/>
      </w:pPr>
      <w:r>
        <w:t>С.В. Лукьяненко. "Мальчик и Тьма"; В.В. Ледерман. "Календарь ма(й) я" и другие.</w:t>
      </w:r>
    </w:p>
    <w:p w:rsidR="00152C84" w:rsidRDefault="00152C84" w:rsidP="005358E5">
      <w:pPr>
        <w:pStyle w:val="ConsPlusNormal"/>
        <w:spacing w:before="240"/>
        <w:ind w:firstLine="540"/>
        <w:jc w:val="both"/>
      </w:pPr>
      <w:r>
        <w:t>Литература народов Российской Федерации.</w:t>
      </w:r>
    </w:p>
    <w:p w:rsidR="00152C84" w:rsidRDefault="00152C84" w:rsidP="005358E5">
      <w:pPr>
        <w:pStyle w:val="ConsPlusNormal"/>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152C84" w:rsidRDefault="00152C84" w:rsidP="005358E5">
      <w:pPr>
        <w:pStyle w:val="ConsPlusNormal"/>
        <w:spacing w:before="240"/>
        <w:ind w:firstLine="540"/>
        <w:jc w:val="both"/>
      </w:pPr>
      <w:r>
        <w:t>Зарубежная литература.</w:t>
      </w:r>
    </w:p>
    <w:p w:rsidR="00152C84" w:rsidRDefault="00152C84" w:rsidP="005358E5">
      <w:pPr>
        <w:pStyle w:val="ConsPlusNormal"/>
        <w:spacing w:before="240"/>
        <w:ind w:firstLine="540"/>
        <w:jc w:val="both"/>
      </w:pPr>
      <w:r>
        <w:t>Д. Дефо. "Робинзон Крузо" (главы по выбору).</w:t>
      </w:r>
    </w:p>
    <w:p w:rsidR="00152C84" w:rsidRDefault="00152C84" w:rsidP="005358E5">
      <w:pPr>
        <w:pStyle w:val="ConsPlusNormal"/>
        <w:spacing w:before="240"/>
        <w:ind w:firstLine="540"/>
        <w:jc w:val="both"/>
      </w:pPr>
      <w:r>
        <w:t>Дж. Свифт. "Путешествия Гулливера" (главы по выбору).</w:t>
      </w:r>
    </w:p>
    <w:p w:rsidR="00152C84" w:rsidRDefault="00152C84" w:rsidP="005358E5">
      <w:pPr>
        <w:pStyle w:val="ConsPlusNormal"/>
        <w:spacing w:before="24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152C84" w:rsidRDefault="00152C84" w:rsidP="005358E5">
      <w:pPr>
        <w:pStyle w:val="ConsPlusNormal"/>
        <w:spacing w:before="240"/>
        <w:ind w:firstLine="54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152C84" w:rsidRDefault="00152C84" w:rsidP="005358E5">
      <w:pPr>
        <w:pStyle w:val="ConsPlusNormal"/>
        <w:jc w:val="both"/>
      </w:pPr>
    </w:p>
    <w:p w:rsidR="00152C84" w:rsidRDefault="00152C84" w:rsidP="005358E5">
      <w:pPr>
        <w:pStyle w:val="ConsPlusTitle"/>
        <w:ind w:firstLine="540"/>
        <w:jc w:val="both"/>
        <w:outlineLvl w:val="3"/>
      </w:pPr>
      <w:r>
        <w:t>215.5. Содержание обучения в 7 классе:</w:t>
      </w:r>
    </w:p>
    <w:p w:rsidR="00152C84" w:rsidRDefault="00152C84" w:rsidP="005358E5">
      <w:pPr>
        <w:pStyle w:val="ConsPlusNormal"/>
        <w:spacing w:before="240"/>
        <w:ind w:firstLine="540"/>
        <w:jc w:val="both"/>
      </w:pPr>
      <w:r>
        <w:t>Древнерусская литература.</w:t>
      </w:r>
    </w:p>
    <w:p w:rsidR="00152C84" w:rsidRDefault="00152C84" w:rsidP="005358E5">
      <w:pPr>
        <w:pStyle w:val="ConsPlusNormal"/>
        <w:spacing w:before="240"/>
        <w:ind w:firstLine="540"/>
        <w:jc w:val="both"/>
      </w:pPr>
      <w:r>
        <w:t>Древнерусские повести (одна повесть по выбору). Например, "Поучение" Владимира Мономаха (в сокращении) и другие.</w:t>
      </w:r>
    </w:p>
    <w:p w:rsidR="00152C84" w:rsidRDefault="00152C84" w:rsidP="005358E5">
      <w:pPr>
        <w:pStyle w:val="ConsPlusNormal"/>
        <w:spacing w:before="240"/>
        <w:ind w:firstLine="540"/>
        <w:jc w:val="both"/>
      </w:pPr>
      <w:r>
        <w:t>Литература первой половины XIX века.</w:t>
      </w:r>
    </w:p>
    <w:p w:rsidR="00152C84" w:rsidRDefault="00152C84" w:rsidP="005358E5">
      <w:pPr>
        <w:pStyle w:val="ConsPlusNormal"/>
        <w:spacing w:before="240"/>
        <w:ind w:firstLine="540"/>
        <w:jc w:val="both"/>
      </w:pPr>
      <w:r>
        <w:t>А.С. Пушкин. Стихотворения (не менее четырех). Например,</w:t>
      </w:r>
    </w:p>
    <w:p w:rsidR="00152C84" w:rsidRDefault="00152C84" w:rsidP="005358E5">
      <w:pPr>
        <w:pStyle w:val="ConsPlusNormal"/>
        <w:spacing w:before="240"/>
        <w:ind w:firstLine="540"/>
        <w:jc w:val="both"/>
      </w:pPr>
      <w: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152C84" w:rsidRDefault="00152C84" w:rsidP="005358E5">
      <w:pPr>
        <w:pStyle w:val="ConsPlusNormal"/>
        <w:spacing w:before="24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152C84" w:rsidRDefault="00152C84" w:rsidP="005358E5">
      <w:pPr>
        <w:pStyle w:val="ConsPlusNormal"/>
        <w:spacing w:before="240"/>
        <w:ind w:firstLine="540"/>
        <w:jc w:val="both"/>
      </w:pPr>
      <w:r>
        <w:t>Н.В. Гоголь. Повесть "Тарас Бульба".</w:t>
      </w:r>
    </w:p>
    <w:p w:rsidR="00152C84" w:rsidRDefault="00152C84" w:rsidP="005358E5">
      <w:pPr>
        <w:pStyle w:val="ConsPlusNormal"/>
        <w:spacing w:before="240"/>
        <w:ind w:firstLine="540"/>
        <w:jc w:val="both"/>
      </w:pPr>
      <w:r>
        <w:t>Литература второй половины XIX века.</w:t>
      </w:r>
    </w:p>
    <w:p w:rsidR="00152C84" w:rsidRDefault="00152C84" w:rsidP="005358E5">
      <w:pPr>
        <w:pStyle w:val="ConsPlusNormal"/>
        <w:spacing w:before="24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152C84" w:rsidRDefault="00152C84" w:rsidP="005358E5">
      <w:pPr>
        <w:pStyle w:val="ConsPlusNormal"/>
        <w:spacing w:before="240"/>
        <w:ind w:firstLine="540"/>
        <w:jc w:val="both"/>
      </w:pPr>
      <w:r>
        <w:t>Л.Н. Толстой. Рассказ "После бала".</w:t>
      </w:r>
    </w:p>
    <w:p w:rsidR="00152C84" w:rsidRDefault="00152C84" w:rsidP="005358E5">
      <w:pPr>
        <w:pStyle w:val="ConsPlusNormal"/>
        <w:spacing w:before="240"/>
        <w:ind w:firstLine="540"/>
        <w:jc w:val="both"/>
      </w:pPr>
      <w:r>
        <w:t>Н.А. Некрасов. Стихотворения (не менее двух). Например, "Размышления у парадного подъезда", "Железная дорога" и другие.</w:t>
      </w:r>
    </w:p>
    <w:p w:rsidR="00152C84" w:rsidRDefault="00152C84" w:rsidP="005358E5">
      <w:pPr>
        <w:pStyle w:val="ConsPlusNormal"/>
        <w:spacing w:before="240"/>
        <w:ind w:firstLine="540"/>
        <w:jc w:val="both"/>
      </w:pPr>
      <w:r>
        <w:t>Поэзия второй половины XIX века. Ф.И. Тютчев, А.А. Фет, А.К. Толстой и другие (не менее двух стихотворений по выбору).</w:t>
      </w:r>
    </w:p>
    <w:p w:rsidR="00152C84" w:rsidRDefault="00152C84" w:rsidP="005358E5">
      <w:pPr>
        <w:pStyle w:val="ConsPlusNormal"/>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152C84" w:rsidRDefault="00152C84" w:rsidP="005358E5">
      <w:pPr>
        <w:pStyle w:val="ConsPlusNormal"/>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rsidR="00152C84" w:rsidRDefault="00152C84" w:rsidP="005358E5">
      <w:pPr>
        <w:pStyle w:val="ConsPlusNormal"/>
        <w:spacing w:before="240"/>
        <w:ind w:firstLine="540"/>
        <w:jc w:val="both"/>
      </w:pPr>
      <w:r>
        <w:t>Литература конца XIX начала XX века.</w:t>
      </w:r>
    </w:p>
    <w:p w:rsidR="00152C84" w:rsidRDefault="00152C84" w:rsidP="005358E5">
      <w:pPr>
        <w:pStyle w:val="ConsPlusNormal"/>
        <w:spacing w:before="240"/>
        <w:ind w:firstLine="540"/>
        <w:jc w:val="both"/>
      </w:pPr>
      <w:r>
        <w:t>А.П. Чехов. Рассказы (один по выбору). Например, "Тоска", "Злоумышленник" и другие.</w:t>
      </w:r>
    </w:p>
    <w:p w:rsidR="00152C84" w:rsidRDefault="00152C84" w:rsidP="005358E5">
      <w:pPr>
        <w:pStyle w:val="ConsPlusNormal"/>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rsidR="00152C84" w:rsidRDefault="00152C84" w:rsidP="005358E5">
      <w:pPr>
        <w:pStyle w:val="ConsPlusNormal"/>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152C84" w:rsidRDefault="00152C84" w:rsidP="005358E5">
      <w:pPr>
        <w:pStyle w:val="ConsPlusNormal"/>
        <w:spacing w:before="240"/>
        <w:ind w:firstLine="540"/>
        <w:jc w:val="both"/>
      </w:pPr>
      <w:r>
        <w:t>Литература первой половины XX века.</w:t>
      </w:r>
    </w:p>
    <w:p w:rsidR="00152C84" w:rsidRDefault="00152C84" w:rsidP="005358E5">
      <w:pPr>
        <w:pStyle w:val="ConsPlusNormal"/>
        <w:spacing w:before="240"/>
        <w:ind w:firstLine="540"/>
        <w:jc w:val="both"/>
      </w:pPr>
      <w:r>
        <w:t>А.С. Грин. Повести и рассказы (одно произведение по выбору). Например, "Алые паруса", "Зеленая лампа" и другие.</w:t>
      </w:r>
    </w:p>
    <w:p w:rsidR="00152C84" w:rsidRDefault="00152C84" w:rsidP="005358E5">
      <w:pPr>
        <w:pStyle w:val="ConsPlusNormal"/>
        <w:spacing w:before="240"/>
        <w:ind w:firstLine="540"/>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rsidR="00152C84" w:rsidRDefault="00152C84" w:rsidP="005358E5">
      <w:pPr>
        <w:pStyle w:val="ConsPlusNormal"/>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152C84" w:rsidRDefault="00152C84" w:rsidP="005358E5">
      <w:pPr>
        <w:pStyle w:val="ConsPlusNormal"/>
        <w:spacing w:before="240"/>
        <w:ind w:firstLine="540"/>
        <w:jc w:val="both"/>
      </w:pPr>
      <w:r>
        <w:t>А.П. Платонов. Рассказы (один по выбору). Например, "Юшка", "Неизвестный цветок" и другие.</w:t>
      </w:r>
    </w:p>
    <w:p w:rsidR="00152C84" w:rsidRDefault="00152C84" w:rsidP="005358E5">
      <w:pPr>
        <w:pStyle w:val="ConsPlusNormal"/>
        <w:spacing w:before="240"/>
        <w:ind w:firstLine="540"/>
        <w:jc w:val="both"/>
      </w:pPr>
      <w:r>
        <w:t>Литература второй половины XX века.</w:t>
      </w:r>
    </w:p>
    <w:p w:rsidR="00152C84" w:rsidRDefault="00152C84" w:rsidP="005358E5">
      <w:pPr>
        <w:pStyle w:val="ConsPlusNormal"/>
        <w:spacing w:before="240"/>
        <w:ind w:firstLine="540"/>
        <w:jc w:val="both"/>
      </w:pPr>
      <w:r>
        <w:t>В.М. Шукшин. Рассказы (один по выбору). Например, "Чудик", "Стенька Разин", "Критики" и другие.</w:t>
      </w:r>
    </w:p>
    <w:p w:rsidR="00152C84" w:rsidRDefault="00152C84" w:rsidP="005358E5">
      <w:pPr>
        <w:pStyle w:val="ConsPlusNormal"/>
        <w:spacing w:before="240"/>
        <w:ind w:firstLine="54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152C84" w:rsidRDefault="00152C84" w:rsidP="005358E5">
      <w:pPr>
        <w:pStyle w:val="ConsPlusNormal"/>
        <w:spacing w:before="240"/>
        <w:ind w:firstLine="540"/>
        <w:jc w:val="both"/>
      </w:pPr>
      <w:r>
        <w:t>Произведения отечественных прозаиков второй половины XX начала XXI века (не менее двух). Например, произведения Ф.А. Абрамова, В.П. Астафьева, В.И. Белова, Ф.А. Искандера и другие.</w:t>
      </w:r>
    </w:p>
    <w:p w:rsidR="00152C84" w:rsidRDefault="00152C84" w:rsidP="005358E5">
      <w:pPr>
        <w:pStyle w:val="ConsPlusNormal"/>
        <w:spacing w:before="240"/>
        <w:ind w:firstLine="54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152C84" w:rsidRDefault="00152C84" w:rsidP="005358E5">
      <w:pPr>
        <w:pStyle w:val="ConsPlusNormal"/>
        <w:spacing w:before="240"/>
        <w:ind w:firstLine="540"/>
        <w:jc w:val="both"/>
      </w:pPr>
      <w:r>
        <w:t>Зарубежная литература.</w:t>
      </w:r>
    </w:p>
    <w:p w:rsidR="00152C84" w:rsidRDefault="00152C84" w:rsidP="005358E5">
      <w:pPr>
        <w:pStyle w:val="ConsPlusNormal"/>
        <w:spacing w:before="240"/>
        <w:ind w:firstLine="540"/>
        <w:jc w:val="both"/>
      </w:pPr>
      <w:r>
        <w:t>М. де Сервантес Сааведра. Роман "Хитроумный идальго Дон Кихот Ламанчский" (главы).</w:t>
      </w:r>
    </w:p>
    <w:p w:rsidR="00152C84" w:rsidRDefault="00152C84" w:rsidP="005358E5">
      <w:pPr>
        <w:pStyle w:val="ConsPlusNormal"/>
        <w:spacing w:before="240"/>
        <w:ind w:firstLine="540"/>
        <w:jc w:val="both"/>
      </w:pPr>
      <w:r>
        <w:t>Зарубежная новеллистика (одно - два произведения по выбору). Например, П. Мериме. "Маттео Фальконе"; О. Генри. "Дары волхвов", "Последний лист".</w:t>
      </w:r>
    </w:p>
    <w:p w:rsidR="00152C84" w:rsidRDefault="00152C84" w:rsidP="005358E5">
      <w:pPr>
        <w:pStyle w:val="ConsPlusNormal"/>
        <w:spacing w:before="240"/>
        <w:ind w:firstLine="540"/>
        <w:jc w:val="both"/>
      </w:pPr>
      <w:r>
        <w:t>А. де Сент Экзюпери. Повесть-сказка "Маленький принц".</w:t>
      </w:r>
    </w:p>
    <w:p w:rsidR="00152C84" w:rsidRDefault="00152C84" w:rsidP="005358E5">
      <w:pPr>
        <w:pStyle w:val="ConsPlusNormal"/>
        <w:jc w:val="both"/>
      </w:pPr>
    </w:p>
    <w:p w:rsidR="00152C84" w:rsidRDefault="00152C84" w:rsidP="005358E5">
      <w:pPr>
        <w:pStyle w:val="ConsPlusTitle"/>
        <w:ind w:firstLine="540"/>
        <w:jc w:val="both"/>
        <w:outlineLvl w:val="3"/>
      </w:pPr>
      <w:r>
        <w:t>215.6. Содержание обучения в 8 классе:</w:t>
      </w:r>
    </w:p>
    <w:p w:rsidR="00152C84" w:rsidRDefault="00152C84" w:rsidP="005358E5">
      <w:pPr>
        <w:pStyle w:val="ConsPlusNormal"/>
        <w:spacing w:before="240"/>
        <w:ind w:firstLine="540"/>
        <w:jc w:val="both"/>
      </w:pPr>
      <w:r>
        <w:t>Древнерусская литература</w:t>
      </w:r>
    </w:p>
    <w:p w:rsidR="00152C84" w:rsidRDefault="00152C84" w:rsidP="005358E5">
      <w:pPr>
        <w:pStyle w:val="ConsPlusNormal"/>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152C84" w:rsidRDefault="00152C84" w:rsidP="005358E5">
      <w:pPr>
        <w:pStyle w:val="ConsPlusNormal"/>
        <w:spacing w:before="240"/>
        <w:ind w:firstLine="540"/>
        <w:jc w:val="both"/>
      </w:pPr>
      <w:r>
        <w:t>Литература XVIII века.</w:t>
      </w:r>
    </w:p>
    <w:p w:rsidR="00152C84" w:rsidRDefault="00152C84" w:rsidP="005358E5">
      <w:pPr>
        <w:pStyle w:val="ConsPlusNormal"/>
        <w:spacing w:before="240"/>
        <w:ind w:firstLine="540"/>
        <w:jc w:val="both"/>
      </w:pPr>
      <w:r>
        <w:t>Д.И. Фонвизин. Комедия "Недоросль".</w:t>
      </w:r>
    </w:p>
    <w:p w:rsidR="00152C84" w:rsidRDefault="00152C84" w:rsidP="005358E5">
      <w:pPr>
        <w:pStyle w:val="ConsPlusNormal"/>
        <w:spacing w:before="240"/>
        <w:ind w:firstLine="540"/>
        <w:jc w:val="both"/>
      </w:pPr>
      <w:r>
        <w:t>Литература первой половины XIX века.</w:t>
      </w:r>
    </w:p>
    <w:p w:rsidR="00152C84" w:rsidRDefault="00152C84" w:rsidP="005358E5">
      <w:pPr>
        <w:pStyle w:val="ConsPlusNormal"/>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152C84" w:rsidRDefault="00152C84" w:rsidP="005358E5">
      <w:pPr>
        <w:pStyle w:val="ConsPlusNormal"/>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152C84" w:rsidRDefault="00152C84" w:rsidP="005358E5">
      <w:pPr>
        <w:pStyle w:val="ConsPlusNormal"/>
        <w:spacing w:before="240"/>
        <w:ind w:firstLine="540"/>
        <w:jc w:val="both"/>
      </w:pPr>
      <w:r>
        <w:t>Н.В. Гоголь. Повесть "Шинель". Комедия "Ревизор".</w:t>
      </w:r>
    </w:p>
    <w:p w:rsidR="00152C84" w:rsidRDefault="00152C84" w:rsidP="005358E5">
      <w:pPr>
        <w:pStyle w:val="ConsPlusNormal"/>
        <w:spacing w:before="240"/>
        <w:ind w:firstLine="540"/>
        <w:jc w:val="both"/>
      </w:pPr>
      <w:r>
        <w:t>Литература второй половины XIX века.</w:t>
      </w:r>
    </w:p>
    <w:p w:rsidR="00152C84" w:rsidRDefault="00152C84" w:rsidP="005358E5">
      <w:pPr>
        <w:pStyle w:val="ConsPlusNormal"/>
        <w:spacing w:before="240"/>
        <w:ind w:firstLine="540"/>
        <w:jc w:val="both"/>
      </w:pPr>
      <w:r>
        <w:t>И.С. Тургенев. Повести (одна по выбору). Например, "Ася", "Первая любовь".</w:t>
      </w:r>
    </w:p>
    <w:p w:rsidR="00152C84" w:rsidRDefault="00152C84" w:rsidP="005358E5">
      <w:pPr>
        <w:pStyle w:val="ConsPlusNormal"/>
        <w:spacing w:before="240"/>
        <w:ind w:firstLine="540"/>
        <w:jc w:val="both"/>
      </w:pPr>
      <w:r>
        <w:t>Ф.М. Достоевский. "Бедные люди", "Белые ночи" (одно произведение по выбору).</w:t>
      </w:r>
    </w:p>
    <w:p w:rsidR="00152C84" w:rsidRDefault="00152C84" w:rsidP="005358E5">
      <w:pPr>
        <w:pStyle w:val="ConsPlusNormal"/>
        <w:spacing w:before="240"/>
        <w:ind w:firstLine="540"/>
        <w:jc w:val="both"/>
      </w:pPr>
      <w:r>
        <w:t>Л.Н. Толстой. Повести и рассказы (одно произведение по выбору). Например, "Отрочество" (главы).</w:t>
      </w:r>
    </w:p>
    <w:p w:rsidR="00152C84" w:rsidRDefault="00152C84" w:rsidP="005358E5">
      <w:pPr>
        <w:pStyle w:val="ConsPlusNormal"/>
        <w:spacing w:before="240"/>
        <w:ind w:firstLine="540"/>
        <w:jc w:val="both"/>
      </w:pPr>
      <w:r>
        <w:t>Литература первой половины XX века.</w:t>
      </w:r>
    </w:p>
    <w:p w:rsidR="00152C84" w:rsidRDefault="00152C84" w:rsidP="005358E5">
      <w:pPr>
        <w:pStyle w:val="ConsPlusNormal"/>
        <w:spacing w:before="24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152C84" w:rsidRDefault="00152C84" w:rsidP="005358E5">
      <w:pPr>
        <w:pStyle w:val="ConsPlusNormal"/>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152C84" w:rsidRDefault="00152C84" w:rsidP="005358E5">
      <w:pPr>
        <w:pStyle w:val="ConsPlusNormal"/>
        <w:spacing w:before="240"/>
        <w:ind w:firstLine="540"/>
        <w:jc w:val="both"/>
      </w:pPr>
      <w:r>
        <w:t>М.А. Булгаков (одна повесть по выбору). Например, "Собачье сердце" и другие.</w:t>
      </w:r>
    </w:p>
    <w:p w:rsidR="00152C84" w:rsidRDefault="00152C84" w:rsidP="005358E5">
      <w:pPr>
        <w:pStyle w:val="ConsPlusNormal"/>
        <w:spacing w:before="240"/>
        <w:ind w:firstLine="540"/>
        <w:jc w:val="both"/>
      </w:pPr>
      <w:r>
        <w:t>Литература второй половины XX века.</w:t>
      </w:r>
    </w:p>
    <w:p w:rsidR="00152C84" w:rsidRDefault="00152C84" w:rsidP="005358E5">
      <w:pPr>
        <w:pStyle w:val="ConsPlusNormal"/>
        <w:spacing w:before="240"/>
        <w:ind w:firstLine="540"/>
        <w:jc w:val="both"/>
      </w:pPr>
      <w:r>
        <w:t>А.Т. Твардовский. Поэма "Василий Теркин" (главы "Переправа", "Гармонь", "Два солдата", "Поединок" и другие).</w:t>
      </w:r>
    </w:p>
    <w:p w:rsidR="00152C84" w:rsidRDefault="00152C84" w:rsidP="005358E5">
      <w:pPr>
        <w:pStyle w:val="ConsPlusNormal"/>
        <w:spacing w:before="240"/>
        <w:ind w:firstLine="540"/>
        <w:jc w:val="both"/>
      </w:pPr>
      <w:r>
        <w:t>М.А. Шолохов. Рассказ "Судьба человека".</w:t>
      </w:r>
    </w:p>
    <w:p w:rsidR="00152C84" w:rsidRDefault="00152C84" w:rsidP="005358E5">
      <w:pPr>
        <w:pStyle w:val="ConsPlusNormal"/>
        <w:spacing w:before="240"/>
        <w:ind w:firstLine="540"/>
        <w:jc w:val="both"/>
      </w:pPr>
      <w:r>
        <w:t>А.И. Солженицын. Рассказ "Матренин двор".</w:t>
      </w:r>
    </w:p>
    <w:p w:rsidR="00152C84" w:rsidRDefault="00152C84" w:rsidP="005358E5">
      <w:pPr>
        <w:pStyle w:val="ConsPlusNormal"/>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152C84" w:rsidRDefault="00152C84" w:rsidP="005358E5">
      <w:pPr>
        <w:pStyle w:val="ConsPlusNormal"/>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152C84" w:rsidRDefault="00152C84" w:rsidP="005358E5">
      <w:pPr>
        <w:pStyle w:val="ConsPlusNormal"/>
        <w:spacing w:before="240"/>
        <w:ind w:firstLine="540"/>
        <w:jc w:val="both"/>
      </w:pPr>
      <w:r>
        <w:t>Поэзия второй половины XX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rsidR="00152C84" w:rsidRDefault="00152C84" w:rsidP="005358E5">
      <w:pPr>
        <w:pStyle w:val="ConsPlusNormal"/>
        <w:spacing w:before="240"/>
        <w:ind w:firstLine="540"/>
        <w:jc w:val="both"/>
      </w:pPr>
      <w:r>
        <w:t>Зарубежная литература.</w:t>
      </w:r>
    </w:p>
    <w:p w:rsidR="00152C84" w:rsidRDefault="00152C84" w:rsidP="005358E5">
      <w:pPr>
        <w:pStyle w:val="ConsPlusNormal"/>
        <w:spacing w:before="24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152C84" w:rsidRDefault="00152C84" w:rsidP="005358E5">
      <w:pPr>
        <w:pStyle w:val="ConsPlusNormal"/>
        <w:spacing w:before="240"/>
        <w:ind w:firstLine="540"/>
        <w:jc w:val="both"/>
      </w:pPr>
      <w:r>
        <w:t>Ж.-Б. Мольер. Комедия "Мещанин во дворянстве" (фрагменты по выбору).</w:t>
      </w:r>
    </w:p>
    <w:p w:rsidR="00152C84" w:rsidRDefault="00152C84" w:rsidP="005358E5">
      <w:pPr>
        <w:pStyle w:val="ConsPlusNormal"/>
        <w:jc w:val="both"/>
      </w:pPr>
    </w:p>
    <w:p w:rsidR="00152C84" w:rsidRDefault="00152C84" w:rsidP="005358E5">
      <w:pPr>
        <w:pStyle w:val="ConsPlusTitle"/>
        <w:ind w:firstLine="540"/>
        <w:jc w:val="both"/>
        <w:outlineLvl w:val="3"/>
      </w:pPr>
      <w:r>
        <w:t>215.7. Содержание обучения в 9 классе:</w:t>
      </w:r>
    </w:p>
    <w:p w:rsidR="00152C84" w:rsidRDefault="00152C84" w:rsidP="005358E5">
      <w:pPr>
        <w:pStyle w:val="ConsPlusNormal"/>
        <w:spacing w:before="240"/>
        <w:ind w:firstLine="540"/>
        <w:jc w:val="both"/>
      </w:pPr>
      <w:r>
        <w:t>Древнерусская литература.</w:t>
      </w:r>
    </w:p>
    <w:p w:rsidR="00152C84" w:rsidRDefault="00152C84" w:rsidP="005358E5">
      <w:pPr>
        <w:pStyle w:val="ConsPlusNormal"/>
        <w:spacing w:before="240"/>
        <w:ind w:firstLine="540"/>
        <w:jc w:val="both"/>
      </w:pPr>
      <w:r>
        <w:t>"Слово о полку Игореве".</w:t>
      </w:r>
    </w:p>
    <w:p w:rsidR="00152C84" w:rsidRDefault="00152C84" w:rsidP="005358E5">
      <w:pPr>
        <w:pStyle w:val="ConsPlusNormal"/>
        <w:spacing w:before="240"/>
        <w:ind w:firstLine="540"/>
        <w:jc w:val="both"/>
      </w:pPr>
      <w:r>
        <w:t>Литература XVIII века.</w:t>
      </w:r>
    </w:p>
    <w:p w:rsidR="00152C84" w:rsidRDefault="00152C84" w:rsidP="005358E5">
      <w:pPr>
        <w:pStyle w:val="ConsPlusNormal"/>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52C84" w:rsidRDefault="00152C84" w:rsidP="005358E5">
      <w:pPr>
        <w:pStyle w:val="ConsPlusNormal"/>
        <w:spacing w:before="240"/>
        <w:ind w:firstLine="540"/>
        <w:jc w:val="both"/>
      </w:pPr>
      <w:r>
        <w:t>Г.Р. Державин. Стихотворения (два по выбору). Например, "Властителям и судиям", "Памятник" и другие.</w:t>
      </w:r>
    </w:p>
    <w:p w:rsidR="00152C84" w:rsidRDefault="00152C84" w:rsidP="005358E5">
      <w:pPr>
        <w:pStyle w:val="ConsPlusNormal"/>
        <w:spacing w:before="240"/>
        <w:ind w:firstLine="540"/>
        <w:jc w:val="both"/>
      </w:pPr>
      <w:r>
        <w:t>Н.М. Карамзин. Повесть "Бедная Лиза".</w:t>
      </w:r>
    </w:p>
    <w:p w:rsidR="00152C84" w:rsidRDefault="00152C84" w:rsidP="005358E5">
      <w:pPr>
        <w:pStyle w:val="ConsPlusNormal"/>
        <w:spacing w:before="240"/>
        <w:ind w:firstLine="540"/>
        <w:jc w:val="both"/>
      </w:pPr>
      <w:r>
        <w:t>Литература первой половины XIX века.</w:t>
      </w:r>
    </w:p>
    <w:p w:rsidR="00152C84" w:rsidRDefault="00152C84" w:rsidP="005358E5">
      <w:pPr>
        <w:pStyle w:val="ConsPlusNormal"/>
        <w:spacing w:before="240"/>
        <w:ind w:firstLine="540"/>
        <w:jc w:val="both"/>
      </w:pPr>
      <w:r>
        <w:t>В.А. Жуковский. Баллады, элегии (одна - две по выбору). Например, "Светлана", "Невыразимое", "Море" и другие.</w:t>
      </w:r>
    </w:p>
    <w:p w:rsidR="00152C84" w:rsidRDefault="00152C84" w:rsidP="005358E5">
      <w:pPr>
        <w:pStyle w:val="ConsPlusNormal"/>
        <w:spacing w:before="240"/>
        <w:ind w:firstLine="540"/>
        <w:jc w:val="both"/>
      </w:pPr>
      <w:r>
        <w:t>А.С. Грибоедов. Комедия "Горе от ума".</w:t>
      </w:r>
    </w:p>
    <w:p w:rsidR="00152C84" w:rsidRDefault="00152C84" w:rsidP="005358E5">
      <w:pPr>
        <w:pStyle w:val="ConsPlusNormal"/>
        <w:spacing w:before="240"/>
        <w:ind w:firstLine="54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152C84" w:rsidRDefault="00152C84" w:rsidP="005358E5">
      <w:pPr>
        <w:pStyle w:val="ConsPlusNormal"/>
        <w:spacing w:before="240"/>
        <w:ind w:firstLine="540"/>
        <w:jc w:val="both"/>
      </w:pPr>
      <w:r>
        <w:t>Зарубежная литература.</w:t>
      </w:r>
    </w:p>
    <w:p w:rsidR="00152C84" w:rsidRDefault="00152C84" w:rsidP="005358E5">
      <w:pPr>
        <w:pStyle w:val="ConsPlusNormal"/>
        <w:spacing w:before="240"/>
        <w:ind w:firstLine="540"/>
        <w:jc w:val="both"/>
      </w:pPr>
      <w:r>
        <w:t>У. Шекспир. Трагедия "Гамлет" (фрагменты по выбору).</w:t>
      </w:r>
    </w:p>
    <w:p w:rsidR="00152C84" w:rsidRDefault="00152C84" w:rsidP="005358E5">
      <w:pPr>
        <w:pStyle w:val="ConsPlusNormal"/>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152C84" w:rsidRDefault="00152C84" w:rsidP="005358E5">
      <w:pPr>
        <w:pStyle w:val="ConsPlusNormal"/>
        <w:spacing w:before="240"/>
        <w:ind w:firstLine="540"/>
        <w:jc w:val="both"/>
      </w:pPr>
      <w:r>
        <w:t>Литература первой половины XIX века</w:t>
      </w:r>
    </w:p>
    <w:p w:rsidR="00152C84" w:rsidRDefault="00152C84" w:rsidP="005358E5">
      <w:pPr>
        <w:pStyle w:val="ConsPlusNormal"/>
        <w:spacing w:before="240"/>
        <w:ind w:firstLine="54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152C84" w:rsidRDefault="00152C84" w:rsidP="005358E5">
      <w:pPr>
        <w:pStyle w:val="ConsPlusNormal"/>
        <w:spacing w:before="240"/>
        <w:ind w:firstLine="540"/>
        <w:jc w:val="both"/>
      </w:pPr>
      <w:r>
        <w:t>Н.В. Гоголь. Поэма "Мертвые души".</w:t>
      </w:r>
    </w:p>
    <w:p w:rsidR="00152C84" w:rsidRDefault="00152C84" w:rsidP="005358E5">
      <w:pPr>
        <w:pStyle w:val="ConsPlusNormal"/>
        <w:spacing w:before="240"/>
        <w:ind w:firstLine="540"/>
        <w:jc w:val="both"/>
      </w:pPr>
      <w:r>
        <w:t>Данте. "Божественная комедия" (не менее двух фрагментов по выбору).</w:t>
      </w:r>
    </w:p>
    <w:p w:rsidR="00152C84" w:rsidRDefault="00152C84" w:rsidP="005358E5">
      <w:pPr>
        <w:pStyle w:val="ConsPlusNormal"/>
        <w:spacing w:before="240"/>
        <w:ind w:firstLine="540"/>
        <w:jc w:val="both"/>
      </w:pPr>
      <w:r>
        <w:t>И.-В. Гете. Трагедия "Фауст" (не менее двух фрагментов по выбору).</w:t>
      </w:r>
    </w:p>
    <w:p w:rsidR="00152C84" w:rsidRDefault="00152C84" w:rsidP="005358E5">
      <w:pPr>
        <w:pStyle w:val="ConsPlusNormal"/>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rsidR="00152C84" w:rsidRDefault="00152C84" w:rsidP="005358E5">
      <w:pPr>
        <w:pStyle w:val="ConsPlusNormal"/>
        <w:spacing w:before="240"/>
        <w:ind w:firstLine="540"/>
        <w:jc w:val="both"/>
      </w:pPr>
      <w:r>
        <w:t>215.8. Планируемые результаты освоения программы по литературе на уровне основного общего образования.</w:t>
      </w:r>
    </w:p>
    <w:p w:rsidR="00152C84" w:rsidRDefault="00152C84" w:rsidP="005358E5">
      <w:pPr>
        <w:pStyle w:val="ConsPlusNormal"/>
        <w:jc w:val="both"/>
      </w:pPr>
    </w:p>
    <w:p w:rsidR="00152C84" w:rsidRDefault="00152C84" w:rsidP="005358E5">
      <w:pPr>
        <w:pStyle w:val="ConsPlusTitle"/>
        <w:ind w:firstLine="540"/>
        <w:jc w:val="both"/>
        <w:outlineLvl w:val="3"/>
      </w:pPr>
      <w:r>
        <w:t>215.9. Личностные результаты.</w:t>
      </w:r>
    </w:p>
    <w:p w:rsidR="00152C84" w:rsidRDefault="00152C84" w:rsidP="005358E5">
      <w:pPr>
        <w:pStyle w:val="ConsPlusNormal"/>
        <w:spacing w:before="240"/>
        <w:ind w:firstLine="540"/>
        <w:jc w:val="both"/>
      </w:pPr>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152C84" w:rsidRDefault="00152C84" w:rsidP="005358E5">
      <w:pPr>
        <w:pStyle w:val="ConsPlusNormal"/>
        <w:spacing w:before="240"/>
        <w:ind w:firstLine="540"/>
        <w:jc w:val="both"/>
      </w:pPr>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152C84" w:rsidRDefault="00152C84" w:rsidP="005358E5">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52C84" w:rsidRDefault="00152C84" w:rsidP="005358E5">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52C84" w:rsidRDefault="00152C84" w:rsidP="005358E5">
      <w:pPr>
        <w:pStyle w:val="ConsPlusNormal"/>
        <w:spacing w:before="240"/>
        <w:ind w:firstLine="540"/>
        <w:jc w:val="both"/>
      </w:pPr>
      <w:r>
        <w:t>3) духовно-нравственного воспитания:</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w:t>
      </w:r>
    </w:p>
    <w:p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52C84" w:rsidRDefault="00152C84" w:rsidP="005358E5">
      <w:pPr>
        <w:pStyle w:val="ConsPlusNormal"/>
        <w:spacing w:before="240"/>
        <w:ind w:firstLine="540"/>
        <w:jc w:val="both"/>
      </w:pPr>
      <w:r>
        <w:t>6) трудового воспитания:</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52C84" w:rsidRDefault="00152C84" w:rsidP="005358E5">
      <w:pPr>
        <w:pStyle w:val="ConsPlusNormal"/>
        <w:spacing w:before="240"/>
        <w:ind w:firstLine="540"/>
        <w:jc w:val="both"/>
      </w:pPr>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215.9.4.1.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215.9.4.3.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эту информацию.</w:t>
      </w:r>
    </w:p>
    <w:p w:rsidR="00152C84" w:rsidRDefault="00152C84" w:rsidP="005358E5">
      <w:pPr>
        <w:pStyle w:val="ConsPlusNormal"/>
        <w:spacing w:before="240"/>
        <w:ind w:firstLine="540"/>
        <w:jc w:val="both"/>
      </w:pPr>
      <w:r>
        <w:t>215.9.4.4.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152C84" w:rsidRDefault="00152C84" w:rsidP="005358E5">
      <w:pPr>
        <w:pStyle w:val="ConsPlusNormal"/>
        <w:spacing w:before="240"/>
        <w:ind w:firstLine="540"/>
        <w:jc w:val="both"/>
      </w:pPr>
      <w:r>
        <w:t>215.9.4.5.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самоорганизация: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152C84" w:rsidRDefault="00152C84" w:rsidP="005358E5">
      <w:pPr>
        <w:pStyle w:val="ConsPlusNormal"/>
        <w:spacing w:before="240"/>
        <w:ind w:firstLine="540"/>
        <w:jc w:val="both"/>
      </w:pPr>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52C84" w:rsidRDefault="00152C84" w:rsidP="005358E5">
      <w:pPr>
        <w:pStyle w:val="ConsPlusNormal"/>
        <w:spacing w:before="240"/>
        <w:ind w:firstLine="540"/>
        <w:jc w:val="both"/>
      </w:pPr>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52C84" w:rsidRDefault="00152C84" w:rsidP="005358E5">
      <w:pPr>
        <w:pStyle w:val="ConsPlusNormal"/>
        <w:spacing w:before="240"/>
        <w:ind w:firstLine="540"/>
        <w:jc w:val="both"/>
      </w:pPr>
      <w:r>
        <w:t>принятие себя и других: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все вокруг.</w:t>
      </w:r>
    </w:p>
    <w:p w:rsidR="00152C84" w:rsidRDefault="00152C84" w:rsidP="005358E5">
      <w:pPr>
        <w:pStyle w:val="ConsPlusNormal"/>
        <w:spacing w:before="24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152C84" w:rsidRDefault="00152C84" w:rsidP="005358E5">
      <w:pPr>
        <w:pStyle w:val="ConsPlusNormal"/>
        <w:spacing w:before="240"/>
        <w:ind w:firstLine="540"/>
        <w:jc w:val="both"/>
      </w:pPr>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152C84" w:rsidRDefault="00152C84" w:rsidP="005358E5">
      <w:pPr>
        <w:pStyle w:val="ConsPlusNormal"/>
        <w:spacing w:before="240"/>
        <w:ind w:firstLine="540"/>
        <w:jc w:val="both"/>
      </w:pPr>
      <w:r>
        <w:t>Предметные результаты освоения программы по литературе на уровне основного общего образования должны обеспечивать:</w:t>
      </w:r>
    </w:p>
    <w:p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152C84" w:rsidRDefault="00152C84" w:rsidP="005358E5">
      <w:pPr>
        <w:pStyle w:val="ConsPlusNormal"/>
        <w:spacing w:before="240"/>
        <w:ind w:firstLine="540"/>
        <w:jc w:val="both"/>
      </w:pPr>
      <w:r>
        <w:t>215.9.6. Предметные результаты изучения литературы. К концу обучения в 5 классе обучающийся научится:</w:t>
      </w:r>
    </w:p>
    <w:p w:rsidR="00152C84" w:rsidRDefault="00152C84" w:rsidP="005358E5">
      <w:pPr>
        <w:pStyle w:val="ConsPlusNormal"/>
        <w:spacing w:before="240"/>
        <w:ind w:firstLine="540"/>
        <w:jc w:val="both"/>
      </w:pPr>
      <w:r>
        <w:t>1)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152C84" w:rsidRDefault="00152C84" w:rsidP="005358E5">
      <w:pPr>
        <w:pStyle w:val="ConsPlusNormal"/>
        <w:spacing w:before="240"/>
        <w:ind w:firstLine="540"/>
        <w:jc w:val="both"/>
      </w:pPr>
      <w:r>
        <w:t>2) понимать, что литература это вид искусства и что художественный текст отличается от текста научного, делового, публицистического;</w:t>
      </w:r>
    </w:p>
    <w:p w:rsidR="00152C84" w:rsidRDefault="00152C84" w:rsidP="005358E5">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rsidR="00152C84" w:rsidRDefault="00152C84" w:rsidP="005358E5">
      <w:pPr>
        <w:pStyle w:val="ConsPlusNormal"/>
        <w:spacing w:before="240"/>
        <w:ind w:firstLine="540"/>
        <w:jc w:val="both"/>
      </w:pPr>
      <w:r>
        <w:t>с помощью учителя:</w:t>
      </w:r>
    </w:p>
    <w:p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52C84" w:rsidRDefault="00152C84" w:rsidP="005358E5">
      <w:pPr>
        <w:pStyle w:val="ConsPlusNormal"/>
        <w:spacing w:before="240"/>
        <w:ind w:firstLine="540"/>
        <w:jc w:val="both"/>
      </w:pPr>
      <w:r>
        <w:t>сопоставлять темы и сюжеты произведений, образы персонажей;</w:t>
      </w:r>
    </w:p>
    <w:p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152C84" w:rsidRDefault="00152C84" w:rsidP="005358E5">
      <w:pPr>
        <w:pStyle w:val="ConsPlusNormal"/>
        <w:spacing w:before="240"/>
        <w:ind w:firstLine="540"/>
        <w:jc w:val="both"/>
      </w:pPr>
      <w: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с РАС);</w:t>
      </w:r>
    </w:p>
    <w:p w:rsidR="00152C84" w:rsidRDefault="00152C84" w:rsidP="005358E5">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подбирать аргументы для оценки прочитанного (с учетом литературного развития обучающихся с РАС);</w:t>
      </w:r>
    </w:p>
    <w:p w:rsidR="00152C84" w:rsidRDefault="00152C84" w:rsidP="005358E5">
      <w:pPr>
        <w:pStyle w:val="ConsPlusNormal"/>
        <w:spacing w:before="240"/>
        <w:ind w:firstLine="540"/>
        <w:jc w:val="both"/>
      </w:pPr>
      <w:r>
        <w:t>7) с помощью учителя создавать устные или письменные высказывания разных жанров (с учетом литературного развития обучающихся с РАС);</w:t>
      </w:r>
    </w:p>
    <w:p w:rsidR="00152C84" w:rsidRDefault="00152C84" w:rsidP="005358E5">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9)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10)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с РАС);</w:t>
      </w:r>
    </w:p>
    <w:p w:rsidR="00152C84" w:rsidRDefault="00152C84" w:rsidP="005358E5">
      <w:pPr>
        <w:pStyle w:val="ConsPlusNormal"/>
        <w:spacing w:before="240"/>
        <w:ind w:firstLine="540"/>
        <w:jc w:val="both"/>
      </w:pPr>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215.9.7. Предметные результаты изучения литературы. К концу обучения в 6 классе обучающийся научится:</w:t>
      </w:r>
    </w:p>
    <w:p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52C84" w:rsidRDefault="00152C84" w:rsidP="005358E5">
      <w:pPr>
        <w:pStyle w:val="ConsPlusNormal"/>
        <w:spacing w:before="240"/>
        <w:ind w:firstLine="540"/>
        <w:jc w:val="both"/>
      </w:pPr>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52C84" w:rsidRDefault="00152C84" w:rsidP="005358E5">
      <w:pPr>
        <w:pStyle w:val="ConsPlusNormal"/>
        <w:spacing w:before="240"/>
        <w:ind w:firstLine="540"/>
        <w:jc w:val="both"/>
      </w:pPr>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с РАС);</w:t>
      </w:r>
    </w:p>
    <w:p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152C84" w:rsidRDefault="00152C84" w:rsidP="005358E5">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7) с помощью учителя создавать устные или письменные высказывания разных жанров;</w:t>
      </w:r>
    </w:p>
    <w:p w:rsidR="00152C84" w:rsidRDefault="00152C84" w:rsidP="005358E5">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52C84" w:rsidRDefault="00152C84" w:rsidP="005358E5">
      <w:pPr>
        <w:pStyle w:val="ConsPlusNormal"/>
        <w:spacing w:before="240"/>
        <w:ind w:firstLine="540"/>
        <w:jc w:val="both"/>
      </w:pPr>
      <w:r>
        <w:t>10) планировать с. помощью учителя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152C84" w:rsidRDefault="00152C84" w:rsidP="005358E5">
      <w:pPr>
        <w:pStyle w:val="ConsPlusNormal"/>
        <w:spacing w:before="240"/>
        <w:ind w:firstLine="540"/>
        <w:jc w:val="both"/>
      </w:pPr>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215.9.8. Предметные результаты изучения литературы. К концу обучения в 7 классе обучающийся научится:</w:t>
      </w:r>
    </w:p>
    <w:p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rsidR="00152C84" w:rsidRDefault="00152C84" w:rsidP="005358E5">
      <w:pPr>
        <w:pStyle w:val="ConsPlusNormal"/>
        <w:spacing w:before="240"/>
        <w:ind w:firstLine="540"/>
        <w:jc w:val="both"/>
      </w:pPr>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свое понимание социально-исторической и эстетической проблематики произведений (с учетом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152C84" w:rsidRDefault="00152C84" w:rsidP="005358E5">
      <w:pPr>
        <w:pStyle w:val="ConsPlusNormal"/>
        <w:spacing w:before="240"/>
        <w:ind w:firstLine="540"/>
        <w:jc w:val="both"/>
      </w:pPr>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152C84" w:rsidRDefault="00152C84" w:rsidP="005358E5">
      <w:pPr>
        <w:pStyle w:val="ConsPlusNormal"/>
        <w:spacing w:before="240"/>
        <w:ind w:firstLine="540"/>
        <w:jc w:val="both"/>
      </w:pPr>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152C84" w:rsidRDefault="00152C84" w:rsidP="005358E5">
      <w:pPr>
        <w:pStyle w:val="ConsPlusNormal"/>
        <w:spacing w:before="240"/>
        <w:ind w:firstLine="540"/>
        <w:jc w:val="both"/>
      </w:pPr>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rsidR="00152C84" w:rsidRDefault="00152C84" w:rsidP="005358E5">
      <w:pPr>
        <w:pStyle w:val="ConsPlusNormal"/>
        <w:spacing w:before="240"/>
        <w:ind w:firstLine="540"/>
        <w:jc w:val="both"/>
      </w:pPr>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152C84" w:rsidRDefault="00152C84" w:rsidP="005358E5">
      <w:pPr>
        <w:pStyle w:val="ConsPlusNormal"/>
        <w:spacing w:before="240"/>
        <w:ind w:firstLine="540"/>
        <w:jc w:val="both"/>
      </w:pPr>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52C84" w:rsidRDefault="00152C84" w:rsidP="005358E5">
      <w:pPr>
        <w:pStyle w:val="ConsPlusNormal"/>
        <w:spacing w:before="240"/>
        <w:ind w:firstLine="540"/>
        <w:jc w:val="both"/>
      </w:pPr>
      <w:r>
        <w:t>9) планировать с помощью учителя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152C84" w:rsidRDefault="00152C84" w:rsidP="005358E5">
      <w:pPr>
        <w:pStyle w:val="ConsPlusNormal"/>
        <w:spacing w:before="240"/>
        <w:ind w:firstLine="540"/>
        <w:jc w:val="both"/>
      </w:pPr>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215.9.9. Предметные результаты изучения литературы. К концу обучения в 8 классе обучающийся научится:</w:t>
      </w:r>
    </w:p>
    <w:p w:rsidR="00152C84" w:rsidRDefault="00152C84" w:rsidP="005358E5">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проводить самостоятельный (с помощью учителя) смысловой и эстетический анализ произведений художественной литературы:</w:t>
      </w:r>
    </w:p>
    <w:p w:rsidR="00152C84" w:rsidRDefault="00152C84" w:rsidP="005358E5">
      <w:pPr>
        <w:pStyle w:val="ConsPlusNormal"/>
        <w:spacing w:before="240"/>
        <w:ind w:firstLine="540"/>
        <w:jc w:val="both"/>
      </w:pPr>
      <w:r>
        <w:t>воспринимать, анализировать, и оценивать прочитанное (с учетом литературного развития обучающихся с РАС);</w:t>
      </w:r>
    </w:p>
    <w:p w:rsidR="00152C84" w:rsidRDefault="00152C84" w:rsidP="005358E5">
      <w:pPr>
        <w:pStyle w:val="ConsPlusNormal"/>
        <w:spacing w:before="240"/>
        <w:ind w:firstLine="540"/>
        <w:jc w:val="both"/>
      </w:pPr>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152C84" w:rsidRDefault="00152C84" w:rsidP="005358E5">
      <w:pPr>
        <w:pStyle w:val="ConsPlusNormal"/>
        <w:spacing w:before="240"/>
        <w:ind w:firstLine="540"/>
        <w:jc w:val="both"/>
      </w:pPr>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152C84" w:rsidRDefault="00152C84" w:rsidP="005358E5">
      <w:pPr>
        <w:pStyle w:val="ConsPlusNormal"/>
        <w:spacing w:before="240"/>
        <w:ind w:firstLine="540"/>
        <w:jc w:val="both"/>
      </w:pPr>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152C84" w:rsidRDefault="00152C84" w:rsidP="005358E5">
      <w:pPr>
        <w:pStyle w:val="ConsPlusNormal"/>
        <w:spacing w:before="240"/>
        <w:ind w:firstLine="540"/>
        <w:jc w:val="both"/>
      </w:pPr>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152C84" w:rsidRDefault="00152C84" w:rsidP="005358E5">
      <w:pPr>
        <w:pStyle w:val="ConsPlusNormal"/>
        <w:spacing w:before="240"/>
        <w:ind w:firstLine="540"/>
        <w:jc w:val="both"/>
      </w:pPr>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9) самостоятельно (с помощью учителя)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152C84" w:rsidRDefault="00152C84" w:rsidP="005358E5">
      <w:pPr>
        <w:pStyle w:val="ConsPlusNormal"/>
        <w:spacing w:before="240"/>
        <w:ind w:firstLine="540"/>
        <w:jc w:val="both"/>
      </w:pPr>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spacing w:before="240"/>
        <w:ind w:firstLine="540"/>
        <w:jc w:val="both"/>
      </w:pPr>
      <w:r>
        <w:t>215.9.10. Предметные результаты изучения литературы. К концу обучения в 9 классе обучающийся научится:</w:t>
      </w:r>
    </w:p>
    <w:p w:rsidR="00152C84" w:rsidRDefault="00152C84" w:rsidP="005358E5">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152C84" w:rsidRDefault="00152C84" w:rsidP="005358E5">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52C84" w:rsidRDefault="00152C84" w:rsidP="005358E5">
      <w:pPr>
        <w:pStyle w:val="ConsPlusNormal"/>
        <w:spacing w:before="240"/>
        <w:ind w:firstLine="540"/>
        <w:jc w:val="both"/>
      </w:pPr>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учетом литературного развития обучающихся с РАС), понимать условность художественной картины мира, отраженной в литературных произведениях:</w:t>
      </w:r>
    </w:p>
    <w:p w:rsidR="00152C84" w:rsidRDefault="00152C84" w:rsidP="005358E5">
      <w:pPr>
        <w:pStyle w:val="ConsPlusNormal"/>
        <w:spacing w:before="240"/>
        <w:ind w:firstLine="540"/>
        <w:jc w:val="both"/>
      </w:pPr>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152C84" w:rsidRDefault="00152C84" w:rsidP="005358E5">
      <w:pPr>
        <w:pStyle w:val="ConsPlusNormal"/>
        <w:spacing w:before="240"/>
        <w:ind w:firstLine="540"/>
        <w:jc w:val="both"/>
      </w:pPr>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152C84" w:rsidRDefault="00152C84" w:rsidP="005358E5">
      <w:pPr>
        <w:pStyle w:val="ConsPlusNormal"/>
        <w:spacing w:before="240"/>
        <w:ind w:firstLine="540"/>
        <w:jc w:val="both"/>
      </w:pPr>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152C84" w:rsidRDefault="00152C84" w:rsidP="005358E5">
      <w:pPr>
        <w:pStyle w:val="ConsPlusNormal"/>
        <w:spacing w:before="240"/>
        <w:ind w:firstLine="540"/>
        <w:jc w:val="both"/>
      </w:pPr>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152C84" w:rsidRDefault="00152C84" w:rsidP="005358E5">
      <w:pPr>
        <w:pStyle w:val="ConsPlusNormal"/>
        <w:spacing w:before="240"/>
        <w:ind w:firstLine="540"/>
        <w:jc w:val="both"/>
      </w:pPr>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152C84" w:rsidRDefault="00152C84" w:rsidP="005358E5">
      <w:pPr>
        <w:pStyle w:val="ConsPlusNormal"/>
        <w:spacing w:before="240"/>
        <w:ind w:firstLine="540"/>
        <w:jc w:val="both"/>
      </w:pPr>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52C84" w:rsidRDefault="00152C84" w:rsidP="005358E5">
      <w:pPr>
        <w:pStyle w:val="ConsPlusNormal"/>
        <w:spacing w:before="240"/>
        <w:ind w:firstLine="540"/>
        <w:jc w:val="both"/>
      </w:pPr>
      <w:r>
        <w:t>10) 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152C84" w:rsidRDefault="00152C84" w:rsidP="005358E5">
      <w:pPr>
        <w:pStyle w:val="ConsPlusNormal"/>
        <w:spacing w:before="240"/>
        <w:ind w:firstLine="540"/>
        <w:jc w:val="both"/>
      </w:pPr>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52C84" w:rsidRDefault="00152C84" w:rsidP="005358E5">
      <w:pPr>
        <w:pStyle w:val="ConsPlusNormal"/>
        <w:spacing w:before="240"/>
        <w:ind w:firstLine="540"/>
        <w:jc w:val="both"/>
      </w:pPr>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52C84" w:rsidRDefault="00152C84" w:rsidP="005358E5">
      <w:pPr>
        <w:pStyle w:val="ConsPlusNormal"/>
        <w:jc w:val="both"/>
      </w:pPr>
    </w:p>
    <w:p w:rsidR="00152C84" w:rsidRDefault="00152C84" w:rsidP="005358E5">
      <w:pPr>
        <w:pStyle w:val="ConsPlusTitle"/>
        <w:ind w:firstLine="540"/>
        <w:jc w:val="both"/>
        <w:outlineLvl w:val="2"/>
      </w:pPr>
      <w:r>
        <w:t>216. Федеральная рабочая программа по учебному предмету "История".</w:t>
      </w:r>
    </w:p>
    <w:p w:rsidR="00152C84" w:rsidRDefault="00152C84" w:rsidP="005358E5">
      <w:pPr>
        <w:pStyle w:val="ConsPlusNormal"/>
        <w:spacing w:before="240"/>
        <w:ind w:firstLine="540"/>
        <w:jc w:val="both"/>
      </w:pPr>
      <w:r>
        <w:t>261.1. Программа по истории включает пояснительную записку, содержание обучения, планируемые результаты освоения программы по истории.</w:t>
      </w:r>
    </w:p>
    <w:p w:rsidR="00152C84" w:rsidRDefault="00152C84" w:rsidP="005358E5">
      <w:pPr>
        <w:pStyle w:val="ConsPlusNormal"/>
        <w:jc w:val="both"/>
      </w:pPr>
    </w:p>
    <w:p w:rsidR="00152C84" w:rsidRDefault="00152C84" w:rsidP="005358E5">
      <w:pPr>
        <w:pStyle w:val="ConsPlusTitle"/>
        <w:ind w:firstLine="540"/>
        <w:jc w:val="both"/>
        <w:outlineLvl w:val="3"/>
      </w:pPr>
      <w:r>
        <w:t>216.2. Пояснительная записка.</w:t>
      </w:r>
    </w:p>
    <w:p w:rsidR="00152C84" w:rsidRDefault="00152C84" w:rsidP="005358E5">
      <w:pPr>
        <w:pStyle w:val="ConsPlusNormal"/>
        <w:spacing w:before="240"/>
        <w:ind w:firstLine="540"/>
        <w:jc w:val="both"/>
      </w:pPr>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152C84" w:rsidRDefault="00152C84" w:rsidP="005358E5">
      <w:pPr>
        <w:pStyle w:val="ConsPlusNormal"/>
        <w:spacing w:before="240"/>
        <w:ind w:firstLine="540"/>
        <w:jc w:val="both"/>
      </w:pPr>
      <w: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52C84" w:rsidRDefault="00152C84" w:rsidP="005358E5">
      <w:pPr>
        <w:pStyle w:val="ConsPlusNormal"/>
        <w:spacing w:before="240"/>
        <w:ind w:firstLine="540"/>
        <w:jc w:val="both"/>
      </w:pPr>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52C84" w:rsidRDefault="00152C84" w:rsidP="005358E5">
      <w:pPr>
        <w:pStyle w:val="ConsPlusNormal"/>
        <w:spacing w:before="240"/>
        <w:ind w:firstLine="540"/>
        <w:jc w:val="both"/>
      </w:pPr>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52C84" w:rsidRDefault="00152C84" w:rsidP="005358E5">
      <w:pPr>
        <w:pStyle w:val="ConsPlusNormal"/>
        <w:spacing w:before="240"/>
        <w:ind w:firstLine="540"/>
        <w:jc w:val="both"/>
      </w:pPr>
      <w:r>
        <w:t>216.2.5. Задачами изучения истории являются:</w:t>
      </w:r>
    </w:p>
    <w:p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152C84" w:rsidRDefault="00152C84" w:rsidP="005358E5">
      <w:pPr>
        <w:pStyle w:val="ConsPlusNormal"/>
        <w:spacing w:before="240"/>
        <w:ind w:firstLine="540"/>
        <w:jc w:val="both"/>
      </w:pPr>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52C84" w:rsidRDefault="00152C84" w:rsidP="005358E5">
      <w:pPr>
        <w:pStyle w:val="ConsPlusNormal"/>
        <w:spacing w:before="240"/>
        <w:ind w:firstLine="540"/>
        <w:jc w:val="both"/>
      </w:pPr>
      <w:r>
        <w:t>216.2.6. Последовательность изучения тем в рамках программы по истории в пределах одного класса может варьироваться.</w:t>
      </w:r>
    </w:p>
    <w:p w:rsidR="00152C84" w:rsidRDefault="00152C84" w:rsidP="005358E5">
      <w:pPr>
        <w:pStyle w:val="ConsPlusNormal"/>
        <w:spacing w:before="240"/>
        <w:ind w:firstLine="540"/>
        <w:jc w:val="both"/>
      </w:pPr>
      <w:r>
        <w:t>216.2.7. Особенности преподавания предмета "История" для обучающихся с РАС на уровне основного общего образования.</w:t>
      </w:r>
    </w:p>
    <w:p w:rsidR="00152C84" w:rsidRDefault="00152C84" w:rsidP="005358E5">
      <w:pPr>
        <w:pStyle w:val="ConsPlusNormal"/>
        <w:spacing w:before="240"/>
        <w:ind w:firstLine="540"/>
        <w:jc w:val="both"/>
      </w:pPr>
      <w: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rsidR="00152C84" w:rsidRDefault="00152C84" w:rsidP="005358E5">
      <w:pPr>
        <w:pStyle w:val="ConsPlusNormal"/>
        <w:spacing w:before="240"/>
        <w:ind w:firstLine="540"/>
        <w:jc w:val="both"/>
      </w:pPr>
      <w: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rsidR="00152C84" w:rsidRDefault="00152C84" w:rsidP="005358E5">
      <w:pPr>
        <w:pStyle w:val="ConsPlusNormal"/>
        <w:spacing w:before="240"/>
        <w:ind w:firstLine="540"/>
        <w:jc w:val="both"/>
      </w:pPr>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rsidR="00152C84" w:rsidRDefault="00152C84" w:rsidP="005358E5">
      <w:pPr>
        <w:pStyle w:val="ConsPlusNormal"/>
        <w:spacing w:before="240"/>
        <w:ind w:firstLine="540"/>
        <w:jc w:val="both"/>
      </w:pPr>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rsidR="00152C84" w:rsidRDefault="00152C84" w:rsidP="005358E5">
      <w:pPr>
        <w:pStyle w:val="ConsPlusNormal"/>
        <w:spacing w:before="240"/>
        <w:ind w:firstLine="540"/>
        <w:jc w:val="both"/>
      </w:pPr>
      <w:r>
        <w:t>Для успешной реализации программы по предмету "История" и достижения обучающимися с РАС планируемых результатов, необходимо:</w:t>
      </w:r>
    </w:p>
    <w:p w:rsidR="00152C84" w:rsidRDefault="00152C84" w:rsidP="005358E5">
      <w:pPr>
        <w:pStyle w:val="ConsPlusNormal"/>
        <w:spacing w:before="240"/>
        <w:ind w:firstLine="540"/>
        <w:jc w:val="both"/>
      </w:pPr>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rsidR="00152C84" w:rsidRDefault="00152C84" w:rsidP="005358E5">
      <w:pPr>
        <w:pStyle w:val="ConsPlusNormal"/>
        <w:spacing w:before="240"/>
        <w:ind w:firstLine="540"/>
        <w:jc w:val="both"/>
      </w:pPr>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rsidR="00152C84" w:rsidRDefault="00152C84" w:rsidP="005358E5">
      <w:pPr>
        <w:pStyle w:val="ConsPlusNormal"/>
        <w:spacing w:before="240"/>
        <w:ind w:firstLine="540"/>
        <w:jc w:val="both"/>
      </w:pPr>
      <w:r>
        <w:t>опираться на реальные чувства и опыт обучающегося с РАС;</w:t>
      </w:r>
    </w:p>
    <w:p w:rsidR="00152C84" w:rsidRDefault="00152C84" w:rsidP="005358E5">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152C84" w:rsidRDefault="00152C84" w:rsidP="005358E5">
      <w:pPr>
        <w:pStyle w:val="ConsPlusNormal"/>
        <w:spacing w:before="240"/>
        <w:ind w:firstLine="540"/>
        <w:jc w:val="both"/>
      </w:pPr>
      <w:r>
        <w:t>разработать и придерживаться четкой и понятной обучающемуся системы визуальной под держки плана ответа и хода выполнения заданий учителя:</w:t>
      </w:r>
    </w:p>
    <w:p w:rsidR="00152C84" w:rsidRDefault="00152C84" w:rsidP="005358E5">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152C84" w:rsidRDefault="00152C84" w:rsidP="005358E5">
      <w:pPr>
        <w:pStyle w:val="ConsPlusNormal"/>
        <w:spacing w:before="240"/>
        <w:ind w:firstLine="540"/>
        <w:jc w:val="both"/>
      </w:pPr>
      <w:r>
        <w:t>216.3.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w:t>
            </w:r>
          </w:p>
          <w:p w:rsidR="00152C84" w:rsidRDefault="00152C84" w:rsidP="00C219BE">
            <w:pPr>
              <w:pStyle w:val="ConsPlusNormal"/>
              <w:jc w:val="both"/>
            </w:pPr>
            <w:r>
              <w:t>История Древнего мира.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Первобытность.</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152C84" w:rsidRDefault="00152C84" w:rsidP="00C219BE">
            <w:pPr>
              <w:pStyle w:val="ConsPlusNormal"/>
              <w:jc w:val="both"/>
            </w:pPr>
            <w:r>
              <w:t>Разложение первобытнообщинных отношений. На пороге цивилизации.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мир.</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Восток.</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"Древний Восток". Карта Древневосточного мира.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Египет.</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Древние цивилизации Месопотамии.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152C84" w:rsidRDefault="00152C84" w:rsidP="00C219BE">
            <w:pPr>
              <w:pStyle w:val="ConsPlusNormal"/>
              <w:jc w:val="both"/>
            </w:pPr>
            <w:r>
              <w:t>Древний Вавилон. Царь Хаммурапи и его законы.</w:t>
            </w:r>
          </w:p>
          <w:p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Восточное Средиземноморье в древности.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Персидская держава.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Индия.</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Китай.</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Древняя Греция. Эллинизм</w:t>
            </w:r>
          </w:p>
          <w:p w:rsidR="00152C84" w:rsidRDefault="00152C84" w:rsidP="00C219BE">
            <w:pPr>
              <w:pStyle w:val="ConsPlusNormal"/>
              <w:jc w:val="both"/>
            </w:pPr>
            <w:r>
              <w:t>Древнейшая Греция</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Греческие полисы.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Древней Греции.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Македонские завоевания. Эллинизм.</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Древний Рим.</w:t>
            </w:r>
          </w:p>
          <w:p w:rsidR="00152C84" w:rsidRDefault="00152C84" w:rsidP="00C219BE">
            <w:pPr>
              <w:pStyle w:val="ConsPlusNormal"/>
              <w:jc w:val="both"/>
            </w:pPr>
            <w:r>
              <w:t>Возникновение Римского государства.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Римские завоевания в Средиземноморье.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Поздняя Римская республика. Гражданские войны.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Расцвет и падение Римской империи.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Древнего Рима.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цивилизаций Древнего мира.</w:t>
            </w:r>
          </w:p>
        </w:tc>
      </w:tr>
    </w:tbl>
    <w:p w:rsidR="00152C84" w:rsidRDefault="00152C84" w:rsidP="005358E5">
      <w:pPr>
        <w:pStyle w:val="ConsPlusNormal"/>
        <w:jc w:val="both"/>
      </w:pPr>
    </w:p>
    <w:p w:rsidR="00152C84" w:rsidRDefault="00152C84" w:rsidP="005358E5">
      <w:pPr>
        <w:pStyle w:val="ConsPlusNormal"/>
        <w:ind w:firstLine="540"/>
        <w:jc w:val="both"/>
      </w:pPr>
      <w:r>
        <w:t>216.4.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Средних веков.</w:t>
            </w:r>
          </w:p>
          <w:p w:rsidR="00152C84" w:rsidRDefault="00152C84" w:rsidP="00C219BE">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Европы в раннее Средневековье.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Византийская империя в IV - XI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Арабы в VI - XI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Средневековое европейское общество.</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XII - XV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средневековой Европы.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Средние века.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доколумбовой Америки в Средние века.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Средних веков.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От Руси к Российскому Государству. Введение.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 э.</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152C84" w:rsidRDefault="00152C84" w:rsidP="00C219BE">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IX - начале XII вв.</w:t>
            </w:r>
          </w:p>
          <w:p w:rsidR="00152C84" w:rsidRDefault="00152C84" w:rsidP="00C219BE">
            <w:pPr>
              <w:pStyle w:val="ConsPlusNormal"/>
              <w:jc w:val="both"/>
            </w:pPr>
            <w:r>
              <w:t>Образование государства Русь.</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52C84" w:rsidRDefault="00152C84" w:rsidP="00C219BE">
            <w:pPr>
              <w:pStyle w:val="ConsPlusNormal"/>
              <w:jc w:val="both"/>
            </w:pPr>
            <w:r>
              <w:t>Принятие христианства и его значение. Византийское наследие на Руси.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конце X - начале XII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Русь в середине XII - начале XIII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Русские земли и их соседи в середине XIII - XIV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и государства степной зоны Восточной Европы и Сибири в XIII - XV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единого Русского государства в XV веке.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с древнейших времен до конца XV в.</w:t>
            </w:r>
          </w:p>
        </w:tc>
      </w:tr>
    </w:tbl>
    <w:p w:rsidR="00152C84" w:rsidRDefault="00152C84" w:rsidP="005358E5">
      <w:pPr>
        <w:pStyle w:val="ConsPlusNormal"/>
        <w:jc w:val="both"/>
      </w:pPr>
    </w:p>
    <w:p w:rsidR="00152C84" w:rsidRDefault="00152C84" w:rsidP="005358E5">
      <w:pPr>
        <w:pStyle w:val="ConsPlusNormal"/>
        <w:ind w:firstLine="540"/>
        <w:jc w:val="both"/>
      </w:pPr>
      <w:r>
        <w:t>216.5.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Конец XV - XVII вв.</w:t>
            </w:r>
          </w:p>
          <w:p w:rsidR="00152C84" w:rsidRDefault="00152C84" w:rsidP="00C219BE">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Великие географические открытия.</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европейском обществе в XVI - XVII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Реформация и контрреформация в Европе.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Государства Европы в XVI - XVII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Европейская культура в раннее Новое время.</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 - XVIII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Раннего Нового времени.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Россия в XVI - XVII вв.:</w:t>
            </w:r>
          </w:p>
          <w:p w:rsidR="00152C84" w:rsidRDefault="00152C84" w:rsidP="00C219BE">
            <w:pPr>
              <w:pStyle w:val="ConsPlusNormal"/>
              <w:jc w:val="both"/>
            </w:pPr>
            <w:r>
              <w:t>От Великого княжества к царству Россия в XVI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конце XVI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152C84" w:rsidRDefault="00152C84" w:rsidP="00C219BE">
            <w:pPr>
              <w:pStyle w:val="ConsPlusNormal"/>
              <w:jc w:val="both"/>
            </w:pPr>
            <w:r>
              <w:t>Смута в России</w:t>
            </w:r>
          </w:p>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Смута в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p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XVII веке.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XVI - XVII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 - XVII вв.</w:t>
            </w:r>
          </w:p>
        </w:tc>
      </w:tr>
    </w:tbl>
    <w:p w:rsidR="00152C84" w:rsidRDefault="00152C84" w:rsidP="005358E5">
      <w:pPr>
        <w:pStyle w:val="ConsPlusNormal"/>
        <w:jc w:val="both"/>
      </w:pPr>
    </w:p>
    <w:p w:rsidR="00152C84" w:rsidRDefault="00152C84" w:rsidP="005358E5">
      <w:pPr>
        <w:pStyle w:val="ConsPlusNormal"/>
        <w:ind w:firstLine="540"/>
        <w:jc w:val="both"/>
      </w:pPr>
      <w:r>
        <w:t>216.6.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XVIII в. Введение.</w:t>
            </w:r>
          </w:p>
          <w:p w:rsidR="00152C84" w:rsidRDefault="00152C84" w:rsidP="00C219BE">
            <w:pPr>
              <w:pStyle w:val="ConsPlusNormal"/>
              <w:jc w:val="both"/>
            </w:pPr>
            <w:r>
              <w:t>Век Просвещения.</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rsidR="00152C84" w:rsidRDefault="00152C84" w:rsidP="00C219BE">
            <w:pPr>
              <w:pStyle w:val="ConsPlusNormal"/>
              <w:jc w:val="both"/>
            </w:pPr>
            <w:r>
              <w:t>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rsidTr="00C219BE">
        <w:tc>
          <w:tcPr>
            <w:tcW w:w="2891" w:type="dxa"/>
            <w:tcBorders>
              <w:top w:val="single" w:sz="4" w:space="0" w:color="auto"/>
              <w:left w:val="single" w:sz="4" w:space="0" w:color="auto"/>
              <w:right w:val="single" w:sz="4" w:space="0" w:color="auto"/>
            </w:tcBorders>
          </w:tcPr>
          <w:p w:rsidR="00152C84" w:rsidRDefault="00152C84" w:rsidP="00C219BE">
            <w:pPr>
              <w:pStyle w:val="ConsPlusNormal"/>
              <w:jc w:val="both"/>
            </w:pPr>
            <w:r>
              <w:t>Государства Европы в XVIII в.</w:t>
            </w:r>
          </w:p>
        </w:tc>
        <w:tc>
          <w:tcPr>
            <w:tcW w:w="6180" w:type="dxa"/>
            <w:tcBorders>
              <w:top w:val="single" w:sz="4" w:space="0" w:color="auto"/>
              <w:left w:val="single" w:sz="4" w:space="0" w:color="auto"/>
              <w:right w:val="single" w:sz="4" w:space="0" w:color="auto"/>
            </w:tcBorders>
          </w:tcPr>
          <w:p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152C84" w:rsidRDefault="00152C84" w:rsidP="00C219BE">
            <w:pPr>
              <w:pStyle w:val="ConsPlusNormal"/>
              <w:jc w:val="both"/>
            </w:pPr>
            <w:r>
              <w:t>Британские колонии в Северной Америке: борьба за независимость.</w:t>
            </w:r>
          </w:p>
          <w:p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152C84" w:rsidTr="00C219BE">
        <w:tc>
          <w:tcPr>
            <w:tcW w:w="289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180" w:type="dxa"/>
            <w:tcBorders>
              <w:left w:val="single" w:sz="4" w:space="0" w:color="auto"/>
              <w:bottom w:val="single" w:sz="4" w:space="0" w:color="auto"/>
              <w:right w:val="single" w:sz="4" w:space="0" w:color="auto"/>
            </w:tcBorders>
          </w:tcPr>
          <w:p w:rsidR="00152C84" w:rsidRDefault="00152C84" w:rsidP="00C219BE">
            <w:pPr>
              <w:pStyle w:val="ConsPlusNormal"/>
              <w:jc w:val="both"/>
            </w:pPr>
            <w:r>
              <w:t>Французская революция конца XVIII в.</w:t>
            </w:r>
          </w:p>
          <w:p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 Европейская культура XVIII в.</w:t>
            </w:r>
          </w:p>
          <w:p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152C84" w:rsidRDefault="00152C84" w:rsidP="00C219BE">
            <w:pPr>
              <w:pStyle w:val="ConsPlusNormal"/>
              <w:jc w:val="both"/>
            </w:pPr>
            <w:r>
              <w:t>Международные отношения в XVIII в.</w:t>
            </w:r>
          </w:p>
          <w:p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Востока в XVIII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XVIII в.</w:t>
            </w:r>
          </w:p>
        </w:tc>
      </w:tr>
      <w:tr w:rsidR="00152C84" w:rsidTr="00C219BE">
        <w:tc>
          <w:tcPr>
            <w:tcW w:w="2891" w:type="dxa"/>
            <w:tcBorders>
              <w:top w:val="single" w:sz="4" w:space="0" w:color="auto"/>
              <w:left w:val="single" w:sz="4" w:space="0" w:color="auto"/>
              <w:right w:val="single" w:sz="4" w:space="0" w:color="auto"/>
            </w:tcBorders>
          </w:tcPr>
          <w:p w:rsidR="00152C84" w:rsidRDefault="00152C84" w:rsidP="00C219BE">
            <w:pPr>
              <w:pStyle w:val="ConsPlusNormal"/>
              <w:jc w:val="both"/>
            </w:pPr>
            <w:r>
              <w:t>История России. Россия в конце XVII - XVIII в.:</w:t>
            </w:r>
          </w:p>
          <w:p w:rsidR="00152C84" w:rsidRDefault="00152C84" w:rsidP="00C219BE">
            <w:pPr>
              <w:pStyle w:val="ConsPlusNormal"/>
              <w:jc w:val="both"/>
            </w:pPr>
            <w:r>
              <w:t>От царства к империи. Введение.</w:t>
            </w:r>
          </w:p>
          <w:p w:rsidR="00152C84" w:rsidRDefault="00152C84" w:rsidP="00C219BE">
            <w:pPr>
              <w:pStyle w:val="ConsPlusNormal"/>
              <w:jc w:val="both"/>
            </w:pPr>
            <w:r>
              <w:t>Россия в эпоху преобразований Петра I.</w:t>
            </w:r>
          </w:p>
        </w:tc>
        <w:tc>
          <w:tcPr>
            <w:tcW w:w="6180" w:type="dxa"/>
            <w:tcBorders>
              <w:top w:val="single" w:sz="4" w:space="0" w:color="auto"/>
              <w:left w:val="single" w:sz="4" w:space="0" w:color="auto"/>
              <w:right w:val="single" w:sz="4" w:space="0" w:color="auto"/>
            </w:tcBorders>
          </w:tcPr>
          <w:p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w:t>
            </w:r>
          </w:p>
          <w:p w:rsidR="00152C84" w:rsidRDefault="00152C84" w:rsidP="00C219BE">
            <w:pPr>
              <w:pStyle w:val="ConsPlusNormal"/>
              <w:jc w:val="both"/>
            </w:pPr>
            <w:r>
              <w:t>Сподвижники Петра I.</w:t>
            </w:r>
          </w:p>
          <w:p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152C84" w:rsidRDefault="00152C84" w:rsidP="00C219B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152C84" w:rsidRDefault="00152C84" w:rsidP="00C219BE">
            <w:pPr>
              <w:pStyle w:val="ConsPlusNormal"/>
              <w:jc w:val="both"/>
            </w:pPr>
            <w:r>
              <w:t>Первые гвардейские полки. Создание регулярной армии, военного флота. Рекрутские наборы.</w:t>
            </w:r>
          </w:p>
          <w:p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w:t>
            </w:r>
          </w:p>
          <w:p w:rsidR="00152C84" w:rsidRDefault="00152C84" w:rsidP="00C219BE">
            <w:pPr>
              <w:pStyle w:val="ConsPlusNormal"/>
              <w:jc w:val="both"/>
            </w:pPr>
            <w:r>
              <w:t>Каспийский поход Петра I.</w:t>
            </w:r>
          </w:p>
          <w:p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tc>
      </w:tr>
      <w:tr w:rsidR="00152C84" w:rsidTr="00C219BE">
        <w:tc>
          <w:tcPr>
            <w:tcW w:w="289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180" w:type="dxa"/>
            <w:tcBorders>
              <w:left w:val="single" w:sz="4" w:space="0" w:color="auto"/>
              <w:bottom w:val="single" w:sz="4" w:space="0" w:color="auto"/>
              <w:right w:val="single" w:sz="4" w:space="0" w:color="auto"/>
            </w:tcBorders>
          </w:tcPr>
          <w:p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152C84" w:rsidRDefault="00152C84" w:rsidP="00C219BE">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152C84" w:rsidRDefault="00152C84" w:rsidP="00C219BE">
            <w:pPr>
              <w:pStyle w:val="ConsPlusNormal"/>
              <w:jc w:val="both"/>
            </w:pPr>
            <w: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152C84" w:rsidRDefault="00152C84" w:rsidP="00C219BE">
            <w:pPr>
              <w:pStyle w:val="ConsPlusNormal"/>
              <w:jc w:val="both"/>
            </w:pPr>
            <w:r>
              <w:t>Россия при Елизавете Петровне. Экономическая и финансовая политика.</w:t>
            </w:r>
          </w:p>
          <w:p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152C84" w:rsidRDefault="00152C84" w:rsidP="00C219BE">
            <w:pPr>
              <w:pStyle w:val="ConsPlusNormal"/>
              <w:jc w:val="both"/>
            </w:pPr>
            <w:r>
              <w:t>Петр III. Манифест о вольности дворянства. Причины переворота 28 июня 1762 г.</w:t>
            </w:r>
          </w:p>
        </w:tc>
      </w:tr>
      <w:tr w:rsidR="00152C84" w:rsidTr="00C219BE">
        <w:tc>
          <w:tcPr>
            <w:tcW w:w="2891" w:type="dxa"/>
            <w:tcBorders>
              <w:top w:val="single" w:sz="4" w:space="0" w:color="auto"/>
              <w:left w:val="single" w:sz="4" w:space="0" w:color="auto"/>
              <w:right w:val="single" w:sz="4" w:space="0" w:color="auto"/>
            </w:tcBorders>
          </w:tcPr>
          <w:p w:rsidR="00152C84" w:rsidRDefault="00152C84" w:rsidP="00C219BE">
            <w:pPr>
              <w:pStyle w:val="ConsPlusNormal"/>
              <w:jc w:val="both"/>
            </w:pPr>
            <w:r>
              <w:t>Россия в 1760-х - 1790-х гг. Правление Екатерины II и Павла I.</w:t>
            </w:r>
          </w:p>
        </w:tc>
        <w:tc>
          <w:tcPr>
            <w:tcW w:w="6180" w:type="dxa"/>
            <w:tcBorders>
              <w:top w:val="single" w:sz="4" w:space="0" w:color="auto"/>
              <w:left w:val="single" w:sz="4" w:space="0" w:color="auto"/>
              <w:right w:val="single" w:sz="4" w:space="0" w:color="auto"/>
            </w:tcBorders>
          </w:tcPr>
          <w:p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152C84" w:rsidTr="00C219BE">
        <w:tc>
          <w:tcPr>
            <w:tcW w:w="2891" w:type="dxa"/>
            <w:tcBorders>
              <w:left w:val="single" w:sz="4" w:space="0" w:color="auto"/>
              <w:bottom w:val="single" w:sz="4" w:space="0" w:color="auto"/>
              <w:right w:val="single" w:sz="4" w:space="0" w:color="auto"/>
            </w:tcBorders>
          </w:tcPr>
          <w:p w:rsidR="00152C84" w:rsidRDefault="00152C84" w:rsidP="00C219BE">
            <w:pPr>
              <w:pStyle w:val="ConsPlusNormal"/>
            </w:pPr>
          </w:p>
        </w:tc>
        <w:tc>
          <w:tcPr>
            <w:tcW w:w="6180" w:type="dxa"/>
            <w:tcBorders>
              <w:left w:val="single" w:sz="4" w:space="0" w:color="auto"/>
              <w:bottom w:val="single" w:sz="4" w:space="0" w:color="auto"/>
              <w:right w:val="single" w:sz="4" w:space="0" w:color="auto"/>
            </w:tcBorders>
          </w:tcPr>
          <w:p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Российской империи в XVIII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152C84" w:rsidRDefault="00152C84" w:rsidP="00C219BE">
            <w:pPr>
              <w:pStyle w:val="ConsPlusNormal"/>
              <w:jc w:val="both"/>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XVIII в.</w:t>
            </w:r>
          </w:p>
        </w:tc>
      </w:tr>
    </w:tbl>
    <w:p w:rsidR="00152C84" w:rsidRDefault="00152C84" w:rsidP="005358E5">
      <w:pPr>
        <w:pStyle w:val="ConsPlusNormal"/>
        <w:jc w:val="both"/>
      </w:pPr>
    </w:p>
    <w:p w:rsidR="00152C84" w:rsidRDefault="00152C84" w:rsidP="005358E5">
      <w:pPr>
        <w:pStyle w:val="ConsPlusNormal"/>
        <w:ind w:firstLine="540"/>
        <w:jc w:val="both"/>
      </w:pPr>
      <w:r>
        <w:t>216.7.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Европа в начале XIX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152C84" w:rsidRDefault="00152C84" w:rsidP="00C219BE">
            <w:pPr>
              <w:pStyle w:val="ConsPlusNormal"/>
              <w:jc w:val="both"/>
            </w:pPr>
            <w:r>
              <w:t>Политическое развитие европейских стран в 1815 - 1840-е гг.</w:t>
            </w:r>
          </w:p>
          <w:p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Европы и Северной Америки в середине XIX - начале XX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w:t>
            </w:r>
          </w:p>
          <w:p w:rsidR="00152C84" w:rsidRDefault="00152C84" w:rsidP="00C219BE">
            <w:pPr>
              <w:pStyle w:val="ConsPlusNormal"/>
              <w:jc w:val="both"/>
            </w:pPr>
            <w:r>
              <w:t>Парижская коммуна.</w:t>
            </w:r>
          </w:p>
          <w:p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152C84" w:rsidRDefault="00152C84" w:rsidP="00C219B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152C84" w:rsidRDefault="00152C84" w:rsidP="00C219BE">
            <w:pPr>
              <w:pStyle w:val="ConsPlusNormal"/>
              <w:jc w:val="both"/>
            </w:pPr>
            <w:r>
              <w:t>Экономическое и социально-политическое развитие стран Европы и США в конце XIX - начале XX вв.</w:t>
            </w:r>
          </w:p>
          <w:p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152C84" w:rsidRDefault="00152C84" w:rsidP="00C219BE">
            <w:pPr>
              <w:pStyle w:val="ConsPlusNormal"/>
              <w:jc w:val="both"/>
            </w:pPr>
            <w:r>
              <w:t>Страны Латинской Америки в XIX - начале XX вв.</w:t>
            </w:r>
          </w:p>
          <w:p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Страны Азии в XIX - начале XX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152C84" w:rsidRDefault="00152C84" w:rsidP="00C219BE">
            <w:pPr>
              <w:pStyle w:val="ConsPlusNormal"/>
              <w:jc w:val="both"/>
            </w:pPr>
            <w:r>
              <w:t>Революция 1905 - 1911 г. в Иране.</w:t>
            </w:r>
          </w:p>
          <w:p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Африки в XIX - начале XX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Развитие культуры в XIX - начале XX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Международные отношения в XIX - начале XX вв.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Историческое и культурное наследие XIX 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России. Российская империя в первой половине XIX в.</w:t>
            </w:r>
          </w:p>
          <w:p w:rsidR="00152C84" w:rsidRDefault="00152C84" w:rsidP="00C219BE">
            <w:pPr>
              <w:pStyle w:val="ConsPlusNormal"/>
              <w:jc w:val="both"/>
            </w:pPr>
            <w:r>
              <w:t>Введение.</w:t>
            </w:r>
          </w:p>
          <w:p w:rsidR="00152C84" w:rsidRDefault="00152C84" w:rsidP="00C219BE">
            <w:pPr>
              <w:pStyle w:val="ConsPlusNormal"/>
              <w:jc w:val="both"/>
            </w:pPr>
            <w:r>
              <w:t>Александровская эпоха: государственный либерализм.</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Николаевское самодержавие: государственный консерватизм.</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Народы России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 первой половине XIX в.</w:t>
            </w:r>
          </w:p>
        </w:tc>
      </w:tr>
    </w:tbl>
    <w:p w:rsidR="00152C84" w:rsidRDefault="00152C84" w:rsidP="005358E5">
      <w:pPr>
        <w:pStyle w:val="ConsPlusNormal"/>
        <w:jc w:val="both"/>
      </w:pPr>
    </w:p>
    <w:p w:rsidR="00152C84" w:rsidRDefault="00152C84" w:rsidP="005358E5">
      <w:pPr>
        <w:pStyle w:val="ConsPlusNormal"/>
        <w:ind w:firstLine="540"/>
        <w:jc w:val="both"/>
      </w:pPr>
      <w:r>
        <w:t>216.8.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Всеобщая история. История Нового времени.</w:t>
            </w:r>
          </w:p>
          <w:p w:rsidR="00152C84" w:rsidRDefault="00152C84" w:rsidP="00C219BE">
            <w:pPr>
              <w:pStyle w:val="ConsPlusNormal"/>
              <w:jc w:val="both"/>
            </w:pPr>
            <w:r>
              <w:t>Вторая половина XIX - начало XX вв.</w:t>
            </w:r>
          </w:p>
          <w:p w:rsidR="00152C84" w:rsidRDefault="00152C84" w:rsidP="00C219BE">
            <w:pPr>
              <w:pStyle w:val="ConsPlusNormal"/>
              <w:jc w:val="both"/>
            </w:pPr>
            <w:r>
              <w:t>Введение.</w:t>
            </w:r>
          </w:p>
          <w:p w:rsidR="00152C84" w:rsidRDefault="00152C84" w:rsidP="00C219BE">
            <w:pPr>
              <w:pStyle w:val="ConsPlusNormal"/>
              <w:jc w:val="both"/>
            </w:pPr>
            <w:r>
              <w:t>История России. Российская империя во второй половине XIX - начале XX вв.</w:t>
            </w:r>
          </w:p>
          <w:p w:rsidR="00152C84" w:rsidRDefault="00152C84" w:rsidP="00C219BE">
            <w:pPr>
              <w:pStyle w:val="ConsPlusNormal"/>
              <w:jc w:val="both"/>
            </w:pPr>
            <w:r>
              <w:t>Социальная и правовая модернизация страны при Александре II.</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1880 - 1890-х гг.</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Культурное пространство империи во второй половине XIX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Этнокультурный облик империи.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rsidR="00152C84" w:rsidRDefault="00152C84" w:rsidP="00C219BE">
            <w:pPr>
              <w:pStyle w:val="ConsPlusNormal"/>
              <w:jc w:val="both"/>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на пороге XX в.</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системе международных отношений.</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Первая российская революция 1905 - 1907 гг. Начало парламентаризма в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 и власть после революции.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"Серебряный век" российской культуры.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rsidR="00152C84" w:rsidRDefault="00152C84" w:rsidP="00C219BE">
            <w:pPr>
              <w:pStyle w:val="ConsPlusNormal"/>
              <w:jc w:val="both"/>
            </w:pPr>
            <w:r>
              <w:t>Музыка. "Русские сезоны" в Париже. Зарождение российского кинематографа.</w:t>
            </w:r>
          </w:p>
          <w:p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Обобщающее повторение по курсу.</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Наш край во второй половине XIX - начале XX вв.</w:t>
            </w:r>
          </w:p>
        </w:tc>
      </w:tr>
    </w:tbl>
    <w:p w:rsidR="00152C84" w:rsidRDefault="00152C84" w:rsidP="005358E5">
      <w:pPr>
        <w:pStyle w:val="ConsPlusNormal"/>
        <w:jc w:val="both"/>
      </w:pPr>
    </w:p>
    <w:p w:rsidR="00152C84" w:rsidRDefault="00152C84" w:rsidP="005358E5">
      <w:pPr>
        <w:pStyle w:val="ConsPlusTitle"/>
        <w:ind w:firstLine="540"/>
        <w:jc w:val="both"/>
        <w:outlineLvl w:val="3"/>
      </w:pPr>
      <w:r>
        <w:t>216.9. Планируемые результаты освоения программы по истории на уровне основного общего образования.</w:t>
      </w:r>
    </w:p>
    <w:p w:rsidR="00152C84" w:rsidRDefault="00152C84" w:rsidP="005358E5">
      <w:pPr>
        <w:pStyle w:val="ConsPlusNormal"/>
        <w:spacing w:before="240"/>
        <w:ind w:firstLine="540"/>
        <w:jc w:val="both"/>
      </w:pPr>
      <w:r>
        <w:t>216.9.1. К важнейшим личностным результатам изучения истории относятся:</w:t>
      </w:r>
    </w:p>
    <w:p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152C84" w:rsidRDefault="00152C84" w:rsidP="005358E5">
      <w:pPr>
        <w:pStyle w:val="ConsPlusNormal"/>
        <w:spacing w:before="240"/>
        <w:ind w:firstLine="540"/>
        <w:jc w:val="both"/>
      </w:pPr>
      <w:r>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152C84" w:rsidRDefault="00152C84" w:rsidP="005358E5">
      <w:pPr>
        <w:pStyle w:val="ConsPlusNormal"/>
        <w:spacing w:before="240"/>
        <w:ind w:firstLine="540"/>
        <w:jc w:val="both"/>
      </w:pPr>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216.9.2.1.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rsidR="00152C84" w:rsidRDefault="00152C84" w:rsidP="005358E5">
      <w:pPr>
        <w:pStyle w:val="ConsPlusNormal"/>
        <w:spacing w:before="240"/>
        <w:ind w:firstLine="540"/>
        <w:jc w:val="both"/>
      </w:pPr>
      <w:r>
        <w:t>выявлять характерные признаки исторических явлений;</w:t>
      </w:r>
    </w:p>
    <w:p w:rsidR="00152C84" w:rsidRDefault="00152C84" w:rsidP="005358E5">
      <w:pPr>
        <w:pStyle w:val="ConsPlusNormal"/>
        <w:spacing w:before="240"/>
        <w:ind w:firstLine="540"/>
        <w:jc w:val="both"/>
      </w:pPr>
      <w:r>
        <w:t>раскрывать причинно-следственные связи событий;</w:t>
      </w:r>
    </w:p>
    <w:p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152C84" w:rsidRDefault="00152C84" w:rsidP="005358E5">
      <w:pPr>
        <w:pStyle w:val="ConsPlusNormal"/>
        <w:spacing w:before="240"/>
        <w:ind w:firstLine="540"/>
        <w:jc w:val="both"/>
      </w:pPr>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определять познавательную задачу;</w:t>
      </w:r>
    </w:p>
    <w:p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152C84" w:rsidRDefault="00152C84" w:rsidP="005358E5">
      <w:pPr>
        <w:pStyle w:val="ConsPlusNormal"/>
        <w:spacing w:before="240"/>
        <w:ind w:firstLine="540"/>
        <w:jc w:val="both"/>
      </w:pPr>
      <w:r>
        <w:t>определять новизну и обоснованность полученного результата;</w:t>
      </w:r>
    </w:p>
    <w:p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152C84" w:rsidRDefault="00152C84" w:rsidP="005358E5">
      <w:pPr>
        <w:pStyle w:val="ConsPlusNormal"/>
        <w:spacing w:before="240"/>
        <w:ind w:firstLine="540"/>
        <w:jc w:val="both"/>
      </w:pPr>
      <w:r>
        <w:t>216.9.2.3.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152C84" w:rsidRDefault="00152C84" w:rsidP="005358E5">
      <w:pPr>
        <w:pStyle w:val="ConsPlusNormal"/>
        <w:spacing w:before="240"/>
        <w:ind w:firstLine="540"/>
        <w:jc w:val="both"/>
      </w:pPr>
      <w:r>
        <w:t>различать виды источников исторической информации;</w:t>
      </w:r>
    </w:p>
    <w:p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216.9.2.4.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152C84" w:rsidRDefault="00152C84" w:rsidP="005358E5">
      <w:pPr>
        <w:pStyle w:val="ConsPlusNormal"/>
        <w:spacing w:before="240"/>
        <w:ind w:firstLine="540"/>
        <w:jc w:val="both"/>
      </w:pPr>
      <w:r>
        <w:t>216.9.2.5. У обучающегося будут сформированы следующие умения в части регулятивных универсальных учебных действий:</w:t>
      </w:r>
    </w:p>
    <w:p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152C84" w:rsidRDefault="00152C84" w:rsidP="005358E5">
      <w:pPr>
        <w:pStyle w:val="ConsPlusNormal"/>
        <w:spacing w:before="240"/>
        <w:ind w:firstLine="540"/>
        <w:jc w:val="both"/>
      </w:pPr>
      <w:r>
        <w:t>216.9.2.6.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152C84" w:rsidRDefault="00152C84" w:rsidP="005358E5">
      <w:pPr>
        <w:pStyle w:val="ConsPlusNormal"/>
        <w:spacing w:before="240"/>
        <w:ind w:firstLine="540"/>
        <w:jc w:val="both"/>
      </w:pPr>
      <w:r>
        <w:t>216.9.3. Предметные результаты освоения программы по истории на уровне основного общего образования должны обеспечивать:</w:t>
      </w:r>
    </w:p>
    <w:p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w:t>
      </w:r>
    </w:p>
    <w:p w:rsidR="00152C84" w:rsidRDefault="00152C84" w:rsidP="005358E5">
      <w:pPr>
        <w:pStyle w:val="ConsPlusNormal"/>
        <w:spacing w:before="240"/>
        <w:ind w:firstLine="540"/>
        <w:jc w:val="both"/>
      </w:pPr>
      <w:r>
        <w:t>истории России, определять современников исторических событий, явлений, процессов;</w:t>
      </w:r>
    </w:p>
    <w:p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152C84" w:rsidRDefault="00152C84" w:rsidP="005358E5">
      <w:pPr>
        <w:pStyle w:val="ConsPlusNormal"/>
        <w:spacing w:before="240"/>
        <w:ind w:firstLine="540"/>
        <w:jc w:val="both"/>
      </w:pPr>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152C84" w:rsidRDefault="00152C84" w:rsidP="005358E5">
      <w:pPr>
        <w:pStyle w:val="ConsPlusNormal"/>
        <w:spacing w:before="240"/>
        <w:ind w:firstLine="540"/>
        <w:jc w:val="both"/>
      </w:pPr>
      <w:r>
        <w:t>216.9.4.1. Предметные результаты изучения истории включают:</w:t>
      </w:r>
    </w:p>
    <w:p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152C84" w:rsidRDefault="00152C84" w:rsidP="005358E5">
      <w:pPr>
        <w:pStyle w:val="ConsPlusNormal"/>
        <w:spacing w:before="240"/>
        <w:ind w:firstLine="540"/>
        <w:jc w:val="both"/>
      </w:pPr>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152C84" w:rsidRDefault="00152C84" w:rsidP="005358E5">
      <w:pPr>
        <w:pStyle w:val="ConsPlusNormal"/>
        <w:spacing w:before="240"/>
        <w:ind w:firstLine="540"/>
        <w:jc w:val="both"/>
      </w:pPr>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152C84" w:rsidRDefault="00152C84" w:rsidP="005358E5">
      <w:pPr>
        <w:pStyle w:val="ConsPlusNormal"/>
        <w:spacing w:before="240"/>
        <w:ind w:firstLine="540"/>
        <w:jc w:val="both"/>
      </w:pPr>
      <w: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152C84" w:rsidRDefault="00152C84" w:rsidP="005358E5">
      <w:pPr>
        <w:pStyle w:val="ConsPlusNormal"/>
        <w:spacing w:before="240"/>
        <w:ind w:firstLine="540"/>
        <w:jc w:val="both"/>
      </w:pPr>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152C84" w:rsidRDefault="00152C84" w:rsidP="005358E5">
      <w:pPr>
        <w:pStyle w:val="ConsPlusNormal"/>
        <w:spacing w:before="240"/>
        <w:ind w:firstLine="540"/>
        <w:jc w:val="both"/>
      </w:pPr>
      <w:r>
        <w:t>216.9.9. Предметные результаты изучения истории в 5 классе.</w:t>
      </w:r>
    </w:p>
    <w:p w:rsidR="00152C84" w:rsidRDefault="00152C84" w:rsidP="005358E5">
      <w:pPr>
        <w:pStyle w:val="ConsPlusNormal"/>
        <w:spacing w:before="240"/>
        <w:ind w:firstLine="540"/>
        <w:jc w:val="both"/>
      </w:pPr>
      <w:r>
        <w:t>216.9.9.1. Знание хронологии, работа с хронологией:</w:t>
      </w:r>
    </w:p>
    <w:p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152C84" w:rsidRDefault="00152C84" w:rsidP="005358E5">
      <w:pPr>
        <w:pStyle w:val="ConsPlusNormal"/>
        <w:spacing w:before="240"/>
        <w:ind w:firstLine="540"/>
        <w:jc w:val="both"/>
      </w:pPr>
      <w:r>
        <w:t>216.9.9.2.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152C84" w:rsidRDefault="00152C84" w:rsidP="005358E5">
      <w:pPr>
        <w:pStyle w:val="ConsPlusNormal"/>
        <w:spacing w:before="240"/>
        <w:ind w:firstLine="540"/>
        <w:jc w:val="both"/>
      </w:pPr>
      <w:r>
        <w:t>группировать, систематизировать факты по заданному признаку.</w:t>
      </w:r>
    </w:p>
    <w:p w:rsidR="00152C84" w:rsidRDefault="00152C84" w:rsidP="005358E5">
      <w:pPr>
        <w:pStyle w:val="ConsPlusNormal"/>
        <w:spacing w:before="240"/>
        <w:ind w:firstLine="540"/>
        <w:jc w:val="both"/>
      </w:pPr>
      <w:r>
        <w:t>216.9.9.3. Работа с исторической картой:</w:t>
      </w:r>
    </w:p>
    <w:p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152C84" w:rsidRDefault="00152C84" w:rsidP="005358E5">
      <w:pPr>
        <w:pStyle w:val="ConsPlusNormal"/>
        <w:spacing w:before="240"/>
        <w:ind w:firstLine="540"/>
        <w:jc w:val="both"/>
      </w:pPr>
      <w:r>
        <w:t>216.9.9.4. Работа с историческими источниками:</w:t>
      </w:r>
    </w:p>
    <w:p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152C84" w:rsidRDefault="00152C84" w:rsidP="005358E5">
      <w:pPr>
        <w:pStyle w:val="ConsPlusNormal"/>
        <w:spacing w:before="240"/>
        <w:ind w:firstLine="540"/>
        <w:jc w:val="both"/>
      </w:pPr>
      <w:r>
        <w:t>216.9.9.5. Историческое описание (реконструкция):</w:t>
      </w:r>
    </w:p>
    <w:p w:rsidR="00152C84" w:rsidRDefault="00152C84" w:rsidP="005358E5">
      <w:pPr>
        <w:pStyle w:val="ConsPlusNormal"/>
        <w:spacing w:before="240"/>
        <w:ind w:firstLine="540"/>
        <w:jc w:val="both"/>
      </w:pPr>
      <w:r>
        <w:t>характеризовать условия жизни людей в древности;</w:t>
      </w:r>
    </w:p>
    <w:p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152C84" w:rsidRDefault="00152C84" w:rsidP="005358E5">
      <w:pPr>
        <w:pStyle w:val="ConsPlusNormal"/>
        <w:spacing w:before="240"/>
        <w:ind w:firstLine="540"/>
        <w:jc w:val="both"/>
      </w:pPr>
      <w:r>
        <w:t>216.9.9.6.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152C84" w:rsidRDefault="00152C84" w:rsidP="005358E5">
      <w:pPr>
        <w:pStyle w:val="ConsPlusNormal"/>
        <w:spacing w:before="240"/>
        <w:ind w:firstLine="540"/>
        <w:jc w:val="both"/>
      </w:pPr>
      <w:r>
        <w:t>иллюстрировать общие явления, черты конкретными примерами;</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152C84" w:rsidRDefault="00152C84" w:rsidP="005358E5">
      <w:pPr>
        <w:pStyle w:val="ConsPlusNormal"/>
        <w:spacing w:before="240"/>
        <w:ind w:firstLine="540"/>
        <w:jc w:val="both"/>
      </w:pPr>
      <w:r>
        <w:t>216.9.9.7.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152C84" w:rsidRDefault="00152C84" w:rsidP="005358E5">
      <w:pPr>
        <w:pStyle w:val="ConsPlusNormal"/>
        <w:spacing w:before="240"/>
        <w:ind w:firstLine="540"/>
        <w:jc w:val="both"/>
      </w:pPr>
      <w:r>
        <w:t>216.9.9.8. Применение исторических знаний:</w:t>
      </w:r>
    </w:p>
    <w:p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52C84" w:rsidRDefault="00152C84" w:rsidP="005358E5">
      <w:pPr>
        <w:pStyle w:val="ConsPlusNormal"/>
        <w:spacing w:before="240"/>
        <w:ind w:firstLine="540"/>
        <w:jc w:val="both"/>
      </w:pPr>
      <w:r>
        <w:t>216.9.10. Предметные результаты изучения истории в 6 классе.</w:t>
      </w:r>
    </w:p>
    <w:p w:rsidR="00152C84" w:rsidRDefault="00152C84" w:rsidP="005358E5">
      <w:pPr>
        <w:pStyle w:val="ConsPlusNormal"/>
        <w:spacing w:before="240"/>
        <w:ind w:firstLine="540"/>
        <w:jc w:val="both"/>
      </w:pPr>
      <w:r>
        <w:t>216.9.10.1.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rsidR="00152C84" w:rsidRDefault="00152C84" w:rsidP="005358E5">
      <w:pPr>
        <w:pStyle w:val="ConsPlusNormal"/>
        <w:spacing w:before="240"/>
        <w:ind w:firstLine="540"/>
        <w:jc w:val="both"/>
      </w:pPr>
      <w:r>
        <w:t>216.9.10.2.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152C84" w:rsidRDefault="00152C84" w:rsidP="005358E5">
      <w:pPr>
        <w:pStyle w:val="ConsPlusNormal"/>
        <w:spacing w:before="240"/>
        <w:ind w:firstLine="540"/>
        <w:jc w:val="both"/>
      </w:pPr>
      <w:r>
        <w:t>216.9.10.3. Работа с исторической картой:</w:t>
      </w:r>
    </w:p>
    <w:p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52C84" w:rsidRDefault="00152C84" w:rsidP="005358E5">
      <w:pPr>
        <w:pStyle w:val="ConsPlusNormal"/>
        <w:spacing w:before="240"/>
        <w:ind w:firstLine="540"/>
        <w:jc w:val="both"/>
      </w:pPr>
      <w:r>
        <w:t>216.9.10.4. Работа с историческими источниками:</w:t>
      </w:r>
    </w:p>
    <w:p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52C84" w:rsidRDefault="00152C84" w:rsidP="005358E5">
      <w:pPr>
        <w:pStyle w:val="ConsPlusNormal"/>
        <w:spacing w:before="240"/>
        <w:ind w:firstLine="540"/>
        <w:jc w:val="both"/>
      </w:pPr>
      <w:r>
        <w:t>характеризовать авторство, время, место создания источника;</w:t>
      </w:r>
    </w:p>
    <w:p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rsidR="00152C84" w:rsidRDefault="00152C84" w:rsidP="005358E5">
      <w:pPr>
        <w:pStyle w:val="ConsPlusNormal"/>
        <w:spacing w:before="240"/>
        <w:ind w:firstLine="540"/>
        <w:jc w:val="both"/>
      </w:pPr>
      <w:r>
        <w:t>216.9.10.5. Историческое описание (реконструкция):</w:t>
      </w:r>
    </w:p>
    <w:p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216.9.10.6. Анализ, объяснение исторических событий, явлений: 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52C84" w:rsidRDefault="00152C84" w:rsidP="005358E5">
      <w:pPr>
        <w:pStyle w:val="ConsPlusNormal"/>
        <w:spacing w:before="240"/>
        <w:ind w:firstLine="540"/>
        <w:jc w:val="both"/>
      </w:pPr>
      <w:r>
        <w:t>216.9.10.7. Рассмотрение исторических версий и оценок, определение своего</w:t>
      </w:r>
    </w:p>
    <w:p w:rsidR="00152C84" w:rsidRDefault="00152C84" w:rsidP="005358E5">
      <w:pPr>
        <w:pStyle w:val="ConsPlusNormal"/>
        <w:spacing w:before="240"/>
        <w:ind w:firstLine="540"/>
        <w:jc w:val="both"/>
      </w:pPr>
      <w:r>
        <w:t>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52C84" w:rsidRDefault="00152C84" w:rsidP="005358E5">
      <w:pPr>
        <w:pStyle w:val="ConsPlusNormal"/>
        <w:spacing w:before="240"/>
        <w:ind w:firstLine="540"/>
        <w:jc w:val="both"/>
      </w:pPr>
      <w:r>
        <w:t>216.9.10.8. Применение исторических знаний:</w:t>
      </w:r>
    </w:p>
    <w:p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rsidR="00152C84" w:rsidRDefault="00152C84" w:rsidP="005358E5">
      <w:pPr>
        <w:pStyle w:val="ConsPlusNormal"/>
        <w:spacing w:before="240"/>
        <w:ind w:firstLine="540"/>
        <w:jc w:val="both"/>
      </w:pPr>
      <w:r>
        <w:t>216.9.11. Предметные результаты изучения истории в 7 классе.</w:t>
      </w:r>
    </w:p>
    <w:p w:rsidR="00152C84" w:rsidRDefault="00152C84" w:rsidP="005358E5">
      <w:pPr>
        <w:pStyle w:val="ConsPlusNormal"/>
        <w:spacing w:before="240"/>
        <w:ind w:firstLine="540"/>
        <w:jc w:val="both"/>
      </w:pPr>
      <w:r>
        <w:t>216.9.11.1. Знание хронологии, работа с хронологией:</w:t>
      </w:r>
    </w:p>
    <w:p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rsidR="00152C84" w:rsidRDefault="00152C84" w:rsidP="005358E5">
      <w:pPr>
        <w:pStyle w:val="ConsPlusNormal"/>
        <w:spacing w:before="240"/>
        <w:ind w:firstLine="540"/>
        <w:jc w:val="both"/>
      </w:pPr>
      <w:r>
        <w:t>216.9.11.2.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52C84" w:rsidRDefault="00152C84" w:rsidP="005358E5">
      <w:pPr>
        <w:pStyle w:val="ConsPlusNormal"/>
        <w:spacing w:before="240"/>
        <w:ind w:firstLine="540"/>
        <w:jc w:val="both"/>
      </w:pPr>
      <w:r>
        <w:t>216.9.11.3. Работа с исторической картой:</w:t>
      </w:r>
    </w:p>
    <w:p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52C84" w:rsidRDefault="00152C84" w:rsidP="005358E5">
      <w:pPr>
        <w:pStyle w:val="ConsPlusNormal"/>
        <w:spacing w:before="240"/>
        <w:ind w:firstLine="540"/>
        <w:jc w:val="both"/>
      </w:pPr>
      <w:r>
        <w:t>216.9.11.4. Работа с историческими источниками:</w:t>
      </w:r>
    </w:p>
    <w:p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152C84" w:rsidRDefault="00152C84" w:rsidP="005358E5">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152C84" w:rsidRDefault="00152C84" w:rsidP="005358E5">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152C84" w:rsidRDefault="00152C84" w:rsidP="005358E5">
      <w:pPr>
        <w:pStyle w:val="ConsPlusNormal"/>
        <w:spacing w:before="240"/>
        <w:ind w:firstLine="540"/>
        <w:jc w:val="both"/>
      </w:pPr>
      <w:r>
        <w:t>216.9.11.5.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152C84" w:rsidRDefault="00152C84" w:rsidP="005358E5">
      <w:pPr>
        <w:pStyle w:val="ConsPlusNormal"/>
        <w:spacing w:before="240"/>
        <w:ind w:firstLine="540"/>
        <w:jc w:val="both"/>
      </w:pPr>
      <w:r>
        <w:t>216.9.11.6.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216.9.11.7.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152C84" w:rsidRDefault="00152C84" w:rsidP="005358E5">
      <w:pPr>
        <w:pStyle w:val="ConsPlusNormal"/>
        <w:spacing w:before="240"/>
        <w:ind w:firstLine="540"/>
        <w:jc w:val="both"/>
      </w:pPr>
      <w:r>
        <w:t>216.9.11.8. Применение исторических знаний:</w:t>
      </w:r>
    </w:p>
    <w:p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152C84" w:rsidRDefault="00152C84" w:rsidP="005358E5">
      <w:pPr>
        <w:pStyle w:val="ConsPlusNormal"/>
        <w:spacing w:before="240"/>
        <w:ind w:firstLine="540"/>
        <w:jc w:val="both"/>
      </w:pPr>
      <w:r>
        <w:t>216.9.12. Предметные результаты изучения истории в 8 классе.</w:t>
      </w:r>
    </w:p>
    <w:p w:rsidR="00152C84" w:rsidRDefault="00152C84" w:rsidP="005358E5">
      <w:pPr>
        <w:pStyle w:val="ConsPlusNormal"/>
        <w:spacing w:before="240"/>
        <w:ind w:firstLine="540"/>
        <w:jc w:val="both"/>
      </w:pPr>
      <w:r>
        <w:t>216.9.12.1. Знание хронологии, работа с хронологией:</w:t>
      </w:r>
    </w:p>
    <w:p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rsidR="00152C84" w:rsidRDefault="00152C84" w:rsidP="005358E5">
      <w:pPr>
        <w:pStyle w:val="ConsPlusNormal"/>
        <w:spacing w:before="240"/>
        <w:ind w:firstLine="540"/>
        <w:jc w:val="both"/>
      </w:pPr>
      <w:r>
        <w:t>216.9.12.2. Знание исторических фактов, работа с фактами:</w:t>
      </w:r>
    </w:p>
    <w:p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152C84" w:rsidRDefault="00152C84" w:rsidP="005358E5">
      <w:pPr>
        <w:pStyle w:val="ConsPlusNormal"/>
        <w:spacing w:before="240"/>
        <w:ind w:firstLine="540"/>
        <w:jc w:val="both"/>
      </w:pPr>
      <w:r>
        <w:t>216.9.12.3.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52C84" w:rsidRDefault="00152C84" w:rsidP="005358E5">
      <w:pPr>
        <w:pStyle w:val="ConsPlusNormal"/>
        <w:spacing w:before="240"/>
        <w:ind w:firstLine="540"/>
        <w:jc w:val="both"/>
      </w:pPr>
      <w:r>
        <w:t>216.9.12.4. Работа с историческими источниками:</w:t>
      </w:r>
    </w:p>
    <w:p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52C84" w:rsidRDefault="00152C84" w:rsidP="005358E5">
      <w:pPr>
        <w:pStyle w:val="ConsPlusNormal"/>
        <w:spacing w:before="240"/>
        <w:ind w:firstLine="540"/>
        <w:jc w:val="both"/>
      </w:pPr>
      <w:r>
        <w:t>216.9.12.5. Историческое описание (реконструкция):</w:t>
      </w:r>
    </w:p>
    <w:p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152C84" w:rsidRDefault="00152C84" w:rsidP="005358E5">
      <w:pPr>
        <w:pStyle w:val="ConsPlusNormal"/>
        <w:spacing w:before="240"/>
        <w:ind w:firstLine="540"/>
        <w:jc w:val="both"/>
      </w:pPr>
      <w:r>
        <w:t>216.9.12.6.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152C84" w:rsidRDefault="00152C84" w:rsidP="005358E5">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152C84" w:rsidRDefault="00152C84" w:rsidP="005358E5">
      <w:pPr>
        <w:pStyle w:val="ConsPlusNormal"/>
        <w:spacing w:before="240"/>
        <w:ind w:firstLine="540"/>
        <w:jc w:val="both"/>
      </w:pPr>
      <w:r>
        <w:t>216.9.12.7.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152C84" w:rsidRDefault="00152C84" w:rsidP="005358E5">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52C84" w:rsidRDefault="00152C84" w:rsidP="005358E5">
      <w:pPr>
        <w:pStyle w:val="ConsPlusNormal"/>
        <w:spacing w:before="240"/>
        <w:ind w:firstLine="540"/>
        <w:jc w:val="both"/>
      </w:pPr>
      <w:r>
        <w:t>216.9.12.8. Применение исторических знаний:</w:t>
      </w:r>
    </w:p>
    <w:p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152C84" w:rsidRDefault="00152C84" w:rsidP="005358E5">
      <w:pPr>
        <w:pStyle w:val="ConsPlusNormal"/>
        <w:spacing w:before="240"/>
        <w:ind w:firstLine="540"/>
        <w:jc w:val="both"/>
      </w:pPr>
      <w:r>
        <w:t>216.9.13. Предметные результаты изучения истории в 9 классе.</w:t>
      </w:r>
    </w:p>
    <w:p w:rsidR="00152C84" w:rsidRDefault="00152C84" w:rsidP="005358E5">
      <w:pPr>
        <w:pStyle w:val="ConsPlusNormal"/>
        <w:spacing w:before="240"/>
        <w:ind w:firstLine="540"/>
        <w:jc w:val="both"/>
      </w:pPr>
      <w:r>
        <w:t>216.9.13.1.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216.9.13.2.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216.9.13.3.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216.9.13.4. Работа с историческими источниками:</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216.9.13.5.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216.9.13.6. Анализ, объяснение исторических событий, явлений:</w:t>
      </w:r>
    </w:p>
    <w:p w:rsidR="00152C84" w:rsidRDefault="00152C84" w:rsidP="005358E5">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216.9.13.7.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216.9.13.8.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w:t>
      </w:r>
    </w:p>
    <w:p w:rsidR="00152C84" w:rsidRDefault="00152C84" w:rsidP="005358E5">
      <w:pPr>
        <w:pStyle w:val="ConsPlusNormal"/>
        <w:spacing w:before="240"/>
        <w:ind w:firstLine="540"/>
        <w:jc w:val="both"/>
      </w:pPr>
      <w:r>
        <w:t>216.9.14. Предметные результаты изучения истории в 10 классе.</w:t>
      </w:r>
    </w:p>
    <w:p w:rsidR="00152C84" w:rsidRDefault="00152C84" w:rsidP="005358E5">
      <w:pPr>
        <w:pStyle w:val="ConsPlusNormal"/>
        <w:spacing w:before="240"/>
        <w:ind w:firstLine="540"/>
        <w:jc w:val="both"/>
      </w:pPr>
      <w:r>
        <w:t>216.9.14.1. Знание хронологии, работа с хронологией:</w:t>
      </w:r>
    </w:p>
    <w:p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152C84" w:rsidRDefault="00152C84" w:rsidP="005358E5">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152C84" w:rsidRDefault="00152C84" w:rsidP="005358E5">
      <w:pPr>
        <w:pStyle w:val="ConsPlusNormal"/>
        <w:spacing w:before="240"/>
        <w:ind w:firstLine="540"/>
        <w:jc w:val="both"/>
      </w:pPr>
      <w:r>
        <w:t>216.9.14.2. Знание исторических фактов, работа с фактами:</w:t>
      </w:r>
    </w:p>
    <w:p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rsidR="00152C84" w:rsidRDefault="00152C84" w:rsidP="005358E5">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rsidR="00152C84" w:rsidRDefault="00152C84" w:rsidP="005358E5">
      <w:pPr>
        <w:pStyle w:val="ConsPlusNormal"/>
        <w:spacing w:before="240"/>
        <w:ind w:firstLine="540"/>
        <w:jc w:val="both"/>
      </w:pPr>
      <w:r>
        <w:t>составлять систематические таблицы.</w:t>
      </w:r>
    </w:p>
    <w:p w:rsidR="00152C84" w:rsidRDefault="00152C84" w:rsidP="005358E5">
      <w:pPr>
        <w:pStyle w:val="ConsPlusNormal"/>
        <w:spacing w:before="240"/>
        <w:ind w:firstLine="540"/>
        <w:jc w:val="both"/>
      </w:pPr>
      <w:r>
        <w:t>216.9.14.3. Работа с исторической картой:</w:t>
      </w:r>
    </w:p>
    <w:p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152C84" w:rsidRDefault="00152C84" w:rsidP="005358E5">
      <w:pPr>
        <w:pStyle w:val="ConsPlusNormal"/>
        <w:spacing w:before="240"/>
        <w:ind w:firstLine="540"/>
        <w:jc w:val="both"/>
      </w:pPr>
      <w:r>
        <w:t>216.9.14.4. Работа с историческими источниками:</w:t>
      </w:r>
    </w:p>
    <w:p w:rsidR="00152C84" w:rsidRDefault="00152C84" w:rsidP="005358E5">
      <w:pPr>
        <w:pStyle w:val="ConsPlusNormal"/>
        <w:spacing w:before="240"/>
        <w:ind w:firstLine="540"/>
        <w:jc w:val="both"/>
      </w:pPr>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52C84" w:rsidRDefault="00152C84" w:rsidP="005358E5">
      <w:pPr>
        <w:pStyle w:val="ConsPlusNormal"/>
        <w:spacing w:before="240"/>
        <w:ind w:firstLine="540"/>
        <w:jc w:val="both"/>
      </w:pPr>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rsidR="00152C84" w:rsidRDefault="00152C84" w:rsidP="005358E5">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rsidR="00152C84" w:rsidRDefault="00152C84" w:rsidP="005358E5">
      <w:pPr>
        <w:pStyle w:val="ConsPlusNormal"/>
        <w:spacing w:before="240"/>
        <w:ind w:firstLine="540"/>
        <w:jc w:val="both"/>
      </w:pPr>
      <w:r>
        <w:t>216.9.14.5. Историческое описание (реконструкция):</w:t>
      </w:r>
    </w:p>
    <w:p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52C84" w:rsidRDefault="00152C84" w:rsidP="005358E5">
      <w:pPr>
        <w:pStyle w:val="ConsPlusNormal"/>
        <w:spacing w:before="240"/>
        <w:ind w:firstLine="540"/>
        <w:jc w:val="both"/>
      </w:pPr>
      <w:r>
        <w:t>216.9.14.6. Анализ, объяснение исторических событий, явлений:</w:t>
      </w:r>
    </w:p>
    <w:p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52C84" w:rsidRDefault="00152C84" w:rsidP="005358E5">
      <w:pPr>
        <w:pStyle w:val="ConsPlusNormal"/>
        <w:spacing w:before="240"/>
        <w:ind w:firstLine="540"/>
        <w:jc w:val="both"/>
      </w:pPr>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52C84" w:rsidRDefault="00152C84" w:rsidP="005358E5">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52C84" w:rsidRDefault="00152C84" w:rsidP="005358E5">
      <w:pPr>
        <w:pStyle w:val="ConsPlusNormal"/>
        <w:spacing w:before="240"/>
        <w:ind w:firstLine="540"/>
        <w:jc w:val="both"/>
      </w:pPr>
      <w:r>
        <w:t>216.9.14.7. Рассмотрение исторических версий и оценок, определение своего отношения к наиболее значимым событиям и личностям прошлого:</w:t>
      </w:r>
    </w:p>
    <w:p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152C84" w:rsidRDefault="00152C84" w:rsidP="005358E5">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52C84" w:rsidRDefault="00152C84" w:rsidP="005358E5">
      <w:pPr>
        <w:pStyle w:val="ConsPlusNormal"/>
        <w:spacing w:before="240"/>
        <w:ind w:firstLine="540"/>
        <w:jc w:val="both"/>
      </w:pPr>
      <w:r>
        <w:t>216.9.14.8. Применение исторических знаний:</w:t>
      </w:r>
    </w:p>
    <w:p w:rsidR="00152C84" w:rsidRDefault="00152C84" w:rsidP="005358E5">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217. Федеральная рабочая программа по учебному предмету "Обществознание".</w:t>
      </w:r>
    </w:p>
    <w:p w:rsidR="00152C84" w:rsidRDefault="00152C84" w:rsidP="005358E5">
      <w:pPr>
        <w:pStyle w:val="ConsPlusNormal"/>
        <w:spacing w:before="240"/>
        <w:ind w:firstLine="540"/>
        <w:jc w:val="both"/>
      </w:pPr>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217.2. Пояснительная записка.</w:t>
      </w:r>
    </w:p>
    <w:p w:rsidR="00152C84" w:rsidRDefault="00152C84" w:rsidP="005358E5">
      <w:pPr>
        <w:pStyle w:val="ConsPlusNormal"/>
        <w:spacing w:before="240"/>
        <w:ind w:firstLine="540"/>
        <w:jc w:val="both"/>
      </w:pPr>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152C84" w:rsidRDefault="00152C84" w:rsidP="005358E5">
      <w:pPr>
        <w:pStyle w:val="ConsPlusNormal"/>
        <w:spacing w:before="240"/>
        <w:ind w:firstLine="540"/>
        <w:jc w:val="both"/>
      </w:pPr>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52C84" w:rsidRDefault="00152C84" w:rsidP="005358E5">
      <w:pPr>
        <w:pStyle w:val="ConsPlusNormal"/>
        <w:spacing w:before="240"/>
        <w:ind w:firstLine="540"/>
        <w:jc w:val="both"/>
      </w:pPr>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52C84" w:rsidRDefault="00152C84" w:rsidP="005358E5">
      <w:pPr>
        <w:pStyle w:val="ConsPlusNormal"/>
        <w:spacing w:before="240"/>
        <w:ind w:firstLine="540"/>
        <w:jc w:val="both"/>
      </w:pPr>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52C84" w:rsidRDefault="00152C84" w:rsidP="005358E5">
      <w:pPr>
        <w:pStyle w:val="ConsPlusNormal"/>
        <w:spacing w:before="240"/>
        <w:ind w:firstLine="540"/>
        <w:jc w:val="both"/>
      </w:pPr>
      <w:r>
        <w:t>217.2.5. Целями обществоведческого образования на уровне основного общего образования являются:</w:t>
      </w:r>
    </w:p>
    <w:p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11" w:history="1">
        <w:r>
          <w:rPr>
            <w:color w:val="0000FF"/>
          </w:rPr>
          <w:t>Конституции</w:t>
        </w:r>
      </w:hyperlink>
      <w:r>
        <w:t xml:space="preserve"> Российской Федерации и законодательстве Российской Федерации;</w:t>
      </w:r>
    </w:p>
    <w:p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52C84" w:rsidRDefault="00152C84" w:rsidP="005358E5">
      <w:pPr>
        <w:pStyle w:val="ConsPlusNormal"/>
        <w:spacing w:before="240"/>
        <w:ind w:firstLine="540"/>
        <w:jc w:val="both"/>
      </w:pPr>
      <w:r>
        <w:t>217.2.6. Особенности преподавания предмета "Обществознание" обучающимся с РАС.</w:t>
      </w:r>
    </w:p>
    <w:p w:rsidR="00152C84" w:rsidRDefault="00152C84" w:rsidP="005358E5">
      <w:pPr>
        <w:pStyle w:val="ConsPlusNormal"/>
        <w:spacing w:before="240"/>
        <w:ind w:firstLine="540"/>
        <w:jc w:val="both"/>
      </w:pPr>
      <w: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rsidR="00152C84" w:rsidRDefault="00152C84" w:rsidP="005358E5">
      <w:pPr>
        <w:pStyle w:val="ConsPlusNormal"/>
        <w:spacing w:before="240"/>
        <w:ind w:firstLine="540"/>
        <w:jc w:val="both"/>
      </w:pPr>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rsidR="00152C84" w:rsidRDefault="00152C84" w:rsidP="005358E5">
      <w:pPr>
        <w:pStyle w:val="ConsPlusNormal"/>
        <w:spacing w:before="240"/>
        <w:ind w:firstLine="540"/>
        <w:jc w:val="both"/>
      </w:pPr>
      <w:r>
        <w:t>Для достижения планируемых результатов реализации программы преподавания предмета "Обществознание" рекомендуется:</w:t>
      </w:r>
    </w:p>
    <w:p w:rsidR="00152C84" w:rsidRDefault="00152C84" w:rsidP="005358E5">
      <w:pPr>
        <w:pStyle w:val="ConsPlusNormal"/>
        <w:spacing w:before="240"/>
        <w:ind w:firstLine="540"/>
        <w:jc w:val="both"/>
      </w:pPr>
      <w:r>
        <w:t>применять метод "социальных историй";</w:t>
      </w:r>
    </w:p>
    <w:p w:rsidR="00152C84" w:rsidRDefault="00152C84" w:rsidP="005358E5">
      <w:pPr>
        <w:pStyle w:val="ConsPlusNormal"/>
        <w:spacing w:before="240"/>
        <w:ind w:firstLine="540"/>
        <w:jc w:val="both"/>
      </w:pPr>
      <w: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rsidR="00152C84" w:rsidRDefault="00152C84" w:rsidP="005358E5">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rsidR="00152C84" w:rsidRDefault="00152C84" w:rsidP="005358E5">
      <w:pPr>
        <w:pStyle w:val="ConsPlusNormal"/>
        <w:spacing w:before="240"/>
        <w:ind w:firstLine="540"/>
        <w:jc w:val="both"/>
      </w:pPr>
      <w:r>
        <w:t>опираться на реальные чувства и опыт обучающегося с РАС;</w:t>
      </w:r>
    </w:p>
    <w:p w:rsidR="00152C84" w:rsidRDefault="00152C84" w:rsidP="005358E5">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152C84" w:rsidRDefault="00152C84" w:rsidP="005358E5">
      <w:pPr>
        <w:pStyle w:val="ConsPlusNormal"/>
        <w:spacing w:before="240"/>
        <w:ind w:firstLine="540"/>
        <w:jc w:val="both"/>
      </w:pPr>
      <w:r>
        <w:t>предоставить четкую и понятную обучающемуся систему визуальной поддержки плана ответа и хода выполнения заданий учителя:</w:t>
      </w:r>
    </w:p>
    <w:p w:rsidR="00152C84" w:rsidRDefault="00152C84" w:rsidP="005358E5">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rsidR="00152C84" w:rsidRDefault="00152C84" w:rsidP="005358E5">
      <w:pPr>
        <w:pStyle w:val="ConsPlusNormal"/>
        <w:spacing w:before="240"/>
        <w:ind w:firstLine="540"/>
        <w:jc w:val="both"/>
      </w:pPr>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rsidR="00152C84" w:rsidRDefault="00152C84" w:rsidP="005358E5">
      <w:pPr>
        <w:pStyle w:val="ConsPlusNormal"/>
        <w:spacing w:before="240"/>
        <w:ind w:firstLine="540"/>
        <w:jc w:val="both"/>
      </w:pPr>
      <w:r>
        <w:t>Особенности структурирования материала.</w:t>
      </w:r>
    </w:p>
    <w:p w:rsidR="00152C84" w:rsidRDefault="00152C84" w:rsidP="005358E5">
      <w:pPr>
        <w:pStyle w:val="ConsPlusNormal"/>
        <w:spacing w:before="240"/>
        <w:ind w:firstLine="540"/>
        <w:jc w:val="both"/>
      </w:pPr>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152C84" w:rsidRDefault="00152C84" w:rsidP="005358E5">
      <w:pPr>
        <w:pStyle w:val="ConsPlusNormal"/>
        <w:spacing w:before="240"/>
        <w:ind w:firstLine="540"/>
        <w:jc w:val="both"/>
      </w:pPr>
      <w:r>
        <w:t>217.3.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и его социальное окружение.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Социальное становление человека.</w:t>
            </w:r>
          </w:p>
          <w:p w:rsidR="00152C84" w:rsidRDefault="00152C84" w:rsidP="00C219BE">
            <w:pPr>
              <w:pStyle w:val="ConsPlusNormal"/>
              <w:jc w:val="both"/>
            </w:pPr>
            <w:r>
              <w:t>Деятельность человека. Учебная деятельность школьника.</w:t>
            </w:r>
          </w:p>
          <w:p w:rsidR="00152C84" w:rsidRDefault="00152C84" w:rsidP="00C219BE">
            <w:pPr>
              <w:pStyle w:val="ConsPlusNormal"/>
              <w:jc w:val="both"/>
            </w:pPr>
            <w:r>
              <w:t>Общение и его роль в жизни человека.</w:t>
            </w:r>
          </w:p>
          <w:p w:rsidR="00152C84" w:rsidRDefault="00152C84" w:rsidP="00C219BE">
            <w:pPr>
              <w:pStyle w:val="ConsPlusNormal"/>
              <w:jc w:val="both"/>
            </w:pPr>
            <w:r>
              <w:t>Человек в малой группе.</w:t>
            </w:r>
          </w:p>
          <w:p w:rsidR="00152C84" w:rsidRDefault="00152C84" w:rsidP="00C219BE">
            <w:pPr>
              <w:pStyle w:val="ConsPlusNormal"/>
              <w:jc w:val="both"/>
            </w:pPr>
            <w:r>
              <w:t>Общество - совместная жизнь людей.</w:t>
            </w:r>
          </w:p>
          <w:p w:rsidR="00152C84" w:rsidRDefault="00152C84" w:rsidP="00C219BE">
            <w:pPr>
              <w:pStyle w:val="ConsPlusNormal"/>
              <w:jc w:val="both"/>
            </w:pPr>
            <w:r>
              <w:t>Положение человека в обществе.</w:t>
            </w:r>
          </w:p>
          <w:p w:rsidR="00152C84" w:rsidRDefault="00152C84" w:rsidP="00C219BE">
            <w:pPr>
              <w:pStyle w:val="ConsPlusNormal"/>
              <w:jc w:val="both"/>
            </w:pPr>
            <w:r>
              <w:t>Роль экономики в жизни общества. Основные участники экономики.</w:t>
            </w:r>
          </w:p>
          <w:p w:rsidR="00152C84" w:rsidRDefault="00152C84" w:rsidP="00C219BE">
            <w:pPr>
              <w:pStyle w:val="ConsPlusNormal"/>
              <w:jc w:val="both"/>
            </w:pPr>
            <w:r>
              <w:t>Политическая жизнь.</w:t>
            </w:r>
          </w:p>
          <w:p w:rsidR="00152C84" w:rsidRDefault="00152C84" w:rsidP="00C219BE">
            <w:pPr>
              <w:pStyle w:val="ConsPlusNormal"/>
              <w:jc w:val="both"/>
            </w:pPr>
            <w:r>
              <w:t>Развитие общества.</w:t>
            </w:r>
          </w:p>
        </w:tc>
      </w:tr>
    </w:tbl>
    <w:p w:rsidR="00152C84" w:rsidRDefault="00152C84" w:rsidP="005358E5">
      <w:pPr>
        <w:pStyle w:val="ConsPlusNormal"/>
        <w:jc w:val="both"/>
      </w:pPr>
    </w:p>
    <w:p w:rsidR="00152C84" w:rsidRDefault="00152C84" w:rsidP="005358E5">
      <w:pPr>
        <w:pStyle w:val="ConsPlusNormal"/>
        <w:ind w:firstLine="540"/>
        <w:jc w:val="both"/>
      </w:pPr>
      <w:r>
        <w:t>217.4.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 и нормы.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ценности.</w:t>
            </w:r>
          </w:p>
          <w:p w:rsidR="00152C84" w:rsidRDefault="00152C84" w:rsidP="00C219BE">
            <w:pPr>
              <w:pStyle w:val="ConsPlusNormal"/>
              <w:jc w:val="both"/>
            </w:pPr>
            <w:r>
              <w:t>Социальные нормы.</w:t>
            </w:r>
          </w:p>
          <w:p w:rsidR="00152C84" w:rsidRDefault="00152C84" w:rsidP="00C219BE">
            <w:pPr>
              <w:pStyle w:val="ConsPlusNormal"/>
              <w:jc w:val="both"/>
            </w:pPr>
            <w:r>
              <w:t>Мораль и моральный выбор. Право и мораль.</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как участник правовых отношений.</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Правоотношения.</w:t>
            </w:r>
          </w:p>
          <w:p w:rsidR="00152C84" w:rsidRDefault="00152C84" w:rsidP="00C219BE">
            <w:pPr>
              <w:pStyle w:val="ConsPlusNormal"/>
              <w:jc w:val="both"/>
            </w:pPr>
            <w:r>
              <w:t>Правонарушения и их опасность для личности и общества.</w:t>
            </w:r>
          </w:p>
          <w:p w:rsidR="00152C84" w:rsidRDefault="00152C84" w:rsidP="00C219BE">
            <w:pPr>
              <w:pStyle w:val="ConsPlusNormal"/>
              <w:jc w:val="both"/>
            </w:pPr>
            <w:r>
              <w:t>Защита прав и свобод человека и гражданина.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российского права.</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Как устроено российское право.</w:t>
            </w:r>
          </w:p>
          <w:p w:rsidR="00152C84" w:rsidRDefault="00152C84" w:rsidP="00C219BE">
            <w:pPr>
              <w:pStyle w:val="ConsPlusNormal"/>
              <w:jc w:val="both"/>
            </w:pPr>
            <w:r>
              <w:t>Основы гражданского права.</w:t>
            </w:r>
          </w:p>
          <w:p w:rsidR="00152C84" w:rsidRDefault="00152C84" w:rsidP="00C219BE">
            <w:pPr>
              <w:pStyle w:val="ConsPlusNormal"/>
              <w:jc w:val="both"/>
            </w:pPr>
            <w:r>
              <w:t>Основы семейного права.</w:t>
            </w:r>
          </w:p>
          <w:p w:rsidR="00152C84" w:rsidRDefault="00152C84" w:rsidP="00C219BE">
            <w:pPr>
              <w:pStyle w:val="ConsPlusNormal"/>
              <w:jc w:val="both"/>
            </w:pPr>
            <w:r>
              <w:t>Основы трудового права.</w:t>
            </w:r>
          </w:p>
          <w:p w:rsidR="00152C84" w:rsidRDefault="00152C84" w:rsidP="00C219BE">
            <w:pPr>
              <w:pStyle w:val="ConsPlusNormal"/>
              <w:jc w:val="both"/>
            </w:pPr>
            <w:r>
              <w:t>Виды юридической ответственности. Правоохранительные органы в Российской Федерации.</w:t>
            </w:r>
          </w:p>
        </w:tc>
      </w:tr>
    </w:tbl>
    <w:p w:rsidR="00152C84" w:rsidRDefault="00152C84" w:rsidP="005358E5">
      <w:pPr>
        <w:pStyle w:val="ConsPlusNormal"/>
        <w:jc w:val="both"/>
      </w:pPr>
    </w:p>
    <w:p w:rsidR="00152C84" w:rsidRDefault="00152C84" w:rsidP="005358E5">
      <w:pPr>
        <w:pStyle w:val="ConsPlusNormal"/>
        <w:ind w:firstLine="540"/>
        <w:jc w:val="both"/>
      </w:pPr>
      <w:r>
        <w:t>217.5.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Человек в экономических отношениях.</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Экономика - основа жизнедеятельности человека.</w:t>
            </w:r>
          </w:p>
          <w:p w:rsidR="00152C84" w:rsidRDefault="00152C84" w:rsidP="00C219BE">
            <w:pPr>
              <w:pStyle w:val="ConsPlusNormal"/>
            </w:pPr>
            <w:r>
              <w:t>Рыночные отношения в экономике.</w:t>
            </w:r>
          </w:p>
          <w:p w:rsidR="00152C84" w:rsidRDefault="00152C84" w:rsidP="00C219BE">
            <w:pPr>
              <w:pStyle w:val="ConsPlusNormal"/>
            </w:pPr>
            <w:r>
              <w:t>Финансовые отношения в экономике.</w:t>
            </w:r>
          </w:p>
          <w:p w:rsidR="00152C84" w:rsidRDefault="00152C84" w:rsidP="00C219BE">
            <w:pPr>
              <w:pStyle w:val="ConsPlusNormal"/>
            </w:pPr>
            <w:r>
              <w:t>Домашнее хозяйство.</w:t>
            </w:r>
          </w:p>
          <w:p w:rsidR="00152C84" w:rsidRDefault="00152C84" w:rsidP="00C219BE">
            <w:pPr>
              <w:pStyle w:val="ConsPlusNormal"/>
            </w:pPr>
            <w:r>
              <w:t>Экономические цели и функции государства.</w:t>
            </w:r>
          </w:p>
        </w:tc>
      </w:tr>
    </w:tbl>
    <w:p w:rsidR="00152C84" w:rsidRDefault="00152C84" w:rsidP="005358E5">
      <w:pPr>
        <w:pStyle w:val="ConsPlusNormal"/>
        <w:jc w:val="both"/>
      </w:pPr>
    </w:p>
    <w:p w:rsidR="00152C84" w:rsidRDefault="00152C84" w:rsidP="005358E5">
      <w:pPr>
        <w:pStyle w:val="ConsPlusNormal"/>
        <w:ind w:firstLine="540"/>
        <w:jc w:val="both"/>
      </w:pPr>
      <w:r>
        <w:t>217.6.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мире культуры.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Культура, ее многообразие и формы.</w:t>
            </w:r>
          </w:p>
          <w:p w:rsidR="00152C84" w:rsidRDefault="00152C84" w:rsidP="00C219BE">
            <w:pPr>
              <w:pStyle w:val="ConsPlusNormal"/>
              <w:jc w:val="both"/>
            </w:pPr>
            <w:r>
              <w:t>Наука и образование в Российской Федерации. Роль религии в жизни общества.</w:t>
            </w:r>
          </w:p>
          <w:p w:rsidR="00152C84" w:rsidRDefault="00152C84" w:rsidP="00C219BE">
            <w:pPr>
              <w:pStyle w:val="ConsPlusNormal"/>
              <w:jc w:val="both"/>
            </w:pPr>
            <w:r>
              <w:t>Роль искусства в жизни человека.</w:t>
            </w:r>
          </w:p>
          <w:p w:rsidR="00152C84" w:rsidRDefault="00152C84" w:rsidP="00C219BE">
            <w:pPr>
              <w:pStyle w:val="ConsPlusNormal"/>
              <w:jc w:val="both"/>
            </w:pPr>
            <w:r>
              <w:t>Роль информации в современном мире.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политическом измерении.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Политика и политическая власть. Участие граждан в политике.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Гражданин и государство.</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конституционного строя Российской Федерации.</w:t>
            </w:r>
          </w:p>
          <w:p w:rsidR="00152C84" w:rsidRDefault="00152C84" w:rsidP="00C219BE">
            <w:pPr>
              <w:pStyle w:val="ConsPlusNormal"/>
              <w:jc w:val="both"/>
            </w:pPr>
            <w:r>
              <w:t>Высшие органы государственной власти в Российской Федерации.</w:t>
            </w:r>
          </w:p>
          <w:p w:rsidR="00152C84" w:rsidRDefault="00152C84" w:rsidP="00C219BE">
            <w:pPr>
              <w:pStyle w:val="ConsPlusNormal"/>
              <w:jc w:val="both"/>
            </w:pPr>
            <w:r>
              <w:t>Государственно-территориальное устройство Российской Федерации.</w:t>
            </w:r>
          </w:p>
          <w:p w:rsidR="00152C84" w:rsidRDefault="00152C84" w:rsidP="00C219BE">
            <w:pPr>
              <w:pStyle w:val="ConsPlusNormal"/>
              <w:jc w:val="both"/>
            </w:pPr>
            <w:r>
              <w:t>Конституция Российской Федерации о правовом статусе человека и гражданина.</w:t>
            </w:r>
          </w:p>
        </w:tc>
      </w:tr>
    </w:tbl>
    <w:p w:rsidR="00152C84" w:rsidRDefault="00152C84" w:rsidP="005358E5">
      <w:pPr>
        <w:pStyle w:val="ConsPlusNormal"/>
        <w:jc w:val="both"/>
      </w:pPr>
    </w:p>
    <w:p w:rsidR="00152C84" w:rsidRDefault="00152C84" w:rsidP="005358E5">
      <w:pPr>
        <w:pStyle w:val="ConsPlusNormal"/>
        <w:ind w:firstLine="540"/>
        <w:jc w:val="both"/>
      </w:pPr>
      <w:r>
        <w:t>217.7.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системе социальных отношений.</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Социальные общности и группы.</w:t>
            </w:r>
          </w:p>
          <w:p w:rsidR="00152C84" w:rsidRDefault="00152C84" w:rsidP="00C219BE">
            <w:pPr>
              <w:pStyle w:val="ConsPlusNormal"/>
              <w:jc w:val="both"/>
            </w:pPr>
            <w:r>
              <w:t>Статусы и роли. Социализация личности. Семья и ее функции.</w:t>
            </w:r>
          </w:p>
          <w:p w:rsidR="00152C84" w:rsidRDefault="00152C84" w:rsidP="00C219BE">
            <w:pPr>
              <w:pStyle w:val="ConsPlusNormal"/>
              <w:jc w:val="both"/>
            </w:pPr>
            <w:r>
              <w:t>Этносы и нации в современном обществе. Социальная политика Российского государства.</w:t>
            </w:r>
          </w:p>
          <w:p w:rsidR="00152C84" w:rsidRDefault="00152C84" w:rsidP="00C219BE">
            <w:pPr>
              <w:pStyle w:val="ConsPlusNormal"/>
              <w:jc w:val="both"/>
            </w:pPr>
            <w:r>
              <w:t>Отклоняющееся поведение и здоровый образ жизни.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Человек в современном изменяющемся мире.</w:t>
            </w:r>
          </w:p>
        </w:tc>
      </w:tr>
    </w:tbl>
    <w:p w:rsidR="00152C84" w:rsidRDefault="00152C84" w:rsidP="005358E5">
      <w:pPr>
        <w:pStyle w:val="ConsPlusNormal"/>
        <w:jc w:val="both"/>
      </w:pPr>
    </w:p>
    <w:p w:rsidR="00152C84" w:rsidRDefault="00152C84" w:rsidP="005358E5">
      <w:pPr>
        <w:pStyle w:val="ConsPlusTitle"/>
        <w:ind w:firstLine="540"/>
        <w:jc w:val="both"/>
        <w:outlineLvl w:val="3"/>
      </w:pPr>
      <w:r>
        <w:t>217.8. Планируемые результаты освоения программы по обществознанию.</w:t>
      </w:r>
    </w:p>
    <w:p w:rsidR="00152C84" w:rsidRDefault="00152C84" w:rsidP="005358E5">
      <w:pPr>
        <w:pStyle w:val="ConsPlusNormal"/>
        <w:spacing w:before="240"/>
        <w:ind w:firstLine="540"/>
        <w:jc w:val="both"/>
      </w:pPr>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rsidR="00152C84" w:rsidRDefault="00152C84" w:rsidP="005358E5">
      <w:pPr>
        <w:pStyle w:val="ConsPlusNormal"/>
        <w:spacing w:before="240"/>
        <w:ind w:firstLine="540"/>
        <w:jc w:val="both"/>
      </w:pPr>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rsidR="00152C84" w:rsidRDefault="00152C84" w:rsidP="005358E5">
      <w:pPr>
        <w:pStyle w:val="ConsPlusNormal"/>
        <w:spacing w:before="240"/>
        <w:ind w:firstLine="54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217.8.1. Личностные результаты, обеспечивающие адаптацию обучающегося к изменяющимся условиям социальной и природной среды:</w:t>
      </w:r>
    </w:p>
    <w:p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52C84" w:rsidRDefault="00152C84" w:rsidP="005358E5">
      <w:pPr>
        <w:pStyle w:val="ConsPlusNormal"/>
        <w:spacing w:before="240"/>
        <w:ind w:firstLine="540"/>
        <w:jc w:val="both"/>
      </w:pPr>
      <w:r>
        <w:t>217.8.2.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217.8.3.1.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осознавать невозможность контролировать все вокруг.</w:t>
      </w:r>
    </w:p>
    <w:p w:rsidR="00152C84" w:rsidRDefault="00152C84" w:rsidP="005358E5">
      <w:pPr>
        <w:pStyle w:val="ConsPlusNormal"/>
        <w:spacing w:before="240"/>
        <w:ind w:firstLine="540"/>
        <w:jc w:val="both"/>
      </w:pPr>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217.8.3.3.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217.8.3.4.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52C84" w:rsidRDefault="00152C84" w:rsidP="005358E5">
      <w:pPr>
        <w:pStyle w:val="ConsPlusNormal"/>
        <w:spacing w:before="240"/>
        <w:ind w:firstLine="540"/>
        <w:jc w:val="both"/>
      </w:pPr>
      <w:r>
        <w:t>217.8.3.5.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делать выбор и брать ответственность за решение.</w:t>
      </w:r>
    </w:p>
    <w:p w:rsidR="00152C84" w:rsidRDefault="00152C84" w:rsidP="005358E5">
      <w:pPr>
        <w:pStyle w:val="ConsPlusNormal"/>
        <w:spacing w:before="240"/>
        <w:ind w:firstLine="540"/>
        <w:jc w:val="both"/>
      </w:pPr>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самомотивации и рефлексии;</w:t>
      </w:r>
    </w:p>
    <w:p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rsidR="00152C84" w:rsidRDefault="00152C84" w:rsidP="005358E5">
      <w:pPr>
        <w:pStyle w:val="ConsPlusNormal"/>
        <w:spacing w:before="240"/>
        <w:ind w:firstLine="540"/>
        <w:jc w:val="both"/>
      </w:pPr>
      <w:r>
        <w:t>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принимать себя и других, не осуждая;</w:t>
      </w:r>
    </w:p>
    <w:p w:rsidR="00152C84" w:rsidRDefault="00152C84" w:rsidP="005358E5">
      <w:pPr>
        <w:pStyle w:val="ConsPlusNormal"/>
        <w:spacing w:before="240"/>
        <w:ind w:firstLine="540"/>
        <w:jc w:val="both"/>
      </w:pPr>
      <w:r>
        <w:t>открытость себе и другим.</w:t>
      </w:r>
    </w:p>
    <w:p w:rsidR="00152C84" w:rsidRDefault="00152C84" w:rsidP="005358E5">
      <w:pPr>
        <w:pStyle w:val="ConsPlusNormal"/>
        <w:spacing w:before="240"/>
        <w:ind w:firstLine="540"/>
        <w:jc w:val="both"/>
      </w:pPr>
      <w:r>
        <w:t>217.8.3.7.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217.8.4. Предметные результаты освоения программы по обществознанию на уровне основного общего образования должны обеспечивать:</w:t>
      </w:r>
    </w:p>
    <w:p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312"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(с учетом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52C84" w:rsidRDefault="00152C84" w:rsidP="005358E5">
      <w:pPr>
        <w:pStyle w:val="ConsPlusNormal"/>
        <w:spacing w:before="240"/>
        <w:ind w:firstLine="540"/>
        <w:jc w:val="both"/>
      </w:pPr>
      <w:r>
        <w:t>217.8.5. К концу обучения в 6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217.8.5.1. Человек и его социальное окружение:</w:t>
      </w:r>
    </w:p>
    <w:p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217.8.5.2. Общество, в котором мы живем:</w:t>
      </w:r>
    </w:p>
    <w:p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152C84" w:rsidRDefault="00152C84" w:rsidP="005358E5">
      <w:pPr>
        <w:pStyle w:val="ConsPlusNormal"/>
        <w:spacing w:before="240"/>
        <w:ind w:firstLine="540"/>
        <w:jc w:val="both"/>
      </w:pPr>
      <w:r>
        <w:t>осознавать ценность культуры и традиций народов России.</w:t>
      </w:r>
    </w:p>
    <w:p w:rsidR="00152C84" w:rsidRDefault="00152C84" w:rsidP="005358E5">
      <w:pPr>
        <w:pStyle w:val="ConsPlusNormal"/>
        <w:spacing w:before="240"/>
        <w:ind w:firstLine="540"/>
        <w:jc w:val="both"/>
      </w:pPr>
      <w:r>
        <w:t>217.8.6. К концу обучения в 7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217.8.6.1. Социальные ценности и нормы:</w:t>
      </w:r>
    </w:p>
    <w:p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rsidR="00152C84" w:rsidRDefault="00152C84" w:rsidP="005358E5">
      <w:pPr>
        <w:pStyle w:val="ConsPlusNormal"/>
        <w:spacing w:before="240"/>
        <w:ind w:firstLine="540"/>
        <w:jc w:val="both"/>
      </w:pPr>
      <w:r>
        <w:t>моральные нормы и их роль в жизни общества;</w:t>
      </w:r>
    </w:p>
    <w:p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rsidR="00152C84" w:rsidRDefault="00152C84" w:rsidP="005358E5">
      <w:pPr>
        <w:pStyle w:val="ConsPlusNormal"/>
        <w:spacing w:before="240"/>
        <w:ind w:firstLine="540"/>
        <w:jc w:val="both"/>
      </w:pPr>
      <w:r>
        <w:t>сравнивать отдельные виды социальных норм;</w:t>
      </w:r>
    </w:p>
    <w:p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217.8.6.2. Человек как участник правовых отношений:</w:t>
      </w:r>
    </w:p>
    <w:p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313"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217.8.6.3. Основы российского права:</w:t>
      </w:r>
    </w:p>
    <w:p w:rsidR="00152C84" w:rsidRDefault="00152C84" w:rsidP="005358E5">
      <w:pPr>
        <w:pStyle w:val="ConsPlusNormal"/>
        <w:spacing w:before="240"/>
        <w:ind w:firstLine="540"/>
        <w:jc w:val="both"/>
      </w:pPr>
      <w:r>
        <w:t xml:space="preserve">осваивать и применять знания о </w:t>
      </w:r>
      <w:hyperlink r:id="rId314"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 xml:space="preserve">характеризовать роль </w:t>
      </w:r>
      <w:hyperlink r:id="rId315"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217.8.7. К концу обучения в 8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217.8.7.1. Человек в экономических отношениях:</w:t>
      </w:r>
    </w:p>
    <w:p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152C84" w:rsidRDefault="00152C84" w:rsidP="005358E5">
      <w:pPr>
        <w:pStyle w:val="ConsPlusNormal"/>
        <w:spacing w:before="240"/>
        <w:ind w:firstLine="540"/>
        <w:jc w:val="both"/>
      </w:pPr>
      <w:r>
        <w:t>сравнивать различные способы хозяйствования;</w:t>
      </w:r>
    </w:p>
    <w:p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52C84" w:rsidRDefault="00152C84" w:rsidP="005358E5">
      <w:pPr>
        <w:pStyle w:val="ConsPlusNormal"/>
        <w:spacing w:before="240"/>
        <w:ind w:firstLine="540"/>
        <w:jc w:val="both"/>
      </w:pPr>
      <w:r>
        <w:t>217.8.8. К концу обучения в 9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217.8.8.1. Человек в мире культуры:</w:t>
      </w:r>
    </w:p>
    <w:p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52C84" w:rsidRDefault="00152C84" w:rsidP="005358E5">
      <w:pPr>
        <w:pStyle w:val="ConsPlusNormal"/>
        <w:spacing w:before="240"/>
        <w:ind w:firstLine="540"/>
        <w:jc w:val="both"/>
      </w:pPr>
      <w:r>
        <w:t>классифицировать по разным признакам формы и виды культуры;</w:t>
      </w:r>
    </w:p>
    <w:p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152C84" w:rsidRDefault="00152C84" w:rsidP="005358E5">
      <w:pPr>
        <w:pStyle w:val="ConsPlusNormal"/>
        <w:spacing w:before="240"/>
        <w:ind w:firstLine="540"/>
        <w:jc w:val="both"/>
      </w:pPr>
      <w:r>
        <w:t>217.8.8.2. Человек в политическом измерении:</w:t>
      </w:r>
    </w:p>
    <w:p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52C84" w:rsidRDefault="00152C84" w:rsidP="005358E5">
      <w:pPr>
        <w:pStyle w:val="ConsPlusNormal"/>
        <w:spacing w:before="240"/>
        <w:ind w:firstLine="540"/>
        <w:jc w:val="both"/>
      </w:pPr>
      <w:r>
        <w:t xml:space="preserve">овладевать смысловым чтением фрагментов </w:t>
      </w:r>
      <w:hyperlink r:id="rId316"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52C84" w:rsidRDefault="00152C84" w:rsidP="005358E5">
      <w:pPr>
        <w:pStyle w:val="ConsPlusNormal"/>
        <w:spacing w:before="240"/>
        <w:ind w:firstLine="540"/>
        <w:jc w:val="both"/>
      </w:pPr>
      <w:r>
        <w:t>217.8.8.3. Гражданин и государство:</w:t>
      </w:r>
    </w:p>
    <w:p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52C84" w:rsidRDefault="00152C84" w:rsidP="005358E5">
      <w:pPr>
        <w:pStyle w:val="ConsPlusNormal"/>
        <w:spacing w:before="240"/>
        <w:ind w:firstLine="540"/>
        <w:jc w:val="both"/>
      </w:pPr>
      <w:r>
        <w:t xml:space="preserve">сравнивать с опорой на </w:t>
      </w:r>
      <w:hyperlink r:id="rId317"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18"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52C84" w:rsidRDefault="00152C84" w:rsidP="005358E5">
      <w:pPr>
        <w:pStyle w:val="ConsPlusNormal"/>
        <w:spacing w:before="240"/>
        <w:ind w:firstLine="540"/>
        <w:jc w:val="both"/>
      </w:pPr>
      <w:r>
        <w:t>217.8.9. К концу обучения в 10 классе обучающийся получит следующие предметные результаты по отдельным темам программы по обществознанию:</w:t>
      </w:r>
    </w:p>
    <w:p w:rsidR="00152C84" w:rsidRDefault="00152C84" w:rsidP="005358E5">
      <w:pPr>
        <w:pStyle w:val="ConsPlusNormal"/>
        <w:spacing w:before="240"/>
        <w:ind w:firstLine="540"/>
        <w:jc w:val="both"/>
      </w:pPr>
      <w:r>
        <w:t>217.8.9.1. Человек в системе социальных отношений:</w:t>
      </w:r>
    </w:p>
    <w:p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152C84" w:rsidRDefault="00152C84" w:rsidP="005358E5">
      <w:pPr>
        <w:pStyle w:val="ConsPlusNormal"/>
        <w:spacing w:before="240"/>
        <w:ind w:firstLine="540"/>
        <w:jc w:val="both"/>
      </w:pPr>
      <w:r>
        <w:t>классифицировать социальные общности и группы;</w:t>
      </w:r>
    </w:p>
    <w:p w:rsidR="00152C84" w:rsidRDefault="00152C84" w:rsidP="005358E5">
      <w:pPr>
        <w:pStyle w:val="ConsPlusNormal"/>
        <w:spacing w:before="240"/>
        <w:ind w:firstLine="540"/>
        <w:jc w:val="both"/>
      </w:pPr>
      <w:r>
        <w:t>сравнивать виды социальной мобильности;</w:t>
      </w:r>
    </w:p>
    <w:p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52C84" w:rsidRDefault="00152C84" w:rsidP="005358E5">
      <w:pPr>
        <w:pStyle w:val="ConsPlusNormal"/>
        <w:spacing w:before="240"/>
        <w:ind w:firstLine="540"/>
        <w:jc w:val="both"/>
      </w:pPr>
      <w:r>
        <w:t>217.8.9.2. Человек в современном изменяющемся мире:</w:t>
      </w:r>
    </w:p>
    <w:p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152C84" w:rsidRDefault="00152C84" w:rsidP="005358E5">
      <w:pPr>
        <w:pStyle w:val="ConsPlusNormal"/>
        <w:spacing w:before="240"/>
        <w:ind w:firstLine="540"/>
        <w:jc w:val="both"/>
      </w:pPr>
      <w:r>
        <w:t>сравнивать требования к современным профессиям;</w:t>
      </w:r>
    </w:p>
    <w:p w:rsidR="00152C84" w:rsidRDefault="00152C84" w:rsidP="005358E5">
      <w:pPr>
        <w:pStyle w:val="ConsPlusNormal"/>
        <w:spacing w:before="240"/>
        <w:ind w:firstLine="540"/>
        <w:jc w:val="both"/>
      </w:pPr>
      <w:r>
        <w:t>устанавливать и объяснять причины и последствия глобализации;</w:t>
      </w:r>
    </w:p>
    <w:p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152C84" w:rsidRDefault="00152C84" w:rsidP="005358E5">
      <w:pPr>
        <w:pStyle w:val="ConsPlusNormal"/>
        <w:jc w:val="both"/>
      </w:pPr>
    </w:p>
    <w:p w:rsidR="00152C84" w:rsidRDefault="00152C84" w:rsidP="005358E5">
      <w:pPr>
        <w:pStyle w:val="ConsPlusTitle"/>
        <w:ind w:firstLine="540"/>
        <w:jc w:val="both"/>
        <w:outlineLvl w:val="2"/>
      </w:pPr>
      <w:r>
        <w:t>218. Федеральная рабочая программа по учебному предмету "География".</w:t>
      </w:r>
    </w:p>
    <w:p w:rsidR="00152C84" w:rsidRDefault="00152C84" w:rsidP="005358E5">
      <w:pPr>
        <w:pStyle w:val="ConsPlusNormal"/>
        <w:spacing w:before="240"/>
        <w:ind w:firstLine="540"/>
        <w:jc w:val="both"/>
      </w:pPr>
      <w:r>
        <w:t>218.1. Программа по географии включает пояснительную записку, содержание обучения, планируемые результаты освоения программы по географии.</w:t>
      </w:r>
    </w:p>
    <w:p w:rsidR="00152C84" w:rsidRDefault="00152C84" w:rsidP="005358E5">
      <w:pPr>
        <w:pStyle w:val="ConsPlusNormal"/>
        <w:jc w:val="both"/>
      </w:pPr>
    </w:p>
    <w:p w:rsidR="00152C84" w:rsidRDefault="00152C84" w:rsidP="005358E5">
      <w:pPr>
        <w:pStyle w:val="ConsPlusTitle"/>
        <w:ind w:firstLine="540"/>
        <w:jc w:val="both"/>
        <w:outlineLvl w:val="3"/>
      </w:pPr>
      <w:r>
        <w:t>218.2. Пояснительная записка.</w:t>
      </w:r>
    </w:p>
    <w:p w:rsidR="00152C84" w:rsidRDefault="00152C84" w:rsidP="005358E5">
      <w:pPr>
        <w:pStyle w:val="ConsPlusNormal"/>
        <w:spacing w:before="240"/>
        <w:ind w:firstLine="540"/>
        <w:jc w:val="both"/>
      </w:pPr>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152C84" w:rsidRDefault="00152C84" w:rsidP="005358E5">
      <w:pPr>
        <w:pStyle w:val="ConsPlusNormal"/>
        <w:spacing w:before="240"/>
        <w:ind w:firstLine="540"/>
        <w:jc w:val="both"/>
      </w:pPr>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52C84" w:rsidRDefault="00152C84" w:rsidP="005358E5">
      <w:pPr>
        <w:pStyle w:val="ConsPlusNormal"/>
        <w:spacing w:before="240"/>
        <w:ind w:firstLine="540"/>
        <w:jc w:val="both"/>
      </w:pPr>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52C84" w:rsidRDefault="00152C84" w:rsidP="005358E5">
      <w:pPr>
        <w:pStyle w:val="ConsPlusNormal"/>
        <w:spacing w:before="240"/>
        <w:ind w:firstLine="540"/>
        <w:jc w:val="both"/>
      </w:pPr>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52C84" w:rsidRDefault="00152C84" w:rsidP="005358E5">
      <w:pPr>
        <w:pStyle w:val="ConsPlusNormal"/>
        <w:spacing w:before="240"/>
        <w:ind w:firstLine="540"/>
        <w:jc w:val="both"/>
      </w:pPr>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152C84" w:rsidRDefault="00152C84" w:rsidP="005358E5">
      <w:pPr>
        <w:pStyle w:val="ConsPlusNormal"/>
        <w:spacing w:before="240"/>
        <w:ind w:firstLine="540"/>
        <w:jc w:val="both"/>
      </w:pPr>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152C84" w:rsidRDefault="00152C84" w:rsidP="005358E5">
      <w:pPr>
        <w:pStyle w:val="ConsPlusNormal"/>
        <w:spacing w:before="240"/>
        <w:ind w:firstLine="540"/>
        <w:jc w:val="both"/>
      </w:pPr>
      <w:r>
        <w:t>218.2.6. Изучение географии в общем образовании направлено на достижение следующих целей:</w:t>
      </w:r>
    </w:p>
    <w:p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152C84" w:rsidRDefault="00152C84" w:rsidP="005358E5">
      <w:pPr>
        <w:pStyle w:val="ConsPlusNormal"/>
        <w:spacing w:before="240"/>
        <w:ind w:firstLine="540"/>
        <w:jc w:val="both"/>
      </w:pPr>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152C84" w:rsidRDefault="00152C84" w:rsidP="005358E5">
      <w:pPr>
        <w:pStyle w:val="ConsPlusNormal"/>
        <w:spacing w:before="240"/>
        <w:ind w:firstLine="540"/>
        <w:jc w:val="both"/>
      </w:pPr>
      <w:r>
        <w:t>218.3. Содержание обучения в 5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изучение Земли.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Введение. География - наука о планете Земля. История географических открытий.</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Изображения земной поверхности.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Планы местности.</w:t>
            </w:r>
          </w:p>
          <w:p w:rsidR="00152C84" w:rsidRDefault="00152C84" w:rsidP="00C219BE">
            <w:pPr>
              <w:pStyle w:val="ConsPlusNormal"/>
              <w:jc w:val="both"/>
            </w:pPr>
            <w:r>
              <w:t>Географические карты.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Земля - планета Солнечной системы.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Оболочки Земли.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Литосфера - каменная оболочка Земли. Гидросфера - водная оболочка Земли. Атмосфера - воздушная оболочка. Биосфера - оболочка жизни.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Заключение.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Природно-территориальные комплексы.</w:t>
            </w:r>
          </w:p>
        </w:tc>
      </w:tr>
    </w:tbl>
    <w:p w:rsidR="00152C84" w:rsidRDefault="00152C84" w:rsidP="005358E5">
      <w:pPr>
        <w:pStyle w:val="ConsPlusNormal"/>
        <w:jc w:val="both"/>
      </w:pPr>
    </w:p>
    <w:p w:rsidR="00152C84" w:rsidRDefault="00152C84" w:rsidP="005358E5">
      <w:pPr>
        <w:pStyle w:val="ConsPlusNormal"/>
        <w:ind w:firstLine="540"/>
        <w:jc w:val="both"/>
      </w:pPr>
      <w:r>
        <w:t>218.4. Содержание обучения в 6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Главные закономерности природы Земли.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Географическая оболочка.</w:t>
            </w:r>
          </w:p>
          <w:p w:rsidR="00152C84" w:rsidRDefault="00152C84" w:rsidP="00C219BE">
            <w:pPr>
              <w:pStyle w:val="ConsPlusNormal"/>
              <w:jc w:val="both"/>
            </w:pPr>
            <w:r>
              <w:t>Литосфера и рельеф Земли.</w:t>
            </w:r>
          </w:p>
          <w:p w:rsidR="00152C84" w:rsidRDefault="00152C84" w:rsidP="00C219BE">
            <w:pPr>
              <w:pStyle w:val="ConsPlusNormal"/>
              <w:jc w:val="both"/>
            </w:pPr>
            <w:r>
              <w:t>Атмосфера и климаты Земли.</w:t>
            </w:r>
          </w:p>
          <w:p w:rsidR="00152C84" w:rsidRDefault="00152C84" w:rsidP="00C219BE">
            <w:pPr>
              <w:pStyle w:val="ConsPlusNormal"/>
              <w:jc w:val="both"/>
            </w:pPr>
            <w:r>
              <w:t>Мировой океан - основная часть гидросферы.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Человечество на Земле.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Страны и народы мира.</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Материки и страны.</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Южные материки.</w:t>
            </w:r>
          </w:p>
          <w:p w:rsidR="00152C84" w:rsidRDefault="00152C84" w:rsidP="00C219BE">
            <w:pPr>
              <w:pStyle w:val="ConsPlusNormal"/>
              <w:jc w:val="both"/>
            </w:pPr>
            <w:r>
              <w:t>Северные материки.</w:t>
            </w:r>
          </w:p>
          <w:p w:rsidR="00152C84" w:rsidRDefault="00152C84" w:rsidP="00C219BE">
            <w:pPr>
              <w:pStyle w:val="ConsPlusNormal"/>
              <w:jc w:val="both"/>
            </w:pPr>
            <w:r>
              <w:t>Взаимодействие природы и общества.</w:t>
            </w:r>
          </w:p>
        </w:tc>
      </w:tr>
    </w:tbl>
    <w:p w:rsidR="00152C84" w:rsidRDefault="00152C84" w:rsidP="005358E5">
      <w:pPr>
        <w:pStyle w:val="ConsPlusNormal"/>
        <w:jc w:val="both"/>
      </w:pPr>
    </w:p>
    <w:p w:rsidR="00152C84" w:rsidRDefault="00152C84" w:rsidP="005358E5">
      <w:pPr>
        <w:pStyle w:val="ConsPlusNormal"/>
        <w:ind w:firstLine="540"/>
        <w:jc w:val="both"/>
      </w:pPr>
      <w:r>
        <w:t>218.5. Содержание обучения в 7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Географическое пространство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 формирования и освоения территории России.</w:t>
            </w:r>
          </w:p>
          <w:p w:rsidR="00152C84" w:rsidRDefault="00152C84" w:rsidP="00C219BE">
            <w:pPr>
              <w:pStyle w:val="ConsPlusNormal"/>
              <w:jc w:val="both"/>
            </w:pPr>
            <w:r>
              <w:t>Географическое положение и границы России.</w:t>
            </w:r>
          </w:p>
          <w:p w:rsidR="00152C84" w:rsidRDefault="00152C84" w:rsidP="00C219BE">
            <w:pPr>
              <w:pStyle w:val="ConsPlusNormal"/>
              <w:jc w:val="both"/>
            </w:pPr>
            <w:r>
              <w:t>Время на территории России.</w:t>
            </w:r>
          </w:p>
          <w:p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Природные условия и ресурсы России.</w:t>
            </w:r>
          </w:p>
          <w:p w:rsidR="00152C84" w:rsidRDefault="00152C84" w:rsidP="00C219BE">
            <w:pPr>
              <w:pStyle w:val="ConsPlusNormal"/>
              <w:jc w:val="both"/>
            </w:pPr>
            <w:r>
              <w:t>Геологическое строение, рельеф и полезные ископаемые.</w:t>
            </w:r>
          </w:p>
          <w:p w:rsidR="00152C84" w:rsidRDefault="00152C84" w:rsidP="00C219BE">
            <w:pPr>
              <w:pStyle w:val="ConsPlusNormal"/>
              <w:jc w:val="both"/>
            </w:pPr>
            <w:r>
              <w:t>Климат и климатические ресурсы.</w:t>
            </w:r>
          </w:p>
        </w:tc>
      </w:tr>
    </w:tbl>
    <w:p w:rsidR="00152C84" w:rsidRDefault="00152C84" w:rsidP="005358E5">
      <w:pPr>
        <w:pStyle w:val="ConsPlusNormal"/>
        <w:jc w:val="both"/>
      </w:pPr>
    </w:p>
    <w:p w:rsidR="00152C84" w:rsidRDefault="00152C84" w:rsidP="005358E5">
      <w:pPr>
        <w:pStyle w:val="ConsPlusNormal"/>
        <w:ind w:firstLine="540"/>
        <w:jc w:val="both"/>
      </w:pPr>
      <w:r>
        <w:t>218.6. Содержание обучения в 8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Моря России. Внутренние воды и водные ресурсы. Природно-хозяйственные зоны.</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Население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Численность населения России.</w:t>
            </w:r>
          </w:p>
          <w:p w:rsidR="00152C84" w:rsidRDefault="00152C84" w:rsidP="00C219BE">
            <w:pPr>
              <w:pStyle w:val="ConsPlusNormal"/>
              <w:jc w:val="both"/>
            </w:pPr>
            <w:r>
              <w:t>Территориальные особенности размещения населения России.</w:t>
            </w:r>
          </w:p>
          <w:p w:rsidR="00152C84" w:rsidRDefault="00152C84" w:rsidP="00C219BE">
            <w:pPr>
              <w:pStyle w:val="ConsPlusNormal"/>
              <w:jc w:val="both"/>
            </w:pPr>
            <w:r>
              <w:t>Народы и религии России.</w:t>
            </w:r>
          </w:p>
          <w:p w:rsidR="00152C84" w:rsidRDefault="00152C84" w:rsidP="00C219BE">
            <w:pPr>
              <w:pStyle w:val="ConsPlusNormal"/>
              <w:jc w:val="both"/>
            </w:pPr>
            <w:r>
              <w:t>Половой и возрастной состав населения России. Человеческий капитал России.</w:t>
            </w:r>
          </w:p>
        </w:tc>
      </w:tr>
    </w:tbl>
    <w:p w:rsidR="00152C84" w:rsidRDefault="00152C84" w:rsidP="005358E5">
      <w:pPr>
        <w:pStyle w:val="ConsPlusNormal"/>
        <w:jc w:val="both"/>
      </w:pPr>
    </w:p>
    <w:p w:rsidR="00152C84" w:rsidRDefault="00152C84" w:rsidP="005358E5">
      <w:pPr>
        <w:pStyle w:val="ConsPlusNormal"/>
        <w:ind w:firstLine="540"/>
        <w:jc w:val="both"/>
      </w:pPr>
      <w:r>
        <w:t>218.7. Содержание обучения в 9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Хозяйство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Общая характеристика хозяйства России.</w:t>
            </w:r>
          </w:p>
          <w:p w:rsidR="00152C84" w:rsidRDefault="00152C84" w:rsidP="00C219BE">
            <w:pPr>
              <w:pStyle w:val="ConsPlusNormal"/>
              <w:jc w:val="both"/>
            </w:pPr>
            <w:r>
              <w:t>Топливно-энергетический комплекс (ТЭК).</w:t>
            </w:r>
          </w:p>
          <w:p w:rsidR="00152C84" w:rsidRDefault="00152C84" w:rsidP="00C219BE">
            <w:pPr>
              <w:pStyle w:val="ConsPlusNormal"/>
              <w:jc w:val="both"/>
            </w:pPr>
            <w:r>
              <w:t>Металлургический комплекс.</w:t>
            </w:r>
          </w:p>
          <w:p w:rsidR="00152C84" w:rsidRDefault="00152C84" w:rsidP="00C219BE">
            <w:pPr>
              <w:pStyle w:val="ConsPlusNormal"/>
              <w:jc w:val="both"/>
            </w:pPr>
            <w:r>
              <w:t>Машиностроительный комплекс.</w:t>
            </w:r>
          </w:p>
          <w:p w:rsidR="00152C84" w:rsidRDefault="00152C84" w:rsidP="00C219BE">
            <w:pPr>
              <w:pStyle w:val="ConsPlusNormal"/>
              <w:jc w:val="both"/>
            </w:pPr>
            <w:r>
              <w:t>Химико-лесной комплекс.</w:t>
            </w:r>
          </w:p>
          <w:p w:rsidR="00152C84" w:rsidRDefault="00152C84" w:rsidP="00C219BE">
            <w:pPr>
              <w:pStyle w:val="ConsPlusNormal"/>
              <w:jc w:val="both"/>
            </w:pPr>
            <w:r>
              <w:t>Агропромышленный комплекс (АПК).</w:t>
            </w:r>
          </w:p>
          <w:p w:rsidR="00152C84" w:rsidRDefault="00152C84" w:rsidP="00C219BE">
            <w:pPr>
              <w:pStyle w:val="ConsPlusNormal"/>
              <w:jc w:val="both"/>
            </w:pPr>
            <w:r>
              <w:t>Инфраструктурный комплекс.</w:t>
            </w:r>
          </w:p>
          <w:p w:rsidR="00152C84" w:rsidRDefault="00152C84" w:rsidP="00C219BE">
            <w:pPr>
              <w:pStyle w:val="ConsPlusNormal"/>
              <w:jc w:val="both"/>
            </w:pPr>
            <w:r>
              <w:t>Обобщение знаний.</w:t>
            </w:r>
          </w:p>
        </w:tc>
      </w:tr>
    </w:tbl>
    <w:p w:rsidR="00152C84" w:rsidRDefault="00152C84" w:rsidP="005358E5">
      <w:pPr>
        <w:pStyle w:val="ConsPlusNormal"/>
        <w:jc w:val="both"/>
      </w:pPr>
    </w:p>
    <w:p w:rsidR="00152C84" w:rsidRDefault="00152C84" w:rsidP="005358E5">
      <w:pPr>
        <w:pStyle w:val="ConsPlusNormal"/>
        <w:ind w:firstLine="540"/>
        <w:jc w:val="both"/>
      </w:pPr>
      <w:r>
        <w:t>218.8. Содержание обучения в 10 классе представлено в таблице:</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Регионы России.</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Западный макрорегион (Европейская часть) России. Восточный макрорегион (Азиатская часть) России.</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Россия в современном мире.</w:t>
            </w:r>
          </w:p>
        </w:tc>
      </w:tr>
      <w:tr w:rsidR="00152C84" w:rsidTr="00C219BE">
        <w:tc>
          <w:tcPr>
            <w:tcW w:w="28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Обобщение и систематизация изученного материала.</w:t>
            </w:r>
          </w:p>
        </w:tc>
      </w:tr>
    </w:tbl>
    <w:p w:rsidR="00152C84" w:rsidRDefault="00152C84" w:rsidP="005358E5">
      <w:pPr>
        <w:pStyle w:val="ConsPlusNormal"/>
        <w:jc w:val="both"/>
      </w:pPr>
    </w:p>
    <w:p w:rsidR="00152C84" w:rsidRDefault="00152C84" w:rsidP="005358E5">
      <w:pPr>
        <w:pStyle w:val="ConsPlusTitle"/>
        <w:ind w:firstLine="540"/>
        <w:jc w:val="both"/>
        <w:outlineLvl w:val="3"/>
      </w:pPr>
      <w:r>
        <w:t>218.9. Планируемые результаты освоения географии.</w:t>
      </w:r>
    </w:p>
    <w:p w:rsidR="00152C84" w:rsidRDefault="00152C84" w:rsidP="005358E5">
      <w:pPr>
        <w:pStyle w:val="ConsPlusNormal"/>
        <w:spacing w:before="240"/>
        <w:ind w:firstLine="540"/>
        <w:jc w:val="both"/>
      </w:pPr>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218.9.2.1.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52C84" w:rsidRDefault="00152C84" w:rsidP="005358E5">
      <w:pPr>
        <w:pStyle w:val="ConsPlusNormal"/>
        <w:spacing w:before="240"/>
        <w:ind w:firstLine="540"/>
        <w:jc w:val="both"/>
      </w:pPr>
      <w:r>
        <w:t>218.9.2.3.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152C84" w:rsidRDefault="00152C84" w:rsidP="005358E5">
      <w:pPr>
        <w:pStyle w:val="ConsPlusNormal"/>
        <w:spacing w:before="240"/>
        <w:ind w:firstLine="540"/>
        <w:jc w:val="both"/>
      </w:pPr>
      <w:r>
        <w:t>систематизировать географическую информацию в разных формах.</w:t>
      </w:r>
    </w:p>
    <w:p w:rsidR="00152C84" w:rsidRDefault="00152C84" w:rsidP="005358E5">
      <w:pPr>
        <w:pStyle w:val="ConsPlusNormal"/>
        <w:spacing w:before="240"/>
        <w:ind w:firstLine="540"/>
        <w:jc w:val="both"/>
      </w:pPr>
      <w:r>
        <w:t>218.9.2.4.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rsidR="00152C84" w:rsidRDefault="00152C84" w:rsidP="005358E5">
      <w:pPr>
        <w:pStyle w:val="ConsPlusNormal"/>
        <w:spacing w:before="240"/>
        <w:ind w:firstLine="540"/>
        <w:jc w:val="both"/>
      </w:pPr>
      <w:r>
        <w:t>218.9.2.5. У обучающегося будут сформированы следующие умения</w:t>
      </w:r>
    </w:p>
    <w:p w:rsidR="00152C84" w:rsidRDefault="00152C84" w:rsidP="005358E5">
      <w:pPr>
        <w:pStyle w:val="ConsPlusNormal"/>
        <w:spacing w:before="240"/>
        <w:ind w:firstLine="540"/>
        <w:jc w:val="both"/>
      </w:pPr>
      <w:r>
        <w:t>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52C84" w:rsidRDefault="00152C84" w:rsidP="005358E5">
      <w:pPr>
        <w:pStyle w:val="ConsPlusNormal"/>
        <w:spacing w:before="240"/>
        <w:ind w:firstLine="540"/>
        <w:jc w:val="both"/>
      </w:pPr>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владеть способами самоконтроля и рефлексии;</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принятие себя и других:</w:t>
      </w:r>
    </w:p>
    <w:p w:rsidR="00152C84" w:rsidRDefault="00152C84" w:rsidP="005358E5">
      <w:pPr>
        <w:pStyle w:val="ConsPlusNormal"/>
        <w:spacing w:before="240"/>
        <w:ind w:firstLine="540"/>
        <w:jc w:val="both"/>
      </w:pPr>
      <w:r>
        <w:t>осознанно относиться к другому человеку, его мнению;</w:t>
      </w:r>
    </w:p>
    <w:p w:rsidR="00152C84" w:rsidRDefault="00152C84" w:rsidP="005358E5">
      <w:pPr>
        <w:pStyle w:val="ConsPlusNormal"/>
        <w:spacing w:before="240"/>
        <w:ind w:firstLine="540"/>
        <w:jc w:val="both"/>
      </w:pPr>
      <w:r>
        <w:t>признавать свое право на ошибку и такое же право другого.</w:t>
      </w:r>
    </w:p>
    <w:p w:rsidR="00152C84" w:rsidRDefault="00152C84" w:rsidP="005358E5">
      <w:pPr>
        <w:pStyle w:val="ConsPlusNormal"/>
        <w:spacing w:before="240"/>
        <w:ind w:firstLine="540"/>
        <w:jc w:val="both"/>
      </w:pPr>
      <w:r>
        <w:t>218.9.2.7.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218.9.3. Предметные результаты освоения программы по географии. К концу 5 класса обучающийся научится:</w:t>
      </w:r>
    </w:p>
    <w:p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152C84" w:rsidRDefault="00152C84" w:rsidP="005358E5">
      <w:pPr>
        <w:pStyle w:val="ConsPlusNormal"/>
        <w:spacing w:before="240"/>
        <w:ind w:firstLine="540"/>
        <w:jc w:val="both"/>
      </w:pPr>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rsidR="00152C84" w:rsidRDefault="00152C84" w:rsidP="005358E5">
      <w:pPr>
        <w:pStyle w:val="ConsPlusNormal"/>
        <w:spacing w:before="240"/>
        <w:ind w:firstLine="540"/>
        <w:jc w:val="both"/>
      </w:pPr>
      <w:r>
        <w:t>приводить примеры влияния Солнца на мир живой и неживой природы;</w:t>
      </w:r>
    </w:p>
    <w:p w:rsidR="00152C84" w:rsidRDefault="00152C84" w:rsidP="005358E5">
      <w:pPr>
        <w:pStyle w:val="ConsPlusNormal"/>
        <w:spacing w:before="240"/>
        <w:ind w:firstLine="540"/>
        <w:jc w:val="both"/>
      </w:pPr>
      <w:r>
        <w:t>объяснять причины смены дня и ночи и времен года;</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152C84" w:rsidRDefault="00152C84" w:rsidP="005358E5">
      <w:pPr>
        <w:pStyle w:val="ConsPlusNormal"/>
        <w:spacing w:before="240"/>
        <w:ind w:firstLine="540"/>
        <w:jc w:val="both"/>
      </w:pPr>
      <w:r>
        <w:t>различать горы и равнины;</w:t>
      </w:r>
    </w:p>
    <w:p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rsidR="00152C84" w:rsidRDefault="00152C84" w:rsidP="005358E5">
      <w:pPr>
        <w:pStyle w:val="ConsPlusNormal"/>
        <w:spacing w:before="240"/>
        <w:ind w:firstLine="540"/>
        <w:jc w:val="both"/>
      </w:pPr>
      <w:r>
        <w:t>называть причины землетрясений и вулканических извержений;</w:t>
      </w:r>
    </w:p>
    <w:p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152C84" w:rsidRDefault="00152C84" w:rsidP="005358E5">
      <w:pPr>
        <w:pStyle w:val="ConsPlusNormal"/>
        <w:spacing w:before="240"/>
        <w:ind w:firstLine="540"/>
        <w:jc w:val="both"/>
      </w:pPr>
      <w:r>
        <w:t>различать свойства вод отдельных частей Мирового океана;</w:t>
      </w:r>
    </w:p>
    <w:p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152C84" w:rsidRDefault="00152C84" w:rsidP="005358E5">
      <w:pPr>
        <w:pStyle w:val="ConsPlusNormal"/>
        <w:spacing w:before="240"/>
        <w:ind w:firstLine="540"/>
        <w:jc w:val="both"/>
      </w:pPr>
      <w:r>
        <w:t>различать питание и режим рек;</w:t>
      </w:r>
    </w:p>
    <w:p w:rsidR="00152C84" w:rsidRDefault="00152C84" w:rsidP="005358E5">
      <w:pPr>
        <w:pStyle w:val="ConsPlusNormal"/>
        <w:spacing w:before="240"/>
        <w:ind w:firstLine="540"/>
        <w:jc w:val="both"/>
      </w:pPr>
      <w:r>
        <w:t>сравнивать реки по заданным признакам;</w:t>
      </w:r>
    </w:p>
    <w:p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152C84" w:rsidRDefault="00152C84" w:rsidP="005358E5">
      <w:pPr>
        <w:pStyle w:val="ConsPlusNormal"/>
        <w:spacing w:before="240"/>
        <w:ind w:firstLine="540"/>
        <w:jc w:val="both"/>
      </w:pPr>
      <w:r>
        <w:t>приводить примеры районов распространения многолетней мерзлоты;</w:t>
      </w:r>
    </w:p>
    <w:p w:rsidR="00152C84" w:rsidRDefault="00152C84" w:rsidP="005358E5">
      <w:pPr>
        <w:pStyle w:val="ConsPlusNormal"/>
        <w:spacing w:before="240"/>
        <w:ind w:firstLine="540"/>
        <w:jc w:val="both"/>
      </w:pPr>
      <w:r>
        <w:t>называть причины образования цунами, приливов и отливов;</w:t>
      </w:r>
    </w:p>
    <w:p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52C84" w:rsidRDefault="00152C84" w:rsidP="005358E5">
      <w:pPr>
        <w:pStyle w:val="ConsPlusNormal"/>
        <w:spacing w:before="240"/>
        <w:ind w:firstLine="540"/>
        <w:jc w:val="both"/>
      </w:pPr>
      <w:r>
        <w:t>различать виды атмосферных осадков;</w:t>
      </w:r>
    </w:p>
    <w:p w:rsidR="00152C84" w:rsidRDefault="00152C84" w:rsidP="005358E5">
      <w:pPr>
        <w:pStyle w:val="ConsPlusNormal"/>
        <w:spacing w:before="240"/>
        <w:ind w:firstLine="540"/>
        <w:jc w:val="both"/>
      </w:pPr>
      <w:r>
        <w:t>различать понятия "бризы" и "муссоны";</w:t>
      </w:r>
    </w:p>
    <w:p w:rsidR="00152C84" w:rsidRDefault="00152C84" w:rsidP="005358E5">
      <w:pPr>
        <w:pStyle w:val="ConsPlusNormal"/>
        <w:spacing w:before="240"/>
        <w:ind w:firstLine="540"/>
        <w:jc w:val="both"/>
      </w:pPr>
      <w:r>
        <w:t>различать понятия "погода" и "климат";</w:t>
      </w:r>
    </w:p>
    <w:p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называть границы биосферы;</w:t>
      </w:r>
    </w:p>
    <w:p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152C84" w:rsidRDefault="00152C84" w:rsidP="005358E5">
      <w:pPr>
        <w:pStyle w:val="ConsPlusNormal"/>
        <w:spacing w:before="240"/>
        <w:ind w:firstLine="540"/>
        <w:jc w:val="both"/>
      </w:pPr>
      <w:r>
        <w:t>различать растительный и животный мир разных территорий Земли;</w:t>
      </w:r>
    </w:p>
    <w:p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52C84" w:rsidRDefault="00152C84" w:rsidP="005358E5">
      <w:pPr>
        <w:pStyle w:val="ConsPlusNormal"/>
        <w:spacing w:before="240"/>
        <w:ind w:firstLine="540"/>
        <w:jc w:val="both"/>
      </w:pPr>
      <w:r>
        <w:t>сравнивать плодородие почв в различных природных зонах;</w:t>
      </w:r>
    </w:p>
    <w:p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52C84" w:rsidRDefault="00152C84" w:rsidP="005358E5">
      <w:pPr>
        <w:pStyle w:val="ConsPlusNormal"/>
        <w:spacing w:before="240"/>
        <w:ind w:firstLine="540"/>
        <w:jc w:val="both"/>
      </w:pPr>
      <w:r>
        <w:t>218.9.4. Предметные результаты освоения программы по географии. К концу 6 класса обучающийся научится:</w:t>
      </w:r>
    </w:p>
    <w:p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климат территории по климатограмме;</w:t>
      </w:r>
    </w:p>
    <w:p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52C84" w:rsidRDefault="00152C84" w:rsidP="005358E5">
      <w:pPr>
        <w:pStyle w:val="ConsPlusNormal"/>
        <w:spacing w:before="240"/>
        <w:ind w:firstLine="540"/>
        <w:jc w:val="both"/>
      </w:pPr>
      <w:r>
        <w:t>различать океанические течения;</w:t>
      </w:r>
    </w:p>
    <w:p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52C84" w:rsidRDefault="00152C84" w:rsidP="005358E5">
      <w:pPr>
        <w:pStyle w:val="ConsPlusNormal"/>
        <w:spacing w:before="240"/>
        <w:ind w:firstLine="540"/>
        <w:jc w:val="both"/>
      </w:pPr>
      <w:r>
        <w:t>различать и сравнивать численность населения крупных стран мира;</w:t>
      </w:r>
    </w:p>
    <w:p w:rsidR="00152C84" w:rsidRDefault="00152C84" w:rsidP="005358E5">
      <w:pPr>
        <w:pStyle w:val="ConsPlusNormal"/>
        <w:spacing w:before="240"/>
        <w:ind w:firstLine="540"/>
        <w:jc w:val="both"/>
      </w:pPr>
      <w:r>
        <w:t>сравнивать плотность населения различных территорий;</w:t>
      </w:r>
    </w:p>
    <w:p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городские и сельские поселения;</w:t>
      </w:r>
    </w:p>
    <w:p w:rsidR="00152C84" w:rsidRDefault="00152C84" w:rsidP="005358E5">
      <w:pPr>
        <w:pStyle w:val="ConsPlusNormal"/>
        <w:spacing w:before="240"/>
        <w:ind w:firstLine="540"/>
        <w:jc w:val="both"/>
      </w:pPr>
      <w:r>
        <w:t>приводить примеры крупнейших городов мира;</w:t>
      </w:r>
    </w:p>
    <w:p w:rsidR="00152C84" w:rsidRDefault="00152C84" w:rsidP="005358E5">
      <w:pPr>
        <w:pStyle w:val="ConsPlusNormal"/>
        <w:spacing w:before="240"/>
        <w:ind w:firstLine="540"/>
        <w:jc w:val="both"/>
      </w:pPr>
      <w:r>
        <w:t>приводить примеры мировых и национальных религий;</w:t>
      </w:r>
    </w:p>
    <w:p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rsidR="00152C84" w:rsidRDefault="00152C84" w:rsidP="005358E5">
      <w:pPr>
        <w:pStyle w:val="ConsPlusNormal"/>
        <w:spacing w:before="240"/>
        <w:ind w:firstLine="540"/>
        <w:jc w:val="both"/>
      </w:pPr>
      <w:r>
        <w:t>определять страны по их существенным признакам;</w:t>
      </w:r>
    </w:p>
    <w:p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52C84" w:rsidRDefault="00152C84" w:rsidP="005358E5">
      <w:pPr>
        <w:pStyle w:val="ConsPlusNormal"/>
        <w:spacing w:before="240"/>
        <w:ind w:firstLine="540"/>
        <w:jc w:val="both"/>
      </w:pPr>
      <w:r>
        <w:t>218.9.5. Предметные результаты освоения программы по географии. К концу 7 класса обучающийся научится:</w:t>
      </w:r>
    </w:p>
    <w:p w:rsidR="00152C84" w:rsidRDefault="00152C84" w:rsidP="005358E5">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152C84" w:rsidRDefault="00152C84" w:rsidP="005358E5">
      <w:pPr>
        <w:pStyle w:val="ConsPlusNormal"/>
        <w:spacing w:before="240"/>
        <w:ind w:firstLine="540"/>
        <w:jc w:val="both"/>
      </w:pPr>
      <w:r>
        <w:t>проводить классификацию природных ресурсов;</w:t>
      </w:r>
    </w:p>
    <w:p w:rsidR="00152C84" w:rsidRDefault="00152C84" w:rsidP="005358E5">
      <w:pPr>
        <w:pStyle w:val="ConsPlusNormal"/>
        <w:spacing w:before="240"/>
        <w:ind w:firstLine="540"/>
        <w:jc w:val="both"/>
      </w:pPr>
      <w:r>
        <w:t>распознавать типы природопользования;</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52C84" w:rsidRDefault="00152C84" w:rsidP="005358E5">
      <w:pPr>
        <w:pStyle w:val="ConsPlusNormal"/>
        <w:spacing w:before="240"/>
        <w:ind w:firstLine="540"/>
        <w:jc w:val="both"/>
      </w:pPr>
      <w:r>
        <w:t>различать понятия "испарение", "испаряемость", "коэффициент увлажнения";</w:t>
      </w:r>
    </w:p>
    <w:p w:rsidR="00152C84" w:rsidRDefault="00152C84" w:rsidP="005358E5">
      <w:pPr>
        <w:pStyle w:val="ConsPlusNormal"/>
        <w:spacing w:before="240"/>
        <w:ind w:firstLine="540"/>
        <w:jc w:val="both"/>
      </w:pPr>
      <w:r>
        <w:t>использовать их для решения учебных и (или) практико-ориентированных задач;</w:t>
      </w:r>
    </w:p>
    <w:p w:rsidR="00152C84" w:rsidRDefault="00152C84" w:rsidP="005358E5">
      <w:pPr>
        <w:pStyle w:val="ConsPlusNormal"/>
        <w:spacing w:before="240"/>
        <w:ind w:firstLine="540"/>
        <w:jc w:val="both"/>
      </w:pPr>
      <w:r>
        <w:t>описывать и прогнозировать погоду территории по карте погоды;</w:t>
      </w:r>
    </w:p>
    <w:p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152C84" w:rsidRDefault="00152C84" w:rsidP="005358E5">
      <w:pPr>
        <w:pStyle w:val="ConsPlusNormal"/>
        <w:spacing w:before="240"/>
        <w:ind w:firstLine="540"/>
        <w:jc w:val="both"/>
      </w:pPr>
      <w:r>
        <w:t>218.9.6. Предметные результаты освоения программы по географии. К концу 8 класса обучающийся научится:</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152C84" w:rsidRDefault="00152C84" w:rsidP="005358E5">
      <w:pPr>
        <w:pStyle w:val="ConsPlusNormal"/>
        <w:spacing w:before="240"/>
        <w:ind w:firstLine="540"/>
        <w:jc w:val="both"/>
      </w:pPr>
      <w:r>
        <w:t>проводить классификацию типов климата и почв России;</w:t>
      </w:r>
    </w:p>
    <w:p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218.9.7. Предметные результаты освоения программы по географии. К концу 9 класса обучающийся научится:</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152C84" w:rsidRDefault="00152C84" w:rsidP="005358E5">
      <w:pPr>
        <w:pStyle w:val="ConsPlusNormal"/>
        <w:spacing w:before="240"/>
        <w:ind w:firstLine="540"/>
        <w:jc w:val="both"/>
      </w:pPr>
      <w:r>
        <w:t>218.9.8. Предметные результаты освоения программы по географии. К концу 10 класса обучающийся научится:</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152C84" w:rsidRDefault="00152C84" w:rsidP="005358E5">
      <w:pPr>
        <w:pStyle w:val="ConsPlusNormal"/>
        <w:spacing w:before="240"/>
        <w:ind w:firstLine="540"/>
        <w:jc w:val="both"/>
      </w:pPr>
      <w:r>
        <w:t>характеризовать место и роль России в мировом хозяйстве.</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219. Федеральная рабочая программа по учебному предмету "Основы безопасности жизнедеятельности".</w:t>
      </w:r>
    </w:p>
    <w:p w:rsidR="00152C84" w:rsidRDefault="00152C84" w:rsidP="005358E5">
      <w:pPr>
        <w:pStyle w:val="ConsPlusNormal"/>
        <w:spacing w:before="240"/>
        <w:ind w:firstLine="540"/>
        <w:jc w:val="both"/>
      </w:pPr>
      <w:r>
        <w:t>219.1. Программа ОБЖ включает пояснительную записку, содержание обучения, планируемые результаты освоения программы по ОБЖ.</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219.2. Пояснительная записка.</w:t>
      </w:r>
    </w:p>
    <w:p w:rsidR="00152C84" w:rsidRDefault="00152C84" w:rsidP="005358E5">
      <w:pPr>
        <w:pStyle w:val="ConsPlusNormal"/>
        <w:spacing w:before="240"/>
        <w:ind w:firstLine="540"/>
        <w:jc w:val="both"/>
      </w:pPr>
      <w:r>
        <w:t xml:space="preserve">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319"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152C84" w:rsidRDefault="00152C84" w:rsidP="005358E5">
      <w:pPr>
        <w:pStyle w:val="ConsPlusNormal"/>
        <w:spacing w:before="240"/>
        <w:ind w:firstLine="540"/>
        <w:jc w:val="both"/>
      </w:pPr>
      <w: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152C84" w:rsidRDefault="00152C84" w:rsidP="005358E5">
      <w:pPr>
        <w:pStyle w:val="ConsPlusNormal"/>
        <w:spacing w:before="240"/>
        <w:ind w:firstLine="540"/>
        <w:jc w:val="both"/>
      </w:pPr>
      <w:r>
        <w:t>219.2.3. Программа ОБЖ обеспечивает:</w:t>
      </w:r>
    </w:p>
    <w:p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152C84" w:rsidRDefault="00152C84" w:rsidP="005358E5">
      <w:pPr>
        <w:pStyle w:val="ConsPlusNormal"/>
        <w:spacing w:before="240"/>
        <w:ind w:firstLine="540"/>
        <w:jc w:val="both"/>
      </w:pPr>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модуль N 2 "Безопасность в быту";</w:t>
      </w:r>
    </w:p>
    <w:p w:rsidR="00152C84" w:rsidRDefault="00152C84" w:rsidP="005358E5">
      <w:pPr>
        <w:pStyle w:val="ConsPlusNormal"/>
        <w:spacing w:before="240"/>
        <w:ind w:firstLine="540"/>
        <w:jc w:val="both"/>
      </w:pPr>
      <w:r>
        <w:t>модуль N 3 "Безопасность на транспорте";</w:t>
      </w:r>
    </w:p>
    <w:p w:rsidR="00152C84" w:rsidRDefault="00152C84" w:rsidP="005358E5">
      <w:pPr>
        <w:pStyle w:val="ConsPlusNormal"/>
        <w:spacing w:before="240"/>
        <w:ind w:firstLine="540"/>
        <w:jc w:val="both"/>
      </w:pPr>
      <w:r>
        <w:t>модуль N 4 "Безопасность в общественных местах";</w:t>
      </w:r>
    </w:p>
    <w:p w:rsidR="00152C84" w:rsidRDefault="00152C84" w:rsidP="005358E5">
      <w:pPr>
        <w:pStyle w:val="ConsPlusNormal"/>
        <w:spacing w:before="240"/>
        <w:ind w:firstLine="540"/>
        <w:jc w:val="both"/>
      </w:pPr>
      <w:r>
        <w:t>модуль N 5 "Безопасность в природной среде";</w:t>
      </w:r>
    </w:p>
    <w:p w:rsidR="00152C84" w:rsidRDefault="00152C84" w:rsidP="005358E5">
      <w:pPr>
        <w:pStyle w:val="ConsPlusNormal"/>
        <w:spacing w:before="240"/>
        <w:ind w:firstLine="540"/>
        <w:jc w:val="both"/>
      </w:pPr>
      <w:r>
        <w:t>модуль N 6 "Здоровье и как его сохранить. Основы медицинских знаний";</w:t>
      </w:r>
    </w:p>
    <w:p w:rsidR="00152C84" w:rsidRDefault="00152C84" w:rsidP="005358E5">
      <w:pPr>
        <w:pStyle w:val="ConsPlusNormal"/>
        <w:spacing w:before="240"/>
        <w:ind w:firstLine="540"/>
        <w:jc w:val="both"/>
      </w:pPr>
      <w:r>
        <w:t>модуль N 7 "Безопасность в социуме";</w:t>
      </w:r>
    </w:p>
    <w:p w:rsidR="00152C84" w:rsidRDefault="00152C84" w:rsidP="005358E5">
      <w:pPr>
        <w:pStyle w:val="ConsPlusNormal"/>
        <w:spacing w:before="240"/>
        <w:ind w:firstLine="540"/>
        <w:jc w:val="both"/>
      </w:pPr>
      <w:r>
        <w:t>модуль N 8 "Безопасность в информационном пространстве";</w:t>
      </w:r>
    </w:p>
    <w:p w:rsidR="00152C84" w:rsidRDefault="00152C84" w:rsidP="005358E5">
      <w:pPr>
        <w:pStyle w:val="ConsPlusNormal"/>
        <w:spacing w:before="240"/>
        <w:ind w:firstLine="540"/>
        <w:jc w:val="both"/>
      </w:pPr>
      <w:r>
        <w:t>модуль N 9 "Основы противодействия экстремизму и терроризму";</w:t>
      </w:r>
    </w:p>
    <w:p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152C84" w:rsidRDefault="00152C84" w:rsidP="005358E5">
      <w:pPr>
        <w:pStyle w:val="ConsPlusNormal"/>
        <w:spacing w:before="240"/>
        <w:ind w:firstLine="540"/>
        <w:jc w:val="both"/>
      </w:pPr>
      <w:r>
        <w:t>219.2.6. Учебный материал систематизирован по сферам возможных проявлений рисков и опасностей:</w:t>
      </w:r>
    </w:p>
    <w:p w:rsidR="00152C84" w:rsidRDefault="00152C84" w:rsidP="005358E5">
      <w:pPr>
        <w:pStyle w:val="ConsPlusNormal"/>
        <w:spacing w:before="240"/>
        <w:ind w:firstLine="540"/>
        <w:jc w:val="both"/>
      </w:pPr>
      <w:r>
        <w:t>помещения и бытовые условия; улица и общественные места;</w:t>
      </w:r>
    </w:p>
    <w:p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152C84" w:rsidRDefault="00152C84" w:rsidP="005358E5">
      <w:pPr>
        <w:pStyle w:val="ConsPlusNormal"/>
        <w:spacing w:before="240"/>
        <w:ind w:firstLine="540"/>
        <w:jc w:val="both"/>
      </w:pPr>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2C84" w:rsidRDefault="00152C84" w:rsidP="005358E5">
      <w:pPr>
        <w:pStyle w:val="ConsPlusNormal"/>
        <w:spacing w:before="240"/>
        <w:ind w:firstLine="540"/>
        <w:jc w:val="both"/>
      </w:pPr>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152C84" w:rsidRDefault="00152C84" w:rsidP="005358E5">
      <w:pPr>
        <w:pStyle w:val="ConsPlusNormal"/>
        <w:spacing w:before="240"/>
        <w:ind w:firstLine="540"/>
        <w:jc w:val="both"/>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152C84" w:rsidRDefault="00152C84" w:rsidP="005358E5">
      <w:pPr>
        <w:pStyle w:val="ConsPlusNormal"/>
        <w:spacing w:before="240"/>
        <w:ind w:firstLine="540"/>
        <w:jc w:val="both"/>
      </w:pPr>
      <w: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2C84" w:rsidRDefault="00152C84" w:rsidP="005358E5">
      <w:pPr>
        <w:pStyle w:val="ConsPlusNormal"/>
        <w:spacing w:before="240"/>
        <w:ind w:firstLine="540"/>
        <w:jc w:val="both"/>
      </w:pPr>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152C84" w:rsidRDefault="00152C84" w:rsidP="005358E5">
      <w:pPr>
        <w:pStyle w:val="ConsPlusNormal"/>
        <w:spacing w:before="240"/>
        <w:ind w:firstLine="540"/>
        <w:jc w:val="both"/>
      </w:pPr>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52C84" w:rsidRDefault="00152C84" w:rsidP="005358E5">
      <w:pPr>
        <w:pStyle w:val="ConsPlusNormal"/>
        <w:spacing w:before="240"/>
        <w:ind w:firstLine="540"/>
        <w:jc w:val="both"/>
      </w:pPr>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p>
    <w:p w:rsidR="00152C84" w:rsidRDefault="00152C84" w:rsidP="005358E5">
      <w:pPr>
        <w:pStyle w:val="ConsPlusNormal"/>
        <w:spacing w:before="240"/>
        <w:ind w:firstLine="540"/>
        <w:jc w:val="both"/>
      </w:pPr>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152C84" w:rsidRDefault="00152C84" w:rsidP="005358E5">
      <w:pPr>
        <w:pStyle w:val="ConsPlusNormal"/>
        <w:spacing w:before="240"/>
        <w:ind w:firstLine="540"/>
        <w:jc w:val="both"/>
      </w:pPr>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rsidR="00152C84" w:rsidRDefault="00152C84" w:rsidP="005358E5">
      <w:pPr>
        <w:pStyle w:val="ConsPlusNormal"/>
        <w:spacing w:before="240"/>
        <w:ind w:firstLine="540"/>
        <w:jc w:val="both"/>
      </w:pPr>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rsidR="00152C84" w:rsidRDefault="00152C84" w:rsidP="005358E5">
      <w:pPr>
        <w:pStyle w:val="ConsPlusNormal"/>
        <w:spacing w:before="240"/>
        <w:ind w:firstLine="540"/>
        <w:jc w:val="both"/>
      </w:pPr>
      <w:r>
        <w:t>Особенности структурирования материала.</w:t>
      </w:r>
    </w:p>
    <w:p w:rsidR="00152C84" w:rsidRDefault="00152C84" w:rsidP="005358E5">
      <w:pPr>
        <w:pStyle w:val="ConsPlusNormal"/>
        <w:spacing w:before="240"/>
        <w:ind w:firstLine="540"/>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152C84" w:rsidRDefault="00152C84" w:rsidP="005358E5">
      <w:pPr>
        <w:pStyle w:val="ConsPlusNormal"/>
        <w:spacing w:before="240"/>
        <w:ind w:firstLine="540"/>
        <w:jc w:val="both"/>
      </w:pPr>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219.4. Планируемые результаты освоения программы ОБЖ.</w:t>
      </w:r>
    </w:p>
    <w:p w:rsidR="00152C84" w:rsidRDefault="00152C84" w:rsidP="005358E5">
      <w:pPr>
        <w:pStyle w:val="ConsPlusNormal"/>
        <w:spacing w:before="240"/>
        <w:ind w:firstLine="540"/>
        <w:jc w:val="both"/>
      </w:pPr>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52C84" w:rsidRDefault="00152C84" w:rsidP="005358E5">
      <w:pPr>
        <w:pStyle w:val="ConsPlusNormal"/>
        <w:spacing w:before="240"/>
        <w:ind w:firstLine="540"/>
        <w:jc w:val="both"/>
      </w:pPr>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52C84" w:rsidRDefault="00152C84" w:rsidP="005358E5">
      <w:pPr>
        <w:pStyle w:val="ConsPlusNormal"/>
        <w:spacing w:before="240"/>
        <w:ind w:firstLine="540"/>
        <w:jc w:val="both"/>
      </w:pPr>
      <w:r>
        <w:t>219.4.3. Личностные результаты изучения ОБЖ включают:</w:t>
      </w:r>
    </w:p>
    <w:p w:rsidR="00152C84" w:rsidRDefault="00152C84" w:rsidP="005358E5">
      <w:pPr>
        <w:pStyle w:val="ConsPlusNormal"/>
        <w:spacing w:before="240"/>
        <w:ind w:firstLine="540"/>
        <w:jc w:val="both"/>
      </w:pPr>
      <w:r>
        <w:t>1) патриотическое воспитание:</w:t>
      </w:r>
    </w:p>
    <w:p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2) гражданское воспитание:</w:t>
      </w:r>
    </w:p>
    <w:p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52C84" w:rsidRDefault="00152C84" w:rsidP="005358E5">
      <w:pPr>
        <w:pStyle w:val="ConsPlusNormal"/>
        <w:spacing w:before="240"/>
        <w:ind w:firstLine="540"/>
        <w:jc w:val="both"/>
      </w:pPr>
      <w:r>
        <w:t>3) духовно-нравственное воспитание:</w:t>
      </w:r>
    </w:p>
    <w:p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152C84" w:rsidRDefault="00152C84" w:rsidP="005358E5">
      <w:pPr>
        <w:pStyle w:val="ConsPlusNormal"/>
        <w:spacing w:before="240"/>
        <w:ind w:firstLine="540"/>
        <w:jc w:val="both"/>
      </w:pPr>
      <w:r>
        <w:t>4) эстетическое воспитание:</w:t>
      </w:r>
    </w:p>
    <w:p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152C84" w:rsidRDefault="00152C84" w:rsidP="005358E5">
      <w:pPr>
        <w:pStyle w:val="ConsPlusNormal"/>
        <w:spacing w:before="240"/>
        <w:ind w:firstLine="540"/>
        <w:jc w:val="both"/>
      </w:pPr>
      <w:r>
        <w:t>5) ценности научного познания:</w:t>
      </w:r>
    </w:p>
    <w:p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52C84" w:rsidRDefault="00152C84" w:rsidP="005358E5">
      <w:pPr>
        <w:pStyle w:val="ConsPlusNormal"/>
        <w:spacing w:before="240"/>
        <w:ind w:firstLine="540"/>
        <w:jc w:val="both"/>
      </w:pPr>
      <w:r>
        <w:t>умение принимать себя и других, не осуждая;</w:t>
      </w:r>
    </w:p>
    <w:p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152C84" w:rsidRDefault="00152C84" w:rsidP="005358E5">
      <w:pPr>
        <w:pStyle w:val="ConsPlusNormal"/>
        <w:spacing w:before="240"/>
        <w:ind w:firstLine="540"/>
        <w:jc w:val="both"/>
      </w:pPr>
      <w:r>
        <w:t>7) трудовое воспитание:</w:t>
      </w:r>
    </w:p>
    <w:p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52C84" w:rsidRDefault="00152C84" w:rsidP="005358E5">
      <w:pPr>
        <w:pStyle w:val="ConsPlusNormal"/>
        <w:spacing w:before="240"/>
        <w:ind w:firstLine="540"/>
        <w:jc w:val="both"/>
      </w:pPr>
      <w:r>
        <w:t>8) экологическое воспитание:</w:t>
      </w:r>
    </w:p>
    <w:p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52C84" w:rsidRDefault="00152C84" w:rsidP="005358E5">
      <w:pPr>
        <w:pStyle w:val="ConsPlusNormal"/>
        <w:spacing w:before="240"/>
        <w:ind w:firstLine="540"/>
        <w:jc w:val="both"/>
      </w:pPr>
      <w:r>
        <w:t>219.4.4.1. У обучающегося будут сформированы следующие базовые логические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52C84" w:rsidRDefault="00152C84" w:rsidP="005358E5">
      <w:pPr>
        <w:pStyle w:val="ConsPlusNormal"/>
        <w:spacing w:before="240"/>
        <w:ind w:firstLine="540"/>
        <w:jc w:val="both"/>
      </w:pPr>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52C84" w:rsidRDefault="00152C84" w:rsidP="005358E5">
      <w:pPr>
        <w:pStyle w:val="ConsPlusNormal"/>
        <w:spacing w:before="240"/>
        <w:ind w:firstLine="540"/>
        <w:jc w:val="both"/>
      </w:pPr>
      <w:r>
        <w:t>219.4.4.3. У обучающегося будут сформированы следующие умения работать с информацией как часть познавательных универсальных учебных действий:</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эффективно запоминать и систематизировать информацию;</w:t>
      </w:r>
    </w:p>
    <w:p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152C84" w:rsidRDefault="00152C84" w:rsidP="005358E5">
      <w:pPr>
        <w:pStyle w:val="ConsPlusNormal"/>
        <w:spacing w:before="240"/>
        <w:ind w:firstLine="540"/>
        <w:jc w:val="both"/>
      </w:pPr>
      <w:r>
        <w:t>219.4.4.4. У обучающегося будут сформированы следующие умения общения как часть коммуникативных универсальных учебных действий:</w:t>
      </w:r>
    </w:p>
    <w:p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52C84" w:rsidRDefault="00152C84" w:rsidP="005358E5">
      <w:pPr>
        <w:pStyle w:val="ConsPlusNormal"/>
        <w:spacing w:before="240"/>
        <w:ind w:firstLine="540"/>
        <w:jc w:val="both"/>
      </w:pPr>
      <w:r>
        <w:t>219.4.4.5. У обучающегося будут сформированы следующие умения самоорганизации как части регулятивных универсальных учебных действий:</w:t>
      </w:r>
    </w:p>
    <w:p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52C84" w:rsidRDefault="00152C84" w:rsidP="005358E5">
      <w:pPr>
        <w:pStyle w:val="ConsPlusNormal"/>
        <w:spacing w:before="240"/>
        <w:ind w:firstLine="540"/>
        <w:jc w:val="both"/>
      </w:pPr>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52C84" w:rsidRDefault="00152C84" w:rsidP="005358E5">
      <w:pPr>
        <w:pStyle w:val="ConsPlusNormal"/>
        <w:spacing w:before="240"/>
        <w:ind w:firstLine="540"/>
        <w:jc w:val="both"/>
      </w:pPr>
      <w:r>
        <w:t>оценивать соответствие результата цели и условиям;</w:t>
      </w:r>
    </w:p>
    <w:p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rsidR="00152C84" w:rsidRDefault="00152C84" w:rsidP="005358E5">
      <w:pPr>
        <w:pStyle w:val="ConsPlusNormal"/>
        <w:spacing w:before="240"/>
        <w:ind w:firstLine="540"/>
        <w:jc w:val="both"/>
      </w:pPr>
      <w:r>
        <w:t>219.4.4.7. У обучающегося будут сформированы следующие умения совместной деятельности:</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52C84" w:rsidRDefault="00152C84" w:rsidP="005358E5">
      <w:pPr>
        <w:pStyle w:val="ConsPlusNormal"/>
        <w:spacing w:before="240"/>
        <w:ind w:firstLine="540"/>
        <w:jc w:val="both"/>
      </w:pPr>
      <w:r>
        <w:t>219.4.5. Предметные результаты освоения программы по ОБЖ на уровне основного общего образования</w:t>
      </w:r>
    </w:p>
    <w:p w:rsidR="00152C84" w:rsidRDefault="00152C84" w:rsidP="005358E5">
      <w:pPr>
        <w:pStyle w:val="ConsPlusNormal"/>
        <w:spacing w:before="240"/>
        <w:ind w:firstLine="540"/>
        <w:jc w:val="both"/>
      </w:pPr>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52C84" w:rsidRDefault="00152C84" w:rsidP="005358E5">
      <w:pPr>
        <w:pStyle w:val="ConsPlusNormal"/>
        <w:spacing w:before="240"/>
        <w:ind w:firstLine="540"/>
        <w:jc w:val="both"/>
      </w:pPr>
      <w:r>
        <w:t>219.4.5.2. Предметные результаты по ОБЖ должны обеспечивать:</w:t>
      </w:r>
    </w:p>
    <w:p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52C84" w:rsidRDefault="00152C84" w:rsidP="005358E5">
      <w:pPr>
        <w:pStyle w:val="ConsPlusNormal"/>
        <w:spacing w:before="240"/>
        <w:ind w:firstLine="540"/>
        <w:jc w:val="both"/>
      </w:pPr>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52C84" w:rsidRDefault="00152C84" w:rsidP="005358E5">
      <w:pPr>
        <w:pStyle w:val="ConsPlusNormal"/>
        <w:spacing w:before="240"/>
        <w:ind w:firstLine="540"/>
        <w:jc w:val="both"/>
      </w:pPr>
      <w:r>
        <w:t>219.4.5.4. Образовательная организация вправе самостоятельно определять последовательность для освоения обучающимися модулей ОБЖ.</w:t>
      </w:r>
    </w:p>
    <w:p w:rsidR="00152C84" w:rsidRDefault="00152C84" w:rsidP="005358E5">
      <w:pPr>
        <w:pStyle w:val="ConsPlusNormal"/>
        <w:spacing w:before="240"/>
        <w:ind w:firstLine="540"/>
        <w:jc w:val="both"/>
      </w:pPr>
      <w: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152C84" w:rsidRDefault="00152C84" w:rsidP="005358E5">
      <w:pPr>
        <w:pStyle w:val="ConsPlusNormal"/>
        <w:spacing w:before="240"/>
        <w:ind w:firstLine="540"/>
        <w:jc w:val="both"/>
      </w:pPr>
      <w:r>
        <w:t>219.4.5.5.1. Модуль N 1 "Культура безопасности жизнедеятельности в современном обществе":</w:t>
      </w:r>
    </w:p>
    <w:p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52C84" w:rsidRDefault="00152C84" w:rsidP="005358E5">
      <w:pPr>
        <w:pStyle w:val="ConsPlusNormal"/>
        <w:spacing w:before="240"/>
        <w:ind w:firstLine="540"/>
        <w:jc w:val="both"/>
      </w:pPr>
      <w:r>
        <w:t>раскрывать общие принципы безопасного поведения;</w:t>
      </w:r>
    </w:p>
    <w:p w:rsidR="00152C84" w:rsidRDefault="00152C84" w:rsidP="005358E5">
      <w:pPr>
        <w:pStyle w:val="ConsPlusNormal"/>
        <w:spacing w:before="240"/>
        <w:ind w:firstLine="540"/>
        <w:jc w:val="both"/>
      </w:pPr>
      <w:r>
        <w:t>219.4.5.5.2. Модуль N 2 "Безопасность в быту":</w:t>
      </w:r>
    </w:p>
    <w:p w:rsidR="00152C84" w:rsidRDefault="00152C84" w:rsidP="005358E5">
      <w:pPr>
        <w:pStyle w:val="ConsPlusNormal"/>
        <w:spacing w:before="240"/>
        <w:ind w:firstLine="540"/>
        <w:jc w:val="both"/>
      </w:pPr>
      <w:r>
        <w:t>объяснять особенности жизнеобеспечения жилища;</w:t>
      </w:r>
    </w:p>
    <w:p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152C84" w:rsidRDefault="00152C84" w:rsidP="005358E5">
      <w:pPr>
        <w:pStyle w:val="ConsPlusNormal"/>
        <w:spacing w:before="240"/>
        <w:ind w:firstLine="540"/>
        <w:jc w:val="both"/>
      </w:pPr>
      <w:r>
        <w:t>распознавать ситуации криминального характера;</w:t>
      </w:r>
    </w:p>
    <w:p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52C84" w:rsidRDefault="00152C84" w:rsidP="005358E5">
      <w:pPr>
        <w:pStyle w:val="ConsPlusNormal"/>
        <w:spacing w:before="240"/>
        <w:ind w:firstLine="540"/>
        <w:jc w:val="both"/>
      </w:pPr>
      <w:r>
        <w:t>безопасно действовать в ситуациях криминального характера;</w:t>
      </w:r>
    </w:p>
    <w:p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152C84" w:rsidRDefault="00152C84" w:rsidP="005358E5">
      <w:pPr>
        <w:pStyle w:val="ConsPlusNormal"/>
        <w:spacing w:before="240"/>
        <w:ind w:firstLine="540"/>
        <w:jc w:val="both"/>
      </w:pPr>
      <w:r>
        <w:t>219.4.5.5.3. Модуль N 3 "Безопасность на транспорте":</w:t>
      </w:r>
    </w:p>
    <w:p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52C84" w:rsidRDefault="00152C84" w:rsidP="005358E5">
      <w:pPr>
        <w:pStyle w:val="ConsPlusNormal"/>
        <w:spacing w:before="240"/>
        <w:ind w:firstLine="540"/>
        <w:jc w:val="both"/>
      </w:pPr>
      <w:r>
        <w:t>219.4.5.5.4. Модуль N 4 "Безопасность в общественных местах":</w:t>
      </w:r>
    </w:p>
    <w:p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rsidR="00152C84" w:rsidRDefault="00152C84" w:rsidP="005358E5">
      <w:pPr>
        <w:pStyle w:val="ConsPlusNormal"/>
        <w:spacing w:before="240"/>
        <w:ind w:firstLine="540"/>
        <w:jc w:val="both"/>
      </w:pPr>
      <w:r>
        <w:t>знать правила информирования экстренных служб;</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152C84" w:rsidRDefault="00152C84" w:rsidP="005358E5">
      <w:pPr>
        <w:pStyle w:val="ConsPlusNormal"/>
        <w:spacing w:before="240"/>
        <w:ind w:firstLine="540"/>
        <w:jc w:val="both"/>
      </w:pPr>
      <w:r>
        <w:t>эвакуироваться из общественных мест и зданий;</w:t>
      </w:r>
    </w:p>
    <w:p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rsidR="00152C84" w:rsidRDefault="00152C84" w:rsidP="005358E5">
      <w:pPr>
        <w:pStyle w:val="ConsPlusNormal"/>
        <w:spacing w:before="240"/>
        <w:ind w:firstLine="540"/>
        <w:jc w:val="both"/>
      </w:pPr>
      <w:r>
        <w:t>219.4.5.5.5. Модуль N 5 "Безопасность в природной среде":</w:t>
      </w:r>
    </w:p>
    <w:p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152C84" w:rsidRDefault="00152C84" w:rsidP="005358E5">
      <w:pPr>
        <w:pStyle w:val="ConsPlusNormal"/>
        <w:spacing w:before="240"/>
        <w:ind w:firstLine="540"/>
        <w:jc w:val="both"/>
      </w:pPr>
      <w:r>
        <w:t>соблюдать правила безопасного поведения на природе;</w:t>
      </w:r>
    </w:p>
    <w:p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52C84" w:rsidRDefault="00152C84" w:rsidP="005358E5">
      <w:pPr>
        <w:pStyle w:val="ConsPlusNormal"/>
        <w:spacing w:before="240"/>
        <w:ind w:firstLine="540"/>
        <w:jc w:val="both"/>
      </w:pPr>
      <w:r>
        <w:t>знать и применять способы подачи сигнала о помощи;</w:t>
      </w:r>
    </w:p>
    <w:p w:rsidR="00152C84" w:rsidRDefault="00152C84" w:rsidP="005358E5">
      <w:pPr>
        <w:pStyle w:val="ConsPlusNormal"/>
        <w:spacing w:before="240"/>
        <w:ind w:firstLine="540"/>
        <w:jc w:val="both"/>
      </w:pPr>
      <w:r>
        <w:t>219.4.5.5.6. Модуль N 6 "Здоровье и как его сохранить. Основы медицинских знаний":</w:t>
      </w:r>
    </w:p>
    <w:p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rsidR="00152C84" w:rsidRDefault="00152C84" w:rsidP="005358E5">
      <w:pPr>
        <w:pStyle w:val="ConsPlusNormal"/>
        <w:spacing w:before="240"/>
        <w:ind w:firstLine="540"/>
        <w:jc w:val="both"/>
      </w:pPr>
      <w:r>
        <w:t>характеризовать факторы, влияющие на здоровье человека;</w:t>
      </w:r>
    </w:p>
    <w:p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152C84" w:rsidRDefault="00152C84" w:rsidP="005358E5">
      <w:pPr>
        <w:pStyle w:val="ConsPlusNormal"/>
        <w:spacing w:before="240"/>
        <w:ind w:firstLine="540"/>
        <w:jc w:val="both"/>
      </w:pPr>
      <w:r>
        <w:t>оказывать первую помощь и самопомощь при неотложных состояниях;</w:t>
      </w:r>
    </w:p>
    <w:p w:rsidR="00152C84" w:rsidRDefault="00152C84" w:rsidP="005358E5">
      <w:pPr>
        <w:pStyle w:val="ConsPlusNormal"/>
        <w:spacing w:before="240"/>
        <w:ind w:firstLine="540"/>
        <w:jc w:val="both"/>
      </w:pPr>
      <w:r>
        <w:t>219.4.5.5.7. Модуль N 7 "Безопасность в социуме":</w:t>
      </w:r>
    </w:p>
    <w:p w:rsidR="00152C84" w:rsidRDefault="00152C84" w:rsidP="005358E5">
      <w:pPr>
        <w:pStyle w:val="ConsPlusNormal"/>
        <w:spacing w:before="240"/>
        <w:ind w:firstLine="540"/>
        <w:jc w:val="both"/>
      </w:pPr>
      <w:r>
        <w:t>приводить примеры межличностного и группового конфликта;</w:t>
      </w:r>
    </w:p>
    <w:p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rsidR="00152C84" w:rsidRDefault="00152C84" w:rsidP="005358E5">
      <w:pPr>
        <w:pStyle w:val="ConsPlusNormal"/>
        <w:spacing w:before="240"/>
        <w:ind w:firstLine="540"/>
        <w:jc w:val="both"/>
      </w:pPr>
      <w:r>
        <w:t>219.4.5.5.8. Модуль N 8 "Безопасность в информационном пространстве":</w:t>
      </w:r>
    </w:p>
    <w:p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152C84" w:rsidRDefault="00152C84" w:rsidP="005358E5">
      <w:pPr>
        <w:pStyle w:val="ConsPlusNormal"/>
        <w:spacing w:before="240"/>
        <w:ind w:firstLine="540"/>
        <w:jc w:val="both"/>
      </w:pPr>
      <w:r>
        <w:t>предупреждать возникновение сложных и опасных ситуаций;</w:t>
      </w:r>
    </w:p>
    <w:p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152C84" w:rsidRDefault="00152C84" w:rsidP="005358E5">
      <w:pPr>
        <w:pStyle w:val="ConsPlusNormal"/>
        <w:spacing w:before="240"/>
        <w:ind w:firstLine="540"/>
        <w:jc w:val="both"/>
      </w:pPr>
      <w:r>
        <w:t>219.4.5.5.9. Модуль N 9 "Основы противодействия экстремизму и терроризму":</w:t>
      </w:r>
    </w:p>
    <w:p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152C84" w:rsidRDefault="00152C84" w:rsidP="005358E5">
      <w:pPr>
        <w:pStyle w:val="ConsPlusNormal"/>
        <w:spacing w:before="240"/>
        <w:ind w:firstLine="540"/>
        <w:jc w:val="both"/>
      </w:pPr>
      <w:r>
        <w:t>219.4.5.5.10. Модуль N 10 "Взаимодействие личности, общества и государства в обеспечении безопасности жизни и здоровья населения":</w:t>
      </w:r>
    </w:p>
    <w:p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220. Программа формирования универсальных учебных действий.</w:t>
      </w:r>
    </w:p>
    <w:p w:rsidR="00152C84" w:rsidRDefault="00152C84" w:rsidP="005358E5">
      <w:pPr>
        <w:pStyle w:val="ConsPlusNormal"/>
        <w:spacing w:before="240"/>
        <w:ind w:firstLine="540"/>
        <w:jc w:val="both"/>
      </w:pPr>
      <w:r>
        <w:t xml:space="preserve">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221. Программа коррекционной работы.</w:t>
      </w:r>
    </w:p>
    <w:p w:rsidR="00152C84" w:rsidRDefault="00152C84" w:rsidP="005358E5">
      <w:pPr>
        <w:pStyle w:val="ConsPlusNormal"/>
        <w:spacing w:before="240"/>
        <w:ind w:firstLine="540"/>
        <w:jc w:val="both"/>
      </w:pPr>
      <w:r>
        <w:t>221.1. Программа коррекционной работы (ПКР) является неотъемлемым структурным компонентом ФАОП ООО для обучающихся с РАС.</w:t>
      </w:r>
    </w:p>
    <w:p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52C84" w:rsidRDefault="00152C84" w:rsidP="005358E5">
      <w:pPr>
        <w:pStyle w:val="ConsPlusNormal"/>
        <w:spacing w:before="240"/>
        <w:ind w:firstLine="540"/>
        <w:jc w:val="both"/>
      </w:pPr>
      <w:r>
        <w:t>221.2. ПКР должна обеспечивать:</w:t>
      </w:r>
    </w:p>
    <w:p w:rsidR="00152C84" w:rsidRDefault="00152C84" w:rsidP="005358E5">
      <w:pPr>
        <w:pStyle w:val="ConsPlusNormal"/>
        <w:spacing w:before="240"/>
        <w:ind w:firstLine="540"/>
        <w:jc w:val="both"/>
      </w:pPr>
      <w:r>
        <w:t>выявление индивидуальных образовательных потребностей обучающихся, направленности личности, профессиональных склонностей;</w:t>
      </w:r>
    </w:p>
    <w:p w:rsidR="00152C84" w:rsidRDefault="00152C84" w:rsidP="005358E5">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w:t>
      </w:r>
    </w:p>
    <w:p w:rsidR="00152C84" w:rsidRDefault="00152C84" w:rsidP="005358E5">
      <w:pPr>
        <w:pStyle w:val="ConsPlusNormal"/>
        <w:spacing w:before="240"/>
        <w:ind w:firstLine="540"/>
        <w:jc w:val="both"/>
      </w:pPr>
      <w:r>
        <w:t>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152C84" w:rsidRDefault="00152C84" w:rsidP="005358E5">
      <w:pPr>
        <w:pStyle w:val="ConsPlusNormal"/>
        <w:spacing w:before="240"/>
        <w:ind w:firstLine="540"/>
        <w:jc w:val="both"/>
      </w:pPr>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152C84" w:rsidRDefault="00152C84" w:rsidP="005358E5">
      <w:pPr>
        <w:pStyle w:val="ConsPlusNormal"/>
        <w:spacing w:before="240"/>
        <w:ind w:firstLine="540"/>
        <w:jc w:val="both"/>
      </w:pPr>
      <w:r>
        <w:t>221.3. ПКР должна содержать:</w:t>
      </w:r>
    </w:p>
    <w:p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rsidR="00152C84" w:rsidRDefault="00152C84" w:rsidP="005358E5">
      <w:pPr>
        <w:pStyle w:val="ConsPlusNormal"/>
        <w:spacing w:before="240"/>
        <w:ind w:firstLine="540"/>
        <w:jc w:val="both"/>
      </w:pPr>
      <w: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152C84" w:rsidRDefault="00152C84" w:rsidP="005358E5">
      <w:pPr>
        <w:pStyle w:val="ConsPlusNormal"/>
        <w:spacing w:before="240"/>
        <w:ind w:firstLine="540"/>
        <w:jc w:val="both"/>
      </w:pPr>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52C84" w:rsidRDefault="00152C84" w:rsidP="005358E5">
      <w:pPr>
        <w:pStyle w:val="ConsPlusNormal"/>
        <w:spacing w:before="240"/>
        <w:ind w:firstLine="540"/>
        <w:jc w:val="both"/>
      </w:pPr>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152C84" w:rsidRDefault="00152C84" w:rsidP="005358E5">
      <w:pPr>
        <w:pStyle w:val="ConsPlusNormal"/>
        <w:spacing w:before="240"/>
        <w:ind w:firstLine="540"/>
        <w:jc w:val="both"/>
      </w:pPr>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152C84" w:rsidRDefault="00152C84" w:rsidP="005358E5">
      <w:pPr>
        <w:pStyle w:val="ConsPlusNormal"/>
        <w:spacing w:before="240"/>
        <w:ind w:firstLine="540"/>
        <w:jc w:val="both"/>
      </w:pPr>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52C84" w:rsidRDefault="00152C84" w:rsidP="005358E5">
      <w:pPr>
        <w:pStyle w:val="ConsPlusNormal"/>
        <w:spacing w:before="240"/>
        <w:ind w:firstLine="540"/>
        <w:jc w:val="both"/>
      </w:pPr>
      <w:r>
        <w:t>221.9. ПКР разрабатывается на период получения основного общего образования, включает следующие разделы:</w:t>
      </w:r>
    </w:p>
    <w:p w:rsidR="00152C84" w:rsidRDefault="00152C84" w:rsidP="005358E5">
      <w:pPr>
        <w:pStyle w:val="ConsPlusNormal"/>
        <w:spacing w:before="240"/>
        <w:ind w:firstLine="540"/>
        <w:jc w:val="both"/>
      </w:pPr>
      <w:r>
        <w:t>Цели, задачи и принципы построения ПКР.</w:t>
      </w:r>
    </w:p>
    <w:p w:rsidR="00152C84" w:rsidRDefault="00152C84" w:rsidP="005358E5">
      <w:pPr>
        <w:pStyle w:val="ConsPlusNormal"/>
        <w:spacing w:before="240"/>
        <w:ind w:firstLine="540"/>
        <w:jc w:val="both"/>
      </w:pPr>
      <w:r>
        <w:t>Перечень и содержание направлений работы.</w:t>
      </w:r>
    </w:p>
    <w:p w:rsidR="00152C84" w:rsidRDefault="00152C84" w:rsidP="005358E5">
      <w:pPr>
        <w:pStyle w:val="ConsPlusNormal"/>
        <w:spacing w:before="240"/>
        <w:ind w:firstLine="540"/>
        <w:jc w:val="both"/>
      </w:pPr>
      <w:r>
        <w:t>Механизмы реализации программы.</w:t>
      </w:r>
    </w:p>
    <w:p w:rsidR="00152C84" w:rsidRDefault="00152C84" w:rsidP="005358E5">
      <w:pPr>
        <w:pStyle w:val="ConsPlusNormal"/>
        <w:spacing w:before="240"/>
        <w:ind w:firstLine="540"/>
        <w:jc w:val="both"/>
      </w:pPr>
      <w:r>
        <w:t>Условия реализации программы.</w:t>
      </w:r>
    </w:p>
    <w:p w:rsidR="00152C84" w:rsidRDefault="00152C84" w:rsidP="005358E5">
      <w:pPr>
        <w:pStyle w:val="ConsPlusNormal"/>
        <w:spacing w:before="240"/>
        <w:ind w:firstLine="540"/>
        <w:jc w:val="both"/>
      </w:pPr>
      <w:r>
        <w:t>Планируемые результаты реализации программы.</w:t>
      </w:r>
    </w:p>
    <w:p w:rsidR="00152C84" w:rsidRDefault="00152C84" w:rsidP="005358E5">
      <w:pPr>
        <w:pStyle w:val="ConsPlusNormal"/>
        <w:spacing w:before="240"/>
        <w:ind w:firstLine="540"/>
        <w:jc w:val="both"/>
      </w:pPr>
      <w:r>
        <w:t xml:space="preserve">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222. Федеральная рабочая программа воспитания.</w:t>
      </w:r>
    </w:p>
    <w:p w:rsidR="00152C84" w:rsidRDefault="00152C84" w:rsidP="005358E5">
      <w:pPr>
        <w:pStyle w:val="ConsPlusNormal"/>
        <w:spacing w:before="240"/>
        <w:ind w:firstLine="540"/>
        <w:jc w:val="both"/>
      </w:pPr>
      <w:r>
        <w:t xml:space="preserve">222.1.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152C84" w:rsidRDefault="00152C84" w:rsidP="005358E5">
      <w:pPr>
        <w:pStyle w:val="ConsPlusNormal"/>
        <w:ind w:firstLine="540"/>
        <w:jc w:val="both"/>
      </w:pPr>
    </w:p>
    <w:p w:rsidR="00152C84" w:rsidRDefault="00152C84" w:rsidP="005358E5">
      <w:pPr>
        <w:pStyle w:val="ConsPlusTitle"/>
        <w:jc w:val="center"/>
        <w:outlineLvl w:val="1"/>
      </w:pPr>
      <w:r>
        <w:t>XLVI. Организационный раздел ФАОП ООО для обучающихся</w:t>
      </w:r>
    </w:p>
    <w:p w:rsidR="00152C84" w:rsidRDefault="00152C84" w:rsidP="005358E5">
      <w:pPr>
        <w:pStyle w:val="ConsPlusTitle"/>
        <w:jc w:val="center"/>
      </w:pPr>
      <w:r>
        <w:t>с расстройствами аутистического спектра (вариант 8.2)</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152C84" w:rsidRDefault="00152C84" w:rsidP="005358E5">
      <w:pPr>
        <w:pStyle w:val="ConsPlusNormal"/>
        <w:spacing w:before="240"/>
        <w:ind w:firstLine="540"/>
        <w:jc w:val="both"/>
      </w:pPr>
      <w:r>
        <w:t xml:space="preserve">223.1. Федеральный учебный план ФАОП ООО для обучающихся с РАС (вариант 8.2) в целом соответствует обязательным требованиям ФГОС ООО и </w:t>
      </w:r>
      <w:hyperlink r:id="rId32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152C84" w:rsidRDefault="00152C84" w:rsidP="005358E5">
      <w:pPr>
        <w:pStyle w:val="ConsPlusNormal"/>
        <w:ind w:firstLine="540"/>
        <w:jc w:val="both"/>
      </w:pPr>
    </w:p>
    <w:p w:rsidR="00152C84" w:rsidRDefault="00152C84" w:rsidP="005358E5">
      <w:pPr>
        <w:pStyle w:val="ConsPlusTitle"/>
        <w:ind w:firstLine="540"/>
        <w:jc w:val="both"/>
        <w:outlineLvl w:val="3"/>
      </w:pPr>
      <w:r>
        <w:t>223.2. Федеральный учебный план:</w:t>
      </w:r>
    </w:p>
    <w:p w:rsidR="00152C84" w:rsidRDefault="00152C84" w:rsidP="005358E5">
      <w:pPr>
        <w:pStyle w:val="ConsPlusNormal"/>
        <w:spacing w:before="240"/>
        <w:ind w:firstLine="540"/>
        <w:jc w:val="both"/>
      </w:pPr>
      <w:r>
        <w:t>фиксирует максимальный объем учебной нагрузки обучающихся;</w:t>
      </w:r>
    </w:p>
    <w:p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rsidR="00152C84" w:rsidRDefault="00152C84" w:rsidP="005358E5">
      <w:pPr>
        <w:pStyle w:val="ConsPlusNormal"/>
        <w:spacing w:before="240"/>
        <w:ind w:firstLine="540"/>
        <w:jc w:val="both"/>
      </w:pPr>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152C84" w:rsidRDefault="00152C84" w:rsidP="005358E5">
      <w:pPr>
        <w:pStyle w:val="ConsPlusNormal"/>
        <w:spacing w:before="240"/>
        <w:ind w:firstLine="540"/>
        <w:jc w:val="both"/>
      </w:pPr>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52C84" w:rsidRDefault="00152C84" w:rsidP="005358E5">
      <w:pPr>
        <w:pStyle w:val="ConsPlusNormal"/>
        <w:spacing w:before="240"/>
        <w:ind w:firstLine="540"/>
        <w:jc w:val="both"/>
      </w:pPr>
      <w:r>
        <w:t>223.5. Федеральный учебный план состоит из двух частей: обязательной части и части, формируемой участниками образовательных отношений.</w:t>
      </w:r>
    </w:p>
    <w:p w:rsidR="00152C84" w:rsidRDefault="00152C84" w:rsidP="005358E5">
      <w:pPr>
        <w:pStyle w:val="ConsPlusNormal"/>
        <w:spacing w:before="240"/>
        <w:ind w:firstLine="540"/>
        <w:jc w:val="both"/>
      </w:pPr>
      <w: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152C84" w:rsidRDefault="00152C84" w:rsidP="005358E5">
      <w:pPr>
        <w:pStyle w:val="ConsPlusNormal"/>
        <w:spacing w:before="240"/>
        <w:ind w:firstLine="540"/>
        <w:jc w:val="both"/>
      </w:pPr>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rsidR="00152C84" w:rsidRDefault="00152C84" w:rsidP="005358E5">
      <w:pPr>
        <w:pStyle w:val="ConsPlusNormal"/>
        <w:spacing w:before="240"/>
        <w:ind w:firstLine="540"/>
        <w:jc w:val="both"/>
      </w:pPr>
      <w:r>
        <w:t>223.6. Для обучающихся по ФАОП ООО учащихся с РАС (вариант 8.2) представлен следующий федеральный учебный план:</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2324"/>
        <w:gridCol w:w="2268"/>
        <w:gridCol w:w="606"/>
        <w:gridCol w:w="606"/>
        <w:gridCol w:w="606"/>
        <w:gridCol w:w="606"/>
        <w:gridCol w:w="606"/>
        <w:gridCol w:w="608"/>
        <w:gridCol w:w="794"/>
      </w:tblGrid>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Учебные</w:t>
            </w:r>
          </w:p>
          <w:p w:rsidR="00152C84" w:rsidRDefault="00152C84" w:rsidP="00C219BE">
            <w:pPr>
              <w:pStyle w:val="ConsPlusNormal"/>
            </w:pPr>
            <w:r>
              <w:t>Предметы / Классы</w:t>
            </w:r>
          </w:p>
        </w:tc>
        <w:tc>
          <w:tcPr>
            <w:tcW w:w="4432" w:type="dxa"/>
            <w:gridSpan w:val="7"/>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Количество часов в неделю</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Всего</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Обязательная часть</w:t>
            </w:r>
          </w:p>
        </w:tc>
        <w:tc>
          <w:tcPr>
            <w:tcW w:w="4432" w:type="dxa"/>
            <w:gridSpan w:val="7"/>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Русский язык</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26</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Литература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14</w:t>
            </w: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Родной язык (русский)</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Родная литература (русская)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r>
      <w:tr w:rsidR="00152C84" w:rsidTr="00C219BE">
        <w:tc>
          <w:tcPr>
            <w:tcW w:w="23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Иностранный язык (английский)</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12</w:t>
            </w: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Математика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Алгебра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12</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Геометрия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8</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Информатика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История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12</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Обществознание</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География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10</w:t>
            </w: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Физика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7</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Химия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Биология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7</w:t>
            </w:r>
          </w:p>
        </w:tc>
      </w:tr>
      <w:tr w:rsidR="00152C84" w:rsidTr="00C219BE">
        <w:tc>
          <w:tcPr>
            <w:tcW w:w="23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ОДНКР</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Искусство</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Музыка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Изобразительное искусство</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232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Технология</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12</w:t>
            </w:r>
          </w:p>
        </w:tc>
      </w:tr>
      <w:tr w:rsidR="00152C84" w:rsidTr="00C219BE">
        <w:tc>
          <w:tcPr>
            <w:tcW w:w="2324" w:type="dxa"/>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Адаптивная физическая культура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12</w:t>
            </w:r>
          </w:p>
        </w:tc>
      </w:tr>
      <w:tr w:rsidR="00152C84" w:rsidTr="00C219BE">
        <w:tc>
          <w:tcPr>
            <w:tcW w:w="2324" w:type="dxa"/>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Основы безопасности жизнедеятельности</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Итого</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28</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28</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164</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Часть, формируемая участниками образовательных отношений</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15</w:t>
            </w:r>
          </w:p>
        </w:tc>
      </w:tr>
      <w:tr w:rsidR="00152C84" w:rsidTr="00C219BE">
        <w:tc>
          <w:tcPr>
            <w:tcW w:w="4592" w:type="dxa"/>
            <w:gridSpan w:val="2"/>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Максимально допустимая недельная учебная нагрузка</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29</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179</w:t>
            </w:r>
          </w:p>
        </w:tc>
      </w:tr>
      <w:tr w:rsidR="00152C84" w:rsidTr="00C219BE">
        <w:tc>
          <w:tcPr>
            <w:tcW w:w="9024" w:type="dxa"/>
            <w:gridSpan w:val="9"/>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Внеурочная деятельность</w:t>
            </w:r>
          </w:p>
        </w:tc>
      </w:tr>
      <w:tr w:rsidR="00152C84" w:rsidTr="00C219BE">
        <w:tc>
          <w:tcPr>
            <w:tcW w:w="5198" w:type="dxa"/>
            <w:gridSpan w:val="3"/>
            <w:vMerge w:val="restart"/>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3826"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Классы</w:t>
            </w:r>
          </w:p>
        </w:tc>
      </w:tr>
      <w:tr w:rsidR="00152C84" w:rsidTr="00C219BE">
        <w:tc>
          <w:tcPr>
            <w:tcW w:w="5198" w:type="dxa"/>
            <w:gridSpan w:val="3"/>
            <w:vMerge/>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VIII</w:t>
            </w:r>
          </w:p>
        </w:tc>
        <w:tc>
          <w:tcPr>
            <w:tcW w:w="60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IX</w:t>
            </w: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X</w:t>
            </w:r>
          </w:p>
        </w:tc>
      </w:tr>
      <w:tr w:rsidR="00152C84" w:rsidTr="00C219BE">
        <w:tc>
          <w:tcPr>
            <w:tcW w:w="5198" w:type="dxa"/>
            <w:gridSpan w:val="3"/>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both"/>
            </w:pPr>
            <w:r>
              <w:t>Индивидуальные и подгрупповые коррекционно-развивающие занятия (коррекционные курсы) в соответствие с Программой коррекционной работы</w:t>
            </w:r>
          </w:p>
          <w:p w:rsidR="00152C84" w:rsidRDefault="00152C84" w:rsidP="00C219BE">
            <w:pPr>
              <w:pStyle w:val="ConsPlusNormal"/>
              <w:jc w:val="both"/>
            </w:pPr>
            <w:r>
              <w:t>(не менее, часов)</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608"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bottom"/>
          </w:tcPr>
          <w:p w:rsidR="00152C84" w:rsidRDefault="00152C84" w:rsidP="00C219BE">
            <w:pPr>
              <w:pStyle w:val="ConsPlusNormal"/>
              <w:jc w:val="center"/>
            </w:pPr>
            <w:r>
              <w:t>5</w:t>
            </w:r>
          </w:p>
        </w:tc>
      </w:tr>
    </w:tbl>
    <w:p w:rsidR="00152C84" w:rsidRDefault="00152C84" w:rsidP="005358E5">
      <w:pPr>
        <w:pStyle w:val="ConsPlusNormal"/>
        <w:jc w:val="both"/>
      </w:pPr>
    </w:p>
    <w:p w:rsidR="00152C84" w:rsidRDefault="00152C84" w:rsidP="005358E5">
      <w:pPr>
        <w:pStyle w:val="ConsPlusNormal"/>
        <w:ind w:firstLine="540"/>
        <w:jc w:val="both"/>
      </w:pPr>
      <w: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152C84" w:rsidRDefault="00152C84" w:rsidP="005358E5">
      <w:pPr>
        <w:pStyle w:val="ConsPlusNormal"/>
        <w:spacing w:before="240"/>
        <w:ind w:firstLine="540"/>
        <w:jc w:val="both"/>
      </w:pPr>
      <w:r>
        <w:t>В учебном плане количество часов в неделю на коррекционно-развивающие курсы указано на одного обучающегося.</w:t>
      </w:r>
    </w:p>
    <w:p w:rsidR="00152C84" w:rsidRDefault="00152C84" w:rsidP="005358E5">
      <w:pPr>
        <w:pStyle w:val="ConsPlusNormal"/>
        <w:jc w:val="both"/>
      </w:pPr>
    </w:p>
    <w:p w:rsidR="00152C84" w:rsidRDefault="00152C84" w:rsidP="005358E5">
      <w:pPr>
        <w:pStyle w:val="ConsPlusTitle"/>
        <w:ind w:firstLine="540"/>
        <w:jc w:val="both"/>
        <w:outlineLvl w:val="2"/>
      </w:pPr>
      <w:r>
        <w:t>224. Федеральный календарный учебный график:</w:t>
      </w:r>
    </w:p>
    <w:p w:rsidR="00152C84" w:rsidRDefault="00152C84" w:rsidP="005358E5">
      <w:pPr>
        <w:pStyle w:val="ConsPlusNormal"/>
        <w:spacing w:before="240"/>
        <w:ind w:firstLine="540"/>
        <w:jc w:val="both"/>
      </w:pPr>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&lt;71&gt;.</w:t>
      </w:r>
    </w:p>
    <w:p w:rsidR="00152C84" w:rsidRDefault="00152C84" w:rsidP="005358E5">
      <w:pPr>
        <w:pStyle w:val="ConsPlusNormal"/>
        <w:spacing w:before="240"/>
        <w:ind w:firstLine="540"/>
        <w:jc w:val="both"/>
      </w:pPr>
      <w:r>
        <w:t>--------------------------------</w:t>
      </w:r>
    </w:p>
    <w:p w:rsidR="00152C84" w:rsidRDefault="00152C84" w:rsidP="005358E5">
      <w:pPr>
        <w:pStyle w:val="ConsPlusNormal"/>
        <w:spacing w:before="240"/>
        <w:ind w:firstLine="540"/>
        <w:jc w:val="both"/>
      </w:pPr>
      <w:r>
        <w:t xml:space="preserve">&lt;71&gt; </w:t>
      </w:r>
      <w:hyperlink r:id="rId321" w:history="1">
        <w:r>
          <w:rPr>
            <w:color w:val="0000FF"/>
          </w:rPr>
          <w:t>Пункт 3.4.16</w:t>
        </w:r>
      </w:hyperlink>
      <w:r>
        <w:t>. Санитарно-эпидемиологических требований.</w:t>
      </w:r>
    </w:p>
    <w:p w:rsidR="00152C84" w:rsidRDefault="00152C84" w:rsidP="005358E5">
      <w:pPr>
        <w:pStyle w:val="ConsPlusNormal"/>
        <w:jc w:val="both"/>
      </w:pPr>
    </w:p>
    <w:p w:rsidR="00152C84" w:rsidRDefault="00152C84" w:rsidP="005358E5">
      <w:pPr>
        <w:pStyle w:val="ConsPlusNormal"/>
        <w:ind w:firstLine="540"/>
        <w:jc w:val="both"/>
      </w:pPr>
      <w:r>
        <w:t>224.2. Продолжительность учебного года при получении основного общего образования составляет 34 недели.</w:t>
      </w:r>
    </w:p>
    <w:p w:rsidR="00152C84" w:rsidRDefault="00152C84" w:rsidP="005358E5">
      <w:pPr>
        <w:pStyle w:val="ConsPlusNormal"/>
        <w:spacing w:before="240"/>
        <w:ind w:firstLine="540"/>
        <w:jc w:val="both"/>
      </w:pPr>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52C84" w:rsidRDefault="00152C84" w:rsidP="005358E5">
      <w:pPr>
        <w:pStyle w:val="ConsPlusNormal"/>
        <w:spacing w:before="240"/>
        <w:ind w:firstLine="540"/>
        <w:jc w:val="both"/>
      </w:pPr>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152C84" w:rsidRDefault="00152C84" w:rsidP="005358E5">
      <w:pPr>
        <w:pStyle w:val="ConsPlusNormal"/>
        <w:spacing w:before="240"/>
        <w:ind w:firstLine="540"/>
        <w:jc w:val="both"/>
      </w:pPr>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52C84" w:rsidRDefault="00152C84" w:rsidP="005358E5">
      <w:pPr>
        <w:pStyle w:val="ConsPlusNormal"/>
        <w:spacing w:before="240"/>
        <w:ind w:firstLine="540"/>
        <w:jc w:val="both"/>
      </w:pPr>
      <w:r>
        <w:t>224.6.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152C84" w:rsidRDefault="00152C84" w:rsidP="005358E5">
      <w:pPr>
        <w:pStyle w:val="ConsPlusNormal"/>
        <w:spacing w:before="240"/>
        <w:ind w:firstLine="540"/>
        <w:jc w:val="both"/>
      </w:pPr>
      <w:r>
        <w:t>224.7. Продолжительность каникул составляет:</w:t>
      </w:r>
    </w:p>
    <w:p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rsidR="00152C84" w:rsidRDefault="00152C84" w:rsidP="005358E5">
      <w:pPr>
        <w:pStyle w:val="ConsPlusNormal"/>
        <w:spacing w:before="240"/>
        <w:ind w:firstLine="540"/>
        <w:jc w:val="both"/>
      </w:pPr>
      <w:r>
        <w:t>по окончании III четверти (весенние каникулы) - 9 календарных дней (для 5 - 109 классов);</w:t>
      </w:r>
    </w:p>
    <w:p w:rsidR="00152C84" w:rsidRDefault="00152C84" w:rsidP="005358E5">
      <w:pPr>
        <w:pStyle w:val="ConsPlusNormal"/>
        <w:spacing w:before="240"/>
        <w:ind w:firstLine="540"/>
        <w:jc w:val="both"/>
      </w:pPr>
      <w:r>
        <w:t>по окончании учебного года (летние каникулы) - не менее 8 недель.</w:t>
      </w:r>
    </w:p>
    <w:p w:rsidR="00152C84" w:rsidRDefault="00152C84" w:rsidP="005358E5">
      <w:pPr>
        <w:pStyle w:val="ConsPlusNormal"/>
        <w:spacing w:before="240"/>
        <w:ind w:firstLine="540"/>
        <w:jc w:val="both"/>
      </w:pPr>
      <w:r>
        <w:t>224.8. Продолжительность урока не должна превышать 40 минут.</w:t>
      </w:r>
    </w:p>
    <w:p w:rsidR="00152C84" w:rsidRDefault="00152C84" w:rsidP="005358E5">
      <w:pPr>
        <w:pStyle w:val="ConsPlusNormal"/>
        <w:spacing w:before="240"/>
        <w:ind w:firstLine="540"/>
        <w:jc w:val="both"/>
      </w:pPr>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152C84" w:rsidRDefault="00152C84" w:rsidP="005358E5">
      <w:pPr>
        <w:pStyle w:val="ConsPlusNormal"/>
        <w:spacing w:before="240"/>
        <w:ind w:firstLine="540"/>
        <w:jc w:val="both"/>
      </w:pPr>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52C84" w:rsidRDefault="00152C84" w:rsidP="005358E5">
      <w:pPr>
        <w:pStyle w:val="ConsPlusNormal"/>
        <w:spacing w:before="240"/>
        <w:ind w:firstLine="540"/>
        <w:jc w:val="both"/>
      </w:pPr>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52C84" w:rsidRDefault="00152C84" w:rsidP="005358E5">
      <w:pPr>
        <w:pStyle w:val="ConsPlusNormal"/>
        <w:spacing w:before="240"/>
        <w:ind w:firstLine="540"/>
        <w:jc w:val="both"/>
      </w:pPr>
      <w:r>
        <w:t>для обучающихся 5 - 10 классов - не более 6 уроков.</w:t>
      </w:r>
    </w:p>
    <w:p w:rsidR="00152C84" w:rsidRDefault="00152C84" w:rsidP="005358E5">
      <w:pPr>
        <w:pStyle w:val="ConsPlusNormal"/>
        <w:spacing w:before="240"/>
        <w:ind w:firstLine="540"/>
        <w:jc w:val="both"/>
      </w:pPr>
      <w:r>
        <w:t>224.12. Занятия начинаются не ранее 8 часов утра и заканчиваются не позднее 19 часов.</w:t>
      </w:r>
    </w:p>
    <w:p w:rsidR="00152C84" w:rsidRDefault="00152C84" w:rsidP="005358E5">
      <w:pPr>
        <w:pStyle w:val="ConsPlusNormal"/>
        <w:spacing w:before="240"/>
        <w:ind w:firstLine="540"/>
        <w:jc w:val="both"/>
      </w:pPr>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52C84" w:rsidRDefault="00152C84" w:rsidP="005358E5">
      <w:pPr>
        <w:pStyle w:val="ConsPlusNormal"/>
        <w:spacing w:before="240"/>
        <w:ind w:firstLine="540"/>
        <w:jc w:val="both"/>
      </w:pPr>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225. План внеурочной деятельности.</w:t>
      </w:r>
    </w:p>
    <w:p w:rsidR="00152C84" w:rsidRDefault="00152C84" w:rsidP="005358E5">
      <w:pPr>
        <w:pStyle w:val="ConsPlusNormal"/>
        <w:spacing w:before="240"/>
        <w:ind w:firstLine="540"/>
        <w:jc w:val="both"/>
      </w:pPr>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152C84" w:rsidRDefault="00152C84" w:rsidP="005358E5">
      <w:pPr>
        <w:pStyle w:val="ConsPlusNormal"/>
        <w:spacing w:before="240"/>
        <w:ind w:firstLine="540"/>
        <w:jc w:val="both"/>
      </w:pPr>
      <w:r>
        <w:t>225.2. Внеурочная деятельность является неотъемлемой частью ФАОП ООО.</w:t>
      </w:r>
    </w:p>
    <w:p w:rsidR="00152C84" w:rsidRDefault="00152C84" w:rsidP="005358E5">
      <w:pPr>
        <w:pStyle w:val="ConsPlusNormal"/>
        <w:spacing w:before="240"/>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152C84" w:rsidRDefault="00152C84" w:rsidP="005358E5">
      <w:pPr>
        <w:pStyle w:val="ConsPlusNormal"/>
        <w:spacing w:before="240"/>
        <w:ind w:firstLine="540"/>
        <w:jc w:val="both"/>
      </w:pPr>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152C84" w:rsidRDefault="00152C84" w:rsidP="005358E5">
      <w:pPr>
        <w:pStyle w:val="ConsPlusNormal"/>
        <w:spacing w:before="240"/>
        <w:ind w:firstLine="540"/>
        <w:jc w:val="both"/>
      </w:pPr>
      <w:r>
        <w:t>2) организация индивидуальных и подгрупповых коррекционно-развивающих занятий в соответствие с программой коррекционной работы;</w:t>
      </w:r>
    </w:p>
    <w:p w:rsidR="00152C84" w:rsidRDefault="00152C84" w:rsidP="005358E5">
      <w:pPr>
        <w:pStyle w:val="ConsPlusNormal"/>
        <w:spacing w:before="240"/>
        <w:ind w:firstLine="540"/>
        <w:jc w:val="both"/>
      </w:pPr>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152C84" w:rsidRDefault="00152C84" w:rsidP="005358E5">
      <w:pPr>
        <w:pStyle w:val="ConsPlusNormal"/>
        <w:spacing w:before="240"/>
        <w:ind w:firstLine="540"/>
        <w:jc w:val="both"/>
      </w:pPr>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152C84" w:rsidRDefault="00152C84" w:rsidP="005358E5">
      <w:pPr>
        <w:pStyle w:val="ConsPlusNormal"/>
        <w:spacing w:before="240"/>
        <w:ind w:firstLine="540"/>
        <w:jc w:val="both"/>
      </w:pPr>
      <w:r>
        <w:t>5) поддержка детских объединений, формирование у учащихся с РАС навыков социального взаимодействия с типично развивающимися сверстниками;</w:t>
      </w:r>
    </w:p>
    <w:p w:rsidR="00152C84" w:rsidRDefault="00152C84" w:rsidP="005358E5">
      <w:pPr>
        <w:pStyle w:val="ConsPlusNormal"/>
        <w:spacing w:before="240"/>
        <w:ind w:firstLine="540"/>
        <w:jc w:val="both"/>
      </w:pPr>
      <w:r>
        <w:t>6) формирование культуры поведения в информационной среде.</w:t>
      </w:r>
    </w:p>
    <w:p w:rsidR="00152C84" w:rsidRDefault="00152C84" w:rsidP="005358E5">
      <w:pPr>
        <w:pStyle w:val="ConsPlusNormal"/>
        <w:spacing w:before="240"/>
        <w:ind w:firstLine="540"/>
        <w:jc w:val="both"/>
      </w:pPr>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152C84" w:rsidRDefault="00152C84" w:rsidP="005358E5">
      <w:pPr>
        <w:pStyle w:val="ConsPlusNormal"/>
        <w:spacing w:before="240"/>
        <w:ind w:firstLine="540"/>
        <w:jc w:val="both"/>
      </w:pPr>
      <w:r>
        <w:t>обязательная организация занятий коррекционно-развивающей направленности в соответствие с программой коррекционной работы;</w:t>
      </w:r>
    </w:p>
    <w:p w:rsidR="00152C84" w:rsidRDefault="00152C84" w:rsidP="005358E5">
      <w:pPr>
        <w:pStyle w:val="ConsPlusNormal"/>
        <w:spacing w:before="240"/>
        <w:ind w:firstLine="540"/>
        <w:jc w:val="both"/>
      </w:pPr>
      <w:r>
        <w:t>целесообразность использования данной формы для решения поставленных задач конкретного направления;</w:t>
      </w:r>
    </w:p>
    <w:p w:rsidR="00152C84" w:rsidRDefault="00152C84" w:rsidP="005358E5">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152C84" w:rsidRDefault="00152C84" w:rsidP="005358E5">
      <w:pPr>
        <w:pStyle w:val="ConsPlusNormal"/>
        <w:spacing w:before="240"/>
        <w:ind w:firstLine="540"/>
        <w:jc w:val="both"/>
      </w:pPr>
      <w:r>
        <w:t>учет специфики коммуникативной деятельности обучающихся с РАС, которая сопровождает то или иное направление внеучебной деятельности;</w:t>
      </w:r>
    </w:p>
    <w:p w:rsidR="00152C84" w:rsidRDefault="00152C84" w:rsidP="005358E5">
      <w:pPr>
        <w:pStyle w:val="ConsPlusNormal"/>
        <w:spacing w:before="240"/>
        <w:ind w:firstLine="540"/>
        <w:jc w:val="both"/>
      </w:pPr>
      <w:r>
        <w:t>использование форм организации, предполагающих использование средств ИКТ.</w:t>
      </w:r>
    </w:p>
    <w:p w:rsidR="00152C84" w:rsidRDefault="00152C84" w:rsidP="005358E5">
      <w:pPr>
        <w:pStyle w:val="ConsPlusNormal"/>
        <w:spacing w:before="24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152C84" w:rsidRDefault="00152C84" w:rsidP="005358E5">
      <w:pPr>
        <w:pStyle w:val="ConsPlusNormal"/>
        <w:spacing w:before="240"/>
        <w:ind w:firstLine="540"/>
        <w:jc w:val="both"/>
      </w:pPr>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52C84" w:rsidRDefault="00152C84" w:rsidP="005358E5">
      <w:pPr>
        <w:pStyle w:val="ConsPlusNormal"/>
        <w:spacing w:before="240"/>
        <w:ind w:firstLine="540"/>
        <w:jc w:val="both"/>
      </w:pPr>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52C84" w:rsidRDefault="00152C84" w:rsidP="005358E5">
      <w:pPr>
        <w:pStyle w:val="ConsPlusNormal"/>
        <w:spacing w:before="240"/>
        <w:ind w:firstLine="540"/>
        <w:jc w:val="both"/>
      </w:pPr>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152C84" w:rsidRDefault="00152C84" w:rsidP="005358E5">
      <w:pPr>
        <w:pStyle w:val="ConsPlusNormal"/>
        <w:spacing w:before="240"/>
        <w:ind w:firstLine="540"/>
        <w:jc w:val="both"/>
      </w:pPr>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152C84" w:rsidRDefault="00152C84" w:rsidP="005358E5">
      <w:pPr>
        <w:pStyle w:val="ConsPlusNormal"/>
        <w:spacing w:before="240"/>
        <w:ind w:firstLine="540"/>
        <w:jc w:val="both"/>
      </w:pPr>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52C84" w:rsidRDefault="00152C84" w:rsidP="005358E5">
      <w:pPr>
        <w:pStyle w:val="ConsPlusNormal"/>
        <w:spacing w:before="240"/>
        <w:ind w:firstLine="540"/>
        <w:jc w:val="both"/>
      </w:pPr>
      <w:r>
        <w:t>225.8. Один час в неделю рекомендуется отводить на внеурочное занятие "Разговоры о важном".</w:t>
      </w:r>
    </w:p>
    <w:p w:rsidR="00152C84" w:rsidRDefault="00152C84" w:rsidP="005358E5">
      <w:pPr>
        <w:pStyle w:val="ConsPlusNormal"/>
        <w:spacing w:before="240"/>
        <w:ind w:firstLine="540"/>
        <w:jc w:val="both"/>
      </w:pPr>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52C84" w:rsidRDefault="00152C84" w:rsidP="005358E5">
      <w:pPr>
        <w:pStyle w:val="ConsPlusNormal"/>
        <w:spacing w:before="240"/>
        <w:ind w:firstLine="540"/>
        <w:jc w:val="both"/>
      </w:pPr>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52C84" w:rsidRDefault="00152C84" w:rsidP="005358E5">
      <w:pPr>
        <w:pStyle w:val="ConsPlusNormal"/>
        <w:spacing w:before="240"/>
        <w:ind w:firstLine="540"/>
        <w:jc w:val="both"/>
      </w:pPr>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52C84" w:rsidRDefault="00152C84" w:rsidP="005358E5">
      <w:pPr>
        <w:pStyle w:val="ConsPlusNormal"/>
        <w:spacing w:before="240"/>
        <w:ind w:firstLine="540"/>
        <w:jc w:val="both"/>
      </w:pPr>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152C84" w:rsidRDefault="00152C84" w:rsidP="005358E5">
      <w:pPr>
        <w:pStyle w:val="ConsPlusNormal"/>
        <w:spacing w:before="240"/>
        <w:ind w:firstLine="540"/>
        <w:jc w:val="both"/>
      </w:pPr>
      <w:r>
        <w:t>225.11. Формы реализации внеурочной деятельности образовательная организация определяет самостоятельно.</w:t>
      </w:r>
    </w:p>
    <w:p w:rsidR="00152C84" w:rsidRDefault="00152C84" w:rsidP="005358E5">
      <w:pPr>
        <w:pStyle w:val="ConsPlusNormal"/>
        <w:spacing w:before="240"/>
        <w:ind w:firstLine="540"/>
        <w:jc w:val="both"/>
      </w:pPr>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52C84" w:rsidRDefault="00152C84" w:rsidP="005358E5">
      <w:pPr>
        <w:pStyle w:val="ConsPlusNormal"/>
        <w:spacing w:before="240"/>
        <w:ind w:firstLine="540"/>
        <w:jc w:val="both"/>
      </w:pPr>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52C84" w:rsidRDefault="00152C84" w:rsidP="005358E5">
      <w:pPr>
        <w:pStyle w:val="ConsPlusNormal"/>
        <w:spacing w:before="240"/>
        <w:ind w:firstLine="540"/>
        <w:jc w:val="both"/>
      </w:pPr>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52C84" w:rsidRDefault="00152C84" w:rsidP="005358E5">
      <w:pPr>
        <w:pStyle w:val="ConsPlusNormal"/>
        <w:ind w:firstLine="540"/>
        <w:jc w:val="both"/>
      </w:pPr>
    </w:p>
    <w:p w:rsidR="00152C84" w:rsidRDefault="00152C84" w:rsidP="005358E5">
      <w:pPr>
        <w:pStyle w:val="ConsPlusTitle"/>
        <w:ind w:firstLine="540"/>
        <w:jc w:val="both"/>
        <w:outlineLvl w:val="2"/>
      </w:pPr>
      <w:r>
        <w:t>226. Федеральный календарный план воспитательной работы.</w:t>
      </w:r>
    </w:p>
    <w:p w:rsidR="00152C84" w:rsidRDefault="00152C84" w:rsidP="005358E5">
      <w:pPr>
        <w:pStyle w:val="ConsPlusNormal"/>
        <w:spacing w:before="240"/>
        <w:ind w:firstLine="540"/>
        <w:jc w:val="both"/>
      </w:pPr>
      <w:r>
        <w:t>226.1. Федеральный календарный план воспитательной работы является единым для образовательных организаций.</w:t>
      </w:r>
    </w:p>
    <w:p w:rsidR="00152C84" w:rsidRDefault="00152C84" w:rsidP="005358E5">
      <w:pPr>
        <w:pStyle w:val="ConsPlusNormal"/>
        <w:spacing w:before="240"/>
        <w:ind w:firstLine="540"/>
        <w:jc w:val="both"/>
      </w:pPr>
      <w:r>
        <w:t>226.2. Федеральный календарный план воспитательной работы может быть реализован в рамках урочной и внеурочной деятельности.</w:t>
      </w:r>
    </w:p>
    <w:p w:rsidR="00152C84" w:rsidRDefault="00152C84" w:rsidP="005358E5">
      <w:pPr>
        <w:pStyle w:val="ConsPlusNormal"/>
        <w:spacing w:before="240"/>
        <w:ind w:firstLine="540"/>
        <w:jc w:val="both"/>
      </w:pPr>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52C84" w:rsidRDefault="00152C84" w:rsidP="005358E5">
      <w:pPr>
        <w:pStyle w:val="ConsPlusNormal"/>
        <w:spacing w:before="240"/>
        <w:ind w:firstLine="540"/>
        <w:jc w:val="both"/>
      </w:pPr>
      <w:r>
        <w:t>Сентябрь:</w:t>
      </w:r>
    </w:p>
    <w:p w:rsidR="00152C84" w:rsidRDefault="00152C84" w:rsidP="005358E5">
      <w:pPr>
        <w:pStyle w:val="ConsPlusNormal"/>
        <w:spacing w:before="240"/>
        <w:ind w:firstLine="540"/>
        <w:jc w:val="both"/>
      </w:pPr>
      <w:r>
        <w:t>1 сентября: День знаний;</w:t>
      </w:r>
    </w:p>
    <w:p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rsidR="00152C84" w:rsidRDefault="00152C84" w:rsidP="005358E5">
      <w:pPr>
        <w:pStyle w:val="ConsPlusNormal"/>
        <w:spacing w:before="240"/>
        <w:ind w:firstLine="540"/>
        <w:jc w:val="both"/>
      </w:pPr>
      <w:r>
        <w:t>8 сентября: Международный день распространения грамотности.</w:t>
      </w:r>
    </w:p>
    <w:p w:rsidR="00152C84" w:rsidRDefault="00152C84" w:rsidP="005358E5">
      <w:pPr>
        <w:pStyle w:val="ConsPlusNormal"/>
        <w:spacing w:before="240"/>
        <w:ind w:firstLine="540"/>
        <w:jc w:val="both"/>
      </w:pPr>
      <w:r>
        <w:t>Октябрь:</w:t>
      </w:r>
    </w:p>
    <w:p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rsidR="00152C84" w:rsidRDefault="00152C84" w:rsidP="005358E5">
      <w:pPr>
        <w:pStyle w:val="ConsPlusNormal"/>
        <w:spacing w:before="240"/>
        <w:ind w:firstLine="540"/>
        <w:jc w:val="both"/>
      </w:pPr>
      <w:r>
        <w:t>4 октября: День защиты животных;</w:t>
      </w:r>
    </w:p>
    <w:p w:rsidR="00152C84" w:rsidRDefault="00152C84" w:rsidP="005358E5">
      <w:pPr>
        <w:pStyle w:val="ConsPlusNormal"/>
        <w:spacing w:before="240"/>
        <w:ind w:firstLine="540"/>
        <w:jc w:val="both"/>
      </w:pPr>
      <w:r>
        <w:t>5 октября: День учителя;</w:t>
      </w:r>
    </w:p>
    <w:p w:rsidR="00152C84" w:rsidRDefault="00152C84" w:rsidP="005358E5">
      <w:pPr>
        <w:pStyle w:val="ConsPlusNormal"/>
        <w:spacing w:before="240"/>
        <w:ind w:firstLine="540"/>
        <w:jc w:val="both"/>
      </w:pPr>
      <w:r>
        <w:t>25 октября: Международный день школьных библиотек;</w:t>
      </w:r>
    </w:p>
    <w:p w:rsidR="00152C84" w:rsidRDefault="00152C84" w:rsidP="005358E5">
      <w:pPr>
        <w:pStyle w:val="ConsPlusNormal"/>
        <w:spacing w:before="240"/>
        <w:ind w:firstLine="540"/>
        <w:jc w:val="both"/>
      </w:pPr>
      <w:r>
        <w:t>Третье воскресенье октября: День отца.</w:t>
      </w:r>
    </w:p>
    <w:p w:rsidR="00152C84" w:rsidRDefault="00152C84" w:rsidP="005358E5">
      <w:pPr>
        <w:pStyle w:val="ConsPlusNormal"/>
        <w:spacing w:before="240"/>
        <w:ind w:firstLine="540"/>
        <w:jc w:val="both"/>
      </w:pPr>
      <w:r>
        <w:t>Ноябрь:</w:t>
      </w:r>
    </w:p>
    <w:p w:rsidR="00152C84" w:rsidRDefault="00152C84" w:rsidP="005358E5">
      <w:pPr>
        <w:pStyle w:val="ConsPlusNormal"/>
        <w:spacing w:before="240"/>
        <w:ind w:firstLine="540"/>
        <w:jc w:val="both"/>
      </w:pPr>
      <w:r>
        <w:t>4 ноября: День народного единства;</w:t>
      </w:r>
    </w:p>
    <w:p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52C84" w:rsidRDefault="00152C84" w:rsidP="005358E5">
      <w:pPr>
        <w:pStyle w:val="ConsPlusNormal"/>
        <w:spacing w:before="240"/>
        <w:ind w:firstLine="540"/>
        <w:jc w:val="both"/>
      </w:pPr>
      <w:r>
        <w:t>Последнее воскресенье ноября: День Матери;</w:t>
      </w:r>
    </w:p>
    <w:p w:rsidR="00152C84" w:rsidRDefault="00152C84" w:rsidP="005358E5">
      <w:pPr>
        <w:pStyle w:val="ConsPlusNormal"/>
        <w:spacing w:before="240"/>
        <w:ind w:firstLine="540"/>
        <w:jc w:val="both"/>
      </w:pPr>
      <w:r>
        <w:t>30 ноября: День Государственного герба Российской Федерации.</w:t>
      </w:r>
    </w:p>
    <w:p w:rsidR="00152C84" w:rsidRDefault="00152C84" w:rsidP="005358E5">
      <w:pPr>
        <w:pStyle w:val="ConsPlusNormal"/>
        <w:spacing w:before="240"/>
        <w:ind w:firstLine="540"/>
        <w:jc w:val="both"/>
      </w:pPr>
      <w:r>
        <w:t>Декабрь:</w:t>
      </w:r>
    </w:p>
    <w:p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rsidR="00152C84" w:rsidRDefault="00152C84" w:rsidP="005358E5">
      <w:pPr>
        <w:pStyle w:val="ConsPlusNormal"/>
        <w:spacing w:before="240"/>
        <w:ind w:firstLine="540"/>
        <w:jc w:val="both"/>
      </w:pPr>
      <w:r>
        <w:t>5 декабря: День добровольца (волонтера) в России;</w:t>
      </w:r>
    </w:p>
    <w:p w:rsidR="00152C84" w:rsidRDefault="00152C84" w:rsidP="005358E5">
      <w:pPr>
        <w:pStyle w:val="ConsPlusNormal"/>
        <w:spacing w:before="240"/>
        <w:ind w:firstLine="540"/>
        <w:jc w:val="both"/>
      </w:pPr>
      <w:r>
        <w:t>9 декабря: День Героев Отечества;</w:t>
      </w:r>
    </w:p>
    <w:p w:rsidR="00152C84" w:rsidRDefault="00152C84" w:rsidP="005358E5">
      <w:pPr>
        <w:pStyle w:val="ConsPlusNormal"/>
        <w:spacing w:before="240"/>
        <w:ind w:firstLine="540"/>
        <w:jc w:val="both"/>
      </w:pPr>
      <w:r>
        <w:t>12 декабря: День Конституции Российской Федерации.</w:t>
      </w:r>
    </w:p>
    <w:p w:rsidR="00152C84" w:rsidRDefault="00152C84" w:rsidP="005358E5">
      <w:pPr>
        <w:pStyle w:val="ConsPlusNormal"/>
        <w:spacing w:before="240"/>
        <w:ind w:firstLine="540"/>
        <w:jc w:val="both"/>
      </w:pPr>
      <w:r>
        <w:t>Январь:</w:t>
      </w:r>
    </w:p>
    <w:p w:rsidR="00152C84" w:rsidRDefault="00152C84" w:rsidP="005358E5">
      <w:pPr>
        <w:pStyle w:val="ConsPlusNormal"/>
        <w:spacing w:before="240"/>
        <w:ind w:firstLine="540"/>
        <w:jc w:val="both"/>
      </w:pPr>
      <w:r>
        <w:t>25 января: День российского студенчества;</w:t>
      </w:r>
    </w:p>
    <w:p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52C84" w:rsidRDefault="00152C84" w:rsidP="005358E5">
      <w:pPr>
        <w:pStyle w:val="ConsPlusNormal"/>
        <w:spacing w:before="240"/>
        <w:ind w:firstLine="540"/>
        <w:jc w:val="both"/>
      </w:pPr>
      <w:r>
        <w:t>Февраль:</w:t>
      </w:r>
    </w:p>
    <w:p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52C84" w:rsidRDefault="00152C84" w:rsidP="005358E5">
      <w:pPr>
        <w:pStyle w:val="ConsPlusNormal"/>
        <w:spacing w:before="240"/>
        <w:ind w:firstLine="540"/>
        <w:jc w:val="both"/>
      </w:pPr>
      <w:r>
        <w:t>8 февраля: День российской науки;</w:t>
      </w:r>
    </w:p>
    <w:p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rsidR="00152C84" w:rsidRDefault="00152C84" w:rsidP="005358E5">
      <w:pPr>
        <w:pStyle w:val="ConsPlusNormal"/>
        <w:spacing w:before="240"/>
        <w:ind w:firstLine="540"/>
        <w:jc w:val="both"/>
      </w:pPr>
      <w:r>
        <w:t>21 февраля: Международный день родного языка;</w:t>
      </w:r>
    </w:p>
    <w:p w:rsidR="00152C84" w:rsidRDefault="00152C84" w:rsidP="005358E5">
      <w:pPr>
        <w:pStyle w:val="ConsPlusNormal"/>
        <w:spacing w:before="240"/>
        <w:ind w:firstLine="540"/>
        <w:jc w:val="both"/>
      </w:pPr>
      <w:r>
        <w:t>23 февраля: День защитника Отечества.</w:t>
      </w:r>
    </w:p>
    <w:p w:rsidR="00152C84" w:rsidRDefault="00152C84" w:rsidP="005358E5">
      <w:pPr>
        <w:pStyle w:val="ConsPlusNormal"/>
        <w:spacing w:before="240"/>
        <w:ind w:firstLine="540"/>
        <w:jc w:val="both"/>
      </w:pPr>
      <w:r>
        <w:t>Март:</w:t>
      </w:r>
    </w:p>
    <w:p w:rsidR="00152C84" w:rsidRDefault="00152C84" w:rsidP="005358E5">
      <w:pPr>
        <w:pStyle w:val="ConsPlusNormal"/>
        <w:spacing w:before="240"/>
        <w:ind w:firstLine="540"/>
        <w:jc w:val="both"/>
      </w:pPr>
      <w:r>
        <w:t>8 марта: Международный женский день;</w:t>
      </w:r>
    </w:p>
    <w:p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rsidR="00152C84" w:rsidRDefault="00152C84" w:rsidP="005358E5">
      <w:pPr>
        <w:pStyle w:val="ConsPlusNormal"/>
        <w:spacing w:before="240"/>
        <w:ind w:firstLine="540"/>
        <w:jc w:val="both"/>
      </w:pPr>
      <w:r>
        <w:t>Апрель:</w:t>
      </w:r>
    </w:p>
    <w:p w:rsidR="00152C84" w:rsidRDefault="00152C84" w:rsidP="005358E5">
      <w:pPr>
        <w:pStyle w:val="ConsPlusNormal"/>
        <w:spacing w:before="240"/>
        <w:ind w:firstLine="540"/>
        <w:jc w:val="both"/>
      </w:pPr>
      <w:r>
        <w:t>12 апреля: День космонавтики.</w:t>
      </w:r>
    </w:p>
    <w:p w:rsidR="00152C84" w:rsidRDefault="00152C84" w:rsidP="005358E5">
      <w:pPr>
        <w:pStyle w:val="ConsPlusNormal"/>
        <w:spacing w:before="240"/>
        <w:ind w:firstLine="540"/>
        <w:jc w:val="both"/>
      </w:pPr>
      <w:r>
        <w:t>Май:</w:t>
      </w:r>
    </w:p>
    <w:p w:rsidR="00152C84" w:rsidRDefault="00152C84" w:rsidP="005358E5">
      <w:pPr>
        <w:pStyle w:val="ConsPlusNormal"/>
        <w:spacing w:before="240"/>
        <w:ind w:firstLine="540"/>
        <w:jc w:val="both"/>
      </w:pPr>
      <w:r>
        <w:t>1 мая: Праздник Весны и Труда;</w:t>
      </w:r>
    </w:p>
    <w:p w:rsidR="00152C84" w:rsidRDefault="00152C84" w:rsidP="005358E5">
      <w:pPr>
        <w:pStyle w:val="ConsPlusNormal"/>
        <w:spacing w:before="240"/>
        <w:ind w:firstLine="540"/>
        <w:jc w:val="both"/>
      </w:pPr>
      <w:r>
        <w:t>9 мая: День Победы;</w:t>
      </w:r>
    </w:p>
    <w:p w:rsidR="00152C84" w:rsidRDefault="00152C84" w:rsidP="005358E5">
      <w:pPr>
        <w:pStyle w:val="ConsPlusNormal"/>
        <w:spacing w:before="240"/>
        <w:ind w:firstLine="540"/>
        <w:jc w:val="both"/>
      </w:pPr>
      <w:r>
        <w:t>19 мая: День детских общественных организаций России;</w:t>
      </w:r>
    </w:p>
    <w:p w:rsidR="00152C84" w:rsidRDefault="00152C84" w:rsidP="005358E5">
      <w:pPr>
        <w:pStyle w:val="ConsPlusNormal"/>
        <w:spacing w:before="240"/>
        <w:ind w:firstLine="540"/>
        <w:jc w:val="both"/>
      </w:pPr>
      <w:r>
        <w:t>24 мая: День славянской письменности и культуры.</w:t>
      </w:r>
    </w:p>
    <w:p w:rsidR="00152C84" w:rsidRDefault="00152C84" w:rsidP="005358E5">
      <w:pPr>
        <w:pStyle w:val="ConsPlusNormal"/>
        <w:spacing w:before="240"/>
        <w:ind w:firstLine="540"/>
        <w:jc w:val="both"/>
      </w:pPr>
      <w:r>
        <w:t>Июнь:</w:t>
      </w:r>
    </w:p>
    <w:p w:rsidR="00152C84" w:rsidRDefault="00152C84" w:rsidP="005358E5">
      <w:pPr>
        <w:pStyle w:val="ConsPlusNormal"/>
        <w:spacing w:before="240"/>
        <w:ind w:firstLine="540"/>
        <w:jc w:val="both"/>
      </w:pPr>
      <w:r>
        <w:t>1 июня: День защиты детей;</w:t>
      </w:r>
    </w:p>
    <w:p w:rsidR="00152C84" w:rsidRDefault="00152C84" w:rsidP="005358E5">
      <w:pPr>
        <w:pStyle w:val="ConsPlusNormal"/>
        <w:spacing w:before="240"/>
        <w:ind w:firstLine="540"/>
        <w:jc w:val="both"/>
      </w:pPr>
      <w:r>
        <w:t>6 июня: День русского языка;</w:t>
      </w:r>
    </w:p>
    <w:p w:rsidR="00152C84" w:rsidRDefault="00152C84" w:rsidP="005358E5">
      <w:pPr>
        <w:pStyle w:val="ConsPlusNormal"/>
        <w:spacing w:before="240"/>
        <w:ind w:firstLine="540"/>
        <w:jc w:val="both"/>
      </w:pPr>
      <w:r>
        <w:t>12 июня: День России;</w:t>
      </w:r>
    </w:p>
    <w:p w:rsidR="00152C84" w:rsidRDefault="00152C84" w:rsidP="005358E5">
      <w:pPr>
        <w:pStyle w:val="ConsPlusNormal"/>
        <w:spacing w:before="240"/>
        <w:ind w:firstLine="540"/>
        <w:jc w:val="both"/>
      </w:pPr>
      <w:r>
        <w:t>22 июня: День памяти и скорби;</w:t>
      </w:r>
    </w:p>
    <w:p w:rsidR="00152C84" w:rsidRDefault="00152C84" w:rsidP="005358E5">
      <w:pPr>
        <w:pStyle w:val="ConsPlusNormal"/>
        <w:spacing w:before="240"/>
        <w:ind w:firstLine="540"/>
        <w:jc w:val="both"/>
      </w:pPr>
      <w:r>
        <w:t>27 июня: День молодежи.</w:t>
      </w:r>
    </w:p>
    <w:p w:rsidR="00152C84" w:rsidRDefault="00152C84" w:rsidP="005358E5">
      <w:pPr>
        <w:pStyle w:val="ConsPlusNormal"/>
        <w:spacing w:before="240"/>
        <w:ind w:firstLine="540"/>
        <w:jc w:val="both"/>
      </w:pPr>
      <w:r>
        <w:t>Июль:</w:t>
      </w:r>
    </w:p>
    <w:p w:rsidR="00152C84" w:rsidRDefault="00152C84" w:rsidP="005358E5">
      <w:pPr>
        <w:pStyle w:val="ConsPlusNormal"/>
        <w:spacing w:before="240"/>
        <w:ind w:firstLine="540"/>
        <w:jc w:val="both"/>
      </w:pPr>
      <w:r>
        <w:t>8 июля: День семьи, любви и верности.</w:t>
      </w:r>
    </w:p>
    <w:p w:rsidR="00152C84" w:rsidRDefault="00152C84" w:rsidP="005358E5">
      <w:pPr>
        <w:pStyle w:val="ConsPlusNormal"/>
        <w:spacing w:before="240"/>
        <w:ind w:firstLine="540"/>
        <w:jc w:val="both"/>
      </w:pPr>
      <w:r>
        <w:t>Август:</w:t>
      </w:r>
    </w:p>
    <w:p w:rsidR="00152C84" w:rsidRDefault="00152C84" w:rsidP="005358E5">
      <w:pPr>
        <w:pStyle w:val="ConsPlusNormal"/>
        <w:spacing w:before="240"/>
        <w:ind w:firstLine="540"/>
        <w:jc w:val="both"/>
      </w:pPr>
      <w:r>
        <w:t>12 августа: День физкультурника;</w:t>
      </w:r>
    </w:p>
    <w:p w:rsidR="00152C84" w:rsidRDefault="00152C84" w:rsidP="005358E5">
      <w:pPr>
        <w:pStyle w:val="ConsPlusNormal"/>
        <w:spacing w:before="240"/>
        <w:ind w:firstLine="540"/>
        <w:jc w:val="both"/>
      </w:pPr>
      <w:r>
        <w:t>22 августа: День Государственного флага Российской Федерации;</w:t>
      </w:r>
    </w:p>
    <w:p w:rsidR="00152C84" w:rsidRDefault="00152C84" w:rsidP="005358E5">
      <w:pPr>
        <w:pStyle w:val="ConsPlusNormal"/>
        <w:spacing w:before="240"/>
        <w:ind w:firstLine="540"/>
        <w:jc w:val="both"/>
      </w:pPr>
      <w:r>
        <w:t>27 августа: День российского кино.</w:t>
      </w: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jc w:val="right"/>
        <w:outlineLvl w:val="1"/>
      </w:pPr>
      <w:r>
        <w:t>Приложение N 1</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2" w:name="Par31201"/>
      <w:bookmarkEnd w:id="2"/>
      <w:r>
        <w:t>ПРОГРАММА</w:t>
      </w:r>
    </w:p>
    <w:p w:rsidR="00152C84" w:rsidRDefault="00152C84" w:rsidP="005358E5">
      <w:pPr>
        <w:pStyle w:val="ConsPlusTitle"/>
        <w:jc w:val="center"/>
      </w:pPr>
      <w:r>
        <w:t>ФОРМИРОВАНИЯ УНИВЕРСАЛЬНЫХ УЧЕБНЫХ ДЕЙСТВИЙ У ОБУЧАЮЩИХСЯ</w:t>
      </w:r>
    </w:p>
    <w:p w:rsidR="00152C84" w:rsidRDefault="00152C84" w:rsidP="005358E5">
      <w:pPr>
        <w:pStyle w:val="ConsPlusTitle"/>
        <w:jc w:val="center"/>
      </w:pPr>
      <w:r>
        <w:t>С ОГРАНИЧЕННЫМИ ВОЗМОЖНОСТЯМИ ЗДОРОВЬЯ ФАОП ООО</w:t>
      </w:r>
    </w:p>
    <w:p w:rsidR="00152C84" w:rsidRDefault="00152C84" w:rsidP="005358E5">
      <w:pPr>
        <w:pStyle w:val="ConsPlusTitle"/>
        <w:jc w:val="center"/>
      </w:pPr>
      <w:r>
        <w:t>ДЛЯ ОБУЧАЮЩИХСЯ С ОГРАНИЧЕННЫМИ</w:t>
      </w:r>
    </w:p>
    <w:p w:rsidR="00152C84" w:rsidRDefault="00152C84" w:rsidP="005358E5">
      <w:pPr>
        <w:pStyle w:val="ConsPlusTitle"/>
        <w:jc w:val="center"/>
      </w:pPr>
      <w:r>
        <w:t>ВОЗМОЖНОСТЯМИ ЗДОРОВЬЯ</w:t>
      </w:r>
    </w:p>
    <w:p w:rsidR="00152C84" w:rsidRDefault="00152C84" w:rsidP="005358E5">
      <w:pPr>
        <w:pStyle w:val="ConsPlusNormal"/>
        <w:jc w:val="both"/>
      </w:pPr>
    </w:p>
    <w:p w:rsidR="00152C84" w:rsidRDefault="00152C84" w:rsidP="005358E5">
      <w:pPr>
        <w:pStyle w:val="ConsPlusTitle"/>
        <w:jc w:val="center"/>
        <w:outlineLvl w:val="2"/>
      </w:pPr>
      <w:r>
        <w:t>I. Целевой раздел</w:t>
      </w:r>
    </w:p>
    <w:p w:rsidR="00152C84" w:rsidRDefault="00152C84" w:rsidP="005358E5">
      <w:pPr>
        <w:pStyle w:val="ConsPlusNormal"/>
        <w:jc w:val="both"/>
      </w:pPr>
    </w:p>
    <w:p w:rsidR="00152C84" w:rsidRDefault="00152C84" w:rsidP="005358E5">
      <w:pPr>
        <w:pStyle w:val="ConsPlusNormal"/>
        <w:ind w:firstLine="540"/>
        <w:jc w:val="both"/>
      </w:pPr>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152C84" w:rsidRDefault="00152C84" w:rsidP="005358E5">
      <w:pPr>
        <w:pStyle w:val="ConsPlusNormal"/>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152C84" w:rsidRDefault="00152C84" w:rsidP="005358E5">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152C84" w:rsidRDefault="00152C84" w:rsidP="005358E5">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152C84" w:rsidRDefault="00152C84" w:rsidP="005358E5">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152C84" w:rsidRDefault="00152C84" w:rsidP="005358E5">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152C84" w:rsidRDefault="00152C84" w:rsidP="005358E5">
      <w:pPr>
        <w:pStyle w:val="ConsPlusNormal"/>
        <w:spacing w:before="240"/>
        <w:ind w:firstLine="540"/>
        <w:jc w:val="both"/>
      </w:pPr>
      <w:r>
        <w:t>формирование и развитие компетенций обучающихся в области использования ИКТ;</w:t>
      </w:r>
    </w:p>
    <w:p w:rsidR="00152C84" w:rsidRDefault="00152C84" w:rsidP="005358E5">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152C84" w:rsidRDefault="00152C84" w:rsidP="005358E5">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152C84" w:rsidRDefault="00152C84" w:rsidP="005358E5">
      <w:pPr>
        <w:pStyle w:val="ConsPlusNormal"/>
        <w:spacing w:before="240"/>
        <w:ind w:firstLine="540"/>
        <w:jc w:val="both"/>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152C84" w:rsidRDefault="00152C84" w:rsidP="005358E5">
      <w:pPr>
        <w:pStyle w:val="ConsPlusNormal"/>
        <w:spacing w:before="240"/>
        <w:ind w:firstLine="540"/>
        <w:jc w:val="both"/>
      </w:pPr>
      <w:r>
        <w:t>2. УУД позволяют решать широкий круг задач в различных предметных областях и являющиеся результатами освоения обучающимися АООП ООО.</w:t>
      </w:r>
    </w:p>
    <w:p w:rsidR="00152C84" w:rsidRDefault="00152C84" w:rsidP="005358E5">
      <w:pPr>
        <w:pStyle w:val="ConsPlusNormal"/>
        <w:spacing w:before="240"/>
        <w:ind w:firstLine="540"/>
        <w:jc w:val="both"/>
      </w:pPr>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152C84" w:rsidRDefault="00152C84" w:rsidP="005358E5">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152C84" w:rsidRDefault="00152C84" w:rsidP="005358E5">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152C84" w:rsidRDefault="00152C84" w:rsidP="005358E5">
      <w:pPr>
        <w:pStyle w:val="ConsPlusNormal"/>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152C84" w:rsidRDefault="00152C84" w:rsidP="005358E5">
      <w:pPr>
        <w:pStyle w:val="ConsPlusNormal"/>
        <w:jc w:val="both"/>
      </w:pPr>
    </w:p>
    <w:p w:rsidR="00152C84" w:rsidRDefault="00152C84" w:rsidP="005358E5">
      <w:pPr>
        <w:pStyle w:val="ConsPlusTitle"/>
        <w:jc w:val="center"/>
        <w:outlineLvl w:val="2"/>
      </w:pPr>
      <w:r>
        <w:t>II. Содержательный раздел</w:t>
      </w:r>
    </w:p>
    <w:p w:rsidR="00152C84" w:rsidRDefault="00152C84" w:rsidP="005358E5">
      <w:pPr>
        <w:pStyle w:val="ConsPlusNormal"/>
        <w:jc w:val="both"/>
      </w:pPr>
    </w:p>
    <w:p w:rsidR="00152C84" w:rsidRDefault="00152C84" w:rsidP="005358E5">
      <w:pPr>
        <w:pStyle w:val="ConsPlusTitle"/>
        <w:ind w:firstLine="540"/>
        <w:jc w:val="both"/>
        <w:outlineLvl w:val="3"/>
      </w:pPr>
      <w:r>
        <w:t>4. Описание взаимосвязи УУД с содержанием учебных предметов.</w:t>
      </w:r>
    </w:p>
    <w:p w:rsidR="00152C84" w:rsidRDefault="00152C84" w:rsidP="005358E5">
      <w:pPr>
        <w:pStyle w:val="ConsPlusNormal"/>
        <w:spacing w:before="240"/>
        <w:ind w:firstLine="540"/>
        <w:jc w:val="both"/>
      </w:pPr>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152C84" w:rsidRDefault="00152C84" w:rsidP="005358E5">
      <w:pPr>
        <w:pStyle w:val="ConsPlusNormal"/>
        <w:jc w:val="both"/>
      </w:pPr>
    </w:p>
    <w:p w:rsidR="00152C84" w:rsidRDefault="00152C84" w:rsidP="005358E5">
      <w:pPr>
        <w:pStyle w:val="ConsPlusTitle"/>
        <w:ind w:firstLine="540"/>
        <w:jc w:val="both"/>
        <w:outlineLvl w:val="4"/>
      </w:pPr>
      <w:r>
        <w:t>4.2. Описание реализации требований формирования УУД в предметных результатах.</w:t>
      </w:r>
    </w:p>
    <w:p w:rsidR="00152C84" w:rsidRDefault="00152C84" w:rsidP="005358E5">
      <w:pPr>
        <w:pStyle w:val="ConsPlusNormal"/>
        <w:spacing w:before="240"/>
        <w:ind w:firstLine="540"/>
        <w:jc w:val="both"/>
      </w:pPr>
      <w:r>
        <w:t>4.2.1. Русский язык и литература.</w:t>
      </w:r>
    </w:p>
    <w:p w:rsidR="00152C84" w:rsidRDefault="00152C84" w:rsidP="005358E5">
      <w:pPr>
        <w:pStyle w:val="ConsPlusNormal"/>
        <w:spacing w:before="240"/>
        <w:ind w:firstLine="540"/>
        <w:jc w:val="both"/>
      </w:pPr>
      <w:r>
        <w:t>4.2.1.1. Формирование универсальных учебных познавательных действий.</w:t>
      </w:r>
    </w:p>
    <w:p w:rsidR="00152C84" w:rsidRDefault="00152C84" w:rsidP="005358E5">
      <w:pPr>
        <w:pStyle w:val="ConsPlusNormal"/>
        <w:spacing w:before="240"/>
        <w:ind w:firstLine="540"/>
        <w:jc w:val="both"/>
      </w:pPr>
      <w:r>
        <w:t>4.2.1.1.1. Формирование базовых логических действий:</w:t>
      </w:r>
    </w:p>
    <w:p w:rsidR="00152C84" w:rsidRDefault="00152C84" w:rsidP="005358E5">
      <w:pPr>
        <w:pStyle w:val="ConsPlusNormal"/>
        <w:spacing w:before="24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152C84" w:rsidRDefault="00152C84" w:rsidP="005358E5">
      <w:pPr>
        <w:pStyle w:val="ConsPlusNormal"/>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152C84" w:rsidRDefault="00152C84" w:rsidP="005358E5">
      <w:pPr>
        <w:pStyle w:val="ConsPlusNormal"/>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152C84" w:rsidRDefault="00152C84" w:rsidP="005358E5">
      <w:pPr>
        <w:pStyle w:val="ConsPlusNormal"/>
        <w:spacing w:before="24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152C84" w:rsidRDefault="00152C84" w:rsidP="005358E5">
      <w:pPr>
        <w:pStyle w:val="ConsPlusNormal"/>
        <w:spacing w:before="24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учебной задачи;</w:t>
      </w:r>
    </w:p>
    <w:p w:rsidR="00152C84" w:rsidRDefault="00152C84" w:rsidP="005358E5">
      <w:pPr>
        <w:pStyle w:val="ConsPlusNormal"/>
        <w:spacing w:before="240"/>
        <w:ind w:firstLine="540"/>
        <w:jc w:val="both"/>
      </w:pPr>
      <w:r>
        <w:t>устанавливать причинно-следственные связи при изучении литературных явлений и процессов.</w:t>
      </w:r>
    </w:p>
    <w:p w:rsidR="00152C84" w:rsidRDefault="00152C84" w:rsidP="005358E5">
      <w:pPr>
        <w:pStyle w:val="ConsPlusNormal"/>
        <w:spacing w:before="240"/>
        <w:ind w:firstLine="540"/>
        <w:jc w:val="both"/>
      </w:pPr>
      <w:r>
        <w:t>4.2.1.1.2. Формирование базовых исследовательских действий:</w:t>
      </w:r>
    </w:p>
    <w:p w:rsidR="00152C84" w:rsidRDefault="00152C84" w:rsidP="005358E5">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152C84" w:rsidRDefault="00152C84" w:rsidP="005358E5">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152C84" w:rsidRDefault="00152C84" w:rsidP="005358E5">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52C84" w:rsidRDefault="00152C84" w:rsidP="005358E5">
      <w:pPr>
        <w:pStyle w:val="ConsPlusNormal"/>
        <w:spacing w:before="240"/>
        <w:ind w:firstLine="540"/>
        <w:jc w:val="both"/>
      </w:pPr>
      <w:r>
        <w:t>овладеть инструментами оценки достоверности полученных выводов и обобщений;</w:t>
      </w:r>
    </w:p>
    <w:p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52C84" w:rsidRDefault="00152C84" w:rsidP="005358E5">
      <w:pPr>
        <w:pStyle w:val="ConsPlusNormal"/>
        <w:spacing w:before="24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152C84" w:rsidRDefault="00152C84" w:rsidP="005358E5">
      <w:pPr>
        <w:pStyle w:val="ConsPlusNormal"/>
        <w:spacing w:before="240"/>
        <w:ind w:firstLine="540"/>
        <w:jc w:val="both"/>
      </w:pPr>
      <w:r>
        <w:t>4.2.1.1.3. Работа с информацией:</w:t>
      </w:r>
    </w:p>
    <w:p w:rsidR="00152C84" w:rsidRDefault="00152C84" w:rsidP="005358E5">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152C84" w:rsidRDefault="00152C84" w:rsidP="005358E5">
      <w:pPr>
        <w:pStyle w:val="ConsPlusNormal"/>
        <w:spacing w:before="24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152C84" w:rsidRDefault="00152C84" w:rsidP="005358E5">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152C84" w:rsidRDefault="00152C84" w:rsidP="005358E5">
      <w:pPr>
        <w:pStyle w:val="ConsPlusNormal"/>
        <w:spacing w:before="24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152C84" w:rsidRDefault="00152C84" w:rsidP="005358E5">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152C84" w:rsidRDefault="00152C84" w:rsidP="005358E5">
      <w:pPr>
        <w:pStyle w:val="ConsPlusNormal"/>
        <w:spacing w:before="240"/>
        <w:ind w:firstLine="540"/>
        <w:jc w:val="both"/>
      </w:pPr>
      <w:r>
        <w:t>4.2.1.2. Формирование универсальных учебных коммуникативных действий:</w:t>
      </w:r>
    </w:p>
    <w:p w:rsidR="00152C84" w:rsidRDefault="00152C84" w:rsidP="005358E5">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152C84" w:rsidRDefault="00152C84" w:rsidP="005358E5">
      <w:pPr>
        <w:pStyle w:val="ConsPlusNormal"/>
        <w:spacing w:before="240"/>
        <w:ind w:firstLine="540"/>
        <w:jc w:val="both"/>
      </w:pPr>
      <w:r>
        <w:t>правильно, логично, аргументированно излагать свою точку зрения по поставленной проблеме;</w:t>
      </w:r>
    </w:p>
    <w:p w:rsidR="00152C84" w:rsidRDefault="00152C84" w:rsidP="005358E5">
      <w:pPr>
        <w:pStyle w:val="ConsPlusNormal"/>
        <w:spacing w:before="24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152C84" w:rsidRDefault="00152C84" w:rsidP="005358E5">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152C84" w:rsidRDefault="00152C84" w:rsidP="005358E5">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w:t>
      </w:r>
    </w:p>
    <w:p w:rsidR="00152C84" w:rsidRDefault="00152C84" w:rsidP="005358E5">
      <w:pPr>
        <w:pStyle w:val="ConsPlusNormal"/>
        <w:spacing w:before="240"/>
        <w:ind w:firstLine="540"/>
        <w:jc w:val="both"/>
      </w:pPr>
      <w:r>
        <w:t>давать оценку приобретенному речевому опыту и корректировать собственную речь с учетом целей и условий общения;</w:t>
      </w:r>
    </w:p>
    <w:p w:rsidR="00152C84" w:rsidRDefault="00152C84" w:rsidP="005358E5">
      <w:pPr>
        <w:pStyle w:val="ConsPlusNormal"/>
        <w:spacing w:before="240"/>
        <w:ind w:firstLine="540"/>
        <w:jc w:val="both"/>
      </w:pPr>
      <w:r>
        <w:t>оценивать соответствие результата поставленной цели и условиям общения;</w:t>
      </w:r>
    </w:p>
    <w:p w:rsidR="00152C84" w:rsidRDefault="00152C84" w:rsidP="005358E5">
      <w:pPr>
        <w:pStyle w:val="ConsPlusNormal"/>
        <w:spacing w:before="240"/>
        <w:ind w:firstLine="540"/>
        <w:jc w:val="both"/>
      </w:pPr>
      <w:r>
        <w:t>управлять собственными эмоциями, корректно выражать их в процессе речевого общения.</w:t>
      </w:r>
    </w:p>
    <w:p w:rsidR="00152C84" w:rsidRDefault="00152C84" w:rsidP="005358E5">
      <w:pPr>
        <w:pStyle w:val="ConsPlusNormal"/>
        <w:spacing w:before="240"/>
        <w:ind w:firstLine="540"/>
        <w:jc w:val="both"/>
      </w:pPr>
      <w:r>
        <w:t>4.2.1.3. Формирование универсальных учебных регулятивных действий:</w:t>
      </w:r>
    </w:p>
    <w:p w:rsidR="00152C84" w:rsidRDefault="00152C84" w:rsidP="005358E5">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w:t>
      </w:r>
    </w:p>
    <w:p w:rsidR="00152C84" w:rsidRDefault="00152C84" w:rsidP="005358E5">
      <w:pPr>
        <w:pStyle w:val="ConsPlusNormal"/>
        <w:spacing w:before="240"/>
        <w:ind w:firstLine="540"/>
        <w:jc w:val="both"/>
      </w:pPr>
      <w:r>
        <w:t>соблюдать нормы современного русского литературного языка и нормы речевого этикета;</w:t>
      </w:r>
    </w:p>
    <w:p w:rsidR="00152C84" w:rsidRDefault="00152C84" w:rsidP="005358E5">
      <w:pPr>
        <w:pStyle w:val="ConsPlusNormal"/>
        <w:spacing w:before="24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rsidR="00152C84" w:rsidRDefault="00152C84" w:rsidP="005358E5">
      <w:pPr>
        <w:pStyle w:val="ConsPlusNormal"/>
        <w:spacing w:before="24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152C84" w:rsidRDefault="00152C84" w:rsidP="005358E5">
      <w:pPr>
        <w:pStyle w:val="ConsPlusNormal"/>
        <w:spacing w:before="240"/>
        <w:ind w:firstLine="540"/>
        <w:jc w:val="both"/>
      </w:pPr>
      <w:r>
        <w:t>4.2.2. Иностранный (английский) язык.</w:t>
      </w:r>
    </w:p>
    <w:p w:rsidR="00152C84" w:rsidRDefault="00152C84" w:rsidP="005358E5">
      <w:pPr>
        <w:pStyle w:val="ConsPlusNormal"/>
        <w:spacing w:before="240"/>
        <w:ind w:firstLine="540"/>
        <w:jc w:val="both"/>
      </w:pPr>
      <w:r>
        <w:t>4.2.2.1. Формирование универсальных учебных познавательных действий.</w:t>
      </w:r>
    </w:p>
    <w:p w:rsidR="00152C84" w:rsidRDefault="00152C84" w:rsidP="005358E5">
      <w:pPr>
        <w:pStyle w:val="ConsPlusNormal"/>
        <w:spacing w:before="240"/>
        <w:ind w:firstLine="540"/>
        <w:jc w:val="both"/>
      </w:pPr>
      <w:r>
        <w:t>4.2.2.1.1. Формирование базовых логических действий:</w:t>
      </w:r>
    </w:p>
    <w:p w:rsidR="00152C84" w:rsidRDefault="00152C84" w:rsidP="005358E5">
      <w:pPr>
        <w:pStyle w:val="ConsPlusNormal"/>
        <w:spacing w:before="240"/>
        <w:ind w:firstLine="540"/>
        <w:jc w:val="both"/>
      </w:pPr>
      <w:r>
        <w:t>определять признаки языковых единиц иностранного языка, применять изученные правила, языковые модели, алгоритмы;</w:t>
      </w:r>
    </w:p>
    <w:p w:rsidR="00152C84" w:rsidRDefault="00152C84" w:rsidP="005358E5">
      <w:pPr>
        <w:pStyle w:val="ConsPlusNormal"/>
        <w:spacing w:before="240"/>
        <w:ind w:firstLine="540"/>
        <w:jc w:val="both"/>
      </w:pPr>
      <w:r>
        <w:t>определять и использовать словообразовательные элементы;</w:t>
      </w:r>
    </w:p>
    <w:p w:rsidR="00152C84" w:rsidRDefault="00152C84" w:rsidP="005358E5">
      <w:pPr>
        <w:pStyle w:val="ConsPlusNormal"/>
        <w:spacing w:before="240"/>
        <w:ind w:firstLine="540"/>
        <w:jc w:val="both"/>
      </w:pPr>
      <w:r>
        <w:t>классифицировать языковые единицы иностранного языка;</w:t>
      </w:r>
    </w:p>
    <w:p w:rsidR="00152C84" w:rsidRDefault="00152C84" w:rsidP="005358E5">
      <w:pPr>
        <w:pStyle w:val="ConsPlusNormal"/>
        <w:spacing w:before="240"/>
        <w:ind w:firstLine="540"/>
        <w:jc w:val="both"/>
      </w:pPr>
      <w:r>
        <w:t>проводить аналогии и устанавливать различия между языковыми средствами родного и иностранных языков;</w:t>
      </w:r>
    </w:p>
    <w:p w:rsidR="00152C84" w:rsidRDefault="00152C84" w:rsidP="005358E5">
      <w:pPr>
        <w:pStyle w:val="ConsPlusNormal"/>
        <w:spacing w:before="240"/>
        <w:ind w:firstLine="540"/>
        <w:jc w:val="both"/>
      </w:pPr>
      <w:r>
        <w:t>различать и использовать языковые единицы разного уровня (морфемы, слова, словосочетания, предложение);</w:t>
      </w:r>
    </w:p>
    <w:p w:rsidR="00152C84" w:rsidRDefault="00152C84" w:rsidP="005358E5">
      <w:pPr>
        <w:pStyle w:val="ConsPlusNormal"/>
        <w:spacing w:before="240"/>
        <w:ind w:firstLine="540"/>
        <w:jc w:val="both"/>
      </w:pPr>
      <w:r>
        <w:t>определять типы высказываний на иностранном языке;</w:t>
      </w:r>
    </w:p>
    <w:p w:rsidR="00152C84" w:rsidRDefault="00152C84" w:rsidP="005358E5">
      <w:pPr>
        <w:pStyle w:val="ConsPlusNormal"/>
        <w:spacing w:before="240"/>
        <w:ind w:firstLine="540"/>
        <w:jc w:val="both"/>
      </w:pPr>
      <w:r>
        <w:t>использовать информацию, представленную в схемах, таблицах при построении собственных устных и письменных высказываний.</w:t>
      </w:r>
    </w:p>
    <w:p w:rsidR="00152C84" w:rsidRDefault="00152C84" w:rsidP="005358E5">
      <w:pPr>
        <w:pStyle w:val="ConsPlusNormal"/>
        <w:spacing w:before="240"/>
        <w:ind w:firstLine="540"/>
        <w:jc w:val="both"/>
      </w:pPr>
      <w:r>
        <w:t>4.2.2.1.2. Работа с информацией:</w:t>
      </w:r>
    </w:p>
    <w:p w:rsidR="00152C84" w:rsidRDefault="00152C84" w:rsidP="005358E5">
      <w:pPr>
        <w:pStyle w:val="ConsPlusNormal"/>
        <w:spacing w:before="24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152C84" w:rsidRDefault="00152C84" w:rsidP="005358E5">
      <w:pPr>
        <w:pStyle w:val="ConsPlusNormal"/>
        <w:spacing w:before="24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152C84" w:rsidRDefault="00152C84" w:rsidP="005358E5">
      <w:pPr>
        <w:pStyle w:val="ConsPlusNormal"/>
        <w:spacing w:before="24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152C84" w:rsidRDefault="00152C84" w:rsidP="005358E5">
      <w:pPr>
        <w:pStyle w:val="ConsPlusNormal"/>
        <w:spacing w:before="240"/>
        <w:ind w:firstLine="540"/>
        <w:jc w:val="both"/>
      </w:pPr>
      <w:r>
        <w:t>определять значение нового слова по контексту;</w:t>
      </w:r>
    </w:p>
    <w:p w:rsidR="00152C84" w:rsidRDefault="00152C84" w:rsidP="005358E5">
      <w:pPr>
        <w:pStyle w:val="ConsPlusNormal"/>
        <w:spacing w:before="240"/>
        <w:ind w:firstLine="540"/>
        <w:jc w:val="both"/>
      </w:pPr>
      <w:r>
        <w:t>кратко отображать информацию на иностранном языке, использовать ключевые слова, выражения, составлять план;</w:t>
      </w:r>
    </w:p>
    <w:p w:rsidR="00152C84" w:rsidRDefault="00152C84" w:rsidP="005358E5">
      <w:pPr>
        <w:pStyle w:val="ConsPlusNormal"/>
        <w:spacing w:before="240"/>
        <w:ind w:firstLine="540"/>
        <w:jc w:val="both"/>
      </w:pPr>
      <w:r>
        <w:t>оценивать достоверность информации, полученной из иноязычных источников, сети Интернет.</w:t>
      </w:r>
    </w:p>
    <w:p w:rsidR="00152C84" w:rsidRDefault="00152C84" w:rsidP="005358E5">
      <w:pPr>
        <w:pStyle w:val="ConsPlusNormal"/>
        <w:spacing w:before="240"/>
        <w:ind w:firstLine="540"/>
        <w:jc w:val="both"/>
      </w:pPr>
      <w:r>
        <w:t>4.2.2.2. Формирование универсальных учебных коммуникативных действий:</w:t>
      </w:r>
    </w:p>
    <w:p w:rsidR="00152C84" w:rsidRDefault="00152C84" w:rsidP="005358E5">
      <w:pPr>
        <w:pStyle w:val="ConsPlusNormal"/>
        <w:spacing w:before="24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rsidR="00152C84" w:rsidRDefault="00152C84" w:rsidP="005358E5">
      <w:pPr>
        <w:pStyle w:val="ConsPlusNormal"/>
        <w:spacing w:before="240"/>
        <w:ind w:firstLine="540"/>
        <w:jc w:val="both"/>
      </w:pPr>
      <w:r>
        <w:t>адекватно выбирать языковые средства для решения коммуникативных задач;</w:t>
      </w:r>
    </w:p>
    <w:p w:rsidR="00152C84" w:rsidRDefault="00152C84" w:rsidP="005358E5">
      <w:pPr>
        <w:pStyle w:val="ConsPlusNormal"/>
        <w:spacing w:before="24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rsidR="00152C84" w:rsidRDefault="00152C84" w:rsidP="005358E5">
      <w:pPr>
        <w:pStyle w:val="ConsPlusNormal"/>
        <w:spacing w:before="240"/>
        <w:ind w:firstLine="540"/>
        <w:jc w:val="both"/>
      </w:pPr>
      <w:r>
        <w:t>осуществлять работу в парах, группах, выполнять разные социальные роли: ведущего и исполнителя;</w:t>
      </w:r>
    </w:p>
    <w:p w:rsidR="00152C84" w:rsidRDefault="00152C84" w:rsidP="005358E5">
      <w:pPr>
        <w:pStyle w:val="ConsPlusNormal"/>
        <w:spacing w:before="24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152C84" w:rsidRDefault="00152C84" w:rsidP="005358E5">
      <w:pPr>
        <w:pStyle w:val="ConsPlusNormal"/>
        <w:spacing w:before="240"/>
        <w:ind w:firstLine="540"/>
        <w:jc w:val="both"/>
      </w:pPr>
      <w:r>
        <w:t>представлять на иностранном языке результаты выполненной проектной работы с использованием компьютерной презентации.</w:t>
      </w:r>
    </w:p>
    <w:p w:rsidR="00152C84" w:rsidRDefault="00152C84" w:rsidP="005358E5">
      <w:pPr>
        <w:pStyle w:val="ConsPlusNormal"/>
        <w:spacing w:before="240"/>
        <w:ind w:firstLine="540"/>
        <w:jc w:val="both"/>
      </w:pPr>
      <w:r>
        <w:t>4.2.2.3. Формирование универсальных учебных регулятивных действий:</w:t>
      </w:r>
    </w:p>
    <w:p w:rsidR="00152C84" w:rsidRDefault="00152C84" w:rsidP="005358E5">
      <w:pPr>
        <w:pStyle w:val="ConsPlusNormal"/>
        <w:spacing w:before="24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rsidR="00152C84" w:rsidRDefault="00152C84" w:rsidP="005358E5">
      <w:pPr>
        <w:pStyle w:val="ConsPlusNormal"/>
        <w:spacing w:before="240"/>
        <w:ind w:firstLine="540"/>
        <w:jc w:val="both"/>
      </w:pPr>
      <w:r>
        <w:t>планировать работу в парах или группе, определять свою роль, распределять задачи между участниками;</w:t>
      </w:r>
    </w:p>
    <w:p w:rsidR="00152C84" w:rsidRDefault="00152C84" w:rsidP="005358E5">
      <w:pPr>
        <w:pStyle w:val="ConsPlusNormal"/>
        <w:spacing w:before="240"/>
        <w:ind w:firstLine="540"/>
        <w:jc w:val="both"/>
      </w:pPr>
      <w:r>
        <w:t>воспринимать речь партнера при работе в паре или группах, при необходимости ее корректировать;</w:t>
      </w:r>
    </w:p>
    <w:p w:rsidR="00152C84" w:rsidRDefault="00152C84" w:rsidP="005358E5">
      <w:pPr>
        <w:pStyle w:val="ConsPlusNormal"/>
        <w:spacing w:before="240"/>
        <w:ind w:firstLine="540"/>
        <w:jc w:val="both"/>
      </w:pPr>
      <w:r>
        <w:t>корректировать свою деятельность с учетом поставленных учебных задач, возникающих в ходе их выполнения, трудностей и ошибок;</w:t>
      </w:r>
    </w:p>
    <w:p w:rsidR="00152C84" w:rsidRDefault="00152C84" w:rsidP="005358E5">
      <w:pPr>
        <w:pStyle w:val="ConsPlusNormal"/>
        <w:spacing w:before="240"/>
        <w:ind w:firstLine="540"/>
        <w:jc w:val="both"/>
      </w:pPr>
      <w:r>
        <w:t>осуществлять самоконтроль при выполнении заданий, адекватно оценивать результаты своей деятельности.</w:t>
      </w:r>
    </w:p>
    <w:p w:rsidR="00152C84" w:rsidRDefault="00152C84" w:rsidP="005358E5">
      <w:pPr>
        <w:pStyle w:val="ConsPlusNormal"/>
        <w:spacing w:before="240"/>
        <w:ind w:firstLine="540"/>
        <w:jc w:val="both"/>
      </w:pPr>
      <w:r>
        <w:t>4.2.3. Математика и информатика.</w:t>
      </w:r>
    </w:p>
    <w:p w:rsidR="00152C84" w:rsidRDefault="00152C84" w:rsidP="005358E5">
      <w:pPr>
        <w:pStyle w:val="ConsPlusNormal"/>
        <w:spacing w:before="240"/>
        <w:ind w:firstLine="540"/>
        <w:jc w:val="both"/>
      </w:pPr>
      <w:r>
        <w:t>4.2.3.1. Формирование универсальных учебных познавательных действий.</w:t>
      </w:r>
    </w:p>
    <w:p w:rsidR="00152C84" w:rsidRDefault="00152C84" w:rsidP="005358E5">
      <w:pPr>
        <w:pStyle w:val="ConsPlusNormal"/>
        <w:spacing w:before="240"/>
        <w:ind w:firstLine="540"/>
        <w:jc w:val="both"/>
      </w:pPr>
      <w:r>
        <w:t>4.2.3.1.1. Формирование базовых логических действий:</w:t>
      </w:r>
    </w:p>
    <w:p w:rsidR="00152C84" w:rsidRDefault="00152C84" w:rsidP="005358E5">
      <w:pPr>
        <w:pStyle w:val="ConsPlusNormal"/>
        <w:spacing w:before="240"/>
        <w:ind w:firstLine="540"/>
        <w:jc w:val="both"/>
      </w:pPr>
      <w:r>
        <w:t>выявлять качества, свойства, характеристики математических объектов;</w:t>
      </w:r>
    </w:p>
    <w:p w:rsidR="00152C84" w:rsidRDefault="00152C84" w:rsidP="005358E5">
      <w:pPr>
        <w:pStyle w:val="ConsPlusNormal"/>
        <w:spacing w:before="240"/>
        <w:ind w:firstLine="540"/>
        <w:jc w:val="both"/>
      </w:pPr>
      <w:r>
        <w:t>различать свойства и признаки объектов;</w:t>
      </w:r>
    </w:p>
    <w:p w:rsidR="00152C84" w:rsidRDefault="00152C84" w:rsidP="005358E5">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w:t>
      </w:r>
    </w:p>
    <w:p w:rsidR="00152C84" w:rsidRDefault="00152C84" w:rsidP="005358E5">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rsidR="00152C84" w:rsidRDefault="00152C84" w:rsidP="005358E5">
      <w:pPr>
        <w:pStyle w:val="ConsPlusNormal"/>
        <w:spacing w:before="240"/>
        <w:ind w:firstLine="540"/>
        <w:jc w:val="both"/>
      </w:pPr>
      <w:r>
        <w:t>анализировать изменения и находить закономерности;</w:t>
      </w:r>
    </w:p>
    <w:p w:rsidR="00152C84" w:rsidRDefault="00152C84" w:rsidP="005358E5">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152C84" w:rsidRDefault="00152C84" w:rsidP="005358E5">
      <w:pPr>
        <w:pStyle w:val="ConsPlusNormal"/>
        <w:spacing w:before="240"/>
        <w:ind w:firstLine="540"/>
        <w:jc w:val="both"/>
      </w:pPr>
      <w:r>
        <w:t>использовать логические связки "и", "или", "если..., то...";</w:t>
      </w:r>
    </w:p>
    <w:p w:rsidR="00152C84" w:rsidRDefault="00152C84" w:rsidP="005358E5">
      <w:pPr>
        <w:pStyle w:val="ConsPlusNormal"/>
        <w:spacing w:before="240"/>
        <w:ind w:firstLine="540"/>
        <w:jc w:val="both"/>
      </w:pPr>
      <w:r>
        <w:t>обобщать и конкретизировать; строить заключения от общего к частному и от частного к общему;</w:t>
      </w:r>
    </w:p>
    <w:p w:rsidR="00152C84" w:rsidRDefault="00152C84" w:rsidP="005358E5">
      <w:pPr>
        <w:pStyle w:val="ConsPlusNormal"/>
        <w:spacing w:before="240"/>
        <w:ind w:firstLine="540"/>
        <w:jc w:val="both"/>
      </w:pPr>
      <w:r>
        <w:t>использовать кванторы "все", "всякий", "любой", "некоторый", "существует"; приводить пример и контрпример;</w:t>
      </w:r>
    </w:p>
    <w:p w:rsidR="00152C84" w:rsidRDefault="00152C84" w:rsidP="005358E5">
      <w:pPr>
        <w:pStyle w:val="ConsPlusNormal"/>
        <w:spacing w:before="240"/>
        <w:ind w:firstLine="540"/>
        <w:jc w:val="both"/>
      </w:pPr>
      <w:r>
        <w:t>различать, распознавать верные и неверные утверждения;</w:t>
      </w:r>
    </w:p>
    <w:p w:rsidR="00152C84" w:rsidRDefault="00152C84" w:rsidP="005358E5">
      <w:pPr>
        <w:pStyle w:val="ConsPlusNormal"/>
        <w:spacing w:before="240"/>
        <w:ind w:firstLine="540"/>
        <w:jc w:val="both"/>
      </w:pPr>
      <w:r>
        <w:t>выражать отношения, зависимости, правила, закономерности с помощью формул;</w:t>
      </w:r>
    </w:p>
    <w:p w:rsidR="00152C84" w:rsidRDefault="00152C84" w:rsidP="005358E5">
      <w:pPr>
        <w:pStyle w:val="ConsPlusNormal"/>
        <w:spacing w:before="240"/>
        <w:ind w:firstLine="540"/>
        <w:jc w:val="both"/>
      </w:pPr>
      <w:r>
        <w:t>моделировать отношения между объектами, использовать символьные и графические модели;</w:t>
      </w:r>
    </w:p>
    <w:p w:rsidR="00152C84" w:rsidRDefault="00152C84" w:rsidP="005358E5">
      <w:pPr>
        <w:pStyle w:val="ConsPlusNormal"/>
        <w:spacing w:before="240"/>
        <w:ind w:firstLine="540"/>
        <w:jc w:val="both"/>
      </w:pPr>
      <w:r>
        <w:t>воспроизводить и строить логические цепочки утверждений, прямые и от противного;</w:t>
      </w:r>
    </w:p>
    <w:p w:rsidR="00152C84" w:rsidRDefault="00152C84" w:rsidP="005358E5">
      <w:pPr>
        <w:pStyle w:val="ConsPlusNormal"/>
        <w:spacing w:before="240"/>
        <w:ind w:firstLine="540"/>
        <w:jc w:val="both"/>
      </w:pPr>
      <w:r>
        <w:t>устанавливать противоречия в рассуждениях;</w:t>
      </w:r>
    </w:p>
    <w:p w:rsidR="00152C84" w:rsidRDefault="00152C84" w:rsidP="005358E5">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52C84" w:rsidRDefault="00152C84" w:rsidP="005358E5">
      <w:pPr>
        <w:pStyle w:val="ConsPlusNormal"/>
        <w:spacing w:before="240"/>
        <w:ind w:firstLine="540"/>
        <w:jc w:val="both"/>
      </w:pPr>
      <w:r>
        <w:t>4.2.3.1.2. Формирование базовых исследовательских действий:</w:t>
      </w:r>
    </w:p>
    <w:p w:rsidR="00152C84" w:rsidRDefault="00152C84" w:rsidP="005358E5">
      <w:pPr>
        <w:pStyle w:val="ConsPlusNormal"/>
        <w:spacing w:before="24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52C84" w:rsidRDefault="00152C84" w:rsidP="005358E5">
      <w:pPr>
        <w:pStyle w:val="ConsPlusNormal"/>
        <w:spacing w:before="240"/>
        <w:ind w:firstLine="540"/>
        <w:jc w:val="both"/>
      </w:pPr>
      <w:r>
        <w:t>доказывать, обосновывать, аргументировать свои суждения, выводы, закономерности и результаты;</w:t>
      </w:r>
    </w:p>
    <w:p w:rsidR="00152C84" w:rsidRDefault="00152C84" w:rsidP="005358E5">
      <w:pPr>
        <w:pStyle w:val="ConsPlusNormal"/>
        <w:spacing w:before="240"/>
        <w:ind w:firstLine="540"/>
        <w:jc w:val="both"/>
      </w:pPr>
      <w:r>
        <w:t>представлять выводы, результаты опытов и экспериментов, используя, в том числе математический язык и символику;</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4.2.3.1.3. Работа с информацией:</w:t>
      </w:r>
    </w:p>
    <w:p w:rsidR="00152C84" w:rsidRDefault="00152C84" w:rsidP="005358E5">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152C84" w:rsidRDefault="00152C84" w:rsidP="005358E5">
      <w:pPr>
        <w:pStyle w:val="ConsPlusNormal"/>
        <w:spacing w:before="240"/>
        <w:ind w:firstLine="540"/>
        <w:jc w:val="both"/>
      </w:pPr>
      <w:r>
        <w:t>переводить вербальную информацию в графическую форму и наоборот;</w:t>
      </w:r>
    </w:p>
    <w:p w:rsidR="00152C84" w:rsidRDefault="00152C84" w:rsidP="005358E5">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rsidR="00152C84" w:rsidRDefault="00152C84" w:rsidP="005358E5">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rsidR="00152C84" w:rsidRDefault="00152C84" w:rsidP="005358E5">
      <w:pPr>
        <w:pStyle w:val="ConsPlusNormal"/>
        <w:spacing w:before="240"/>
        <w:ind w:firstLine="540"/>
        <w:jc w:val="both"/>
      </w:pPr>
      <w:r>
        <w:t>находить ошибки в неверных утверждениях и исправлять их;</w:t>
      </w:r>
    </w:p>
    <w:p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52C84" w:rsidRDefault="00152C84" w:rsidP="005358E5">
      <w:pPr>
        <w:pStyle w:val="ConsPlusNormal"/>
        <w:spacing w:before="240"/>
        <w:ind w:firstLine="540"/>
        <w:jc w:val="both"/>
      </w:pPr>
      <w:r>
        <w:t>4.2.3.2. Формирование универсальных учебных коммуникативных действий:</w:t>
      </w:r>
    </w:p>
    <w:p w:rsidR="00152C84" w:rsidRDefault="00152C84" w:rsidP="005358E5">
      <w:pPr>
        <w:pStyle w:val="ConsPlusNormal"/>
        <w:spacing w:before="24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152C84" w:rsidRDefault="00152C84" w:rsidP="005358E5">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52C84" w:rsidRDefault="00152C84" w:rsidP="005358E5">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rsidR="00152C84" w:rsidRDefault="00152C84" w:rsidP="005358E5">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152C84" w:rsidRDefault="00152C84" w:rsidP="005358E5">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52C84" w:rsidRDefault="00152C84" w:rsidP="005358E5">
      <w:pPr>
        <w:pStyle w:val="ConsPlusNormal"/>
        <w:spacing w:before="240"/>
        <w:ind w:firstLine="540"/>
        <w:jc w:val="both"/>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152C84" w:rsidRDefault="00152C84" w:rsidP="005358E5">
      <w:pPr>
        <w:pStyle w:val="ConsPlusNormal"/>
        <w:spacing w:before="240"/>
        <w:ind w:firstLine="540"/>
        <w:jc w:val="both"/>
      </w:pPr>
      <w:r>
        <w:t>4.2.3.3. Формирование универсальных учебных регулятивных действий:</w:t>
      </w:r>
    </w:p>
    <w:p w:rsidR="00152C84" w:rsidRDefault="00152C84" w:rsidP="005358E5">
      <w:pPr>
        <w:pStyle w:val="ConsPlusNormal"/>
        <w:spacing w:before="240"/>
        <w:ind w:firstLine="540"/>
        <w:jc w:val="both"/>
      </w:pPr>
      <w:r>
        <w:t>удерживать цель деятельности;</w:t>
      </w:r>
    </w:p>
    <w:p w:rsidR="00152C84" w:rsidRDefault="00152C84" w:rsidP="005358E5">
      <w:pPr>
        <w:pStyle w:val="ConsPlusNormal"/>
        <w:spacing w:before="240"/>
        <w:ind w:firstLine="540"/>
        <w:jc w:val="both"/>
      </w:pPr>
      <w:r>
        <w:t>планировать выполнение учебной задачи, выбирать и аргументировать способ деятельности;</w:t>
      </w:r>
    </w:p>
    <w:p w:rsidR="00152C84" w:rsidRDefault="00152C84" w:rsidP="005358E5">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152C84" w:rsidRDefault="00152C84" w:rsidP="005358E5">
      <w:pPr>
        <w:pStyle w:val="ConsPlusNormal"/>
        <w:spacing w:before="240"/>
        <w:ind w:firstLine="540"/>
        <w:jc w:val="both"/>
      </w:pPr>
      <w:r>
        <w:t>анализировать и оценивать собственную работу, например: меру собственной самостоятельности, затруднения, дефициты, ошибки;</w:t>
      </w:r>
    </w:p>
    <w:p w:rsidR="00152C84" w:rsidRDefault="00152C84" w:rsidP="005358E5">
      <w:pPr>
        <w:pStyle w:val="ConsPlusNormal"/>
        <w:spacing w:before="240"/>
        <w:ind w:firstLine="540"/>
        <w:jc w:val="both"/>
      </w:pPr>
      <w:r>
        <w:t>4.2.4. Естественно-научные предметы.</w:t>
      </w:r>
    </w:p>
    <w:p w:rsidR="00152C84" w:rsidRDefault="00152C84" w:rsidP="005358E5">
      <w:pPr>
        <w:pStyle w:val="ConsPlusNormal"/>
        <w:spacing w:before="240"/>
        <w:ind w:firstLine="540"/>
        <w:jc w:val="both"/>
      </w:pPr>
      <w:r>
        <w:t>4.2.4.1. Формирование универсальных учебных познавательных действий.</w:t>
      </w:r>
    </w:p>
    <w:p w:rsidR="00152C84" w:rsidRDefault="00152C84" w:rsidP="005358E5">
      <w:pPr>
        <w:pStyle w:val="ConsPlusNormal"/>
        <w:spacing w:before="240"/>
        <w:ind w:firstLine="540"/>
        <w:jc w:val="both"/>
      </w:pPr>
      <w:r>
        <w:t>4.2.4.1.1. Формирование базовых логических действий:</w:t>
      </w:r>
    </w:p>
    <w:p w:rsidR="00152C84" w:rsidRDefault="00152C84" w:rsidP="005358E5">
      <w:pPr>
        <w:pStyle w:val="ConsPlusNormal"/>
        <w:spacing w:before="240"/>
        <w:ind w:firstLine="540"/>
        <w:jc w:val="both"/>
      </w:pPr>
      <w:r>
        <w:t>выдвигать гипотезы, объясняющие простые явления;</w:t>
      </w:r>
    </w:p>
    <w:p w:rsidR="00152C84" w:rsidRDefault="00152C84" w:rsidP="005358E5">
      <w:pPr>
        <w:pStyle w:val="ConsPlusNormal"/>
        <w:spacing w:before="240"/>
        <w:ind w:firstLine="540"/>
        <w:jc w:val="both"/>
      </w:pPr>
      <w:r>
        <w:t>строить простейшие модели физических явлений (в виде рисунков или схем);</w:t>
      </w:r>
    </w:p>
    <w:p w:rsidR="00152C84" w:rsidRDefault="00152C84" w:rsidP="005358E5">
      <w:pPr>
        <w:pStyle w:val="ConsPlusNormal"/>
        <w:spacing w:before="24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rsidR="00152C84" w:rsidRDefault="00152C84" w:rsidP="005358E5">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152C84" w:rsidRDefault="00152C84" w:rsidP="005358E5">
      <w:pPr>
        <w:pStyle w:val="ConsPlusNormal"/>
        <w:spacing w:before="240"/>
        <w:ind w:firstLine="540"/>
        <w:jc w:val="both"/>
      </w:pPr>
      <w:r>
        <w:t>4.2.4.1.2. Формирование базовых исследовательских действий:</w:t>
      </w:r>
    </w:p>
    <w:p w:rsidR="00152C84" w:rsidRDefault="00152C84" w:rsidP="005358E5">
      <w:pPr>
        <w:pStyle w:val="ConsPlusNormal"/>
        <w:spacing w:before="240"/>
        <w:ind w:firstLine="540"/>
        <w:jc w:val="both"/>
      </w:pPr>
      <w:r>
        <w:t>исследование явления теплообмена при смешивании холодной и горячей воды;</w:t>
      </w:r>
    </w:p>
    <w:p w:rsidR="00152C84" w:rsidRDefault="00152C84" w:rsidP="005358E5">
      <w:pPr>
        <w:pStyle w:val="ConsPlusNormal"/>
        <w:spacing w:before="240"/>
        <w:ind w:firstLine="540"/>
        <w:jc w:val="both"/>
      </w:pPr>
      <w:r>
        <w:t>исследование процесса испарения различных жидкостей;</w:t>
      </w:r>
    </w:p>
    <w:p w:rsidR="00152C84" w:rsidRDefault="00152C84" w:rsidP="005358E5">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152C84" w:rsidRDefault="00152C84" w:rsidP="005358E5">
      <w:pPr>
        <w:pStyle w:val="ConsPlusNormal"/>
        <w:spacing w:before="240"/>
        <w:ind w:firstLine="540"/>
        <w:jc w:val="both"/>
      </w:pPr>
      <w:r>
        <w:t>4.2.4.1.3. Работа с информацией:</w:t>
      </w:r>
    </w:p>
    <w:p w:rsidR="00152C84" w:rsidRDefault="00152C84" w:rsidP="005358E5">
      <w:pPr>
        <w:pStyle w:val="ConsPlusNormal"/>
        <w:spacing w:before="24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152C84" w:rsidRDefault="00152C84" w:rsidP="005358E5">
      <w:pPr>
        <w:pStyle w:val="ConsPlusNormal"/>
        <w:spacing w:before="240"/>
        <w:ind w:firstLine="540"/>
        <w:jc w:val="both"/>
      </w:pPr>
      <w:r>
        <w:t>выполнять задания по тексту (смысловое чтение);</w:t>
      </w:r>
    </w:p>
    <w:p w:rsidR="00152C84" w:rsidRDefault="00152C84" w:rsidP="005358E5">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152C84" w:rsidRDefault="00152C84" w:rsidP="005358E5">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152C84" w:rsidRDefault="00152C84" w:rsidP="005358E5">
      <w:pPr>
        <w:pStyle w:val="ConsPlusNormal"/>
        <w:spacing w:before="240"/>
        <w:ind w:firstLine="540"/>
        <w:jc w:val="both"/>
      </w:pPr>
      <w:r>
        <w:t>4.2.4.2. Формирование универсальных учебных коммуникативных действий:</w:t>
      </w:r>
    </w:p>
    <w:p w:rsidR="00152C84" w:rsidRDefault="00152C84" w:rsidP="005358E5">
      <w:pPr>
        <w:pStyle w:val="ConsPlusNormal"/>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152C84" w:rsidRDefault="00152C84" w:rsidP="005358E5">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rsidR="00152C84" w:rsidRDefault="00152C84" w:rsidP="005358E5">
      <w:pPr>
        <w:pStyle w:val="ConsPlusNormal"/>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152C84" w:rsidRDefault="00152C84" w:rsidP="005358E5">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152C84" w:rsidRDefault="00152C84" w:rsidP="005358E5">
      <w:pPr>
        <w:pStyle w:val="ConsPlusNormal"/>
        <w:spacing w:before="24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rsidR="00152C84" w:rsidRDefault="00152C84" w:rsidP="005358E5">
      <w:pPr>
        <w:pStyle w:val="ConsPlusNormal"/>
        <w:spacing w:before="240"/>
        <w:ind w:firstLine="540"/>
        <w:jc w:val="both"/>
      </w:pPr>
      <w:r>
        <w:t>оценивать собственный вклад в решение естественно-научной проблемы.</w:t>
      </w:r>
    </w:p>
    <w:p w:rsidR="00152C84" w:rsidRDefault="00152C84" w:rsidP="005358E5">
      <w:pPr>
        <w:pStyle w:val="ConsPlusNormal"/>
        <w:spacing w:before="240"/>
        <w:ind w:firstLine="540"/>
        <w:jc w:val="both"/>
      </w:pPr>
      <w:r>
        <w:t>4.2.4.3. Формирование универсальных учебных регулятивных действий:</w:t>
      </w:r>
    </w:p>
    <w:p w:rsidR="00152C84" w:rsidRDefault="00152C84" w:rsidP="005358E5">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rsidR="00152C84" w:rsidRDefault="00152C84" w:rsidP="005358E5">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152C84" w:rsidRDefault="00152C84" w:rsidP="005358E5">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152C84" w:rsidRDefault="00152C84" w:rsidP="005358E5">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152C84" w:rsidRDefault="00152C84" w:rsidP="005358E5">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152C84" w:rsidRDefault="00152C84" w:rsidP="005358E5">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rsidR="00152C84" w:rsidRDefault="00152C84" w:rsidP="005358E5">
      <w:pPr>
        <w:pStyle w:val="ConsPlusNormal"/>
        <w:spacing w:before="24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152C84" w:rsidRDefault="00152C84" w:rsidP="005358E5">
      <w:pPr>
        <w:pStyle w:val="ConsPlusNormal"/>
        <w:spacing w:before="240"/>
        <w:ind w:firstLine="540"/>
        <w:jc w:val="both"/>
      </w:pPr>
      <w:r>
        <w:t>4.2.5. Общественно-научные предметы.</w:t>
      </w:r>
    </w:p>
    <w:p w:rsidR="00152C84" w:rsidRDefault="00152C84" w:rsidP="005358E5">
      <w:pPr>
        <w:pStyle w:val="ConsPlusNormal"/>
        <w:spacing w:before="240"/>
        <w:ind w:firstLine="540"/>
        <w:jc w:val="both"/>
      </w:pPr>
      <w:r>
        <w:t>4.2.5.1. Формирование универсальных учебных познавательных действий.</w:t>
      </w:r>
    </w:p>
    <w:p w:rsidR="00152C84" w:rsidRDefault="00152C84" w:rsidP="005358E5">
      <w:pPr>
        <w:pStyle w:val="ConsPlusNormal"/>
        <w:spacing w:before="240"/>
        <w:ind w:firstLine="540"/>
        <w:jc w:val="both"/>
      </w:pPr>
      <w:r>
        <w:t>4.2.5.1.1. Формирование базовых логических действий:</w:t>
      </w:r>
    </w:p>
    <w:p w:rsidR="00152C84" w:rsidRDefault="00152C84" w:rsidP="005358E5">
      <w:pPr>
        <w:pStyle w:val="ConsPlusNormal"/>
        <w:spacing w:before="240"/>
        <w:ind w:firstLine="540"/>
        <w:jc w:val="both"/>
      </w:pPr>
      <w:r>
        <w:t>систематизировать, классифицировать и обобщать исторические факты;</w:t>
      </w:r>
    </w:p>
    <w:p w:rsidR="00152C84" w:rsidRDefault="00152C84" w:rsidP="005358E5">
      <w:pPr>
        <w:pStyle w:val="ConsPlusNormal"/>
        <w:spacing w:before="240"/>
        <w:ind w:firstLine="540"/>
        <w:jc w:val="both"/>
      </w:pPr>
      <w:r>
        <w:t>составлять синхронистические и систематические таблицы;</w:t>
      </w:r>
    </w:p>
    <w:p w:rsidR="00152C84" w:rsidRDefault="00152C84" w:rsidP="005358E5">
      <w:pPr>
        <w:pStyle w:val="ConsPlusNormal"/>
        <w:spacing w:before="240"/>
        <w:ind w:firstLine="540"/>
        <w:jc w:val="both"/>
      </w:pPr>
      <w:r>
        <w:t>выявлять и характеризовать существенные признаки исторических явлений, процессов;</w:t>
      </w:r>
    </w:p>
    <w:p w:rsidR="00152C84" w:rsidRDefault="00152C84" w:rsidP="005358E5">
      <w:pPr>
        <w:pStyle w:val="ConsPlusNormal"/>
        <w:spacing w:before="240"/>
        <w:ind w:firstLine="540"/>
        <w:jc w:val="both"/>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52C84" w:rsidRDefault="00152C84" w:rsidP="005358E5">
      <w:pPr>
        <w:pStyle w:val="ConsPlusNormal"/>
        <w:spacing w:before="24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152C84" w:rsidRDefault="00152C84" w:rsidP="005358E5">
      <w:pPr>
        <w:pStyle w:val="ConsPlusNormal"/>
        <w:spacing w:before="240"/>
        <w:ind w:firstLine="540"/>
        <w:jc w:val="both"/>
      </w:pPr>
      <w:r>
        <w:t>выявлять причины и следствия исторических событий и процессов;</w:t>
      </w:r>
    </w:p>
    <w:p w:rsidR="00152C84" w:rsidRDefault="00152C84" w:rsidP="005358E5">
      <w:pPr>
        <w:pStyle w:val="ConsPlusNormal"/>
        <w:spacing w:before="24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152C84" w:rsidRDefault="00152C84" w:rsidP="005358E5">
      <w:pPr>
        <w:pStyle w:val="ConsPlusNormal"/>
        <w:spacing w:before="240"/>
        <w:ind w:firstLine="540"/>
        <w:jc w:val="both"/>
      </w:pPr>
      <w:r>
        <w:t>соотносить результаты своего исследования с уже имеющимися данными, оценивать их значимость;</w:t>
      </w:r>
    </w:p>
    <w:p w:rsidR="00152C84" w:rsidRDefault="00152C84" w:rsidP="005358E5">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52C84" w:rsidRDefault="00152C84" w:rsidP="005358E5">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52C84" w:rsidRDefault="00152C84" w:rsidP="005358E5">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rsidR="00152C84" w:rsidRDefault="00152C84" w:rsidP="005358E5">
      <w:pPr>
        <w:pStyle w:val="ConsPlusNormal"/>
        <w:spacing w:before="240"/>
        <w:ind w:firstLine="540"/>
        <w:jc w:val="both"/>
      </w:pPr>
      <w:r>
        <w:t>преобразовывать статистическую и визуальную информацию в текст;</w:t>
      </w:r>
    </w:p>
    <w:p w:rsidR="00152C84" w:rsidRDefault="00152C84" w:rsidP="005358E5">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152C84" w:rsidRDefault="00152C84" w:rsidP="005358E5">
      <w:pPr>
        <w:pStyle w:val="ConsPlusNormal"/>
        <w:spacing w:before="24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152C84" w:rsidRDefault="00152C84" w:rsidP="005358E5">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52C84" w:rsidRDefault="00152C84" w:rsidP="005358E5">
      <w:pPr>
        <w:pStyle w:val="ConsPlusNormal"/>
        <w:spacing w:before="240"/>
        <w:ind w:firstLine="540"/>
        <w:jc w:val="both"/>
      </w:pPr>
      <w:r>
        <w:t>классифицировать формы рельефа суши по высоте и по внешнему облику.</w:t>
      </w:r>
    </w:p>
    <w:p w:rsidR="00152C84" w:rsidRDefault="00152C84" w:rsidP="005358E5">
      <w:pPr>
        <w:pStyle w:val="ConsPlusNormal"/>
        <w:spacing w:before="240"/>
        <w:ind w:firstLine="540"/>
        <w:jc w:val="both"/>
      </w:pPr>
      <w:r>
        <w:t>классифицировать острова по происхождению.</w:t>
      </w:r>
    </w:p>
    <w:p w:rsidR="00152C84" w:rsidRDefault="00152C84" w:rsidP="005358E5">
      <w:pPr>
        <w:pStyle w:val="ConsPlusNormal"/>
        <w:spacing w:before="240"/>
        <w:ind w:firstLine="540"/>
        <w:jc w:val="both"/>
      </w:pPr>
      <w:r>
        <w:t>формулировать оценочные суждения с использованием разных источников географической информации;</w:t>
      </w:r>
    </w:p>
    <w:p w:rsidR="00152C84" w:rsidRDefault="00152C84" w:rsidP="005358E5">
      <w:pPr>
        <w:pStyle w:val="ConsPlusNormal"/>
        <w:spacing w:before="240"/>
        <w:ind w:firstLine="540"/>
        <w:jc w:val="both"/>
      </w:pPr>
      <w:r>
        <w:t>самостоятельно составлять план решения учебной географической задачи.</w:t>
      </w:r>
    </w:p>
    <w:p w:rsidR="00152C84" w:rsidRDefault="00152C84" w:rsidP="005358E5">
      <w:pPr>
        <w:pStyle w:val="ConsPlusNormal"/>
        <w:spacing w:before="240"/>
        <w:ind w:firstLine="540"/>
        <w:jc w:val="both"/>
      </w:pPr>
      <w:r>
        <w:t>4.2.5.1.2. Формирование базовых исследовательских действий:</w:t>
      </w:r>
    </w:p>
    <w:p w:rsidR="00152C84" w:rsidRDefault="00152C84" w:rsidP="005358E5">
      <w:pPr>
        <w:pStyle w:val="ConsPlusNormal"/>
        <w:spacing w:before="240"/>
        <w:ind w:firstLine="540"/>
        <w:jc w:val="both"/>
      </w:pPr>
      <w:r>
        <w:t>представлять результаты наблюдений в табличной и (или) графической форме;</w:t>
      </w:r>
    </w:p>
    <w:p w:rsidR="00152C84" w:rsidRDefault="00152C84" w:rsidP="005358E5">
      <w:pPr>
        <w:pStyle w:val="ConsPlusNormal"/>
        <w:spacing w:before="24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rsidR="00152C84" w:rsidRDefault="00152C84" w:rsidP="005358E5">
      <w:pPr>
        <w:pStyle w:val="ConsPlusNormal"/>
        <w:spacing w:before="240"/>
        <w:ind w:firstLine="540"/>
        <w:jc w:val="both"/>
      </w:pPr>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152C84" w:rsidRDefault="00152C84" w:rsidP="005358E5">
      <w:pPr>
        <w:pStyle w:val="ConsPlusNormal"/>
        <w:spacing w:before="240"/>
        <w:ind w:firstLine="540"/>
        <w:jc w:val="both"/>
      </w:pPr>
      <w:r>
        <w:t>4.2.5.1.3. Работа с информацией:</w:t>
      </w:r>
    </w:p>
    <w:p w:rsidR="00152C84" w:rsidRDefault="00152C84" w:rsidP="005358E5">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152C84" w:rsidRDefault="00152C84" w:rsidP="005358E5">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52C84" w:rsidRDefault="00152C84" w:rsidP="005358E5">
      <w:pPr>
        <w:pStyle w:val="ConsPlusNormal"/>
        <w:spacing w:before="240"/>
        <w:ind w:firstLine="540"/>
        <w:jc w:val="both"/>
      </w:pPr>
      <w:r>
        <w:t>сравнивать данные разных источников исторической информации, выявлять их сходство и различия;</w:t>
      </w:r>
    </w:p>
    <w:p w:rsidR="00152C84" w:rsidRDefault="00152C84" w:rsidP="005358E5">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w:t>
      </w:r>
    </w:p>
    <w:p w:rsidR="00152C84" w:rsidRDefault="00152C84" w:rsidP="005358E5">
      <w:pPr>
        <w:pStyle w:val="ConsPlusNormal"/>
        <w:spacing w:before="240"/>
        <w:ind w:firstLine="540"/>
        <w:jc w:val="both"/>
      </w:pPr>
      <w:r>
        <w:t>определять информацию, недостающую для решения той или иной задачи;</w:t>
      </w:r>
    </w:p>
    <w:p w:rsidR="00152C84" w:rsidRDefault="00152C84" w:rsidP="005358E5">
      <w:pPr>
        <w:pStyle w:val="ConsPlusNormal"/>
        <w:spacing w:before="240"/>
        <w:ind w:firstLine="540"/>
        <w:jc w:val="both"/>
      </w:pPr>
      <w:r>
        <w:t>извлекать информацию о правах и обязанностях обучающегося, заполнять соответствующие таблицы, составлять план;</w:t>
      </w:r>
    </w:p>
    <w:p w:rsidR="00152C84" w:rsidRDefault="00152C84" w:rsidP="005358E5">
      <w:pPr>
        <w:pStyle w:val="ConsPlusNormal"/>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52C84" w:rsidRDefault="00152C84" w:rsidP="005358E5">
      <w:pPr>
        <w:pStyle w:val="ConsPlusNormal"/>
        <w:spacing w:before="240"/>
        <w:ind w:firstLine="540"/>
        <w:jc w:val="both"/>
      </w:pPr>
      <w:r>
        <w:t>представлять информацию в виде кратких выводов и обобщений;</w:t>
      </w:r>
    </w:p>
    <w:p w:rsidR="00152C84" w:rsidRDefault="00152C84" w:rsidP="005358E5">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w:t>
      </w:r>
    </w:p>
    <w:p w:rsidR="00152C84" w:rsidRDefault="00152C84" w:rsidP="005358E5">
      <w:pPr>
        <w:pStyle w:val="ConsPlusNormal"/>
        <w:spacing w:before="240"/>
        <w:ind w:firstLine="540"/>
        <w:jc w:val="both"/>
      </w:pPr>
      <w:r>
        <w:t>сопоставлять и обобщать информацию, представленную в разных формах (описательную, графическую, аудиовизуальную).</w:t>
      </w:r>
    </w:p>
    <w:p w:rsidR="00152C84" w:rsidRDefault="00152C84" w:rsidP="005358E5">
      <w:pPr>
        <w:pStyle w:val="ConsPlusNormal"/>
        <w:spacing w:before="240"/>
        <w:ind w:firstLine="540"/>
        <w:jc w:val="both"/>
      </w:pPr>
      <w:r>
        <w:t>4.2.5.2. Формирование универсальных учебных коммуникативных действий:</w:t>
      </w:r>
    </w:p>
    <w:p w:rsidR="00152C84" w:rsidRDefault="00152C84" w:rsidP="005358E5">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rsidR="00152C84" w:rsidRDefault="00152C84" w:rsidP="005358E5">
      <w:pPr>
        <w:pStyle w:val="ConsPlusNormal"/>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rsidR="00152C84" w:rsidRDefault="00152C84" w:rsidP="005358E5">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152C84" w:rsidRDefault="00152C84" w:rsidP="005358E5">
      <w:pPr>
        <w:pStyle w:val="ConsPlusNormal"/>
        <w:spacing w:before="240"/>
        <w:ind w:firstLine="540"/>
        <w:jc w:val="both"/>
      </w:pPr>
      <w:r>
        <w:t>осуществлять презентацию выполненной самостоятельной работы, проявляя способность к диалогу с аудиторией;</w:t>
      </w:r>
    </w:p>
    <w:p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152C84" w:rsidRDefault="00152C84" w:rsidP="005358E5">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rsidR="00152C84" w:rsidRDefault="00152C84" w:rsidP="005358E5">
      <w:pPr>
        <w:pStyle w:val="ConsPlusNormal"/>
        <w:spacing w:before="240"/>
        <w:ind w:firstLine="540"/>
        <w:jc w:val="both"/>
      </w:pPr>
      <w:r>
        <w:t>выражать свою точку зрения, участвовать в дискуссии;</w:t>
      </w:r>
    </w:p>
    <w:p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52C84" w:rsidRDefault="00152C84" w:rsidP="005358E5">
      <w:pPr>
        <w:pStyle w:val="ConsPlusNormal"/>
        <w:spacing w:before="240"/>
        <w:ind w:firstLine="540"/>
        <w:jc w:val="both"/>
      </w:pPr>
      <w:r>
        <w:t>планировать организацию совместной работы при выполнении учебного проекта;</w:t>
      </w:r>
    </w:p>
    <w:p w:rsidR="00152C84" w:rsidRDefault="00152C84" w:rsidP="005358E5">
      <w:pPr>
        <w:pStyle w:val="ConsPlusNormal"/>
        <w:spacing w:before="240"/>
        <w:ind w:firstLine="540"/>
        <w:jc w:val="both"/>
      </w:pPr>
      <w:r>
        <w:t>разделять сферу ответственности.</w:t>
      </w:r>
    </w:p>
    <w:p w:rsidR="00152C84" w:rsidRDefault="00152C84" w:rsidP="005358E5">
      <w:pPr>
        <w:pStyle w:val="ConsPlusNormal"/>
        <w:spacing w:before="240"/>
        <w:ind w:firstLine="540"/>
        <w:jc w:val="both"/>
      </w:pPr>
      <w:r>
        <w:t>4.2.5.3. Формирование универсальных учебных регулятивных действий:</w:t>
      </w:r>
    </w:p>
    <w:p w:rsidR="00152C84" w:rsidRDefault="00152C84" w:rsidP="005358E5">
      <w:pPr>
        <w:pStyle w:val="ConsPlusNormal"/>
        <w:spacing w:before="24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152C84" w:rsidRDefault="00152C84" w:rsidP="005358E5">
      <w:pPr>
        <w:pStyle w:val="ConsPlusNormal"/>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52C84" w:rsidRDefault="00152C84" w:rsidP="005358E5">
      <w:pPr>
        <w:pStyle w:val="ConsPlusNormal"/>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52C84" w:rsidRDefault="00152C84" w:rsidP="005358E5">
      <w:pPr>
        <w:pStyle w:val="ConsPlusNormal"/>
        <w:jc w:val="both"/>
      </w:pPr>
    </w:p>
    <w:p w:rsidR="00152C84" w:rsidRDefault="00152C84" w:rsidP="005358E5">
      <w:pPr>
        <w:pStyle w:val="ConsPlusTitle"/>
        <w:ind w:firstLine="540"/>
        <w:jc w:val="both"/>
        <w:outlineLvl w:val="3"/>
      </w:pPr>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152C84" w:rsidRDefault="00152C84" w:rsidP="005358E5">
      <w:pPr>
        <w:pStyle w:val="ConsPlusNormal"/>
        <w:ind w:firstLine="540"/>
        <w:jc w:val="both"/>
      </w:pPr>
    </w:p>
    <w:p w:rsidR="00152C84" w:rsidRDefault="00152C84" w:rsidP="005358E5">
      <w:pPr>
        <w:pStyle w:val="ConsPlusTitle"/>
        <w:ind w:firstLine="540"/>
        <w:jc w:val="both"/>
        <w:outlineLvl w:val="4"/>
      </w:pPr>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152C84" w:rsidRDefault="00152C84" w:rsidP="005358E5">
      <w:pPr>
        <w:pStyle w:val="ConsPlusNormal"/>
        <w:spacing w:before="240"/>
        <w:ind w:firstLine="540"/>
        <w:jc w:val="both"/>
      </w:pPr>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152C84" w:rsidRDefault="00152C84" w:rsidP="005358E5">
      <w:pPr>
        <w:pStyle w:val="ConsPlusNormal"/>
        <w:spacing w:before="240"/>
        <w:ind w:firstLine="540"/>
        <w:jc w:val="both"/>
      </w:pPr>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152C84" w:rsidRDefault="00152C84" w:rsidP="005358E5">
      <w:pPr>
        <w:pStyle w:val="ConsPlusNormal"/>
        <w:spacing w:before="240"/>
        <w:ind w:firstLine="540"/>
        <w:jc w:val="both"/>
      </w:pPr>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152C84" w:rsidRDefault="00152C84" w:rsidP="005358E5">
      <w:pPr>
        <w:pStyle w:val="ConsPlusNormal"/>
        <w:spacing w:before="240"/>
        <w:ind w:firstLine="540"/>
        <w:jc w:val="both"/>
      </w:pPr>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152C84" w:rsidRDefault="00152C84" w:rsidP="005358E5">
      <w:pPr>
        <w:pStyle w:val="ConsPlusNormal"/>
        <w:spacing w:before="240"/>
        <w:ind w:firstLine="540"/>
        <w:jc w:val="both"/>
      </w:pPr>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152C84" w:rsidRDefault="00152C84" w:rsidP="005358E5">
      <w:pPr>
        <w:pStyle w:val="ConsPlusNormal"/>
        <w:spacing w:before="240"/>
        <w:ind w:firstLine="540"/>
        <w:jc w:val="both"/>
      </w:pPr>
      <w:r>
        <w:t>5.1.6. УУД оцениваются на протяжении всего процесса формирования учебно-исследовательской и проектной деятельности.</w:t>
      </w:r>
    </w:p>
    <w:p w:rsidR="00152C84" w:rsidRDefault="00152C84" w:rsidP="005358E5">
      <w:pPr>
        <w:pStyle w:val="ConsPlusNormal"/>
        <w:spacing w:before="240"/>
        <w:ind w:firstLine="540"/>
        <w:jc w:val="both"/>
      </w:pPr>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152C84" w:rsidRDefault="00152C84" w:rsidP="005358E5">
      <w:pPr>
        <w:pStyle w:val="ConsPlusNormal"/>
        <w:spacing w:before="240"/>
        <w:ind w:firstLine="540"/>
        <w:jc w:val="both"/>
      </w:pPr>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152C84" w:rsidRDefault="00152C84" w:rsidP="005358E5">
      <w:pPr>
        <w:pStyle w:val="ConsPlusNormal"/>
        <w:spacing w:before="240"/>
        <w:ind w:firstLine="540"/>
        <w:jc w:val="both"/>
      </w:pPr>
      <w:r>
        <w:t>5.1.9. Особенности реализации учебно-исследовательской деятельности.</w:t>
      </w:r>
    </w:p>
    <w:p w:rsidR="00152C84" w:rsidRDefault="00152C84" w:rsidP="005358E5">
      <w:pPr>
        <w:pStyle w:val="ConsPlusNormal"/>
        <w:spacing w:before="240"/>
        <w:ind w:firstLine="540"/>
        <w:jc w:val="both"/>
      </w:pPr>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152C84" w:rsidRDefault="00152C84" w:rsidP="005358E5">
      <w:pPr>
        <w:pStyle w:val="ConsPlusNormal"/>
        <w:spacing w:before="240"/>
        <w:ind w:firstLine="540"/>
        <w:jc w:val="both"/>
      </w:pPr>
      <w:r>
        <w:t>5.1.9.2. Исследовательские задачи представляют собой особый вид педагогической установки, ориентированной:</w:t>
      </w:r>
    </w:p>
    <w:p w:rsidR="00152C84" w:rsidRDefault="00152C84" w:rsidP="005358E5">
      <w:pPr>
        <w:pStyle w:val="ConsPlusNormal"/>
        <w:spacing w:before="24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152C84" w:rsidRDefault="00152C84" w:rsidP="005358E5">
      <w:pPr>
        <w:pStyle w:val="ConsPlusNormal"/>
        <w:spacing w:before="24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152C84" w:rsidRDefault="00152C84" w:rsidP="005358E5">
      <w:pPr>
        <w:pStyle w:val="ConsPlusNormal"/>
        <w:spacing w:before="240"/>
        <w:ind w:firstLine="540"/>
        <w:jc w:val="both"/>
      </w:pPr>
      <w:r>
        <w:t>5.1.9.3. Осуществление УИД обучающимися включает в себя ряд этапов:</w:t>
      </w:r>
    </w:p>
    <w:p w:rsidR="00152C84" w:rsidRDefault="00152C84" w:rsidP="005358E5">
      <w:pPr>
        <w:pStyle w:val="ConsPlusNormal"/>
        <w:spacing w:before="240"/>
        <w:ind w:firstLine="540"/>
        <w:jc w:val="both"/>
      </w:pPr>
      <w:r>
        <w:t>обоснование актуальности исследования;</w:t>
      </w:r>
    </w:p>
    <w:p w:rsidR="00152C84" w:rsidRDefault="00152C84" w:rsidP="005358E5">
      <w:pPr>
        <w:pStyle w:val="ConsPlusNormal"/>
        <w:spacing w:before="24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152C84" w:rsidRDefault="00152C84" w:rsidP="005358E5">
      <w:pPr>
        <w:pStyle w:val="ConsPlusNormal"/>
        <w:spacing w:before="240"/>
        <w:ind w:firstLine="540"/>
        <w:jc w:val="both"/>
      </w:pPr>
      <w:r>
        <w:t>проведение экспериментальной работы с поэтапным контролем и коррекцией результатов работ, проверка гипотезы;</w:t>
      </w:r>
    </w:p>
    <w:p w:rsidR="00152C84" w:rsidRDefault="00152C84" w:rsidP="005358E5">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152C84" w:rsidRDefault="00152C84" w:rsidP="005358E5">
      <w:pPr>
        <w:pStyle w:val="ConsPlusNormal"/>
        <w:spacing w:before="240"/>
        <w:ind w:firstLine="540"/>
        <w:jc w:val="both"/>
      </w:pPr>
      <w:r>
        <w:t>представление результатов исследования (с учетом особых образовательных потребностей и особенностей обучающихся);</w:t>
      </w:r>
    </w:p>
    <w:p w:rsidR="00152C84" w:rsidRDefault="00152C84" w:rsidP="005358E5">
      <w:pPr>
        <w:pStyle w:val="ConsPlusNormal"/>
        <w:spacing w:before="240"/>
        <w:ind w:firstLine="540"/>
        <w:jc w:val="both"/>
      </w:pPr>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152C84" w:rsidRDefault="00152C84" w:rsidP="005358E5">
      <w:pPr>
        <w:pStyle w:val="ConsPlusNormal"/>
        <w:spacing w:before="240"/>
        <w:ind w:firstLine="540"/>
        <w:jc w:val="both"/>
      </w:pPr>
      <w:r>
        <w:t>5.1.9.5. Особенности организации учебно-исследовательской деятельности в рамках урочной деятельности.</w:t>
      </w:r>
    </w:p>
    <w:p w:rsidR="00152C84" w:rsidRDefault="00152C84" w:rsidP="005358E5">
      <w:pPr>
        <w:pStyle w:val="ConsPlusNormal"/>
        <w:spacing w:before="240"/>
        <w:ind w:firstLine="540"/>
        <w:jc w:val="both"/>
      </w:pPr>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152C84" w:rsidRDefault="00152C84" w:rsidP="005358E5">
      <w:pPr>
        <w:pStyle w:val="ConsPlusNormal"/>
        <w:spacing w:before="240"/>
        <w:ind w:firstLine="540"/>
        <w:jc w:val="both"/>
      </w:pPr>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152C84" w:rsidRDefault="00152C84" w:rsidP="005358E5">
      <w:pPr>
        <w:pStyle w:val="ConsPlusNormal"/>
        <w:spacing w:before="240"/>
        <w:ind w:firstLine="540"/>
        <w:jc w:val="both"/>
      </w:pPr>
      <w:r>
        <w:t>предметные учебные исследования;</w:t>
      </w:r>
    </w:p>
    <w:p w:rsidR="00152C84" w:rsidRDefault="00152C84" w:rsidP="005358E5">
      <w:pPr>
        <w:pStyle w:val="ConsPlusNormal"/>
        <w:spacing w:before="240"/>
        <w:ind w:firstLine="540"/>
        <w:jc w:val="both"/>
      </w:pPr>
      <w:r>
        <w:t>междисциплинарные учебные исследования.</w:t>
      </w:r>
    </w:p>
    <w:p w:rsidR="00152C84" w:rsidRDefault="00152C84" w:rsidP="005358E5">
      <w:pPr>
        <w:pStyle w:val="ConsPlusNormal"/>
        <w:spacing w:before="240"/>
        <w:ind w:firstLine="540"/>
        <w:jc w:val="both"/>
      </w:pPr>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152C84" w:rsidRDefault="00152C84" w:rsidP="005358E5">
      <w:pPr>
        <w:pStyle w:val="ConsPlusNormal"/>
        <w:spacing w:before="240"/>
        <w:ind w:firstLine="540"/>
        <w:jc w:val="both"/>
      </w:pPr>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152C84" w:rsidRDefault="00152C84" w:rsidP="005358E5">
      <w:pPr>
        <w:pStyle w:val="ConsPlusNormal"/>
        <w:spacing w:before="240"/>
        <w:ind w:firstLine="540"/>
        <w:jc w:val="both"/>
      </w:pPr>
      <w:r>
        <w:t>5.1.9.5.5. Формы организации исследовательской деятельности обучающихся могут быть следующими:</w:t>
      </w:r>
    </w:p>
    <w:p w:rsidR="00152C84" w:rsidRDefault="00152C84" w:rsidP="005358E5">
      <w:pPr>
        <w:pStyle w:val="ConsPlusNormal"/>
        <w:spacing w:before="240"/>
        <w:ind w:firstLine="540"/>
        <w:jc w:val="both"/>
      </w:pPr>
      <w:r>
        <w:t>урок-исследование;</w:t>
      </w:r>
    </w:p>
    <w:p w:rsidR="00152C84" w:rsidRDefault="00152C84" w:rsidP="005358E5">
      <w:pPr>
        <w:pStyle w:val="ConsPlusNormal"/>
        <w:spacing w:before="240"/>
        <w:ind w:firstLine="540"/>
        <w:jc w:val="both"/>
      </w:pPr>
      <w:r>
        <w:t>урок с использованием интерактивной беседы в исследовательском ключе;</w:t>
      </w:r>
    </w:p>
    <w:p w:rsidR="00152C84" w:rsidRDefault="00152C84" w:rsidP="005358E5">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52C84" w:rsidRDefault="00152C84" w:rsidP="005358E5">
      <w:pPr>
        <w:pStyle w:val="ConsPlusNormal"/>
        <w:spacing w:before="240"/>
        <w:ind w:firstLine="540"/>
        <w:jc w:val="both"/>
      </w:pPr>
      <w:r>
        <w:t>урок-консультация;</w:t>
      </w:r>
    </w:p>
    <w:p w:rsidR="00152C84" w:rsidRDefault="00152C84" w:rsidP="005358E5">
      <w:pPr>
        <w:pStyle w:val="ConsPlusNormal"/>
        <w:spacing w:before="240"/>
        <w:ind w:firstLine="540"/>
        <w:jc w:val="both"/>
      </w:pPr>
      <w:r>
        <w:t>мини-исследование в рамках домашнего задания.</w:t>
      </w:r>
    </w:p>
    <w:p w:rsidR="00152C84" w:rsidRDefault="00152C84" w:rsidP="005358E5">
      <w:pPr>
        <w:pStyle w:val="ConsPlusNormal"/>
        <w:spacing w:before="240"/>
        <w:ind w:firstLine="540"/>
        <w:jc w:val="both"/>
      </w:pPr>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152C84" w:rsidRDefault="00152C84" w:rsidP="005358E5">
      <w:pPr>
        <w:pStyle w:val="ConsPlusNormal"/>
        <w:spacing w:before="24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152C84" w:rsidRDefault="00152C84" w:rsidP="005358E5">
      <w:pPr>
        <w:pStyle w:val="ConsPlusNormal"/>
        <w:spacing w:before="24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152C84" w:rsidRDefault="00152C84" w:rsidP="005358E5">
      <w:pPr>
        <w:pStyle w:val="ConsPlusNormal"/>
        <w:spacing w:before="240"/>
        <w:ind w:firstLine="540"/>
        <w:jc w:val="both"/>
      </w:pPr>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152C84" w:rsidRDefault="00152C84" w:rsidP="005358E5">
      <w:pPr>
        <w:pStyle w:val="ConsPlusNormal"/>
        <w:spacing w:before="240"/>
        <w:ind w:firstLine="540"/>
        <w:jc w:val="both"/>
      </w:pPr>
      <w:r>
        <w:t>5.1.9.6. Особенности организации учебно-исследовательской деятельности в рамках внеурочной деятельности:</w:t>
      </w:r>
    </w:p>
    <w:p w:rsidR="00152C84" w:rsidRDefault="00152C84" w:rsidP="005358E5">
      <w:pPr>
        <w:pStyle w:val="ConsPlusNormal"/>
        <w:spacing w:before="24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152C84" w:rsidRDefault="00152C84" w:rsidP="005358E5">
      <w:pPr>
        <w:pStyle w:val="ConsPlusNormal"/>
        <w:spacing w:before="240"/>
        <w:ind w:firstLine="540"/>
        <w:jc w:val="both"/>
      </w:pPr>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152C84" w:rsidRDefault="00152C84" w:rsidP="005358E5">
      <w:pPr>
        <w:pStyle w:val="ConsPlusNormal"/>
        <w:spacing w:before="24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152C84" w:rsidRDefault="00152C84" w:rsidP="005358E5">
      <w:pPr>
        <w:pStyle w:val="ConsPlusNormal"/>
        <w:spacing w:before="240"/>
        <w:ind w:firstLine="540"/>
        <w:jc w:val="both"/>
      </w:pPr>
      <w:r>
        <w:t>4) в процессе внеурочной деятельности УИД может быть организована совместно с нормативно развивающимися сверстниками;</w:t>
      </w:r>
    </w:p>
    <w:p w:rsidR="00152C84" w:rsidRDefault="00152C84" w:rsidP="005358E5">
      <w:pPr>
        <w:pStyle w:val="ConsPlusNormal"/>
        <w:spacing w:before="24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152C84" w:rsidRDefault="00152C84" w:rsidP="005358E5">
      <w:pPr>
        <w:pStyle w:val="ConsPlusNormal"/>
        <w:spacing w:before="240"/>
        <w:ind w:firstLine="540"/>
        <w:jc w:val="both"/>
      </w:pPr>
      <w:r>
        <w:t>5.1.9.7. Общие рекомендации по оцениванию учебно-исследовательской деятельности:</w:t>
      </w:r>
    </w:p>
    <w:p w:rsidR="00152C84" w:rsidRDefault="00152C84" w:rsidP="005358E5">
      <w:pPr>
        <w:pStyle w:val="ConsPlusNormal"/>
        <w:spacing w:before="24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152C84" w:rsidRDefault="00152C84" w:rsidP="005358E5">
      <w:pPr>
        <w:pStyle w:val="ConsPlusNormal"/>
        <w:spacing w:before="24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152C84" w:rsidRDefault="00152C84" w:rsidP="005358E5">
      <w:pPr>
        <w:pStyle w:val="ConsPlusNormal"/>
        <w:jc w:val="both"/>
      </w:pPr>
    </w:p>
    <w:p w:rsidR="00152C84" w:rsidRDefault="00152C84" w:rsidP="005358E5">
      <w:pPr>
        <w:pStyle w:val="ConsPlusTitle"/>
        <w:ind w:firstLine="540"/>
        <w:jc w:val="both"/>
        <w:outlineLvl w:val="4"/>
      </w:pPr>
      <w:r>
        <w:t>5.2. Особенности организации проектной деятельности.</w:t>
      </w:r>
    </w:p>
    <w:p w:rsidR="00152C84" w:rsidRDefault="00152C84" w:rsidP="005358E5">
      <w:pPr>
        <w:pStyle w:val="ConsPlusNormal"/>
        <w:spacing w:before="240"/>
        <w:ind w:firstLine="540"/>
        <w:jc w:val="both"/>
      </w:pPr>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152C84" w:rsidRDefault="00152C84" w:rsidP="005358E5">
      <w:pPr>
        <w:pStyle w:val="ConsPlusNormal"/>
        <w:spacing w:before="240"/>
        <w:ind w:firstLine="540"/>
        <w:jc w:val="both"/>
      </w:pPr>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152C84" w:rsidRDefault="00152C84" w:rsidP="005358E5">
      <w:pPr>
        <w:pStyle w:val="ConsPlusNormal"/>
        <w:spacing w:before="240"/>
        <w:ind w:firstLine="540"/>
        <w:jc w:val="both"/>
      </w:pPr>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152C84" w:rsidRDefault="00152C84" w:rsidP="005358E5">
      <w:pPr>
        <w:pStyle w:val="ConsPlusNormal"/>
        <w:spacing w:before="240"/>
        <w:ind w:firstLine="540"/>
        <w:jc w:val="both"/>
      </w:pPr>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152C84" w:rsidRDefault="00152C84" w:rsidP="005358E5">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152C84" w:rsidRDefault="00152C84" w:rsidP="005358E5">
      <w:pPr>
        <w:pStyle w:val="ConsPlusNormal"/>
        <w:spacing w:before="240"/>
        <w:ind w:firstLine="540"/>
        <w:jc w:val="both"/>
      </w:pPr>
      <w:r>
        <w:t>использовать для создания проектного "продукта" имеющиеся знания и освоенные способы действия.</w:t>
      </w:r>
    </w:p>
    <w:p w:rsidR="00152C84" w:rsidRDefault="00152C84" w:rsidP="005358E5">
      <w:pPr>
        <w:pStyle w:val="ConsPlusNormal"/>
        <w:spacing w:before="240"/>
        <w:ind w:firstLine="540"/>
        <w:jc w:val="both"/>
      </w:pPr>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152C84" w:rsidRDefault="00152C84" w:rsidP="005358E5">
      <w:pPr>
        <w:pStyle w:val="ConsPlusNormal"/>
        <w:spacing w:before="240"/>
        <w:ind w:firstLine="540"/>
        <w:jc w:val="both"/>
      </w:pPr>
      <w:r>
        <w:t>5.2.6.1. Особенности организации ПД в рамках урочной деятельности.</w:t>
      </w:r>
    </w:p>
    <w:p w:rsidR="00152C84" w:rsidRDefault="00152C84" w:rsidP="005358E5">
      <w:pPr>
        <w:pStyle w:val="ConsPlusNormal"/>
        <w:spacing w:before="240"/>
        <w:ind w:firstLine="540"/>
        <w:jc w:val="both"/>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152C84" w:rsidRDefault="00152C84" w:rsidP="005358E5">
      <w:pPr>
        <w:pStyle w:val="ConsPlusNormal"/>
        <w:spacing w:before="24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152C84" w:rsidRDefault="00152C84" w:rsidP="005358E5">
      <w:pPr>
        <w:pStyle w:val="ConsPlusNormal"/>
        <w:spacing w:before="24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152C84" w:rsidRDefault="00152C84" w:rsidP="005358E5">
      <w:pPr>
        <w:pStyle w:val="ConsPlusNormal"/>
        <w:spacing w:before="24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152C84" w:rsidRDefault="00152C84" w:rsidP="005358E5">
      <w:pPr>
        <w:pStyle w:val="ConsPlusNormal"/>
        <w:spacing w:before="240"/>
        <w:ind w:firstLine="540"/>
        <w:jc w:val="both"/>
      </w:pPr>
      <w:r>
        <w:t>5.2.6.2. Особенности организации ПД в рамках внеурочной деятельности:</w:t>
      </w:r>
    </w:p>
    <w:p w:rsidR="00152C84" w:rsidRDefault="00152C84" w:rsidP="005358E5">
      <w:pPr>
        <w:pStyle w:val="ConsPlusNormal"/>
        <w:spacing w:before="240"/>
        <w:ind w:firstLine="54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152C84" w:rsidRDefault="00152C84" w:rsidP="005358E5">
      <w:pPr>
        <w:pStyle w:val="ConsPlusNormal"/>
        <w:spacing w:before="240"/>
        <w:ind w:firstLine="54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152C84" w:rsidRDefault="00152C84" w:rsidP="005358E5">
      <w:pPr>
        <w:pStyle w:val="ConsPlusNormal"/>
        <w:spacing w:before="24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152C84" w:rsidRDefault="00152C84" w:rsidP="005358E5">
      <w:pPr>
        <w:pStyle w:val="ConsPlusNormal"/>
        <w:spacing w:before="240"/>
        <w:ind w:firstLine="540"/>
        <w:jc w:val="both"/>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152C84" w:rsidRDefault="00152C84" w:rsidP="005358E5">
      <w:pPr>
        <w:pStyle w:val="ConsPlusNormal"/>
        <w:spacing w:before="240"/>
        <w:ind w:firstLine="540"/>
        <w:jc w:val="both"/>
      </w:pPr>
      <w:r>
        <w:t>5.2.7. Общие рекомендации по оцениванию ПД:</w:t>
      </w:r>
    </w:p>
    <w:p w:rsidR="00152C84" w:rsidRDefault="00152C84" w:rsidP="005358E5">
      <w:pPr>
        <w:pStyle w:val="ConsPlusNormal"/>
        <w:spacing w:before="240"/>
        <w:ind w:firstLine="540"/>
        <w:jc w:val="both"/>
      </w:pPr>
      <w:r>
        <w:t>1) при оценивании результатов ПД следует учитывать, прежде всего, его практическую значимость;</w:t>
      </w:r>
    </w:p>
    <w:p w:rsidR="00152C84" w:rsidRDefault="00152C84" w:rsidP="005358E5">
      <w:pPr>
        <w:pStyle w:val="ConsPlusNormal"/>
        <w:spacing w:before="24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152C84" w:rsidRDefault="00152C84" w:rsidP="005358E5">
      <w:pPr>
        <w:pStyle w:val="ConsPlusNormal"/>
        <w:spacing w:before="240"/>
        <w:ind w:firstLine="540"/>
        <w:jc w:val="both"/>
      </w:pPr>
      <w: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152C84" w:rsidRDefault="00152C84" w:rsidP="005358E5">
      <w:pPr>
        <w:pStyle w:val="ConsPlusNormal"/>
        <w:jc w:val="both"/>
      </w:pPr>
    </w:p>
    <w:p w:rsidR="00152C84" w:rsidRDefault="00152C84" w:rsidP="005358E5">
      <w:pPr>
        <w:pStyle w:val="ConsPlusTitle"/>
        <w:jc w:val="center"/>
        <w:outlineLvl w:val="2"/>
      </w:pPr>
      <w:r>
        <w:t>III. Организационный раздел</w:t>
      </w:r>
    </w:p>
    <w:p w:rsidR="00152C84" w:rsidRDefault="00152C84" w:rsidP="005358E5">
      <w:pPr>
        <w:pStyle w:val="ConsPlusNormal"/>
        <w:jc w:val="both"/>
      </w:pPr>
    </w:p>
    <w:p w:rsidR="00152C84" w:rsidRDefault="00152C84" w:rsidP="005358E5">
      <w:pPr>
        <w:pStyle w:val="ConsPlusNormal"/>
        <w:ind w:firstLine="540"/>
        <w:jc w:val="both"/>
      </w:pPr>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152C84" w:rsidRDefault="00152C84" w:rsidP="005358E5">
      <w:pPr>
        <w:pStyle w:val="ConsPlusNormal"/>
        <w:spacing w:before="240"/>
        <w:ind w:firstLine="540"/>
        <w:jc w:val="both"/>
      </w:pPr>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152C84" w:rsidRDefault="00152C84" w:rsidP="005358E5">
      <w:pPr>
        <w:pStyle w:val="ConsPlusNormal"/>
        <w:spacing w:before="240"/>
        <w:ind w:firstLine="540"/>
        <w:jc w:val="both"/>
      </w:pPr>
      <w:r>
        <w:t>6.1.1. Требования к условиям включают:</w:t>
      </w:r>
    </w:p>
    <w:p w:rsidR="00152C84" w:rsidRDefault="00152C84" w:rsidP="005358E5">
      <w:pPr>
        <w:pStyle w:val="ConsPlusNormal"/>
        <w:spacing w:before="240"/>
        <w:ind w:firstLine="540"/>
        <w:jc w:val="both"/>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152C84" w:rsidRDefault="00152C84" w:rsidP="005358E5">
      <w:pPr>
        <w:pStyle w:val="ConsPlusNormal"/>
        <w:spacing w:before="24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152C84" w:rsidRDefault="00152C84" w:rsidP="005358E5">
      <w:pPr>
        <w:pStyle w:val="ConsPlusNormal"/>
        <w:spacing w:before="240"/>
        <w:ind w:firstLine="540"/>
        <w:jc w:val="both"/>
      </w:pPr>
      <w:r>
        <w:t>укомплектованность образовательной организации педагогическим работниками-дефектологами соответствующего профиля;</w:t>
      </w:r>
    </w:p>
    <w:p w:rsidR="00152C84" w:rsidRDefault="00152C84" w:rsidP="005358E5">
      <w:pPr>
        <w:pStyle w:val="ConsPlusNormal"/>
        <w:spacing w:before="240"/>
        <w:ind w:firstLine="540"/>
        <w:jc w:val="both"/>
      </w:pPr>
      <w:r>
        <w:t>непрерывность профессионального развития педагогических работников образовательной организации, реализующей АООП ООО.</w:t>
      </w:r>
    </w:p>
    <w:p w:rsidR="00152C84" w:rsidRDefault="00152C84" w:rsidP="005358E5">
      <w:pPr>
        <w:pStyle w:val="ConsPlusNormal"/>
        <w:spacing w:before="240"/>
        <w:ind w:firstLine="540"/>
        <w:jc w:val="both"/>
      </w:pPr>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152C84" w:rsidRDefault="00152C84" w:rsidP="005358E5">
      <w:pPr>
        <w:pStyle w:val="ConsPlusNormal"/>
        <w:spacing w:before="24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152C84" w:rsidRDefault="00152C84" w:rsidP="005358E5">
      <w:pPr>
        <w:pStyle w:val="ConsPlusNormal"/>
        <w:spacing w:before="240"/>
        <w:ind w:firstLine="540"/>
        <w:jc w:val="both"/>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152C84" w:rsidRDefault="00152C84" w:rsidP="005358E5">
      <w:pPr>
        <w:pStyle w:val="ConsPlusNormal"/>
        <w:spacing w:before="24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152C84" w:rsidRDefault="00152C84" w:rsidP="005358E5">
      <w:pPr>
        <w:pStyle w:val="ConsPlusNormal"/>
        <w:spacing w:before="240"/>
        <w:ind w:firstLine="540"/>
        <w:jc w:val="both"/>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152C84" w:rsidRDefault="00152C84" w:rsidP="005358E5">
      <w:pPr>
        <w:pStyle w:val="ConsPlusNormal"/>
        <w:spacing w:before="24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152C84" w:rsidRDefault="00152C84" w:rsidP="005358E5">
      <w:pPr>
        <w:pStyle w:val="ConsPlusNormal"/>
        <w:spacing w:before="24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152C84" w:rsidRDefault="00152C84" w:rsidP="005358E5">
      <w:pPr>
        <w:pStyle w:val="ConsPlusNormal"/>
        <w:spacing w:before="24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152C84" w:rsidRDefault="00152C84" w:rsidP="005358E5">
      <w:pPr>
        <w:pStyle w:val="ConsPlusNormal"/>
        <w:spacing w:before="24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152C84" w:rsidRDefault="00152C84" w:rsidP="005358E5">
      <w:pPr>
        <w:pStyle w:val="ConsPlusNormal"/>
        <w:jc w:val="both"/>
      </w:pPr>
    </w:p>
    <w:p w:rsidR="00152C84" w:rsidRDefault="00152C84" w:rsidP="005358E5">
      <w:pPr>
        <w:pStyle w:val="ConsPlusTitle"/>
        <w:ind w:firstLine="540"/>
        <w:jc w:val="both"/>
        <w:outlineLvl w:val="3"/>
      </w:pPr>
      <w:r>
        <w:t>6.2. Формы взаимодействия участников образовательного процесса при создании и реализации программы развития УУД.</w:t>
      </w:r>
    </w:p>
    <w:p w:rsidR="00152C84" w:rsidRDefault="00152C84" w:rsidP="005358E5">
      <w:pPr>
        <w:pStyle w:val="ConsPlusNormal"/>
        <w:spacing w:before="240"/>
        <w:ind w:firstLine="540"/>
        <w:jc w:val="both"/>
      </w:pPr>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152C84" w:rsidRDefault="00152C84" w:rsidP="005358E5">
      <w:pPr>
        <w:pStyle w:val="ConsPlusNormal"/>
        <w:spacing w:before="240"/>
        <w:ind w:firstLine="540"/>
        <w:jc w:val="both"/>
      </w:pPr>
      <w:r>
        <w:t>Рабочая группа реализует свою деятельность по следующим направлениям:</w:t>
      </w:r>
    </w:p>
    <w:p w:rsidR="00152C84" w:rsidRDefault="00152C84" w:rsidP="005358E5">
      <w:pPr>
        <w:pStyle w:val="ConsPlusNormal"/>
        <w:spacing w:before="24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152C84" w:rsidRDefault="00152C84" w:rsidP="005358E5">
      <w:pPr>
        <w:pStyle w:val="ConsPlusNormal"/>
        <w:spacing w:before="240"/>
        <w:ind w:firstLine="540"/>
        <w:jc w:val="both"/>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152C84" w:rsidRDefault="00152C84" w:rsidP="005358E5">
      <w:pPr>
        <w:pStyle w:val="ConsPlusNormal"/>
        <w:spacing w:before="240"/>
        <w:ind w:firstLine="540"/>
        <w:jc w:val="both"/>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152C84" w:rsidRDefault="00152C84" w:rsidP="005358E5">
      <w:pPr>
        <w:pStyle w:val="ConsPlusNormal"/>
        <w:spacing w:before="240"/>
        <w:ind w:firstLine="540"/>
        <w:jc w:val="both"/>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rsidR="00152C84" w:rsidRDefault="00152C84" w:rsidP="005358E5">
      <w:pPr>
        <w:pStyle w:val="ConsPlusNormal"/>
        <w:spacing w:before="240"/>
        <w:ind w:firstLine="540"/>
        <w:jc w:val="both"/>
      </w:pPr>
      <w:r>
        <w:t>разработка основных подходов к конструированию задач на применение универсальных учебных действий;</w:t>
      </w:r>
    </w:p>
    <w:p w:rsidR="00152C84" w:rsidRDefault="00152C84" w:rsidP="005358E5">
      <w:pPr>
        <w:pStyle w:val="ConsPlusNormal"/>
        <w:spacing w:before="24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152C84" w:rsidRDefault="00152C84" w:rsidP="005358E5">
      <w:pPr>
        <w:pStyle w:val="ConsPlusNormal"/>
        <w:spacing w:before="240"/>
        <w:ind w:firstLine="540"/>
        <w:jc w:val="both"/>
      </w:pPr>
      <w:r>
        <w:t>разработка основных подходов к организации учебной деятельности по формированию и развитию ИКТ-компетенций;</w:t>
      </w:r>
    </w:p>
    <w:p w:rsidR="00152C84" w:rsidRDefault="00152C84" w:rsidP="005358E5">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52C84" w:rsidRDefault="00152C84" w:rsidP="005358E5">
      <w:pPr>
        <w:pStyle w:val="ConsPlusNormal"/>
        <w:spacing w:before="24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rsidR="00152C84" w:rsidRDefault="00152C84" w:rsidP="005358E5">
      <w:pPr>
        <w:pStyle w:val="ConsPlusNormal"/>
        <w:spacing w:before="24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152C84" w:rsidRDefault="00152C84" w:rsidP="005358E5">
      <w:pPr>
        <w:pStyle w:val="ConsPlusNormal"/>
        <w:spacing w:before="24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152C84" w:rsidRDefault="00152C84" w:rsidP="005358E5">
      <w:pPr>
        <w:pStyle w:val="ConsPlusNormal"/>
        <w:spacing w:before="24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152C84" w:rsidRDefault="00152C84" w:rsidP="005358E5">
      <w:pPr>
        <w:pStyle w:val="ConsPlusNormal"/>
        <w:spacing w:before="24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152C84" w:rsidRDefault="00152C84" w:rsidP="005358E5">
      <w:pPr>
        <w:pStyle w:val="ConsPlusNormal"/>
        <w:spacing w:before="240"/>
        <w:ind w:firstLine="540"/>
        <w:jc w:val="both"/>
      </w:pPr>
      <w:r>
        <w:t>организация отражения результатов работы по формированию УУД обучающихся на сайте образовательной организации.</w:t>
      </w:r>
    </w:p>
    <w:p w:rsidR="00152C84" w:rsidRDefault="00152C84" w:rsidP="005358E5">
      <w:pPr>
        <w:pStyle w:val="ConsPlusNormal"/>
        <w:spacing w:before="240"/>
        <w:ind w:firstLine="540"/>
        <w:jc w:val="both"/>
      </w:pPr>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52C84" w:rsidRDefault="00152C84" w:rsidP="005358E5">
      <w:pPr>
        <w:pStyle w:val="ConsPlusNormal"/>
        <w:spacing w:before="240"/>
        <w:ind w:firstLine="540"/>
        <w:jc w:val="both"/>
      </w:pPr>
      <w:r>
        <w:t>6.2.3. На подготовительном этапе команда образовательной организации может провести следующие аналитические работы:</w:t>
      </w:r>
    </w:p>
    <w:p w:rsidR="00152C84" w:rsidRDefault="00152C84" w:rsidP="005358E5">
      <w:pPr>
        <w:pStyle w:val="ConsPlusNormal"/>
        <w:spacing w:before="24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152C84" w:rsidRDefault="00152C84" w:rsidP="005358E5">
      <w:pPr>
        <w:pStyle w:val="ConsPlusNormal"/>
        <w:spacing w:before="24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rsidR="00152C84" w:rsidRDefault="00152C84" w:rsidP="005358E5">
      <w:pPr>
        <w:pStyle w:val="ConsPlusNormal"/>
        <w:spacing w:before="240"/>
        <w:ind w:firstLine="540"/>
        <w:jc w:val="both"/>
      </w:pPr>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152C84" w:rsidRDefault="00152C84" w:rsidP="005358E5">
      <w:pPr>
        <w:pStyle w:val="ConsPlusNormal"/>
        <w:spacing w:before="24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rsidR="00152C84" w:rsidRDefault="00152C84" w:rsidP="005358E5">
      <w:pPr>
        <w:pStyle w:val="ConsPlusNormal"/>
        <w:spacing w:before="240"/>
        <w:ind w:firstLine="540"/>
        <w:jc w:val="both"/>
      </w:pPr>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152C84" w:rsidRDefault="00152C84" w:rsidP="005358E5">
      <w:pPr>
        <w:pStyle w:val="ConsPlusNormal"/>
        <w:spacing w:before="240"/>
        <w:ind w:firstLine="540"/>
        <w:jc w:val="both"/>
      </w:pPr>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152C84" w:rsidRDefault="00152C84" w:rsidP="005358E5">
      <w:pPr>
        <w:pStyle w:val="ConsPlusNormal"/>
        <w:spacing w:before="240"/>
        <w:ind w:firstLine="540"/>
        <w:jc w:val="both"/>
      </w:pPr>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152C84" w:rsidRDefault="00152C84" w:rsidP="005358E5">
      <w:pPr>
        <w:pStyle w:val="ConsPlusNormal"/>
        <w:spacing w:before="240"/>
        <w:ind w:firstLine="540"/>
        <w:jc w:val="both"/>
      </w:pPr>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152C84" w:rsidRDefault="00152C84" w:rsidP="005358E5">
      <w:pPr>
        <w:pStyle w:val="ConsPlusNormal"/>
        <w:spacing w:before="24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152C84" w:rsidRDefault="00152C84" w:rsidP="005358E5">
      <w:pPr>
        <w:pStyle w:val="ConsPlusNormal"/>
        <w:spacing w:before="240"/>
        <w:ind w:firstLine="540"/>
        <w:jc w:val="both"/>
      </w:pPr>
      <w:r>
        <w:t>договор о сотрудничестве может основываться на оплате услуг экспертов, консультантов, научных руководителей;</w:t>
      </w:r>
    </w:p>
    <w:p w:rsidR="00152C84" w:rsidRDefault="00152C84" w:rsidP="005358E5">
      <w:pPr>
        <w:pStyle w:val="ConsPlusNormal"/>
        <w:spacing w:before="24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152C84" w:rsidRDefault="00152C84" w:rsidP="005358E5">
      <w:pPr>
        <w:pStyle w:val="ConsPlusNormal"/>
        <w:spacing w:before="240"/>
        <w:ind w:firstLine="540"/>
        <w:jc w:val="both"/>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152C84" w:rsidRDefault="00152C84" w:rsidP="005358E5">
      <w:pPr>
        <w:pStyle w:val="ConsPlusNormal"/>
        <w:spacing w:before="240"/>
        <w:ind w:firstLine="540"/>
        <w:jc w:val="both"/>
      </w:pPr>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152C84" w:rsidRDefault="00152C84" w:rsidP="005358E5">
      <w:pPr>
        <w:pStyle w:val="ConsPlusNormal"/>
        <w:spacing w:before="240"/>
        <w:ind w:firstLine="540"/>
        <w:jc w:val="both"/>
      </w:pPr>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2</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3" w:name="Par31582"/>
      <w:bookmarkEnd w:id="3"/>
      <w:r>
        <w:t>ФЕДЕРАЛЬНАЯ РАБОЧАЯ ПРОГРАММА ВОСПИТАНИЯ</w:t>
      </w:r>
    </w:p>
    <w:p w:rsidR="00152C84" w:rsidRDefault="00152C84" w:rsidP="005358E5">
      <w:pPr>
        <w:pStyle w:val="ConsPlusNormal"/>
        <w:jc w:val="both"/>
      </w:pPr>
    </w:p>
    <w:p w:rsidR="00152C84" w:rsidRDefault="00152C84" w:rsidP="005358E5">
      <w:pPr>
        <w:pStyle w:val="ConsPlusTitle"/>
        <w:ind w:firstLine="540"/>
        <w:jc w:val="both"/>
        <w:outlineLvl w:val="2"/>
      </w:pPr>
      <w:r>
        <w:t>1. Пояснительная записка.</w:t>
      </w:r>
    </w:p>
    <w:p w:rsidR="00152C84" w:rsidRDefault="00152C84" w:rsidP="005358E5">
      <w:pPr>
        <w:pStyle w:val="ConsPlusNormal"/>
        <w:spacing w:before="240"/>
        <w:ind w:firstLine="540"/>
        <w:jc w:val="both"/>
      </w:pPr>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52C84" w:rsidRDefault="00152C84" w:rsidP="005358E5">
      <w:pPr>
        <w:pStyle w:val="ConsPlusNormal"/>
        <w:jc w:val="both"/>
      </w:pPr>
    </w:p>
    <w:p w:rsidR="00152C84" w:rsidRDefault="00152C84" w:rsidP="005358E5">
      <w:pPr>
        <w:pStyle w:val="ConsPlusTitle"/>
        <w:ind w:firstLine="540"/>
        <w:jc w:val="both"/>
        <w:outlineLvl w:val="3"/>
      </w:pPr>
      <w:r>
        <w:t>1.2. Программа воспитания:</w:t>
      </w:r>
    </w:p>
    <w:p w:rsidR="00152C84" w:rsidRDefault="00152C84" w:rsidP="005358E5">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152C84" w:rsidRDefault="00152C84" w:rsidP="005358E5">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52C84" w:rsidRDefault="00152C84" w:rsidP="005358E5">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152C84" w:rsidRDefault="00152C84" w:rsidP="005358E5">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52C84" w:rsidRDefault="00152C84" w:rsidP="005358E5">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152C84" w:rsidRDefault="00152C84" w:rsidP="005358E5">
      <w:pPr>
        <w:pStyle w:val="ConsPlusNormal"/>
        <w:spacing w:before="240"/>
        <w:ind w:firstLine="540"/>
        <w:jc w:val="both"/>
      </w:pPr>
      <w:r>
        <w:t>ориентирована на помощь в формировании жизненной компетенции обучающихся.</w:t>
      </w:r>
    </w:p>
    <w:p w:rsidR="00152C84" w:rsidRDefault="00152C84" w:rsidP="005358E5">
      <w:pPr>
        <w:pStyle w:val="ConsPlusNormal"/>
        <w:spacing w:before="240"/>
        <w:ind w:firstLine="540"/>
        <w:jc w:val="both"/>
      </w:pPr>
      <w:r>
        <w:t>1.3. Программа воспитания включает три раздела: целевой, содержательный, организационный.</w:t>
      </w:r>
    </w:p>
    <w:p w:rsidR="00152C84" w:rsidRDefault="00152C84" w:rsidP="005358E5">
      <w:pPr>
        <w:pStyle w:val="ConsPlusNormal"/>
        <w:spacing w:before="240"/>
        <w:ind w:firstLine="540"/>
        <w:jc w:val="both"/>
      </w:pPr>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52C84" w:rsidRDefault="00152C84" w:rsidP="005358E5">
      <w:pPr>
        <w:pStyle w:val="ConsPlusNormal"/>
        <w:jc w:val="both"/>
      </w:pPr>
    </w:p>
    <w:p w:rsidR="00152C84" w:rsidRDefault="00152C84" w:rsidP="005358E5">
      <w:pPr>
        <w:pStyle w:val="ConsPlusTitle"/>
        <w:ind w:firstLine="540"/>
        <w:jc w:val="both"/>
        <w:outlineLvl w:val="2"/>
      </w:pPr>
      <w:r>
        <w:t>2. Целевой раздел.</w:t>
      </w:r>
    </w:p>
    <w:p w:rsidR="00152C84" w:rsidRDefault="00152C84" w:rsidP="005358E5">
      <w:pPr>
        <w:pStyle w:val="ConsPlusNormal"/>
        <w:spacing w:before="240"/>
        <w:ind w:firstLine="540"/>
        <w:jc w:val="both"/>
      </w:pPr>
      <w: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322"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52C84" w:rsidRDefault="00152C84" w:rsidP="005358E5">
      <w:pPr>
        <w:pStyle w:val="ConsPlusNormal"/>
        <w:spacing w:before="240"/>
        <w:ind w:firstLine="540"/>
        <w:jc w:val="both"/>
      </w:pPr>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52C84" w:rsidRDefault="00152C84" w:rsidP="005358E5">
      <w:pPr>
        <w:pStyle w:val="ConsPlusNormal"/>
        <w:jc w:val="both"/>
      </w:pPr>
    </w:p>
    <w:p w:rsidR="00152C84" w:rsidRDefault="00152C84" w:rsidP="005358E5">
      <w:pPr>
        <w:pStyle w:val="ConsPlusTitle"/>
        <w:ind w:firstLine="540"/>
        <w:jc w:val="both"/>
        <w:outlineLvl w:val="3"/>
      </w:pPr>
      <w:r>
        <w:t>2.3. Цель и задачи воспитания обучающихся.</w:t>
      </w:r>
    </w:p>
    <w:p w:rsidR="00152C84" w:rsidRDefault="00152C84" w:rsidP="005358E5">
      <w:pPr>
        <w:pStyle w:val="ConsPlusNormal"/>
        <w:spacing w:before="240"/>
        <w:ind w:firstLine="540"/>
        <w:jc w:val="both"/>
      </w:pPr>
      <w:r>
        <w:t>2.3.1. Цель воспитания обучающихся в образовательной организации:</w:t>
      </w:r>
    </w:p>
    <w:p w:rsidR="00152C84" w:rsidRDefault="00152C84" w:rsidP="005358E5">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52C84" w:rsidRDefault="00152C84" w:rsidP="005358E5">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52C84" w:rsidRDefault="00152C84" w:rsidP="005358E5">
      <w:pPr>
        <w:pStyle w:val="ConsPlusNormal"/>
        <w:spacing w:before="240"/>
        <w:ind w:firstLine="540"/>
        <w:jc w:val="both"/>
      </w:pPr>
      <w:r>
        <w:t>2.3.2. Задачи воспитания обучающихся в образовательной организации:</w:t>
      </w:r>
    </w:p>
    <w:p w:rsidR="00152C84" w:rsidRDefault="00152C84" w:rsidP="005358E5">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152C84" w:rsidRDefault="00152C84" w:rsidP="005358E5">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152C84" w:rsidRDefault="00152C84" w:rsidP="005358E5">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52C84" w:rsidRDefault="00152C84" w:rsidP="005358E5">
      <w:pPr>
        <w:pStyle w:val="ConsPlusNormal"/>
        <w:spacing w:before="240"/>
        <w:ind w:firstLine="540"/>
        <w:jc w:val="both"/>
      </w:pPr>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152C84" w:rsidRDefault="00152C84" w:rsidP="005358E5">
      <w:pPr>
        <w:pStyle w:val="ConsPlusNormal"/>
        <w:spacing w:before="240"/>
        <w:ind w:firstLine="540"/>
        <w:jc w:val="both"/>
      </w:pPr>
      <w:r>
        <w:t>2.3.3. Личностные результаты освоения обучающимися образовательных программ включают:</w:t>
      </w:r>
    </w:p>
    <w:p w:rsidR="00152C84" w:rsidRDefault="00152C84" w:rsidP="005358E5">
      <w:pPr>
        <w:pStyle w:val="ConsPlusNormal"/>
        <w:spacing w:before="240"/>
        <w:ind w:firstLine="540"/>
        <w:jc w:val="both"/>
      </w:pPr>
      <w:r>
        <w:t>осознание российской гражданской идентичности;</w:t>
      </w:r>
    </w:p>
    <w:p w:rsidR="00152C84" w:rsidRDefault="00152C84" w:rsidP="005358E5">
      <w:pPr>
        <w:pStyle w:val="ConsPlusNormal"/>
        <w:spacing w:before="240"/>
        <w:ind w:firstLine="540"/>
        <w:jc w:val="both"/>
      </w:pPr>
      <w:r>
        <w:t>сформированность ценностей самостоятельности и инициативы;</w:t>
      </w:r>
    </w:p>
    <w:p w:rsidR="00152C84" w:rsidRDefault="00152C84" w:rsidP="005358E5">
      <w:pPr>
        <w:pStyle w:val="ConsPlusNormal"/>
        <w:spacing w:before="240"/>
        <w:ind w:firstLine="540"/>
        <w:jc w:val="both"/>
      </w:pPr>
      <w:r>
        <w:t>готовность обучающихся к саморазвитию, самостоятельности и личностному самоопределению;</w:t>
      </w:r>
    </w:p>
    <w:p w:rsidR="00152C84" w:rsidRDefault="00152C84" w:rsidP="005358E5">
      <w:pPr>
        <w:pStyle w:val="ConsPlusNormal"/>
        <w:spacing w:before="240"/>
        <w:ind w:firstLine="540"/>
        <w:jc w:val="both"/>
      </w:pPr>
      <w:r>
        <w:t>наличие мотивации к целенаправленной социально значимой деятельности;</w:t>
      </w:r>
    </w:p>
    <w:p w:rsidR="00152C84" w:rsidRDefault="00152C84" w:rsidP="005358E5">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152C84" w:rsidRDefault="00152C84" w:rsidP="005358E5">
      <w:pPr>
        <w:pStyle w:val="ConsPlusNormal"/>
        <w:spacing w:before="240"/>
        <w:ind w:firstLine="540"/>
        <w:jc w:val="both"/>
      </w:pPr>
      <w:r>
        <w:t>сформированность жизненных компетенций, необходимых для успешной социальной адаптации.</w:t>
      </w:r>
    </w:p>
    <w:p w:rsidR="00152C84" w:rsidRDefault="00152C84" w:rsidP="005358E5">
      <w:pPr>
        <w:pStyle w:val="ConsPlusNormal"/>
        <w:spacing w:before="240"/>
        <w:ind w:firstLine="540"/>
        <w:jc w:val="both"/>
      </w:pPr>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152C84" w:rsidRDefault="00152C84" w:rsidP="005358E5">
      <w:pPr>
        <w:pStyle w:val="ConsPlusNormal"/>
        <w:jc w:val="both"/>
      </w:pPr>
    </w:p>
    <w:p w:rsidR="00152C84" w:rsidRDefault="00152C84" w:rsidP="005358E5">
      <w:pPr>
        <w:pStyle w:val="ConsPlusTitle"/>
        <w:ind w:firstLine="540"/>
        <w:jc w:val="both"/>
        <w:outlineLvl w:val="3"/>
      </w:pPr>
      <w:r>
        <w:t>2.4. Направления воспитания.</w:t>
      </w:r>
    </w:p>
    <w:p w:rsidR="00152C84" w:rsidRDefault="00152C84" w:rsidP="005358E5">
      <w:pPr>
        <w:pStyle w:val="ConsPlusNormal"/>
        <w:spacing w:before="240"/>
        <w:ind w:firstLine="540"/>
        <w:jc w:val="both"/>
      </w:pPr>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52C84" w:rsidRDefault="00152C84" w:rsidP="005358E5">
      <w:pPr>
        <w:pStyle w:val="ConsPlusNormal"/>
        <w:spacing w:before="240"/>
        <w:ind w:firstLine="540"/>
        <w:jc w:val="both"/>
      </w:pPr>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52C84" w:rsidRDefault="00152C84" w:rsidP="005358E5">
      <w:pPr>
        <w:pStyle w:val="ConsPlusNormal"/>
        <w:spacing w:before="240"/>
        <w:ind w:firstLine="540"/>
        <w:jc w:val="both"/>
      </w:pPr>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52C84" w:rsidRDefault="00152C84" w:rsidP="005358E5">
      <w:pPr>
        <w:pStyle w:val="ConsPlusNormal"/>
        <w:spacing w:before="240"/>
        <w:ind w:firstLine="540"/>
        <w:jc w:val="both"/>
      </w:pPr>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52C84" w:rsidRDefault="00152C84" w:rsidP="005358E5">
      <w:pPr>
        <w:pStyle w:val="ConsPlusNormal"/>
        <w:spacing w:before="240"/>
        <w:ind w:firstLine="540"/>
        <w:jc w:val="both"/>
      </w:pPr>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52C84" w:rsidRDefault="00152C84" w:rsidP="005358E5">
      <w:pPr>
        <w:pStyle w:val="ConsPlusNormal"/>
        <w:spacing w:before="240"/>
        <w:ind w:firstLine="540"/>
        <w:jc w:val="both"/>
      </w:pPr>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152C84" w:rsidRDefault="00152C84" w:rsidP="005358E5">
      <w:pPr>
        <w:pStyle w:val="ConsPlusNormal"/>
        <w:spacing w:before="240"/>
        <w:ind w:firstLine="540"/>
        <w:jc w:val="both"/>
      </w:pPr>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52C84" w:rsidRDefault="00152C84" w:rsidP="005358E5">
      <w:pPr>
        <w:pStyle w:val="ConsPlusNormal"/>
        <w:spacing w:before="240"/>
        <w:ind w:firstLine="540"/>
        <w:jc w:val="both"/>
      </w:pPr>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52C84" w:rsidRDefault="00152C84" w:rsidP="005358E5">
      <w:pPr>
        <w:pStyle w:val="ConsPlusNormal"/>
        <w:spacing w:before="240"/>
        <w:ind w:firstLine="540"/>
        <w:jc w:val="both"/>
      </w:pPr>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52C84" w:rsidRDefault="00152C84" w:rsidP="005358E5">
      <w:pPr>
        <w:pStyle w:val="ConsPlusNormal"/>
        <w:jc w:val="both"/>
      </w:pPr>
    </w:p>
    <w:p w:rsidR="00152C84" w:rsidRDefault="00152C84" w:rsidP="005358E5">
      <w:pPr>
        <w:pStyle w:val="ConsPlusTitle"/>
        <w:ind w:firstLine="540"/>
        <w:jc w:val="both"/>
        <w:outlineLvl w:val="3"/>
      </w:pPr>
      <w:r>
        <w:t>2.5. Целевые ориентиры результатов воспитания.</w:t>
      </w:r>
    </w:p>
    <w:p w:rsidR="00152C84" w:rsidRDefault="00152C84" w:rsidP="005358E5">
      <w:pPr>
        <w:pStyle w:val="ConsPlusNormal"/>
        <w:spacing w:before="240"/>
        <w:ind w:firstLine="540"/>
        <w:jc w:val="both"/>
      </w:pPr>
      <w:r>
        <w:t>2.5.1. Требования к личностным результатам освоения обучающимися АООП ООО установлены ФГОС ООО.</w:t>
      </w:r>
    </w:p>
    <w:p w:rsidR="00152C84" w:rsidRDefault="00152C84" w:rsidP="005358E5">
      <w:pPr>
        <w:pStyle w:val="ConsPlusNormal"/>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152C84" w:rsidRDefault="00152C84" w:rsidP="005358E5">
      <w:pPr>
        <w:pStyle w:val="ConsPlusNormal"/>
        <w:spacing w:before="240"/>
        <w:ind w:firstLine="540"/>
        <w:jc w:val="both"/>
      </w:pPr>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52C84" w:rsidRDefault="00152C84" w:rsidP="005358E5">
      <w:pPr>
        <w:pStyle w:val="ConsPlusNormal"/>
        <w:spacing w:before="240"/>
        <w:ind w:firstLine="540"/>
        <w:jc w:val="both"/>
      </w:pPr>
      <w:r>
        <w:t>2.5.3. Целевые ориентиры результатов воспитания на уровне основного общего образования.</w:t>
      </w:r>
    </w:p>
    <w:p w:rsidR="00152C84" w:rsidRDefault="00152C84" w:rsidP="005358E5">
      <w:pPr>
        <w:pStyle w:val="ConsPlusNormal"/>
        <w:spacing w:before="240"/>
        <w:ind w:firstLine="540"/>
        <w:jc w:val="both"/>
      </w:pPr>
      <w:r>
        <w:t>2.5.3.1. Гражданско-патриотическое воспитание:</w:t>
      </w:r>
    </w:p>
    <w:p w:rsidR="00152C84" w:rsidRDefault="00152C84" w:rsidP="005358E5">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152C84" w:rsidRDefault="00152C84" w:rsidP="005358E5">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152C84" w:rsidRDefault="00152C84" w:rsidP="005358E5">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152C84" w:rsidRDefault="00152C84" w:rsidP="005358E5">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52C84" w:rsidRDefault="00152C84" w:rsidP="005358E5">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152C84" w:rsidRDefault="00152C84" w:rsidP="005358E5">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152C84" w:rsidRDefault="00152C84" w:rsidP="005358E5">
      <w:pPr>
        <w:pStyle w:val="ConsPlusNormal"/>
        <w:spacing w:before="240"/>
        <w:ind w:firstLine="540"/>
        <w:jc w:val="both"/>
      </w:pPr>
      <w:r>
        <w:t>2.5.3.2. Духовно-нравственное воспитание:</w:t>
      </w:r>
    </w:p>
    <w:p w:rsidR="00152C84" w:rsidRDefault="00152C84" w:rsidP="005358E5">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152C84" w:rsidRDefault="00152C84" w:rsidP="005358E5">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152C84" w:rsidRDefault="00152C84" w:rsidP="005358E5">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52C84" w:rsidRDefault="00152C84" w:rsidP="005358E5">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152C84" w:rsidRDefault="00152C84" w:rsidP="005358E5">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52C84" w:rsidRDefault="00152C84" w:rsidP="005358E5">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152C84" w:rsidRDefault="00152C84" w:rsidP="005358E5">
      <w:pPr>
        <w:pStyle w:val="ConsPlusNormal"/>
        <w:spacing w:before="240"/>
        <w:ind w:firstLine="540"/>
        <w:jc w:val="both"/>
      </w:pPr>
      <w:r>
        <w:t>2.5.3.3. Эстетическое воспитание:</w:t>
      </w:r>
    </w:p>
    <w:p w:rsidR="00152C84" w:rsidRDefault="00152C84" w:rsidP="005358E5">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152C84" w:rsidRDefault="00152C84" w:rsidP="005358E5">
      <w:pPr>
        <w:pStyle w:val="ConsPlusNormal"/>
        <w:spacing w:before="240"/>
        <w:ind w:firstLine="540"/>
        <w:jc w:val="both"/>
      </w:pPr>
      <w:r>
        <w:t>проявляющий интерес и уважение к отечественной и мировой художественной культуре;</w:t>
      </w:r>
    </w:p>
    <w:p w:rsidR="00152C84" w:rsidRDefault="00152C84" w:rsidP="005358E5">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152C84" w:rsidRDefault="00152C84" w:rsidP="005358E5">
      <w:pPr>
        <w:pStyle w:val="ConsPlusNormal"/>
        <w:spacing w:before="240"/>
        <w:ind w:firstLine="540"/>
        <w:jc w:val="both"/>
      </w:pPr>
      <w:r>
        <w:t>2.5.3.4. Физическое воспитание, формирование культуры здоровья и эмоционального благополучия:</w:t>
      </w:r>
    </w:p>
    <w:p w:rsidR="00152C84" w:rsidRDefault="00152C84" w:rsidP="005358E5">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52C84" w:rsidRDefault="00152C84" w:rsidP="005358E5">
      <w:pPr>
        <w:pStyle w:val="ConsPlusNormal"/>
        <w:spacing w:before="240"/>
        <w:ind w:firstLine="540"/>
        <w:jc w:val="both"/>
      </w:pPr>
      <w:r>
        <w:t>владеющий основными навыками самообслуживания, личной и общественной гигиены, безопасного поведения в быту, природе, обществе;</w:t>
      </w:r>
    </w:p>
    <w:p w:rsidR="00152C84" w:rsidRDefault="00152C84" w:rsidP="005358E5">
      <w:pPr>
        <w:pStyle w:val="ConsPlusNormal"/>
        <w:spacing w:before="240"/>
        <w:ind w:firstLine="540"/>
        <w:jc w:val="both"/>
      </w:pPr>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152C84" w:rsidRDefault="00152C84" w:rsidP="005358E5">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152C84" w:rsidRDefault="00152C84" w:rsidP="005358E5">
      <w:pPr>
        <w:pStyle w:val="ConsPlusNormal"/>
        <w:spacing w:before="240"/>
        <w:ind w:firstLine="540"/>
        <w:jc w:val="both"/>
      </w:pPr>
      <w:r>
        <w:t>2.5.3.5. Трудовое воспитание:</w:t>
      </w:r>
    </w:p>
    <w:p w:rsidR="00152C84" w:rsidRDefault="00152C84" w:rsidP="005358E5">
      <w:pPr>
        <w:pStyle w:val="ConsPlusNormal"/>
        <w:spacing w:before="240"/>
        <w:ind w:firstLine="540"/>
        <w:jc w:val="both"/>
      </w:pPr>
      <w:r>
        <w:t>сознающий ценность труда в жизни человека, семьи, общества;</w:t>
      </w:r>
    </w:p>
    <w:p w:rsidR="00152C84" w:rsidRDefault="00152C84" w:rsidP="005358E5">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152C84" w:rsidRDefault="00152C84" w:rsidP="005358E5">
      <w:pPr>
        <w:pStyle w:val="ConsPlusNormal"/>
        <w:spacing w:before="240"/>
        <w:ind w:firstLine="540"/>
        <w:jc w:val="both"/>
      </w:pPr>
      <w:r>
        <w:t>стремящийся к самостоятельности и независимости в быту;</w:t>
      </w:r>
    </w:p>
    <w:p w:rsidR="00152C84" w:rsidRDefault="00152C84" w:rsidP="005358E5">
      <w:pPr>
        <w:pStyle w:val="ConsPlusNormal"/>
        <w:spacing w:before="240"/>
        <w:ind w:firstLine="540"/>
        <w:jc w:val="both"/>
      </w:pPr>
      <w:r>
        <w:t>проявляющий интерес к разным профессиям;</w:t>
      </w:r>
    </w:p>
    <w:p w:rsidR="00152C84" w:rsidRDefault="00152C84" w:rsidP="005358E5">
      <w:pPr>
        <w:pStyle w:val="ConsPlusNormal"/>
        <w:spacing w:before="240"/>
        <w:ind w:firstLine="540"/>
        <w:jc w:val="both"/>
      </w:pPr>
      <w:r>
        <w:t>участвующий в различных видах доступного по возрасту и состоянию здоровья труда, трудовой деятельности.</w:t>
      </w:r>
    </w:p>
    <w:p w:rsidR="00152C84" w:rsidRDefault="00152C84" w:rsidP="005358E5">
      <w:pPr>
        <w:pStyle w:val="ConsPlusNormal"/>
        <w:spacing w:before="240"/>
        <w:ind w:firstLine="540"/>
        <w:jc w:val="both"/>
      </w:pPr>
      <w:r>
        <w:t>2.5.3.6. Экологическое воспитание:</w:t>
      </w:r>
    </w:p>
    <w:p w:rsidR="00152C84" w:rsidRDefault="00152C84" w:rsidP="005358E5">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152C84" w:rsidRDefault="00152C84" w:rsidP="005358E5">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152C84" w:rsidRDefault="00152C84" w:rsidP="005358E5">
      <w:pPr>
        <w:pStyle w:val="ConsPlusNormal"/>
        <w:spacing w:before="240"/>
        <w:ind w:firstLine="540"/>
        <w:jc w:val="both"/>
      </w:pPr>
      <w:r>
        <w:t>выражающий готовность в своей деятельности придерживаться экологических норм.</w:t>
      </w:r>
    </w:p>
    <w:p w:rsidR="00152C84" w:rsidRDefault="00152C84" w:rsidP="005358E5">
      <w:pPr>
        <w:pStyle w:val="ConsPlusNormal"/>
        <w:spacing w:before="240"/>
        <w:ind w:firstLine="540"/>
        <w:jc w:val="both"/>
      </w:pPr>
      <w:r>
        <w:t>2.5.3.7. Ценности научного познания:</w:t>
      </w:r>
    </w:p>
    <w:p w:rsidR="00152C84" w:rsidRDefault="00152C84" w:rsidP="005358E5">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52C84" w:rsidRDefault="00152C84" w:rsidP="005358E5">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52C84" w:rsidRDefault="00152C84" w:rsidP="005358E5">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152C84" w:rsidRDefault="00152C84" w:rsidP="005358E5">
      <w:pPr>
        <w:pStyle w:val="ConsPlusNormal"/>
        <w:jc w:val="both"/>
      </w:pPr>
    </w:p>
    <w:p w:rsidR="00152C84" w:rsidRDefault="00152C84" w:rsidP="005358E5">
      <w:pPr>
        <w:pStyle w:val="ConsPlusTitle"/>
        <w:ind w:firstLine="540"/>
        <w:jc w:val="both"/>
        <w:outlineLvl w:val="2"/>
      </w:pPr>
      <w:r>
        <w:t>3. Содержательный раздел.</w:t>
      </w:r>
    </w:p>
    <w:p w:rsidR="00152C84" w:rsidRDefault="00152C84" w:rsidP="005358E5">
      <w:pPr>
        <w:pStyle w:val="ConsPlusNormal"/>
        <w:jc w:val="both"/>
      </w:pPr>
    </w:p>
    <w:p w:rsidR="00152C84" w:rsidRDefault="00152C84" w:rsidP="005358E5">
      <w:pPr>
        <w:pStyle w:val="ConsPlusTitle"/>
        <w:ind w:firstLine="540"/>
        <w:jc w:val="both"/>
        <w:outlineLvl w:val="3"/>
      </w:pPr>
      <w:r>
        <w:t>3.1. Уклад образовательной организации.</w:t>
      </w:r>
    </w:p>
    <w:p w:rsidR="00152C84" w:rsidRDefault="00152C84" w:rsidP="005358E5">
      <w:pPr>
        <w:pStyle w:val="ConsPlusNormal"/>
        <w:spacing w:before="240"/>
        <w:ind w:firstLine="540"/>
        <w:jc w:val="both"/>
      </w:pPr>
      <w:r>
        <w:t>3.1.1. В данном разделе раскрываются основные особенности уклада образовательной организации.</w:t>
      </w:r>
    </w:p>
    <w:p w:rsidR="00152C84" w:rsidRDefault="00152C84" w:rsidP="005358E5">
      <w:pPr>
        <w:pStyle w:val="ConsPlusNormal"/>
        <w:spacing w:before="240"/>
        <w:ind w:firstLine="540"/>
        <w:jc w:val="both"/>
      </w:pPr>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152C84" w:rsidRDefault="00152C84" w:rsidP="005358E5">
      <w:pPr>
        <w:pStyle w:val="ConsPlusNormal"/>
        <w:spacing w:before="240"/>
        <w:ind w:firstLine="540"/>
        <w:jc w:val="both"/>
      </w:pPr>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52C84" w:rsidRDefault="00152C84" w:rsidP="005358E5">
      <w:pPr>
        <w:pStyle w:val="ConsPlusNormal"/>
        <w:spacing w:before="240"/>
        <w:ind w:firstLine="540"/>
        <w:jc w:val="both"/>
      </w:pPr>
      <w:r>
        <w:t>3.1.4. Основные характеристики (целесообразно учитывать в описании):</w:t>
      </w:r>
    </w:p>
    <w:p w:rsidR="00152C84" w:rsidRDefault="00152C84" w:rsidP="005358E5">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152C84" w:rsidRDefault="00152C84" w:rsidP="005358E5">
      <w:pPr>
        <w:pStyle w:val="ConsPlusNormal"/>
        <w:spacing w:before="240"/>
        <w:ind w:firstLine="540"/>
        <w:jc w:val="both"/>
      </w:pPr>
      <w:r>
        <w:t>цель образовательной организации в самосознании ее педагогического коллектива;</w:t>
      </w:r>
    </w:p>
    <w:p w:rsidR="00152C84" w:rsidRDefault="00152C84" w:rsidP="005358E5">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152C84" w:rsidRDefault="00152C84" w:rsidP="005358E5">
      <w:pPr>
        <w:pStyle w:val="ConsPlusNormal"/>
        <w:spacing w:before="240"/>
        <w:ind w:firstLine="540"/>
        <w:jc w:val="both"/>
      </w:pPr>
      <w:r>
        <w:t>традиции и ритуалы, символика, особые нормы этикета в образовательной организации;</w:t>
      </w:r>
    </w:p>
    <w:p w:rsidR="00152C84" w:rsidRDefault="00152C84" w:rsidP="005358E5">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152C84" w:rsidRDefault="00152C84" w:rsidP="005358E5">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152C84" w:rsidRDefault="00152C84" w:rsidP="005358E5">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52C84" w:rsidRDefault="00152C84" w:rsidP="005358E5">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52C84" w:rsidRDefault="00152C84" w:rsidP="005358E5">
      <w:pPr>
        <w:pStyle w:val="ConsPlusNormal"/>
        <w:spacing w:before="240"/>
        <w:ind w:firstLine="540"/>
        <w:jc w:val="both"/>
      </w:pPr>
      <w:r>
        <w:t>3.1.5. Дополнительные характеристики (могут учитываться в описании):</w:t>
      </w:r>
    </w:p>
    <w:p w:rsidR="00152C84" w:rsidRDefault="00152C84" w:rsidP="005358E5">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152C84" w:rsidRDefault="00152C84" w:rsidP="005358E5">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152C84" w:rsidRDefault="00152C84" w:rsidP="005358E5">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152C84" w:rsidRDefault="00152C84" w:rsidP="005358E5">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152C84" w:rsidRDefault="00152C84" w:rsidP="005358E5">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52C84" w:rsidRDefault="00152C84" w:rsidP="005358E5">
      <w:pPr>
        <w:pStyle w:val="ConsPlusNormal"/>
        <w:jc w:val="both"/>
      </w:pPr>
    </w:p>
    <w:p w:rsidR="00152C84" w:rsidRDefault="00152C84" w:rsidP="005358E5">
      <w:pPr>
        <w:pStyle w:val="ConsPlusTitle"/>
        <w:ind w:firstLine="540"/>
        <w:jc w:val="both"/>
        <w:outlineLvl w:val="3"/>
      </w:pPr>
      <w:r>
        <w:t>3.2. Виды, формы и содержание воспитательной деятельности.</w:t>
      </w:r>
    </w:p>
    <w:p w:rsidR="00152C84" w:rsidRDefault="00152C84" w:rsidP="005358E5">
      <w:pPr>
        <w:pStyle w:val="ConsPlusNormal"/>
        <w:spacing w:before="240"/>
        <w:ind w:firstLine="540"/>
        <w:jc w:val="both"/>
      </w:pPr>
      <w:r>
        <w:t>3.2.1. Виды, формы и содержание воспитательной деятельности в этом разделе планируются, представляются по модулям.</w:t>
      </w:r>
    </w:p>
    <w:p w:rsidR="00152C84" w:rsidRDefault="00152C84" w:rsidP="005358E5">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152C84" w:rsidRDefault="00152C84" w:rsidP="005358E5">
      <w:pPr>
        <w:pStyle w:val="ConsPlusNormal"/>
        <w:spacing w:before="240"/>
        <w:ind w:firstLine="540"/>
        <w:jc w:val="both"/>
      </w:pPr>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152C84" w:rsidRDefault="00152C84" w:rsidP="005358E5">
      <w:pPr>
        <w:pStyle w:val="ConsPlusNormal"/>
        <w:spacing w:before="240"/>
        <w:ind w:firstLine="540"/>
        <w:jc w:val="both"/>
      </w:pPr>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52C84" w:rsidRDefault="00152C84" w:rsidP="005358E5">
      <w:pPr>
        <w:pStyle w:val="ConsPlusNormal"/>
        <w:spacing w:before="240"/>
        <w:ind w:firstLine="540"/>
        <w:jc w:val="both"/>
      </w:pPr>
      <w:r>
        <w:t>3.2.4. Модуль "Урочная деятельность".</w:t>
      </w:r>
    </w:p>
    <w:p w:rsidR="00152C84" w:rsidRDefault="00152C84" w:rsidP="005358E5">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52C84" w:rsidRDefault="00152C84" w:rsidP="005358E5">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52C84" w:rsidRDefault="00152C84" w:rsidP="005358E5">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52C84" w:rsidRDefault="00152C84" w:rsidP="005358E5">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52C84" w:rsidRDefault="00152C84" w:rsidP="005358E5">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52C84" w:rsidRDefault="00152C84" w:rsidP="005358E5">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52C84" w:rsidRDefault="00152C84" w:rsidP="005358E5">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52C84" w:rsidRDefault="00152C84" w:rsidP="005358E5">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52C84" w:rsidRDefault="00152C84" w:rsidP="005358E5">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52C84" w:rsidRDefault="00152C84" w:rsidP="005358E5">
      <w:pPr>
        <w:pStyle w:val="ConsPlusNormal"/>
        <w:spacing w:before="240"/>
        <w:ind w:firstLine="540"/>
        <w:jc w:val="both"/>
      </w:pPr>
      <w:r>
        <w:t>3.2.5. Модуль "Внеурочная деятельность".</w:t>
      </w:r>
    </w:p>
    <w:p w:rsidR="00152C84" w:rsidRDefault="00152C84" w:rsidP="005358E5">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152C84" w:rsidRDefault="00152C84" w:rsidP="005358E5">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152C84" w:rsidRDefault="00152C84" w:rsidP="005358E5">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52C84" w:rsidRDefault="00152C84" w:rsidP="005358E5">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152C84" w:rsidRDefault="00152C84" w:rsidP="005358E5">
      <w:pPr>
        <w:pStyle w:val="ConsPlusNormal"/>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152C84" w:rsidRDefault="00152C84" w:rsidP="005358E5">
      <w:pPr>
        <w:pStyle w:val="ConsPlusNormal"/>
        <w:spacing w:before="240"/>
        <w:ind w:firstLine="540"/>
        <w:jc w:val="both"/>
      </w:pPr>
      <w: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152C84" w:rsidRDefault="00152C84" w:rsidP="005358E5">
      <w:pPr>
        <w:pStyle w:val="ConsPlusNormal"/>
        <w:spacing w:before="240"/>
        <w:ind w:firstLine="540"/>
        <w:jc w:val="both"/>
      </w:pPr>
      <w:r>
        <w:t>3.2.6. Модуль "Классное руководство".</w:t>
      </w:r>
    </w:p>
    <w:p w:rsidR="00152C84" w:rsidRDefault="00152C84" w:rsidP="005358E5">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152C84" w:rsidRDefault="00152C84" w:rsidP="005358E5">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52C84" w:rsidRDefault="00152C84" w:rsidP="005358E5">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52C84" w:rsidRDefault="00152C84" w:rsidP="005358E5">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52C84" w:rsidRDefault="00152C84" w:rsidP="005358E5">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152C84" w:rsidRDefault="00152C84" w:rsidP="005358E5">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152C84" w:rsidRDefault="00152C84" w:rsidP="005358E5">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52C84" w:rsidRDefault="00152C84" w:rsidP="005358E5">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52C84" w:rsidRDefault="00152C84" w:rsidP="005358E5">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52C84" w:rsidRDefault="00152C84" w:rsidP="005358E5">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52C84" w:rsidRDefault="00152C84" w:rsidP="005358E5">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52C84" w:rsidRDefault="00152C84" w:rsidP="005358E5">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52C84" w:rsidRDefault="00152C84" w:rsidP="005358E5">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52C84" w:rsidRDefault="00152C84" w:rsidP="005358E5">
      <w:pPr>
        <w:pStyle w:val="ConsPlusNormal"/>
        <w:spacing w:before="240"/>
        <w:ind w:firstLine="540"/>
        <w:jc w:val="both"/>
      </w:pPr>
      <w:r>
        <w:t>проведение в классе праздников, конкурсов, соревнований и других мероприятий.</w:t>
      </w:r>
    </w:p>
    <w:p w:rsidR="00152C84" w:rsidRDefault="00152C84" w:rsidP="005358E5">
      <w:pPr>
        <w:pStyle w:val="ConsPlusNormal"/>
        <w:spacing w:before="240"/>
        <w:ind w:firstLine="540"/>
        <w:jc w:val="both"/>
      </w:pPr>
      <w:r>
        <w:t>3.2.7. Модуль "Основные школьные дела".</w:t>
      </w:r>
    </w:p>
    <w:p w:rsidR="00152C84" w:rsidRDefault="00152C84" w:rsidP="005358E5">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152C84" w:rsidRDefault="00152C84" w:rsidP="005358E5">
      <w:pPr>
        <w:pStyle w:val="ConsPlusNormal"/>
        <w:spacing w:before="240"/>
        <w:ind w:firstLine="540"/>
        <w:jc w:val="both"/>
      </w:pPr>
      <w:r>
        <w:t>участие во всероссийских акциях, посвященных значимым событиям в России, мире;</w:t>
      </w:r>
    </w:p>
    <w:p w:rsidR="00152C84" w:rsidRDefault="00152C84" w:rsidP="005358E5">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52C84" w:rsidRDefault="00152C84" w:rsidP="005358E5">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52C84" w:rsidRDefault="00152C84" w:rsidP="005358E5">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152C84" w:rsidRDefault="00152C84" w:rsidP="005358E5">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152C84" w:rsidRDefault="00152C84" w:rsidP="005358E5">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52C84" w:rsidRDefault="00152C84" w:rsidP="005358E5">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152C84" w:rsidRDefault="00152C84" w:rsidP="005358E5">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52C84" w:rsidRDefault="00152C84" w:rsidP="005358E5">
      <w:pPr>
        <w:pStyle w:val="ConsPlusNormal"/>
        <w:spacing w:before="240"/>
        <w:ind w:firstLine="540"/>
        <w:jc w:val="both"/>
      </w:pPr>
      <w:r>
        <w:t>3.2.8. Модуль "Внешкольные мероприятия".</w:t>
      </w:r>
    </w:p>
    <w:p w:rsidR="00152C84" w:rsidRDefault="00152C84" w:rsidP="005358E5">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152C84" w:rsidRDefault="00152C84" w:rsidP="005358E5">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52C84" w:rsidRDefault="00152C84" w:rsidP="005358E5">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52C84" w:rsidRDefault="00152C84" w:rsidP="005358E5">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52C84" w:rsidRDefault="00152C84" w:rsidP="005358E5">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52C84" w:rsidRDefault="00152C84" w:rsidP="005358E5">
      <w:pPr>
        <w:pStyle w:val="ConsPlusNormal"/>
        <w:spacing w:before="240"/>
        <w:ind w:firstLine="540"/>
        <w:jc w:val="both"/>
      </w:pPr>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52C84" w:rsidRDefault="00152C84" w:rsidP="005358E5">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152C84" w:rsidRDefault="00152C84" w:rsidP="005358E5">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52C84" w:rsidRDefault="00152C84" w:rsidP="005358E5">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52C84" w:rsidRDefault="00152C84" w:rsidP="005358E5">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52C84" w:rsidRDefault="00152C84" w:rsidP="005358E5">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152C84" w:rsidRDefault="00152C84" w:rsidP="005358E5">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152C84" w:rsidRDefault="00152C84" w:rsidP="005358E5">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152C84" w:rsidRDefault="00152C84" w:rsidP="005358E5">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52C84" w:rsidRDefault="00152C84" w:rsidP="005358E5">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52C84" w:rsidRDefault="00152C84" w:rsidP="005358E5">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152C84" w:rsidRDefault="00152C84" w:rsidP="005358E5">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52C84" w:rsidRDefault="00152C84" w:rsidP="005358E5">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52C84" w:rsidRDefault="00152C84" w:rsidP="005358E5">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52C84" w:rsidRDefault="00152C84" w:rsidP="005358E5">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52C84" w:rsidRDefault="00152C84" w:rsidP="005358E5">
      <w:pPr>
        <w:pStyle w:val="ConsPlusNormal"/>
        <w:spacing w:before="240"/>
        <w:ind w:firstLine="540"/>
        <w:jc w:val="both"/>
      </w:pPr>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152C84" w:rsidRDefault="00152C84" w:rsidP="005358E5">
      <w:pPr>
        <w:pStyle w:val="ConsPlusNormal"/>
        <w:spacing w:before="240"/>
        <w:ind w:firstLine="540"/>
        <w:jc w:val="both"/>
      </w:pPr>
      <w:r>
        <w:t>3.2.10. Модуль "Взаимодействие с родителями (законными представителями)".</w:t>
      </w:r>
    </w:p>
    <w:p w:rsidR="00152C84" w:rsidRDefault="00152C84" w:rsidP="005358E5">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52C84" w:rsidRDefault="00152C84" w:rsidP="005358E5">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52C84" w:rsidRDefault="00152C84" w:rsidP="005358E5">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152C84" w:rsidRDefault="00152C84" w:rsidP="005358E5">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52C84" w:rsidRDefault="00152C84" w:rsidP="005358E5">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52C84" w:rsidRDefault="00152C84" w:rsidP="005358E5">
      <w:pPr>
        <w:pStyle w:val="ConsPlusNormal"/>
        <w:spacing w:before="240"/>
        <w:ind w:firstLine="540"/>
        <w:jc w:val="both"/>
      </w:pPr>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152C84" w:rsidRDefault="00152C84" w:rsidP="005358E5">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52C84" w:rsidRDefault="00152C84" w:rsidP="005358E5">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152C84" w:rsidRDefault="00152C84" w:rsidP="005358E5">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152C84" w:rsidRDefault="00152C84" w:rsidP="005358E5">
      <w:pPr>
        <w:pStyle w:val="ConsPlusNormal"/>
        <w:spacing w:before="240"/>
        <w:ind w:firstLine="540"/>
        <w:jc w:val="both"/>
      </w:pPr>
      <w:r>
        <w:t>3.2.11. Модуль "Самоуправление".</w:t>
      </w:r>
    </w:p>
    <w:p w:rsidR="00152C84" w:rsidRDefault="00152C84" w:rsidP="005358E5">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152C84" w:rsidRDefault="00152C84" w:rsidP="005358E5">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152C84" w:rsidRDefault="00152C84" w:rsidP="005358E5">
      <w:pPr>
        <w:pStyle w:val="ConsPlusNormal"/>
        <w:spacing w:before="240"/>
        <w:ind w:firstLine="540"/>
        <w:jc w:val="both"/>
      </w:pPr>
      <w:r>
        <w:t>защиту органами ученического самоуправления законных интересов и прав обучающихся;</w:t>
      </w:r>
    </w:p>
    <w:p w:rsidR="00152C84" w:rsidRDefault="00152C84" w:rsidP="005358E5">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52C84" w:rsidRDefault="00152C84" w:rsidP="005358E5">
      <w:pPr>
        <w:pStyle w:val="ConsPlusNormal"/>
        <w:spacing w:before="240"/>
        <w:ind w:firstLine="540"/>
        <w:jc w:val="both"/>
      </w:pPr>
      <w:r>
        <w:t>3.2.12. Модуль "Профилактика и безопасность".</w:t>
      </w:r>
    </w:p>
    <w:p w:rsidR="00152C84" w:rsidRDefault="00152C84" w:rsidP="005358E5">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52C84" w:rsidRDefault="00152C84" w:rsidP="005358E5">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52C84" w:rsidRDefault="00152C84" w:rsidP="005358E5">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152C84" w:rsidRDefault="00152C84" w:rsidP="005358E5">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52C84" w:rsidRDefault="00152C84" w:rsidP="005358E5">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152C84" w:rsidRDefault="00152C84" w:rsidP="005358E5">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52C84" w:rsidRDefault="00152C84" w:rsidP="005358E5">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52C84" w:rsidRDefault="00152C84" w:rsidP="005358E5">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52C84" w:rsidRDefault="00152C84" w:rsidP="005358E5">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52C84" w:rsidRDefault="00152C84" w:rsidP="005358E5">
      <w:pPr>
        <w:pStyle w:val="ConsPlusNormal"/>
        <w:spacing w:before="240"/>
        <w:ind w:firstLine="540"/>
        <w:jc w:val="both"/>
      </w:pPr>
      <w:r>
        <w:t>3.2.13. Модуль "Социальное партнерство".</w:t>
      </w:r>
    </w:p>
    <w:p w:rsidR="00152C84" w:rsidRDefault="00152C84" w:rsidP="005358E5">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152C84" w:rsidRDefault="00152C84" w:rsidP="005358E5">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52C84" w:rsidRDefault="00152C84" w:rsidP="005358E5">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52C84" w:rsidRDefault="00152C84" w:rsidP="005358E5">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152C84" w:rsidRDefault="00152C84" w:rsidP="005358E5">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152C84" w:rsidRDefault="00152C84" w:rsidP="005358E5">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52C84" w:rsidRDefault="00152C84" w:rsidP="005358E5">
      <w:pPr>
        <w:pStyle w:val="ConsPlusNormal"/>
        <w:spacing w:before="240"/>
        <w:ind w:firstLine="540"/>
        <w:jc w:val="both"/>
      </w:pPr>
      <w:r>
        <w:t>взаимодействие школы с общественными организациями лиц с инвалидностью (региональных отделений ВОРДИ, ВОГ, ВОС, и другими).</w:t>
      </w:r>
    </w:p>
    <w:p w:rsidR="00152C84" w:rsidRDefault="00152C84" w:rsidP="005358E5">
      <w:pPr>
        <w:pStyle w:val="ConsPlusNormal"/>
        <w:spacing w:before="240"/>
        <w:ind w:firstLine="540"/>
        <w:jc w:val="both"/>
      </w:pPr>
      <w:r>
        <w:t>3.2.14. Модуль "Профориентация".</w:t>
      </w:r>
    </w:p>
    <w:p w:rsidR="00152C84" w:rsidRDefault="00152C84" w:rsidP="005358E5">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152C84" w:rsidRDefault="00152C84" w:rsidP="005358E5">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52C84" w:rsidRDefault="00152C84" w:rsidP="005358E5">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52C84" w:rsidRDefault="00152C84" w:rsidP="005358E5">
      <w:pPr>
        <w:pStyle w:val="ConsPlusNormal"/>
        <w:spacing w:before="240"/>
        <w:ind w:firstLine="540"/>
        <w:jc w:val="both"/>
      </w:pPr>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152C84" w:rsidRDefault="00152C84" w:rsidP="005358E5">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52C84" w:rsidRDefault="00152C84" w:rsidP="005358E5">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52C84" w:rsidRDefault="00152C84" w:rsidP="005358E5">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52C84" w:rsidRDefault="00152C84" w:rsidP="005358E5">
      <w:pPr>
        <w:pStyle w:val="ConsPlusNormal"/>
        <w:spacing w:before="240"/>
        <w:ind w:firstLine="540"/>
        <w:jc w:val="both"/>
      </w:pPr>
      <w:r>
        <w:t>участие в работе всероссийских профориентационных проектов;</w:t>
      </w:r>
    </w:p>
    <w:p w:rsidR="00152C84" w:rsidRDefault="00152C84" w:rsidP="005358E5">
      <w:pPr>
        <w:pStyle w:val="ConsPlusNormal"/>
        <w:spacing w:before="240"/>
        <w:ind w:firstLine="540"/>
        <w:jc w:val="both"/>
      </w:pPr>
      <w: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52C84" w:rsidRDefault="00152C84" w:rsidP="005358E5">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52C84" w:rsidRDefault="00152C84" w:rsidP="005358E5">
      <w:pPr>
        <w:pStyle w:val="ConsPlusNormal"/>
        <w:jc w:val="both"/>
      </w:pPr>
    </w:p>
    <w:p w:rsidR="00152C84" w:rsidRDefault="00152C84" w:rsidP="005358E5">
      <w:pPr>
        <w:pStyle w:val="ConsPlusTitle"/>
        <w:ind w:firstLine="540"/>
        <w:jc w:val="both"/>
        <w:outlineLvl w:val="2"/>
      </w:pPr>
      <w:r>
        <w:t>4. Организационный раздел.</w:t>
      </w:r>
    </w:p>
    <w:p w:rsidR="00152C84" w:rsidRDefault="00152C84" w:rsidP="005358E5">
      <w:pPr>
        <w:pStyle w:val="ConsPlusNormal"/>
        <w:jc w:val="both"/>
      </w:pPr>
    </w:p>
    <w:p w:rsidR="00152C84" w:rsidRDefault="00152C84" w:rsidP="005358E5">
      <w:pPr>
        <w:pStyle w:val="ConsPlusTitle"/>
        <w:ind w:firstLine="540"/>
        <w:jc w:val="both"/>
        <w:outlineLvl w:val="3"/>
      </w:pPr>
      <w:r>
        <w:t>4.1. Кадровое обеспечение.</w:t>
      </w:r>
    </w:p>
    <w:p w:rsidR="00152C84" w:rsidRDefault="00152C84" w:rsidP="005358E5">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152C84" w:rsidRDefault="00152C84" w:rsidP="005358E5">
      <w:pPr>
        <w:pStyle w:val="ConsPlusNormal"/>
        <w:jc w:val="both"/>
      </w:pPr>
    </w:p>
    <w:p w:rsidR="00152C84" w:rsidRDefault="00152C84" w:rsidP="005358E5">
      <w:pPr>
        <w:pStyle w:val="ConsPlusTitle"/>
        <w:ind w:firstLine="540"/>
        <w:jc w:val="both"/>
        <w:outlineLvl w:val="3"/>
      </w:pPr>
      <w:r>
        <w:t>4.2. Нормативно-методическое обеспечение.</w:t>
      </w:r>
    </w:p>
    <w:p w:rsidR="00152C84" w:rsidRDefault="00152C84" w:rsidP="005358E5">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152C84" w:rsidRDefault="00152C84" w:rsidP="005358E5">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152C84" w:rsidRDefault="00152C84" w:rsidP="005358E5">
      <w:pPr>
        <w:pStyle w:val="ConsPlusNormal"/>
        <w:jc w:val="both"/>
      </w:pPr>
    </w:p>
    <w:p w:rsidR="00152C84" w:rsidRDefault="00152C84" w:rsidP="005358E5">
      <w:pPr>
        <w:pStyle w:val="ConsPlusTitle"/>
        <w:ind w:firstLine="540"/>
        <w:jc w:val="both"/>
        <w:outlineLvl w:val="3"/>
      </w:pPr>
      <w:r>
        <w:t>4.3. Требования к условиям работы с обучающимися с ОВЗ.</w:t>
      </w:r>
    </w:p>
    <w:p w:rsidR="00152C84" w:rsidRDefault="00152C84" w:rsidP="005358E5">
      <w:pPr>
        <w:pStyle w:val="ConsPlusNormal"/>
        <w:spacing w:before="240"/>
        <w:ind w:firstLine="540"/>
        <w:jc w:val="both"/>
      </w:pPr>
      <w:r>
        <w:t>4.3.1. Требования к организации среды для обучающихся с ОВЗ определенной нозологической группы отражаются в АООП ООО.</w:t>
      </w:r>
    </w:p>
    <w:p w:rsidR="00152C84" w:rsidRDefault="00152C84" w:rsidP="005358E5">
      <w:pPr>
        <w:pStyle w:val="ConsPlusNormal"/>
        <w:spacing w:before="240"/>
        <w:ind w:firstLine="540"/>
        <w:jc w:val="both"/>
      </w:pPr>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152C84" w:rsidRDefault="00152C84" w:rsidP="005358E5">
      <w:pPr>
        <w:pStyle w:val="ConsPlusNormal"/>
        <w:spacing w:before="240"/>
        <w:ind w:firstLine="540"/>
        <w:jc w:val="both"/>
      </w:pPr>
      <w:r>
        <w:t>4.3.3. Особыми задачами воспитания обучающихся с ОВЗ являются:</w:t>
      </w:r>
    </w:p>
    <w:p w:rsidR="00152C84" w:rsidRDefault="00152C84" w:rsidP="005358E5">
      <w:pPr>
        <w:pStyle w:val="ConsPlusNormal"/>
        <w:spacing w:before="240"/>
        <w:ind w:firstLine="540"/>
        <w:jc w:val="both"/>
      </w:pPr>
      <w:r>
        <w:t>обеспечение включенности обучающихся с ОВЗ во все виды деятельности в доступных для них пределах;</w:t>
      </w:r>
    </w:p>
    <w:p w:rsidR="00152C84" w:rsidRDefault="00152C84" w:rsidP="005358E5">
      <w:pPr>
        <w:pStyle w:val="ConsPlusNormal"/>
        <w:spacing w:before="240"/>
        <w:ind w:firstLine="540"/>
        <w:jc w:val="both"/>
      </w:pPr>
      <w:r>
        <w:t>стимулирование стремления обучающихся к самостоятельности, независимости в быту, мобильности;</w:t>
      </w:r>
    </w:p>
    <w:p w:rsidR="00152C84" w:rsidRDefault="00152C84" w:rsidP="005358E5">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социум;</w:t>
      </w:r>
    </w:p>
    <w:p w:rsidR="00152C84" w:rsidRDefault="00152C84" w:rsidP="005358E5">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152C84" w:rsidRDefault="00152C84" w:rsidP="005358E5">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152C84" w:rsidRDefault="00152C84" w:rsidP="005358E5">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52C84" w:rsidRDefault="00152C84" w:rsidP="005358E5">
      <w:pPr>
        <w:pStyle w:val="ConsPlusNormal"/>
        <w:spacing w:before="240"/>
        <w:ind w:firstLine="540"/>
        <w:jc w:val="both"/>
      </w:pPr>
      <w:r>
        <w:t>4.3.4. При организации воспитания обучающихся с ОВЗ необходимо ориентироваться на:</w:t>
      </w:r>
    </w:p>
    <w:p w:rsidR="00152C84" w:rsidRDefault="00152C84" w:rsidP="005358E5">
      <w:pPr>
        <w:pStyle w:val="ConsPlusNormal"/>
        <w:spacing w:before="240"/>
        <w:ind w:firstLine="540"/>
        <w:jc w:val="both"/>
      </w:pPr>
      <w:r>
        <w:t>формирование личности обучающегося с использованием адекватных возрасту и физическому и (или) психическому состоянию методов воспитания;</w:t>
      </w:r>
    </w:p>
    <w:p w:rsidR="00152C84" w:rsidRDefault="00152C84" w:rsidP="005358E5">
      <w:pPr>
        <w:pStyle w:val="ConsPlusNormal"/>
        <w:spacing w:before="240"/>
        <w:ind w:firstLine="540"/>
        <w:jc w:val="both"/>
      </w:pPr>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52C84" w:rsidRDefault="00152C84" w:rsidP="005358E5">
      <w:pPr>
        <w:pStyle w:val="ConsPlusNormal"/>
        <w:spacing w:before="240"/>
        <w:ind w:firstLine="540"/>
        <w:jc w:val="both"/>
      </w:pPr>
      <w:r>
        <w:t>личностно-ориентированный подход в организации всех видов деятельности обучающихся.</w:t>
      </w:r>
    </w:p>
    <w:p w:rsidR="00152C84" w:rsidRDefault="00152C84" w:rsidP="005358E5">
      <w:pPr>
        <w:pStyle w:val="ConsPlusNormal"/>
        <w:jc w:val="both"/>
      </w:pPr>
    </w:p>
    <w:p w:rsidR="00152C84" w:rsidRDefault="00152C84" w:rsidP="005358E5">
      <w:pPr>
        <w:pStyle w:val="ConsPlusTitle"/>
        <w:ind w:firstLine="540"/>
        <w:jc w:val="both"/>
        <w:outlineLvl w:val="3"/>
      </w:pPr>
      <w:r>
        <w:t>4.4. Система поощрения социальной успешности и проявлений активной жизненной позиции обучающихся.</w:t>
      </w:r>
    </w:p>
    <w:p w:rsidR="00152C84" w:rsidRDefault="00152C84" w:rsidP="005358E5">
      <w:pPr>
        <w:pStyle w:val="ConsPlusNormal"/>
        <w:spacing w:before="240"/>
        <w:ind w:firstLine="540"/>
        <w:jc w:val="both"/>
      </w:pPr>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152C84" w:rsidRDefault="00152C84" w:rsidP="005358E5">
      <w:pPr>
        <w:pStyle w:val="ConsPlusNormal"/>
        <w:spacing w:before="240"/>
        <w:ind w:firstLine="540"/>
        <w:jc w:val="both"/>
      </w:pPr>
      <w:r>
        <w:t>4.4.2. Система проявлений активной жизненной позиции и поощрения социальной успешности обучающихся строится на принципах:</w:t>
      </w:r>
    </w:p>
    <w:p w:rsidR="00152C84" w:rsidRDefault="00152C84" w:rsidP="005358E5">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52C84" w:rsidRDefault="00152C84" w:rsidP="005358E5">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152C84" w:rsidRDefault="00152C84" w:rsidP="005358E5">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52C84" w:rsidRDefault="00152C84" w:rsidP="005358E5">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152C84" w:rsidRDefault="00152C84" w:rsidP="005358E5">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52C84" w:rsidRDefault="00152C84" w:rsidP="005358E5">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52C84" w:rsidRDefault="00152C84" w:rsidP="005358E5">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152C84" w:rsidRDefault="00152C84" w:rsidP="005358E5">
      <w:pPr>
        <w:pStyle w:val="ConsPlusNormal"/>
        <w:spacing w:before="240"/>
        <w:ind w:firstLine="540"/>
        <w:jc w:val="both"/>
      </w:pPr>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52C84" w:rsidRDefault="00152C84" w:rsidP="005358E5">
      <w:pPr>
        <w:pStyle w:val="ConsPlusNormal"/>
        <w:spacing w:before="240"/>
        <w:ind w:firstLine="540"/>
        <w:jc w:val="both"/>
      </w:pPr>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152C84" w:rsidRDefault="00152C84" w:rsidP="005358E5">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52C84" w:rsidRDefault="00152C84" w:rsidP="005358E5">
      <w:pPr>
        <w:pStyle w:val="ConsPlusNormal"/>
        <w:spacing w:before="240"/>
        <w:ind w:firstLine="540"/>
        <w:jc w:val="both"/>
      </w:pPr>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152C84" w:rsidRDefault="00152C84" w:rsidP="005358E5">
      <w:pPr>
        <w:pStyle w:val="ConsPlusNormal"/>
        <w:spacing w:before="240"/>
        <w:ind w:firstLine="540"/>
        <w:jc w:val="both"/>
      </w:pPr>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52C84" w:rsidRDefault="00152C84" w:rsidP="005358E5">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152C84" w:rsidRDefault="00152C84" w:rsidP="005358E5">
      <w:pPr>
        <w:pStyle w:val="ConsPlusNormal"/>
        <w:spacing w:before="240"/>
        <w:ind w:firstLine="540"/>
        <w:jc w:val="both"/>
      </w:pPr>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52C84" w:rsidRDefault="00152C84" w:rsidP="005358E5">
      <w:pPr>
        <w:pStyle w:val="ConsPlusNormal"/>
        <w:spacing w:before="240"/>
        <w:ind w:firstLine="540"/>
        <w:jc w:val="both"/>
      </w:pPr>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152C84" w:rsidRDefault="00152C84" w:rsidP="005358E5">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52C84" w:rsidRDefault="00152C84" w:rsidP="005358E5">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152C84" w:rsidRDefault="00152C84" w:rsidP="005358E5">
      <w:pPr>
        <w:pStyle w:val="ConsPlusNormal"/>
        <w:jc w:val="both"/>
      </w:pPr>
    </w:p>
    <w:p w:rsidR="00152C84" w:rsidRDefault="00152C84" w:rsidP="005358E5">
      <w:pPr>
        <w:pStyle w:val="ConsPlusTitle"/>
        <w:ind w:firstLine="540"/>
        <w:jc w:val="both"/>
        <w:outlineLvl w:val="3"/>
      </w:pPr>
      <w:r>
        <w:t>4.6. Основные принципы самоанализа воспитательной работы:</w:t>
      </w:r>
    </w:p>
    <w:p w:rsidR="00152C84" w:rsidRDefault="00152C84" w:rsidP="005358E5">
      <w:pPr>
        <w:pStyle w:val="ConsPlusNormal"/>
        <w:spacing w:before="240"/>
        <w:ind w:firstLine="540"/>
        <w:jc w:val="both"/>
      </w:pPr>
      <w:r>
        <w:t>взаимное уважение всех участников образовательных отношений;</w:t>
      </w:r>
    </w:p>
    <w:p w:rsidR="00152C84" w:rsidRDefault="00152C84" w:rsidP="005358E5">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52C84" w:rsidRDefault="00152C84" w:rsidP="005358E5">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152C84" w:rsidRDefault="00152C84" w:rsidP="005358E5">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52C84" w:rsidRDefault="00152C84" w:rsidP="005358E5">
      <w:pPr>
        <w:pStyle w:val="ConsPlusNormal"/>
        <w:jc w:val="both"/>
      </w:pPr>
    </w:p>
    <w:p w:rsidR="00152C84" w:rsidRDefault="00152C84" w:rsidP="005358E5">
      <w:pPr>
        <w:pStyle w:val="ConsPlusTitle"/>
        <w:ind w:firstLine="540"/>
        <w:jc w:val="both"/>
        <w:outlineLvl w:val="3"/>
      </w:pPr>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152C84" w:rsidRDefault="00152C84" w:rsidP="005358E5">
      <w:pPr>
        <w:pStyle w:val="ConsPlusNormal"/>
        <w:spacing w:before="240"/>
        <w:ind w:firstLine="540"/>
        <w:jc w:val="both"/>
      </w:pPr>
      <w:r>
        <w:t>4.7.1. Результаты воспитания, социализации и саморазвития обучающихся.</w:t>
      </w:r>
    </w:p>
    <w:p w:rsidR="00152C84" w:rsidRDefault="00152C84" w:rsidP="005358E5">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152C84" w:rsidRDefault="00152C84" w:rsidP="005358E5">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52C84" w:rsidRDefault="00152C84" w:rsidP="005358E5">
      <w:pPr>
        <w:pStyle w:val="ConsPlusNormal"/>
        <w:spacing w:before="240"/>
        <w:ind w:firstLine="540"/>
        <w:jc w:val="both"/>
      </w:pPr>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152C84" w:rsidRDefault="00152C84" w:rsidP="005358E5">
      <w:pPr>
        <w:pStyle w:val="ConsPlusNormal"/>
        <w:spacing w:before="240"/>
        <w:ind w:firstLine="540"/>
        <w:jc w:val="both"/>
      </w:pPr>
      <w:r>
        <w:t>4.7.1.3. Внимание педагогических работников сосредоточивается на вопросах:</w:t>
      </w:r>
    </w:p>
    <w:p w:rsidR="00152C84" w:rsidRDefault="00152C84" w:rsidP="005358E5">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152C84" w:rsidRDefault="00152C84" w:rsidP="005358E5">
      <w:pPr>
        <w:pStyle w:val="ConsPlusNormal"/>
        <w:spacing w:before="240"/>
        <w:ind w:firstLine="540"/>
        <w:jc w:val="both"/>
      </w:pPr>
      <w:r>
        <w:t>какие проблемы, затруднения решить не удалось и почему;</w:t>
      </w:r>
    </w:p>
    <w:p w:rsidR="00152C84" w:rsidRDefault="00152C84" w:rsidP="005358E5">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152C84" w:rsidRDefault="00152C84" w:rsidP="005358E5">
      <w:pPr>
        <w:pStyle w:val="ConsPlusNormal"/>
        <w:spacing w:before="240"/>
        <w:ind w:firstLine="540"/>
        <w:jc w:val="both"/>
      </w:pPr>
      <w:r>
        <w:t>4.7.2. Состояние совместной деятельности обучающихся и взрослых.</w:t>
      </w:r>
    </w:p>
    <w:p w:rsidR="00152C84" w:rsidRDefault="00152C84" w:rsidP="005358E5">
      <w:pPr>
        <w:pStyle w:val="ConsPlusNormal"/>
        <w:spacing w:before="240"/>
        <w:ind w:firstLine="540"/>
        <w:jc w:val="both"/>
      </w:pPr>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152C84" w:rsidRDefault="00152C84" w:rsidP="005358E5">
      <w:pPr>
        <w:pStyle w:val="ConsPlusNormal"/>
        <w:spacing w:before="240"/>
        <w:ind w:firstLine="540"/>
        <w:jc w:val="both"/>
      </w:pPr>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52C84" w:rsidRDefault="00152C84" w:rsidP="005358E5">
      <w:pPr>
        <w:pStyle w:val="ConsPlusNormal"/>
        <w:spacing w:before="240"/>
        <w:ind w:firstLine="540"/>
        <w:jc w:val="both"/>
      </w:pPr>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152C84" w:rsidRDefault="00152C84" w:rsidP="005358E5">
      <w:pPr>
        <w:pStyle w:val="ConsPlusNormal"/>
        <w:spacing w:before="240"/>
        <w:ind w:firstLine="540"/>
        <w:jc w:val="both"/>
      </w:pPr>
      <w:r>
        <w:t>4.7.2.4. Результаты обсуждаются на заседании методических объединений классных руководителей или педагогическом совете.</w:t>
      </w:r>
    </w:p>
    <w:p w:rsidR="00152C84" w:rsidRDefault="00152C84" w:rsidP="005358E5">
      <w:pPr>
        <w:pStyle w:val="ConsPlusNormal"/>
        <w:spacing w:before="240"/>
        <w:ind w:firstLine="540"/>
        <w:jc w:val="both"/>
      </w:pPr>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152C84" w:rsidRDefault="00152C84" w:rsidP="005358E5">
      <w:pPr>
        <w:pStyle w:val="ConsPlusNormal"/>
        <w:spacing w:before="240"/>
        <w:ind w:firstLine="540"/>
        <w:jc w:val="both"/>
      </w:pPr>
      <w:r>
        <w:t>реализации воспитательного потенциала урочной деятельности;</w:t>
      </w:r>
    </w:p>
    <w:p w:rsidR="00152C84" w:rsidRDefault="00152C84" w:rsidP="005358E5">
      <w:pPr>
        <w:pStyle w:val="ConsPlusNormal"/>
        <w:spacing w:before="240"/>
        <w:ind w:firstLine="540"/>
        <w:jc w:val="both"/>
      </w:pPr>
      <w:r>
        <w:t>организуемой внеурочной деятельности обучающихся;</w:t>
      </w:r>
    </w:p>
    <w:p w:rsidR="00152C84" w:rsidRDefault="00152C84" w:rsidP="005358E5">
      <w:pPr>
        <w:pStyle w:val="ConsPlusNormal"/>
        <w:spacing w:before="240"/>
        <w:ind w:firstLine="540"/>
        <w:jc w:val="both"/>
      </w:pPr>
      <w:r>
        <w:t>деятельности классных руководителей и их классов;</w:t>
      </w:r>
    </w:p>
    <w:p w:rsidR="00152C84" w:rsidRDefault="00152C84" w:rsidP="005358E5">
      <w:pPr>
        <w:pStyle w:val="ConsPlusNormal"/>
        <w:spacing w:before="240"/>
        <w:ind w:firstLine="540"/>
        <w:jc w:val="both"/>
      </w:pPr>
      <w:r>
        <w:t>проводимых общешкольных основных дел, мероприятий;</w:t>
      </w:r>
    </w:p>
    <w:p w:rsidR="00152C84" w:rsidRDefault="00152C84" w:rsidP="005358E5">
      <w:pPr>
        <w:pStyle w:val="ConsPlusNormal"/>
        <w:spacing w:before="240"/>
        <w:ind w:firstLine="540"/>
        <w:jc w:val="both"/>
      </w:pPr>
      <w:r>
        <w:t>внешкольных мероприятий;</w:t>
      </w:r>
    </w:p>
    <w:p w:rsidR="00152C84" w:rsidRDefault="00152C84" w:rsidP="005358E5">
      <w:pPr>
        <w:pStyle w:val="ConsPlusNormal"/>
        <w:spacing w:before="240"/>
        <w:ind w:firstLine="540"/>
        <w:jc w:val="both"/>
      </w:pPr>
      <w:r>
        <w:t>создания и поддержки предметно-пространственной среды;</w:t>
      </w:r>
    </w:p>
    <w:p w:rsidR="00152C84" w:rsidRDefault="00152C84" w:rsidP="005358E5">
      <w:pPr>
        <w:pStyle w:val="ConsPlusNormal"/>
        <w:spacing w:before="240"/>
        <w:ind w:firstLine="540"/>
        <w:jc w:val="both"/>
      </w:pPr>
      <w:r>
        <w:t>взаимодействия с родительским сообществом;</w:t>
      </w:r>
    </w:p>
    <w:p w:rsidR="00152C84" w:rsidRDefault="00152C84" w:rsidP="005358E5">
      <w:pPr>
        <w:pStyle w:val="ConsPlusNormal"/>
        <w:spacing w:before="240"/>
        <w:ind w:firstLine="540"/>
        <w:jc w:val="both"/>
      </w:pPr>
      <w:r>
        <w:t>деятельности ученического самоуправления;</w:t>
      </w:r>
    </w:p>
    <w:p w:rsidR="00152C84" w:rsidRDefault="00152C84" w:rsidP="005358E5">
      <w:pPr>
        <w:pStyle w:val="ConsPlusNormal"/>
        <w:spacing w:before="240"/>
        <w:ind w:firstLine="540"/>
        <w:jc w:val="both"/>
      </w:pPr>
      <w:r>
        <w:t>деятельности по профилактике и безопасности;</w:t>
      </w:r>
    </w:p>
    <w:p w:rsidR="00152C84" w:rsidRDefault="00152C84" w:rsidP="005358E5">
      <w:pPr>
        <w:pStyle w:val="ConsPlusNormal"/>
        <w:spacing w:before="240"/>
        <w:ind w:firstLine="540"/>
        <w:jc w:val="both"/>
      </w:pPr>
      <w:r>
        <w:t>реализации потенциала социального партнерства;</w:t>
      </w:r>
    </w:p>
    <w:p w:rsidR="00152C84" w:rsidRDefault="00152C84" w:rsidP="005358E5">
      <w:pPr>
        <w:pStyle w:val="ConsPlusNormal"/>
        <w:spacing w:before="240"/>
        <w:ind w:firstLine="540"/>
        <w:jc w:val="both"/>
      </w:pPr>
      <w:r>
        <w:t>деятельности по профориентации обучающихся;</w:t>
      </w:r>
    </w:p>
    <w:p w:rsidR="00152C84" w:rsidRDefault="00152C84" w:rsidP="005358E5">
      <w:pPr>
        <w:pStyle w:val="ConsPlusNormal"/>
        <w:spacing w:before="240"/>
        <w:ind w:firstLine="540"/>
        <w:jc w:val="both"/>
      </w:pPr>
      <w:r>
        <w:t>и другое по дополнительным модулям.</w:t>
      </w:r>
    </w:p>
    <w:p w:rsidR="00152C84" w:rsidRDefault="00152C84" w:rsidP="005358E5">
      <w:pPr>
        <w:pStyle w:val="ConsPlusNormal"/>
        <w:spacing w:before="240"/>
        <w:ind w:firstLine="540"/>
        <w:jc w:val="both"/>
      </w:pPr>
      <w:r>
        <w:t>4.7.2.6. Итогом самоанализа является перечень выявленных проблем, над решением которых предстоит работать педагогическому коллективу.</w:t>
      </w:r>
    </w:p>
    <w:p w:rsidR="00152C84" w:rsidRDefault="00152C84" w:rsidP="005358E5">
      <w:pPr>
        <w:pStyle w:val="ConsPlusNormal"/>
        <w:spacing w:before="240"/>
        <w:ind w:firstLine="540"/>
        <w:jc w:val="both"/>
      </w:pPr>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3</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4" w:name="Par31912"/>
      <w:bookmarkEnd w:id="4"/>
      <w:r>
        <w:t>ПРОГРАММА</w:t>
      </w:r>
    </w:p>
    <w:p w:rsidR="00152C84" w:rsidRDefault="00152C84" w:rsidP="005358E5">
      <w:pPr>
        <w:pStyle w:val="ConsPlusTitle"/>
        <w:jc w:val="center"/>
      </w:pPr>
      <w:r>
        <w:t>КОРРЕКЦИОННОЙ РАБОТЫ С ОБУЧАЮЩИМИСЯ С НАРУШЕНИЕМ СЛУХА</w:t>
      </w:r>
    </w:p>
    <w:p w:rsidR="00152C84" w:rsidRDefault="00152C84" w:rsidP="005358E5">
      <w:pPr>
        <w:pStyle w:val="ConsPlusTitle"/>
        <w:jc w:val="center"/>
      </w:pPr>
      <w:r>
        <w:t>ФАОП ООО ДЛЯ ОБУЧАЮЩИХСЯ С НАРУШЕНИЯМИ СЛУХА (ВАРИАНТ 1.1)</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152C84" w:rsidRDefault="00152C84" w:rsidP="005358E5">
      <w:pPr>
        <w:pStyle w:val="ConsPlusNormal"/>
        <w:spacing w:before="240"/>
        <w:ind w:firstLine="540"/>
        <w:jc w:val="both"/>
      </w:pPr>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152C84" w:rsidRDefault="00152C84" w:rsidP="005358E5">
      <w:pPr>
        <w:pStyle w:val="ConsPlusNormal"/>
        <w:jc w:val="both"/>
      </w:pPr>
    </w:p>
    <w:p w:rsidR="00152C84" w:rsidRDefault="00152C84" w:rsidP="005358E5">
      <w:pPr>
        <w:pStyle w:val="ConsPlusTitle"/>
        <w:ind w:firstLine="540"/>
        <w:jc w:val="both"/>
        <w:outlineLvl w:val="3"/>
      </w:pPr>
      <w:r>
        <w:t>6. Принципы, определяющие содержание ПКР.</w:t>
      </w:r>
    </w:p>
    <w:p w:rsidR="00152C84" w:rsidRDefault="00152C84" w:rsidP="005358E5">
      <w:pPr>
        <w:pStyle w:val="ConsPlusNormal"/>
        <w:spacing w:before="240"/>
        <w:ind w:firstLine="540"/>
        <w:jc w:val="both"/>
      </w:pPr>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152C84" w:rsidRDefault="00152C84" w:rsidP="005358E5">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152C84" w:rsidRDefault="00152C84" w:rsidP="005358E5">
      <w:pPr>
        <w:pStyle w:val="ConsPlusNormal"/>
        <w:spacing w:before="240"/>
        <w:ind w:firstLine="540"/>
        <w:jc w:val="both"/>
      </w:pPr>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152C84" w:rsidRDefault="00152C84" w:rsidP="005358E5">
      <w:pPr>
        <w:pStyle w:val="ConsPlusNormal"/>
        <w:spacing w:before="240"/>
        <w:ind w:firstLine="540"/>
        <w:jc w:val="both"/>
      </w:pPr>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с нарушениями слуха;</w:t>
      </w:r>
    </w:p>
    <w:p w:rsidR="00152C84" w:rsidRDefault="00152C84" w:rsidP="005358E5">
      <w:pPr>
        <w:pStyle w:val="ConsPlusNormal"/>
        <w:spacing w:before="240"/>
        <w:ind w:firstLine="540"/>
        <w:jc w:val="both"/>
      </w:pPr>
      <w:r>
        <w:t>расширение их познавательных интересов;</w:t>
      </w:r>
    </w:p>
    <w:p w:rsidR="00152C84" w:rsidRDefault="00152C84" w:rsidP="005358E5">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152C84" w:rsidRDefault="00152C84" w:rsidP="005358E5">
      <w:pPr>
        <w:pStyle w:val="ConsPlusNormal"/>
        <w:spacing w:before="240"/>
        <w:ind w:firstLine="540"/>
        <w:jc w:val="both"/>
      </w:pPr>
      <w:r>
        <w:t>содействие приобщению обучающихся с нарушениями слуха к здоровому образу жизни;</w:t>
      </w:r>
    </w:p>
    <w:p w:rsidR="00152C84" w:rsidRDefault="00152C84" w:rsidP="005358E5">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152C84" w:rsidRDefault="00152C84" w:rsidP="005358E5">
      <w:pPr>
        <w:pStyle w:val="ConsPlusNormal"/>
        <w:spacing w:before="240"/>
        <w:ind w:firstLine="540"/>
        <w:jc w:val="both"/>
      </w:pPr>
      <w:r>
        <w:t>изучение овладения обучающимися с нарушениями слуха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1.1)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714"/>
        <w:gridCol w:w="1417"/>
        <w:gridCol w:w="1417"/>
        <w:gridCol w:w="1334"/>
        <w:gridCol w:w="1474"/>
        <w:gridCol w:w="1701"/>
      </w:tblGrid>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Индивидуальный план коррекционно-развивающей работы</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Фамилия, имя, отчество (при наличии) обучающегося</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Класс</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Возраст обучающегося</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Причины, время и характер нарушения слуха</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Состояние слуха в настоящее время</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Слухопротезирование</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Рекомендации ПМПК и ИПРА</w:t>
            </w:r>
          </w:p>
        </w:tc>
      </w:tr>
      <w:tr w:rsidR="00152C84" w:rsidTr="00C219BE">
        <w:tc>
          <w:tcPr>
            <w:tcW w:w="9057"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ind w:left="283"/>
            </w:pPr>
            <w:r>
              <w:t>Индивидуальные особенности обучающегося:</w:t>
            </w:r>
          </w:p>
        </w:tc>
      </w:tr>
      <w:tr w:rsidR="00152C84" w:rsidTr="00C219BE">
        <w:tc>
          <w:tcPr>
            <w:tcW w:w="17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3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коррекционо-развивающей работы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7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152C84" w:rsidRDefault="00152C84" w:rsidP="005358E5">
      <w:pPr>
        <w:pStyle w:val="ConsPlusNormal"/>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152C84" w:rsidRDefault="00152C84" w:rsidP="005358E5">
      <w:pPr>
        <w:pStyle w:val="ConsPlusNormal"/>
        <w:spacing w:before="240"/>
        <w:ind w:firstLine="540"/>
        <w:jc w:val="both"/>
      </w:pPr>
      <w:r>
        <w:t>коррекцию и (или) развитие коммуникативно-речевой сферы;</w:t>
      </w:r>
    </w:p>
    <w:p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152C84" w:rsidRDefault="00152C84" w:rsidP="005358E5">
      <w:pPr>
        <w:pStyle w:val="ConsPlusNormal"/>
        <w:spacing w:before="240"/>
        <w:ind w:firstLine="540"/>
        <w:jc w:val="both"/>
      </w:pPr>
      <w:r>
        <w:t>социально-педагогическую защиту обучающегося в случаях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152C84" w:rsidRDefault="00152C84" w:rsidP="005358E5">
      <w:pPr>
        <w:pStyle w:val="ConsPlusNormal"/>
        <w:spacing w:before="240"/>
        <w:ind w:firstLine="540"/>
        <w:jc w:val="both"/>
      </w:pPr>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152C84" w:rsidRDefault="00152C84" w:rsidP="005358E5">
      <w:pPr>
        <w:pStyle w:val="ConsPlusNormal"/>
        <w:spacing w:before="240"/>
        <w:ind w:firstLine="540"/>
        <w:jc w:val="both"/>
      </w:pPr>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152C84" w:rsidRDefault="00152C84" w:rsidP="005358E5">
      <w:pPr>
        <w:pStyle w:val="ConsPlusNormal"/>
        <w:spacing w:before="240"/>
        <w:ind w:firstLine="540"/>
        <w:jc w:val="both"/>
      </w:pPr>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7.3.2.18. Рабочая программа коррекционно-развивающего курса может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обучения;</w:t>
      </w:r>
    </w:p>
    <w:p w:rsidR="00152C84" w:rsidRDefault="00152C84" w:rsidP="005358E5">
      <w:pPr>
        <w:pStyle w:val="ConsPlusNormal"/>
        <w:spacing w:before="240"/>
        <w:ind w:firstLine="540"/>
        <w:jc w:val="both"/>
      </w:pPr>
      <w:r>
        <w:t>календарно-тематическое планирование;</w:t>
      </w:r>
    </w:p>
    <w:p w:rsidR="00152C84" w:rsidRDefault="00152C84" w:rsidP="005358E5">
      <w:pPr>
        <w:pStyle w:val="ConsPlusNormal"/>
        <w:spacing w:before="240"/>
        <w:ind w:firstLine="540"/>
        <w:jc w:val="both"/>
      </w:pPr>
      <w:r>
        <w:t>мониторинг достижения планируемых результатов.</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417"/>
        <w:gridCol w:w="1469"/>
        <w:gridCol w:w="1587"/>
        <w:gridCol w:w="1469"/>
        <w:gridCol w:w="1469"/>
        <w:gridCol w:w="1644"/>
      </w:tblGrid>
      <w:tr w:rsidR="00152C84" w:rsidTr="00C219BE">
        <w:tc>
          <w:tcPr>
            <w:tcW w:w="9055"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консультативной работы</w:t>
            </w:r>
          </w:p>
        </w:tc>
      </w:tr>
      <w:tr w:rsidR="00152C84" w:rsidTr="00C219BE">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417"/>
        <w:gridCol w:w="1469"/>
        <w:gridCol w:w="1587"/>
        <w:gridCol w:w="1469"/>
        <w:gridCol w:w="1247"/>
        <w:gridCol w:w="1871"/>
      </w:tblGrid>
      <w:tr w:rsidR="00152C84" w:rsidTr="00C219BE">
        <w:tc>
          <w:tcPr>
            <w:tcW w:w="906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информационно-просветительской работы</w:t>
            </w:r>
          </w:p>
        </w:tc>
      </w:tr>
      <w:tr w:rsidR="00152C84" w:rsidTr="00C219BE">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2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 и проведения</w:t>
            </w:r>
          </w:p>
        </w:tc>
        <w:tc>
          <w:tcPr>
            <w:tcW w:w="18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jc w:val="both"/>
            </w:pPr>
          </w:p>
        </w:tc>
        <w:tc>
          <w:tcPr>
            <w:tcW w:w="113" w:type="dxa"/>
            <w:shd w:val="clear" w:color="auto" w:fill="F4F3F8"/>
            <w:tcMar>
              <w:top w:w="0" w:type="dxa"/>
              <w:left w:w="0" w:type="dxa"/>
              <w:bottom w:w="0" w:type="dxa"/>
              <w:right w:w="0" w:type="dxa"/>
            </w:tcMar>
          </w:tcPr>
          <w:p w:rsidR="00152C84" w:rsidRDefault="00152C84" w:rsidP="00C219BE">
            <w:pPr>
              <w:pStyle w:val="ConsPlusNormal"/>
              <w:jc w:val="both"/>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Title"/>
        <w:spacing w:before="300"/>
        <w:jc w:val="center"/>
        <w:outlineLvl w:val="2"/>
      </w:pPr>
      <w:r>
        <w:t>III.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4</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5" w:name="Par32175"/>
      <w:bookmarkEnd w:id="5"/>
      <w:r>
        <w:t>ПРОГРАММА</w:t>
      </w:r>
    </w:p>
    <w:p w:rsidR="00152C84" w:rsidRDefault="00152C84" w:rsidP="005358E5">
      <w:pPr>
        <w:pStyle w:val="ConsPlusTitle"/>
        <w:jc w:val="center"/>
      </w:pPr>
      <w:r>
        <w:t>КОРРЕКЦИОННОЙ РАБОТЫ С ОБУЧАЮЩИМИСЯ С НАРУШЕНИЕМ СЛУХА</w:t>
      </w:r>
    </w:p>
    <w:p w:rsidR="00152C84" w:rsidRDefault="00152C84" w:rsidP="005358E5">
      <w:pPr>
        <w:pStyle w:val="ConsPlusTitle"/>
        <w:jc w:val="center"/>
      </w:pPr>
      <w:r>
        <w:t>ФАОП ООО ДЛЯ ОБУЧАЮЩИХСЯ С НАРУШЕНИЯМИ СЛУХА</w:t>
      </w:r>
    </w:p>
    <w:p w:rsidR="00152C84" w:rsidRDefault="00152C84" w:rsidP="005358E5">
      <w:pPr>
        <w:pStyle w:val="ConsPlusTitle"/>
        <w:jc w:val="center"/>
      </w:pPr>
      <w:r>
        <w:t>(ВАРИАНТ 1.2)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152C84" w:rsidRDefault="00152C84" w:rsidP="005358E5">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152C84" w:rsidRDefault="00152C84" w:rsidP="005358E5">
      <w:pPr>
        <w:pStyle w:val="ConsPlusNormal"/>
        <w:spacing w:before="240"/>
        <w:ind w:firstLine="540"/>
        <w:jc w:val="both"/>
      </w:pPr>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152C84" w:rsidRDefault="00152C84" w:rsidP="005358E5">
      <w:pPr>
        <w:pStyle w:val="ConsPlusNormal"/>
        <w:spacing w:before="240"/>
        <w:ind w:firstLine="540"/>
        <w:jc w:val="both"/>
      </w:pPr>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глухих обучающихся;</w:t>
      </w:r>
    </w:p>
    <w:p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152C84" w:rsidRDefault="00152C84" w:rsidP="005358E5">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152C84" w:rsidRDefault="00152C84" w:rsidP="005358E5">
      <w:pPr>
        <w:pStyle w:val="ConsPlusNormal"/>
        <w:spacing w:before="240"/>
        <w:ind w:firstLine="540"/>
        <w:jc w:val="both"/>
      </w:pPr>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152C84" w:rsidRDefault="00152C84" w:rsidP="005358E5">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rsidR="00152C84" w:rsidRDefault="00152C84" w:rsidP="005358E5">
      <w:pPr>
        <w:pStyle w:val="ConsPlusNormal"/>
        <w:spacing w:before="240"/>
        <w:ind w:firstLine="540"/>
        <w:jc w:val="both"/>
      </w:pPr>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152C84" w:rsidRDefault="00152C84" w:rsidP="005358E5">
      <w:pPr>
        <w:pStyle w:val="ConsPlusNormal"/>
        <w:spacing w:before="240"/>
        <w:ind w:firstLine="540"/>
        <w:jc w:val="both"/>
      </w:pPr>
      <w:r>
        <w:t>содействие приобщению обучающихся к здоровому образу жизни;</w:t>
      </w:r>
    </w:p>
    <w:p w:rsidR="00152C84" w:rsidRDefault="00152C84" w:rsidP="005358E5">
      <w:pPr>
        <w:pStyle w:val="ConsPlusNormal"/>
        <w:spacing w:before="240"/>
        <w:ind w:firstLine="540"/>
        <w:jc w:val="both"/>
      </w:pPr>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152C84" w:rsidRDefault="00152C84" w:rsidP="005358E5">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1.2)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587"/>
        <w:gridCol w:w="1587"/>
        <w:gridCol w:w="794"/>
        <w:gridCol w:w="1685"/>
        <w:gridCol w:w="1814"/>
      </w:tblGrid>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Индивидуальный план коррекционно-развивающей работы</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слуха</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слуха в настоящее время</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Слухопротезирование</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68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8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глухих обучающихся, могут также включать:</w:t>
      </w:r>
    </w:p>
    <w:p w:rsidR="00152C84" w:rsidRDefault="00152C84" w:rsidP="005358E5">
      <w:pPr>
        <w:pStyle w:val="ConsPlusNormal"/>
        <w:spacing w:before="240"/>
        <w:ind w:firstLine="540"/>
        <w:jc w:val="both"/>
      </w:pPr>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152C84" w:rsidRDefault="00152C84" w:rsidP="005358E5">
      <w:pPr>
        <w:pStyle w:val="ConsPlusNormal"/>
        <w:spacing w:before="240"/>
        <w:ind w:firstLine="540"/>
        <w:jc w:val="both"/>
      </w:pPr>
      <w:r>
        <w:t>коррекцию и (или) развитие коммуникативно-речевой сферы;</w:t>
      </w:r>
    </w:p>
    <w:p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152C84" w:rsidRDefault="00152C84" w:rsidP="005358E5">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7 - 10 классах - по два часа в неделю на каждого обучающегося.</w:t>
      </w:r>
    </w:p>
    <w:p w:rsidR="00152C84" w:rsidRDefault="00152C84" w:rsidP="005358E5">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152C84" w:rsidRDefault="00152C84" w:rsidP="005358E5">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учетом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152C84" w:rsidRDefault="00152C84" w:rsidP="005358E5">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7.3.2.18. Рабочая программа коррекционно-развивающего курса должна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обучения;</w:t>
      </w:r>
    </w:p>
    <w:p w:rsidR="00152C84" w:rsidRDefault="00152C84" w:rsidP="005358E5">
      <w:pPr>
        <w:pStyle w:val="ConsPlusNormal"/>
        <w:spacing w:before="240"/>
        <w:ind w:firstLine="540"/>
        <w:jc w:val="both"/>
      </w:pPr>
      <w:r>
        <w:t>календарно-тематическое планирование;</w:t>
      </w:r>
    </w:p>
    <w:p w:rsidR="00152C84" w:rsidRDefault="00152C84" w:rsidP="005358E5">
      <w:pPr>
        <w:pStyle w:val="ConsPlusNormal"/>
        <w:spacing w:before="240"/>
        <w:ind w:firstLine="540"/>
        <w:jc w:val="both"/>
      </w:pPr>
      <w:r>
        <w:t>мониторинг достижения планируемых результатов.</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1"/>
        <w:gridCol w:w="1191"/>
        <w:gridCol w:w="1531"/>
        <w:gridCol w:w="1417"/>
        <w:gridCol w:w="1474"/>
        <w:gridCol w:w="1928"/>
      </w:tblGrid>
      <w:tr w:rsidR="00152C84" w:rsidTr="00C219BE">
        <w:tc>
          <w:tcPr>
            <w:tcW w:w="9072"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консультативной работы</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1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644"/>
        <w:gridCol w:w="1417"/>
        <w:gridCol w:w="1531"/>
        <w:gridCol w:w="1644"/>
        <w:gridCol w:w="907"/>
        <w:gridCol w:w="1928"/>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информационно-просветительской работы</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глухих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jc w:val="both"/>
            </w:pPr>
          </w:p>
        </w:tc>
        <w:tc>
          <w:tcPr>
            <w:tcW w:w="113" w:type="dxa"/>
            <w:shd w:val="clear" w:color="auto" w:fill="F4F3F8"/>
            <w:tcMar>
              <w:top w:w="0" w:type="dxa"/>
              <w:left w:w="0" w:type="dxa"/>
              <w:bottom w:w="0" w:type="dxa"/>
              <w:right w:w="0" w:type="dxa"/>
            </w:tcMar>
          </w:tcPr>
          <w:p w:rsidR="00152C84" w:rsidRDefault="00152C84" w:rsidP="00C219BE">
            <w:pPr>
              <w:pStyle w:val="ConsPlusNormal"/>
              <w:jc w:val="both"/>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Title"/>
        <w:spacing w:before="300"/>
        <w:jc w:val="center"/>
        <w:outlineLvl w:val="2"/>
      </w:pPr>
      <w:r>
        <w:t>III.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5</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6" w:name="Par32439"/>
      <w:bookmarkEnd w:id="6"/>
      <w:r>
        <w:t>ПРОГРАММА</w:t>
      </w:r>
    </w:p>
    <w:p w:rsidR="00152C84" w:rsidRDefault="00152C84" w:rsidP="005358E5">
      <w:pPr>
        <w:pStyle w:val="ConsPlusTitle"/>
        <w:jc w:val="center"/>
      </w:pPr>
      <w:r>
        <w:t>КОРРЕКЦИОННОЙ РАБОТЫ С ОБУЧАЮЩИМИСЯ С НАРУШЕНИЕМ СЛУХА</w:t>
      </w:r>
    </w:p>
    <w:p w:rsidR="00152C84" w:rsidRDefault="00152C84" w:rsidP="005358E5">
      <w:pPr>
        <w:pStyle w:val="ConsPlusTitle"/>
        <w:jc w:val="center"/>
      </w:pPr>
      <w:r>
        <w:t>ФАОП ООО ДЛЯ ОБУЧАЮЩИХСЯ С НАРУШЕНИЯМИ СЛУХА (ВАРИАНТ 2.2.1)</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- 5 - 9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152C84" w:rsidRDefault="00152C84" w:rsidP="005358E5">
      <w:pPr>
        <w:pStyle w:val="ConsPlusNormal"/>
        <w:spacing w:before="240"/>
        <w:ind w:firstLine="540"/>
        <w:jc w:val="both"/>
      </w:pPr>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152C84" w:rsidRDefault="00152C84" w:rsidP="005358E5">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Преемственность.</w:t>
      </w:r>
    </w:p>
    <w:p w:rsidR="00152C84" w:rsidRDefault="00152C84" w:rsidP="005358E5">
      <w:pPr>
        <w:pStyle w:val="ConsPlusNormal"/>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6.2. Соблюдение интересов обучающихся с нарушениями слуха.</w:t>
      </w:r>
    </w:p>
    <w:p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6.3. Непрерывность.</w:t>
      </w:r>
    </w:p>
    <w:p w:rsidR="00152C84" w:rsidRDefault="00152C84" w:rsidP="005358E5">
      <w:pPr>
        <w:pStyle w:val="ConsPlusNormal"/>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6.4. Вариативность.</w:t>
      </w:r>
    </w:p>
    <w:p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152C84" w:rsidRDefault="00152C84" w:rsidP="005358E5">
      <w:pPr>
        <w:pStyle w:val="ConsPlusNormal"/>
        <w:spacing w:before="240"/>
        <w:ind w:firstLine="540"/>
        <w:jc w:val="both"/>
      </w:pPr>
      <w:r>
        <w:t>6.5. Комплексность и системность.</w:t>
      </w:r>
    </w:p>
    <w:p w:rsidR="00152C84" w:rsidRDefault="00152C84" w:rsidP="005358E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Реализация данного принципа предполагает:</w:t>
      </w:r>
    </w:p>
    <w:p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152C84" w:rsidRDefault="00152C84" w:rsidP="005358E5">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152C84" w:rsidRDefault="00152C84" w:rsidP="005358E5">
      <w:pPr>
        <w:pStyle w:val="ConsPlusNormal"/>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152C84" w:rsidRDefault="00152C84" w:rsidP="005358E5">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rsidR="00152C84" w:rsidRDefault="00152C84" w:rsidP="005358E5">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152C84" w:rsidRDefault="00152C84" w:rsidP="005358E5">
      <w:pPr>
        <w:pStyle w:val="ConsPlusNormal"/>
        <w:spacing w:before="240"/>
        <w:ind w:firstLine="540"/>
        <w:jc w:val="both"/>
      </w:pPr>
      <w:r>
        <w:t>содействие приобщению обучающихся с нарушениями слуха к здоровому образу жизни;</w:t>
      </w:r>
    </w:p>
    <w:p w:rsidR="00152C84" w:rsidRDefault="00152C84" w:rsidP="005358E5">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152C84" w:rsidRDefault="00152C84" w:rsidP="005358E5">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2.2.1)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587"/>
        <w:gridCol w:w="1587"/>
        <w:gridCol w:w="794"/>
        <w:gridCol w:w="1685"/>
        <w:gridCol w:w="1814"/>
      </w:tblGrid>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Индивидуальный план коррекционно-развивающей работы</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слуха</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слуха в настоящее время</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Слухопротезирование</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54"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 е сроки</w:t>
            </w:r>
          </w:p>
        </w:tc>
        <w:tc>
          <w:tcPr>
            <w:tcW w:w="168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85"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rsidR="00152C84" w:rsidRDefault="00152C84" w:rsidP="005358E5">
      <w:pPr>
        <w:pStyle w:val="ConsPlusNormal"/>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152C84" w:rsidRDefault="00152C84" w:rsidP="005358E5">
      <w:pPr>
        <w:pStyle w:val="ConsPlusNormal"/>
        <w:spacing w:before="240"/>
        <w:ind w:firstLine="540"/>
        <w:jc w:val="both"/>
      </w:pPr>
      <w:r>
        <w:t>коррекцию и (или) развитие коммуникативно-речевой сферы;</w:t>
      </w:r>
    </w:p>
    <w:p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152C84" w:rsidRDefault="00152C84" w:rsidP="005358E5">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5 - 9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6 - 7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8 - 9 классах - два занятия в неделю парами, одно занятие в течение учебной недели - индивидуально.</w:t>
      </w:r>
    </w:p>
    <w:p w:rsidR="00152C84" w:rsidRDefault="00152C84" w:rsidP="005358E5">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152C84" w:rsidRDefault="00152C84" w:rsidP="005358E5">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152C84" w:rsidRDefault="00152C84" w:rsidP="005358E5">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pPr>
          </w:p>
        </w:tc>
        <w:tc>
          <w:tcPr>
            <w:tcW w:w="113" w:type="dxa"/>
            <w:shd w:val="clear" w:color="auto" w:fill="F4F3F8"/>
            <w:tcMar>
              <w:top w:w="0" w:type="dxa"/>
              <w:left w:w="0" w:type="dxa"/>
              <w:bottom w:w="0" w:type="dxa"/>
              <w:right w:w="0" w:type="dxa"/>
            </w:tcMar>
          </w:tcPr>
          <w:p w:rsidR="00152C84" w:rsidRDefault="00152C84" w:rsidP="00C219BE">
            <w:pPr>
              <w:pStyle w:val="ConsPlusNormal"/>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Normal"/>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7.3.2.18. Рабочая программа коррекционно-развивающего курса может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обучения;</w:t>
      </w:r>
    </w:p>
    <w:p w:rsidR="00152C84" w:rsidRDefault="00152C84" w:rsidP="005358E5">
      <w:pPr>
        <w:pStyle w:val="ConsPlusNormal"/>
        <w:spacing w:before="240"/>
        <w:ind w:firstLine="540"/>
        <w:jc w:val="both"/>
      </w:pPr>
      <w:r>
        <w:t>календарно-тематическое планирование;</w:t>
      </w:r>
    </w:p>
    <w:p w:rsidR="00152C84" w:rsidRDefault="00152C84" w:rsidP="005358E5">
      <w:pPr>
        <w:pStyle w:val="ConsPlusNormal"/>
        <w:spacing w:before="240"/>
        <w:ind w:firstLine="540"/>
        <w:jc w:val="both"/>
      </w:pPr>
      <w:r>
        <w:t>мониторинг достижения планируемых результатов.</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644"/>
        <w:gridCol w:w="1134"/>
        <w:gridCol w:w="1531"/>
        <w:gridCol w:w="1417"/>
        <w:gridCol w:w="1417"/>
        <w:gridCol w:w="1928"/>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консультативной работы</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1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644"/>
        <w:gridCol w:w="1417"/>
        <w:gridCol w:w="1531"/>
        <w:gridCol w:w="1644"/>
        <w:gridCol w:w="907"/>
        <w:gridCol w:w="1928"/>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информационно-просветительской работы</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6</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7" w:name="Par32708"/>
      <w:bookmarkEnd w:id="7"/>
      <w:r>
        <w:t>ПРОГРАММА</w:t>
      </w:r>
    </w:p>
    <w:p w:rsidR="00152C84" w:rsidRDefault="00152C84" w:rsidP="005358E5">
      <w:pPr>
        <w:pStyle w:val="ConsPlusTitle"/>
        <w:jc w:val="center"/>
      </w:pPr>
      <w:r>
        <w:t>КОРРЕКЦИОННОЙ РАБОТЫ С ОБУЧАЮЩИМИСЯ С НАРУШЕНИЕМ СЛУХА</w:t>
      </w:r>
    </w:p>
    <w:p w:rsidR="00152C84" w:rsidRDefault="00152C84" w:rsidP="005358E5">
      <w:pPr>
        <w:pStyle w:val="ConsPlusTitle"/>
        <w:jc w:val="center"/>
      </w:pPr>
      <w:r>
        <w:t>ФАОП ООО ДЛЯ ОБУЧАЮЩИХСЯ С НАРУШЕНИЯМИ СЛУХА (ВАРИАНТ 2.2.2)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- 5 - 10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152C84" w:rsidRDefault="00152C84" w:rsidP="005358E5">
      <w:pPr>
        <w:pStyle w:val="ConsPlusNormal"/>
        <w:spacing w:before="240"/>
        <w:ind w:firstLine="540"/>
        <w:jc w:val="both"/>
      </w:pPr>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152C84" w:rsidRDefault="00152C84" w:rsidP="005358E5">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Преемственность.</w:t>
      </w:r>
    </w:p>
    <w:p w:rsidR="00152C84" w:rsidRDefault="00152C84" w:rsidP="005358E5">
      <w:pPr>
        <w:pStyle w:val="ConsPlusNormal"/>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6.2. Соблюдение интересов обучающихся с нарушениями слуха.</w:t>
      </w:r>
    </w:p>
    <w:p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6.3. Непрерывность.</w:t>
      </w:r>
    </w:p>
    <w:p w:rsidR="00152C84" w:rsidRDefault="00152C84" w:rsidP="005358E5">
      <w:pPr>
        <w:pStyle w:val="ConsPlusNormal"/>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6.4. Вариативность.</w:t>
      </w:r>
    </w:p>
    <w:p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152C84" w:rsidRDefault="00152C84" w:rsidP="005358E5">
      <w:pPr>
        <w:pStyle w:val="ConsPlusNormal"/>
        <w:spacing w:before="240"/>
        <w:ind w:firstLine="540"/>
        <w:jc w:val="both"/>
      </w:pPr>
      <w:r>
        <w:t>6.5. Комплексность и системность.</w:t>
      </w:r>
    </w:p>
    <w:p w:rsidR="00152C84" w:rsidRDefault="00152C84" w:rsidP="005358E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Реализация данного принципа предполагает:</w:t>
      </w:r>
    </w:p>
    <w:p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152C84" w:rsidRDefault="00152C84" w:rsidP="005358E5">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152C84" w:rsidRDefault="00152C84" w:rsidP="005358E5">
      <w:pPr>
        <w:pStyle w:val="ConsPlusNormal"/>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152C84" w:rsidRDefault="00152C84" w:rsidP="005358E5">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rsidR="00152C84" w:rsidRDefault="00152C84" w:rsidP="005358E5">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152C84" w:rsidRDefault="00152C84" w:rsidP="005358E5">
      <w:pPr>
        <w:pStyle w:val="ConsPlusNormal"/>
        <w:spacing w:before="240"/>
        <w:ind w:firstLine="540"/>
        <w:jc w:val="both"/>
      </w:pPr>
      <w:r>
        <w:t>содействие приобщению обучающихся с нарушениями слуха к здоровому образу жизни;</w:t>
      </w:r>
    </w:p>
    <w:p w:rsidR="00152C84" w:rsidRDefault="00152C84" w:rsidP="005358E5">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152C84" w:rsidRDefault="00152C84" w:rsidP="005358E5">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2.2.2)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Индивидуальный план коррекционно-развивающей работы</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слуха</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слуха в настоящее время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Слухопротезирование</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rsidR="00152C84" w:rsidRDefault="00152C84" w:rsidP="005358E5">
      <w:pPr>
        <w:pStyle w:val="ConsPlusNormal"/>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152C84" w:rsidRDefault="00152C84" w:rsidP="005358E5">
      <w:pPr>
        <w:pStyle w:val="ConsPlusNormal"/>
        <w:spacing w:before="240"/>
        <w:ind w:firstLine="540"/>
        <w:jc w:val="both"/>
      </w:pPr>
      <w:r>
        <w:t>коррекцию и (или) развитие коммуникативно-речевой сферы;</w:t>
      </w:r>
    </w:p>
    <w:p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152C84" w:rsidRDefault="00152C84" w:rsidP="005358E5">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8 - 10 классах два занятия в неделю парами, одно занятие в течение учебной недели индивидуально.</w:t>
      </w:r>
    </w:p>
    <w:p w:rsidR="00152C84" w:rsidRDefault="00152C84" w:rsidP="005358E5">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152C84" w:rsidRDefault="00152C84" w:rsidP="005358E5">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152C84" w:rsidRDefault="00152C84" w:rsidP="005358E5">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pPr>
          </w:p>
        </w:tc>
        <w:tc>
          <w:tcPr>
            <w:tcW w:w="113" w:type="dxa"/>
            <w:shd w:val="clear" w:color="auto" w:fill="F4F3F8"/>
            <w:tcMar>
              <w:top w:w="0" w:type="dxa"/>
              <w:left w:w="0" w:type="dxa"/>
              <w:bottom w:w="0" w:type="dxa"/>
              <w:right w:w="0" w:type="dxa"/>
            </w:tcMar>
          </w:tcPr>
          <w:p w:rsidR="00152C84" w:rsidRDefault="00152C84" w:rsidP="00C219BE">
            <w:pPr>
              <w:pStyle w:val="ConsPlusNormal"/>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Normal"/>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7.3.2.18. Рабочая программа коррекционно-развивающего курса может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обучения;</w:t>
      </w:r>
    </w:p>
    <w:p w:rsidR="00152C84" w:rsidRDefault="00152C84" w:rsidP="005358E5">
      <w:pPr>
        <w:pStyle w:val="ConsPlusNormal"/>
        <w:spacing w:before="240"/>
        <w:ind w:firstLine="540"/>
        <w:jc w:val="both"/>
      </w:pPr>
      <w:r>
        <w:t>календарно-тематическое планирование;</w:t>
      </w:r>
    </w:p>
    <w:p w:rsidR="00152C84" w:rsidRDefault="00152C84" w:rsidP="005358E5">
      <w:pPr>
        <w:pStyle w:val="ConsPlusNormal"/>
        <w:spacing w:before="240"/>
        <w:ind w:firstLine="540"/>
        <w:jc w:val="both"/>
      </w:pPr>
      <w:r>
        <w:t>мониторинг достижения планируемых результатов.</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консультативной работы</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644"/>
        <w:gridCol w:w="1020"/>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 информационно-просветительской работы</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7</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8" w:name="Par32977"/>
      <w:bookmarkEnd w:id="8"/>
      <w:r>
        <w:t>ПРОГРАММА</w:t>
      </w:r>
    </w:p>
    <w:p w:rsidR="00152C84" w:rsidRDefault="00152C84" w:rsidP="005358E5">
      <w:pPr>
        <w:pStyle w:val="ConsPlusTitle"/>
        <w:jc w:val="center"/>
      </w:pPr>
      <w:r>
        <w:t>КОРРЕКЦИОННОЙ РАБОТЫ СО СЛЕПЫМИ ОБУЧАЮЩИМИСЯ ФАОП ООО</w:t>
      </w:r>
    </w:p>
    <w:p w:rsidR="00152C84" w:rsidRDefault="00152C84" w:rsidP="005358E5">
      <w:pPr>
        <w:pStyle w:val="ConsPlusTitle"/>
        <w:jc w:val="center"/>
      </w:pPr>
      <w:r>
        <w:t>ДЛЯ СЛЕПЫХ ОБУЧАЮЩИХСЯ (ВАРИАНТ 3.1)</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3" w:history="1">
        <w:r>
          <w:rPr>
            <w:color w:val="0000FF"/>
          </w:rPr>
          <w:t>ФАОП НОО</w:t>
        </w:r>
      </w:hyperlink>
      <w:r>
        <w:t xml:space="preserve"> (варианты 3.1)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152C84" w:rsidRDefault="00152C84" w:rsidP="005358E5">
      <w:pPr>
        <w:pStyle w:val="ConsPlusNormal"/>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Принцип преемственности и перспективности.</w:t>
      </w:r>
    </w:p>
    <w:p w:rsidR="00152C84" w:rsidRDefault="00152C84" w:rsidP="005358E5">
      <w:pPr>
        <w:pStyle w:val="ConsPlusNormal"/>
        <w:spacing w:before="240"/>
        <w:ind w:firstLine="540"/>
        <w:jc w:val="both"/>
      </w:pPr>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152C84" w:rsidRDefault="00152C84" w:rsidP="005358E5">
      <w:pPr>
        <w:pStyle w:val="ConsPlusNormal"/>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152C84" w:rsidRDefault="00152C84" w:rsidP="005358E5">
      <w:pPr>
        <w:pStyle w:val="ConsPlusNormal"/>
        <w:spacing w:before="240"/>
        <w:ind w:firstLine="540"/>
        <w:jc w:val="both"/>
      </w:pPr>
      <w:r>
        <w:t>6.3. Принцип индивидуального подхода.</w:t>
      </w:r>
    </w:p>
    <w:p w:rsidR="00152C84" w:rsidRDefault="00152C84" w:rsidP="005358E5">
      <w:pPr>
        <w:pStyle w:val="ConsPlusNormal"/>
        <w:spacing w:before="240"/>
        <w:ind w:firstLine="540"/>
        <w:jc w:val="both"/>
      </w:pPr>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152C84" w:rsidRDefault="00152C84" w:rsidP="005358E5">
      <w:pPr>
        <w:pStyle w:val="ConsPlusNormal"/>
        <w:spacing w:before="240"/>
        <w:ind w:firstLine="540"/>
        <w:jc w:val="both"/>
      </w:pPr>
      <w:r>
        <w:t>6.4. Принцип дифференцированного подхода.</w:t>
      </w:r>
    </w:p>
    <w:p w:rsidR="00152C84" w:rsidRDefault="00152C84" w:rsidP="005358E5">
      <w:pPr>
        <w:pStyle w:val="ConsPlusNormal"/>
        <w:spacing w:before="240"/>
        <w:ind w:firstLine="540"/>
        <w:jc w:val="both"/>
      </w:pPr>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152C84" w:rsidRDefault="00152C84" w:rsidP="005358E5">
      <w:pPr>
        <w:pStyle w:val="ConsPlusNormal"/>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152C84" w:rsidRDefault="00152C84" w:rsidP="005358E5">
      <w:pPr>
        <w:pStyle w:val="ConsPlusNormal"/>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слепых обучающихся;</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слепых обучающихся;</w:t>
      </w:r>
    </w:p>
    <w:p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слепых обучающихся;</w:t>
      </w:r>
    </w:p>
    <w:p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3.1)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1. Индивидуальный план коррекционно-развивающей работы</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зрения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зрения в настоящее время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rsidR="00152C84" w:rsidRDefault="00152C84" w:rsidP="005358E5">
      <w:pPr>
        <w:pStyle w:val="ConsPlusNormal"/>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152C84" w:rsidRDefault="00152C84" w:rsidP="005358E5">
      <w:pPr>
        <w:pStyle w:val="ConsPlusNormal"/>
        <w:spacing w:before="240"/>
        <w:ind w:firstLine="540"/>
        <w:jc w:val="both"/>
      </w:pPr>
      <w:r>
        <w:t>стабилизацию психоэмоционального состояния слепых обучающихся;</w:t>
      </w:r>
    </w:p>
    <w:p w:rsidR="00152C84" w:rsidRDefault="00152C84" w:rsidP="005358E5">
      <w:pPr>
        <w:pStyle w:val="ConsPlusNormal"/>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7.3.2.19. Рабочая программа коррекционно-развивающего курса может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изучения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152C84" w:rsidRDefault="00152C84" w:rsidP="005358E5">
      <w:pPr>
        <w:pStyle w:val="ConsPlusNormal"/>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152C84" w:rsidRDefault="00152C84" w:rsidP="005358E5">
      <w:pPr>
        <w:pStyle w:val="ConsPlusNormal"/>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rsidR="00152C84" w:rsidRDefault="00152C84" w:rsidP="005358E5">
      <w:pPr>
        <w:pStyle w:val="ConsPlusNormal"/>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152C84" w:rsidRDefault="00152C84" w:rsidP="005358E5">
      <w:pPr>
        <w:pStyle w:val="ConsPlusNormal"/>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152C84" w:rsidRDefault="00152C84" w:rsidP="005358E5">
      <w:pPr>
        <w:pStyle w:val="ConsPlusNormal"/>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8</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9" w:name="Par33230"/>
      <w:bookmarkEnd w:id="9"/>
      <w:r>
        <w:t>ПРОГРАММА</w:t>
      </w:r>
    </w:p>
    <w:p w:rsidR="00152C84" w:rsidRDefault="00152C84" w:rsidP="005358E5">
      <w:pPr>
        <w:pStyle w:val="ConsPlusTitle"/>
        <w:jc w:val="center"/>
      </w:pPr>
      <w:r>
        <w:t>КОРРЕКЦИОННОЙ РАБОТЫ СО СЛЕПЫМИ ОБУЧАЮЩИМИСЯ ФАОП ООО</w:t>
      </w:r>
    </w:p>
    <w:p w:rsidR="00152C84" w:rsidRDefault="00152C84" w:rsidP="005358E5">
      <w:pPr>
        <w:pStyle w:val="ConsPlusTitle"/>
        <w:jc w:val="center"/>
      </w:pPr>
      <w:r>
        <w:t>ДЛЯ СЛЕПЫХ ОБУЧАЮЩИХСЯ (ВАРИАНТ 3.2)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4" w:history="1">
        <w:r>
          <w:rPr>
            <w:color w:val="0000FF"/>
          </w:rPr>
          <w:t>ФАОП НОО</w:t>
        </w:r>
      </w:hyperlink>
      <w:r>
        <w:t xml:space="preserve"> (варианты 3.2) в пролонгированные сроки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152C84" w:rsidRDefault="00152C84" w:rsidP="005358E5">
      <w:pPr>
        <w:pStyle w:val="ConsPlusNormal"/>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rsidR="00152C84" w:rsidRDefault="00152C84" w:rsidP="005358E5">
      <w:pPr>
        <w:pStyle w:val="ConsPlusNormal"/>
        <w:jc w:val="both"/>
      </w:pPr>
    </w:p>
    <w:p w:rsidR="00152C84" w:rsidRDefault="00152C84" w:rsidP="005358E5">
      <w:pPr>
        <w:pStyle w:val="ConsPlusTitle"/>
        <w:ind w:firstLine="540"/>
        <w:jc w:val="both"/>
        <w:outlineLvl w:val="3"/>
      </w:pPr>
      <w:r>
        <w:t>6. Принципы, определяющие содержание ПКР.</w:t>
      </w:r>
    </w:p>
    <w:p w:rsidR="00152C84" w:rsidRDefault="00152C84" w:rsidP="005358E5">
      <w:pPr>
        <w:pStyle w:val="ConsPlusNormal"/>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152C84" w:rsidRDefault="00152C84" w:rsidP="005358E5">
      <w:pPr>
        <w:pStyle w:val="ConsPlusNormal"/>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152C84" w:rsidRDefault="00152C84" w:rsidP="005358E5">
      <w:pPr>
        <w:pStyle w:val="ConsPlusNormal"/>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152C84" w:rsidRDefault="00152C84" w:rsidP="005358E5">
      <w:pPr>
        <w:pStyle w:val="ConsPlusNormal"/>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152C84" w:rsidRDefault="00152C84" w:rsidP="005358E5">
      <w:pPr>
        <w:pStyle w:val="ConsPlusNormal"/>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152C84" w:rsidRDefault="00152C84" w:rsidP="005358E5">
      <w:pPr>
        <w:pStyle w:val="ConsPlusNormal"/>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слепых обучающихся;</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слепых обучающихся;</w:t>
      </w:r>
    </w:p>
    <w:p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слепых обучающихся;</w:t>
      </w:r>
    </w:p>
    <w:p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3.2)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474"/>
        <w:gridCol w:w="1474"/>
        <w:gridCol w:w="1474"/>
        <w:gridCol w:w="1361"/>
        <w:gridCol w:w="1474"/>
        <w:gridCol w:w="1814"/>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1. Индивидуальный план коррекционно-развивающей работы</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зрения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зрения в настоящее время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rsidR="00152C84" w:rsidRDefault="00152C84" w:rsidP="005358E5">
      <w:pPr>
        <w:pStyle w:val="ConsPlusNormal"/>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152C84" w:rsidRDefault="00152C84" w:rsidP="005358E5">
      <w:pPr>
        <w:pStyle w:val="ConsPlusNormal"/>
        <w:spacing w:before="240"/>
        <w:ind w:firstLine="540"/>
        <w:jc w:val="both"/>
      </w:pPr>
      <w:r>
        <w:t>стабилизацию психоэмоционального состояния слепых обучающихся;</w:t>
      </w:r>
    </w:p>
    <w:p w:rsidR="00152C84" w:rsidRDefault="00152C84" w:rsidP="005358E5">
      <w:pPr>
        <w:pStyle w:val="ConsPlusNormal"/>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7.3.2.19. Рабочая программа коррекционно-развивающего курса может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изучения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 и проведения</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152C84" w:rsidRDefault="00152C84" w:rsidP="005358E5">
      <w:pPr>
        <w:pStyle w:val="ConsPlusNormal"/>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152C84" w:rsidRDefault="00152C84" w:rsidP="005358E5">
      <w:pPr>
        <w:pStyle w:val="ConsPlusNormal"/>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rsidR="00152C84" w:rsidRDefault="00152C84" w:rsidP="005358E5">
      <w:pPr>
        <w:pStyle w:val="ConsPlusNormal"/>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spacing w:before="240"/>
        <w:ind w:firstLine="540"/>
        <w:jc w:val="both"/>
      </w:pPr>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152C84" w:rsidRDefault="00152C84" w:rsidP="005358E5">
      <w:pPr>
        <w:pStyle w:val="ConsPlusNormal"/>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152C84" w:rsidRDefault="00152C84" w:rsidP="005358E5">
      <w:pPr>
        <w:pStyle w:val="ConsPlusNormal"/>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9</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0" w:name="Par33477"/>
      <w:bookmarkEnd w:id="10"/>
      <w:r>
        <w:t>ПРОГРАММА</w:t>
      </w:r>
    </w:p>
    <w:p w:rsidR="00152C84" w:rsidRDefault="00152C84" w:rsidP="005358E5">
      <w:pPr>
        <w:pStyle w:val="ConsPlusTitle"/>
        <w:jc w:val="center"/>
      </w:pPr>
      <w:r>
        <w:t>КОРРЕКЦИОННОЙ РАБОТЫ СО СЛАБОВИДЯЩИМИ ОБУЧАЮЩИМИСЯ ФАОП ООО</w:t>
      </w:r>
    </w:p>
    <w:p w:rsidR="00152C84" w:rsidRDefault="00152C84" w:rsidP="005358E5">
      <w:pPr>
        <w:pStyle w:val="ConsPlusTitle"/>
        <w:jc w:val="center"/>
      </w:pPr>
      <w:r>
        <w:t>ДЛЯ СЛАБОВИДЯЩИХ ОБУЧАЮЩИХСЯ (ВАРИАНТ 4.1)</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5" w:history="1">
        <w:r>
          <w:rPr>
            <w:color w:val="0000FF"/>
          </w:rPr>
          <w:t>ФАОП НОО</w:t>
        </w:r>
      </w:hyperlink>
      <w:r>
        <w:t xml:space="preserve"> (варианты 4.1)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52C84" w:rsidRDefault="00152C84" w:rsidP="005358E5">
      <w:pPr>
        <w:pStyle w:val="ConsPlusNormal"/>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152C84" w:rsidRDefault="00152C84" w:rsidP="005358E5">
      <w:pPr>
        <w:pStyle w:val="ConsPlusNormal"/>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152C84" w:rsidRDefault="00152C84" w:rsidP="005358E5">
      <w:pPr>
        <w:pStyle w:val="ConsPlusNormal"/>
        <w:jc w:val="both"/>
      </w:pPr>
    </w:p>
    <w:p w:rsidR="00152C84" w:rsidRDefault="00152C84" w:rsidP="005358E5">
      <w:pPr>
        <w:pStyle w:val="ConsPlusTitle"/>
        <w:ind w:firstLine="540"/>
        <w:jc w:val="both"/>
        <w:outlineLvl w:val="3"/>
      </w:pPr>
      <w:r>
        <w:t>6. Принципы, определяющие содержание ПКР.</w:t>
      </w:r>
    </w:p>
    <w:p w:rsidR="00152C84" w:rsidRDefault="00152C84" w:rsidP="005358E5">
      <w:pPr>
        <w:pStyle w:val="ConsPlusNormal"/>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152C84" w:rsidRDefault="00152C84" w:rsidP="005358E5">
      <w:pPr>
        <w:pStyle w:val="ConsPlusNormal"/>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152C84" w:rsidRDefault="00152C84" w:rsidP="005358E5">
      <w:pPr>
        <w:pStyle w:val="ConsPlusNormal"/>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152C84" w:rsidRDefault="00152C84" w:rsidP="005358E5">
      <w:pPr>
        <w:pStyle w:val="ConsPlusNormal"/>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152C84" w:rsidRDefault="00152C84" w:rsidP="005358E5">
      <w:pPr>
        <w:pStyle w:val="ConsPlusNormal"/>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152C84" w:rsidRDefault="00152C84" w:rsidP="005358E5">
      <w:pPr>
        <w:pStyle w:val="ConsPlusNormal"/>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слабовидящих обучающихся;</w:t>
      </w:r>
    </w:p>
    <w:p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слабовидящих обучающихся;</w:t>
      </w:r>
    </w:p>
    <w:p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4.1)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474"/>
        <w:gridCol w:w="1474"/>
        <w:gridCol w:w="1474"/>
        <w:gridCol w:w="1361"/>
        <w:gridCol w:w="1474"/>
        <w:gridCol w:w="1814"/>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1. Индивидуальный план коррекционно-развивающей работы</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зрения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зрения в настоящее время</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152C84" w:rsidRDefault="00152C84" w:rsidP="005358E5">
      <w:pPr>
        <w:pStyle w:val="ConsPlusNormal"/>
        <w:spacing w:before="240"/>
        <w:ind w:firstLine="540"/>
        <w:jc w:val="both"/>
      </w:pPr>
      <w:r>
        <w:t>реализацию комплексного психолого-педагогического сопровождения слабовидящих обучающихся;</w:t>
      </w:r>
    </w:p>
    <w:p w:rsidR="00152C84" w:rsidRDefault="00152C84" w:rsidP="005358E5">
      <w:pPr>
        <w:pStyle w:val="ConsPlusNormal"/>
        <w:spacing w:before="240"/>
        <w:ind w:firstLine="540"/>
        <w:jc w:val="both"/>
      </w:pPr>
      <w:r>
        <w:t>разработку индивидуальных программ и методик коррекционно-развивающей работы со слабовидящими обучающимися;</w:t>
      </w:r>
    </w:p>
    <w:p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152C84" w:rsidRDefault="00152C84" w:rsidP="005358E5">
      <w:pPr>
        <w:pStyle w:val="ConsPlusNormal"/>
        <w:spacing w:before="240"/>
        <w:ind w:firstLine="540"/>
        <w:jc w:val="both"/>
      </w:pPr>
      <w:r>
        <w:t>стабилизацию психоэмоционального состояния слабовидящих подростков;</w:t>
      </w:r>
    </w:p>
    <w:p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7.3.2.19. Рабочая программа коррекционно-развивающего курса должна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изучения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1"/>
        <w:gridCol w:w="1531"/>
        <w:gridCol w:w="1474"/>
        <w:gridCol w:w="1474"/>
        <w:gridCol w:w="1304"/>
        <w:gridCol w:w="1757"/>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152C84" w:rsidRDefault="00152C84" w:rsidP="005358E5">
      <w:pPr>
        <w:pStyle w:val="ConsPlusNormal"/>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152C84" w:rsidRDefault="00152C84" w:rsidP="005358E5">
      <w:pPr>
        <w:pStyle w:val="ConsPlusNormal"/>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rsidR="00152C84" w:rsidRDefault="00152C84" w:rsidP="005358E5">
      <w:pPr>
        <w:pStyle w:val="ConsPlusNormal"/>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152C84" w:rsidRDefault="00152C84" w:rsidP="005358E5">
      <w:pPr>
        <w:pStyle w:val="ConsPlusNormal"/>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10</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1" w:name="Par33721"/>
      <w:bookmarkEnd w:id="11"/>
      <w:r>
        <w:t>ПРОГРАММА</w:t>
      </w:r>
    </w:p>
    <w:p w:rsidR="00152C84" w:rsidRDefault="00152C84" w:rsidP="005358E5">
      <w:pPr>
        <w:pStyle w:val="ConsPlusTitle"/>
        <w:jc w:val="center"/>
      </w:pPr>
      <w:r>
        <w:t>КОРРЕКЦИОННОЙ РАБОТЫ СО СЛАБОВИДЯЩИМИ ОБУЧАЮЩИМИСЯ ФАОП ООО</w:t>
      </w:r>
    </w:p>
    <w:p w:rsidR="00152C84" w:rsidRDefault="00152C84" w:rsidP="005358E5">
      <w:pPr>
        <w:pStyle w:val="ConsPlusTitle"/>
        <w:jc w:val="center"/>
      </w:pPr>
      <w:r>
        <w:t>ДЛЯ СЛАБОВИДЯЩИХ ОБУЧАЮЩИХСЯ (ВАРИАНТ 4.2)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6" w:history="1">
        <w:r>
          <w:rPr>
            <w:color w:val="0000FF"/>
          </w:rPr>
          <w:t>ФАОП НОО</w:t>
        </w:r>
      </w:hyperlink>
      <w:r>
        <w:t xml:space="preserve"> (варианты 4.2) в пролонгированные сроки (5 - 10 классы) при создании условий, учитывающих их особые образовательные потребности.</w:t>
      </w:r>
    </w:p>
    <w:p w:rsidR="00152C84" w:rsidRDefault="00152C84" w:rsidP="005358E5">
      <w:pPr>
        <w:pStyle w:val="ConsPlusNormal"/>
        <w:spacing w:before="240"/>
        <w:ind w:firstLine="540"/>
        <w:jc w:val="both"/>
      </w:pPr>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52C84" w:rsidRDefault="00152C84" w:rsidP="005358E5">
      <w:pPr>
        <w:pStyle w:val="ConsPlusNormal"/>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152C84" w:rsidRDefault="00152C84" w:rsidP="005358E5">
      <w:pPr>
        <w:pStyle w:val="ConsPlusNormal"/>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152C84" w:rsidRDefault="00152C84" w:rsidP="005358E5">
      <w:pPr>
        <w:pStyle w:val="ConsPlusNormal"/>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152C84" w:rsidRDefault="00152C84" w:rsidP="005358E5">
      <w:pPr>
        <w:pStyle w:val="ConsPlusNormal"/>
        <w:spacing w:before="240"/>
        <w:ind w:firstLine="540"/>
        <w:jc w:val="both"/>
      </w:pPr>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152C84" w:rsidRDefault="00152C84" w:rsidP="005358E5">
      <w:pPr>
        <w:pStyle w:val="ConsPlusNormal"/>
        <w:spacing w:before="240"/>
        <w:ind w:firstLine="540"/>
        <w:jc w:val="both"/>
      </w:pPr>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152C84" w:rsidRDefault="00152C84" w:rsidP="005358E5">
      <w:pPr>
        <w:pStyle w:val="ConsPlusNormal"/>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152C84" w:rsidRDefault="00152C84" w:rsidP="005358E5">
      <w:pPr>
        <w:pStyle w:val="ConsPlusNormal"/>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слабовидящих обучающихся;</w:t>
      </w:r>
    </w:p>
    <w:p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слабовидящих обучающихся;</w:t>
      </w:r>
    </w:p>
    <w:p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4.2)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1. Индивидуальный план коррекционно-развивающей работы</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зрения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зрения в настоящее время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152C84" w:rsidRDefault="00152C84" w:rsidP="005358E5">
      <w:pPr>
        <w:pStyle w:val="ConsPlusNormal"/>
        <w:spacing w:before="240"/>
        <w:ind w:firstLine="540"/>
        <w:jc w:val="both"/>
      </w:pPr>
      <w:r>
        <w:t>реализацию комплексного психолого-педагогического сопровождения слабовидящих обучающихся;</w:t>
      </w:r>
    </w:p>
    <w:p w:rsidR="00152C84" w:rsidRDefault="00152C84" w:rsidP="005358E5">
      <w:pPr>
        <w:pStyle w:val="ConsPlusNormal"/>
        <w:spacing w:before="240"/>
        <w:ind w:firstLine="540"/>
        <w:jc w:val="both"/>
      </w:pPr>
      <w:r>
        <w:t>разработку индивидуальных программ и методик коррекционно-развивающей работы со слабовидящими обучающимися;</w:t>
      </w:r>
    </w:p>
    <w:p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rsidR="00152C84" w:rsidRDefault="00152C84" w:rsidP="005358E5">
      <w:pPr>
        <w:pStyle w:val="ConsPlusNormal"/>
        <w:spacing w:before="240"/>
        <w:ind w:firstLine="540"/>
        <w:jc w:val="both"/>
      </w:pPr>
      <w:r>
        <w:t>стабилизацию психоэмоционального состояния слабовидящих подростков;</w:t>
      </w:r>
    </w:p>
    <w:p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7.3.2.19. Рабочая программа коррекционно-развивающего курса должна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изучения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474"/>
        <w:gridCol w:w="1361"/>
        <w:gridCol w:w="1474"/>
        <w:gridCol w:w="1701"/>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644"/>
        <w:gridCol w:w="1474"/>
        <w:gridCol w:w="1474"/>
        <w:gridCol w:w="1644"/>
        <w:gridCol w:w="1134"/>
        <w:gridCol w:w="1701"/>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1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152C84" w:rsidRDefault="00152C84" w:rsidP="005358E5">
      <w:pPr>
        <w:pStyle w:val="ConsPlusNormal"/>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152C84" w:rsidRDefault="00152C84" w:rsidP="005358E5">
      <w:pPr>
        <w:pStyle w:val="ConsPlusNormal"/>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rsidR="00152C84" w:rsidRDefault="00152C84" w:rsidP="005358E5">
      <w:pPr>
        <w:pStyle w:val="ConsPlusNormal"/>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152C84" w:rsidRDefault="00152C84" w:rsidP="005358E5">
      <w:pPr>
        <w:pStyle w:val="ConsPlusNormal"/>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11</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2" w:name="Par33963"/>
      <w:bookmarkEnd w:id="12"/>
      <w:r>
        <w:t>ПРОГРАММА</w:t>
      </w:r>
    </w:p>
    <w:p w:rsidR="00152C84" w:rsidRDefault="00152C84" w:rsidP="005358E5">
      <w:pPr>
        <w:pStyle w:val="ConsPlusTitle"/>
        <w:jc w:val="center"/>
      </w:pPr>
      <w:r>
        <w:t>КОРРЕКЦИОННОЙ РАБОТЫ С ОБУЧАЮЩИМИСЯ С ТЯЖЕЛЫМИ НАРУШЕНИЯМИ</w:t>
      </w:r>
    </w:p>
    <w:p w:rsidR="00152C84" w:rsidRDefault="00152C84" w:rsidP="005358E5">
      <w:pPr>
        <w:pStyle w:val="ConsPlusTitle"/>
        <w:jc w:val="center"/>
      </w:pPr>
      <w:r>
        <w:t>РЕЧИ ФАОП ООО ДЛЯ ОБУЧАЮЩИХСЯ С ТЯЖЕЛЫМИ НАРУШЕНИЯМИ РЕЧИ</w:t>
      </w:r>
    </w:p>
    <w:p w:rsidR="00152C84" w:rsidRDefault="00152C84" w:rsidP="005358E5">
      <w:pPr>
        <w:pStyle w:val="ConsPlusTitle"/>
        <w:jc w:val="center"/>
      </w:pPr>
      <w:r>
        <w:t>(ВАРИАНТ 5.1)</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7" w:history="1">
        <w:r>
          <w:rPr>
            <w:color w:val="0000FF"/>
          </w:rPr>
          <w:t>ФАОП НОО</w:t>
        </w:r>
      </w:hyperlink>
      <w:r>
        <w:t xml:space="preserve"> (варианты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152C84" w:rsidRDefault="00152C84" w:rsidP="005358E5">
      <w:pPr>
        <w:pStyle w:val="ConsPlusNormal"/>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w:t>
      </w:r>
    </w:p>
    <w:p w:rsidR="00152C84" w:rsidRDefault="00152C84" w:rsidP="005358E5">
      <w:pPr>
        <w:pStyle w:val="ConsPlusNormal"/>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152C84" w:rsidRDefault="00152C84" w:rsidP="005358E5">
      <w:pPr>
        <w:pStyle w:val="ConsPlusNormal"/>
        <w:jc w:val="both"/>
      </w:pPr>
    </w:p>
    <w:p w:rsidR="00152C84" w:rsidRDefault="00152C84" w:rsidP="005358E5">
      <w:pPr>
        <w:pStyle w:val="ConsPlusTitle"/>
        <w:ind w:firstLine="540"/>
        <w:jc w:val="both"/>
        <w:outlineLvl w:val="3"/>
      </w:pPr>
      <w:r>
        <w:t>6. Принципы, определяющие содержание ПКР.</w:t>
      </w:r>
    </w:p>
    <w:p w:rsidR="00152C84" w:rsidRDefault="00152C84" w:rsidP="005358E5">
      <w:pPr>
        <w:pStyle w:val="ConsPlusNormal"/>
        <w:spacing w:before="240"/>
        <w:ind w:firstLine="540"/>
        <w:jc w:val="both"/>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152C84" w:rsidRDefault="00152C84" w:rsidP="005358E5">
      <w:pPr>
        <w:pStyle w:val="ConsPlusNormal"/>
        <w:spacing w:before="240"/>
        <w:ind w:firstLine="540"/>
        <w:jc w:val="both"/>
      </w:pPr>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152C84" w:rsidRDefault="00152C84" w:rsidP="005358E5">
      <w:pPr>
        <w:pStyle w:val="ConsPlusNormal"/>
        <w:spacing w:before="240"/>
        <w:ind w:firstLine="540"/>
        <w:jc w:val="both"/>
      </w:pPr>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152C84" w:rsidRDefault="00152C84" w:rsidP="005358E5">
      <w:pPr>
        <w:pStyle w:val="ConsPlusNormal"/>
        <w:spacing w:before="240"/>
        <w:ind w:firstLine="540"/>
        <w:jc w:val="both"/>
      </w:pPr>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152C84" w:rsidRDefault="00152C84" w:rsidP="005358E5">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тяжелыми нарушениями речи;</w:t>
      </w:r>
    </w:p>
    <w:p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152C84" w:rsidRDefault="00152C84" w:rsidP="005358E5">
      <w:pPr>
        <w:pStyle w:val="ConsPlusNormal"/>
        <w:spacing w:before="240"/>
        <w:ind w:firstLine="540"/>
        <w:jc w:val="both"/>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152C84" w:rsidRDefault="00152C84" w:rsidP="005358E5">
      <w:pPr>
        <w:pStyle w:val="ConsPlusNormal"/>
        <w:spacing w:before="240"/>
        <w:ind w:firstLine="540"/>
        <w:jc w:val="both"/>
      </w:pPr>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152C84" w:rsidRDefault="00152C84" w:rsidP="005358E5">
      <w:pPr>
        <w:pStyle w:val="ConsPlusNormal"/>
        <w:spacing w:before="240"/>
        <w:ind w:firstLine="540"/>
        <w:jc w:val="both"/>
      </w:pPr>
      <w:r>
        <w:t>обеспечение качественного развития речи (устной и письменной), максимальное обогащение речевой практики;</w:t>
      </w:r>
    </w:p>
    <w:p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152C84" w:rsidRDefault="00152C84" w:rsidP="005358E5">
      <w:pPr>
        <w:pStyle w:val="ConsPlusNormal"/>
        <w:spacing w:before="240"/>
        <w:ind w:firstLine="540"/>
        <w:jc w:val="both"/>
      </w:pPr>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152C84" w:rsidRDefault="00152C84" w:rsidP="005358E5">
      <w:pPr>
        <w:pStyle w:val="ConsPlusNormal"/>
        <w:spacing w:before="240"/>
        <w:ind w:firstLine="540"/>
        <w:jc w:val="both"/>
      </w:pPr>
      <w:r>
        <w:t>содействие приобщению обучающихся с тяжелыми нарушениями речи к здоровому образу жизни;</w:t>
      </w:r>
    </w:p>
    <w:p w:rsidR="00152C84" w:rsidRDefault="00152C84" w:rsidP="005358E5">
      <w:pPr>
        <w:pStyle w:val="ConsPlusNormal"/>
        <w:spacing w:before="240"/>
        <w:ind w:firstLine="540"/>
        <w:jc w:val="both"/>
      </w:pPr>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152C84" w:rsidRDefault="00152C84" w:rsidP="005358E5">
      <w:pPr>
        <w:pStyle w:val="ConsPlusNormal"/>
        <w:spacing w:before="240"/>
        <w:ind w:firstLine="540"/>
        <w:jc w:val="both"/>
      </w:pPr>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152C84" w:rsidRDefault="00152C84" w:rsidP="005358E5">
      <w:pPr>
        <w:pStyle w:val="ConsPlusNormal"/>
        <w:spacing w:before="240"/>
        <w:ind w:firstLine="540"/>
        <w:jc w:val="both"/>
      </w:pPr>
      <w:r>
        <w:t>определение уровня актуального и зоны ближайшего развития обучающегося с ТНР, выявление его резервных возможностей;</w:t>
      </w:r>
    </w:p>
    <w:p w:rsidR="00152C84" w:rsidRDefault="00152C84" w:rsidP="005358E5">
      <w:pPr>
        <w:pStyle w:val="ConsPlusNormal"/>
        <w:spacing w:before="240"/>
        <w:ind w:firstLine="540"/>
        <w:jc w:val="both"/>
      </w:pPr>
      <w:r>
        <w:t>изучение развития эмоционально-волевой, речевой сфер и личностных особенностей обучающихся;</w:t>
      </w:r>
    </w:p>
    <w:p w:rsidR="00152C84" w:rsidRDefault="00152C84" w:rsidP="005358E5">
      <w:pPr>
        <w:pStyle w:val="ConsPlusNormal"/>
        <w:spacing w:before="240"/>
        <w:ind w:firstLine="540"/>
        <w:jc w:val="both"/>
      </w:pPr>
      <w:r>
        <w:t>изучение адаптивных возможностей и уровня социализации обучающегося с ТНР;</w:t>
      </w:r>
    </w:p>
    <w:p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152C84" w:rsidRDefault="00152C84" w:rsidP="005358E5">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152C84" w:rsidRDefault="00152C84" w:rsidP="005358E5">
      <w:pPr>
        <w:pStyle w:val="ConsPlusNormal"/>
        <w:spacing w:before="240"/>
        <w:ind w:firstLine="540"/>
        <w:jc w:val="both"/>
      </w:pPr>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5.1)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0"/>
        <w:gridCol w:w="1474"/>
        <w:gridCol w:w="1757"/>
        <w:gridCol w:w="1190"/>
        <w:gridCol w:w="1474"/>
        <w:gridCol w:w="1644"/>
      </w:tblGrid>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1. Индивидуальный план коррекционно-развивающей работы</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Логопедическое заключение</w:t>
            </w:r>
          </w:p>
        </w:tc>
      </w:tr>
      <w:tr w:rsidR="00152C84" w:rsidTr="00C219BE">
        <w:tc>
          <w:tcPr>
            <w:tcW w:w="9069"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152C84" w:rsidRDefault="00152C84" w:rsidP="005358E5">
      <w:pPr>
        <w:pStyle w:val="ConsPlusNormal"/>
        <w:spacing w:before="240"/>
        <w:ind w:firstLine="540"/>
        <w:jc w:val="both"/>
      </w:pPr>
      <w:r>
        <w:t>развитие и коррекцию эмоциональной регуляции поведения и деятельности;</w:t>
      </w:r>
    </w:p>
    <w:p w:rsidR="00152C84" w:rsidRDefault="00152C84" w:rsidP="005358E5">
      <w:pPr>
        <w:pStyle w:val="ConsPlusNormal"/>
        <w:spacing w:before="240"/>
        <w:ind w:firstLine="540"/>
        <w:jc w:val="both"/>
      </w:pPr>
      <w: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152C84" w:rsidRDefault="00152C84" w:rsidP="005358E5">
      <w:pPr>
        <w:pStyle w:val="ConsPlusNormal"/>
        <w:spacing w:before="240"/>
        <w:ind w:firstLine="540"/>
        <w:jc w:val="both"/>
      </w:pPr>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152C84" w:rsidRDefault="00152C84" w:rsidP="005358E5">
      <w:pPr>
        <w:pStyle w:val="ConsPlusNormal"/>
        <w:spacing w:before="240"/>
        <w:ind w:firstLine="540"/>
        <w:jc w:val="both"/>
      </w:pPr>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152C84" w:rsidRDefault="00152C84" w:rsidP="005358E5">
      <w:pPr>
        <w:pStyle w:val="ConsPlusNormal"/>
        <w:spacing w:before="240"/>
        <w:ind w:firstLine="540"/>
        <w:jc w:val="both"/>
      </w:pPr>
      <w:r>
        <w:t>развитие познавательной сферы;</w:t>
      </w:r>
    </w:p>
    <w:p w:rsidR="00152C84" w:rsidRDefault="00152C84" w:rsidP="005358E5">
      <w:pPr>
        <w:pStyle w:val="ConsPlusNormal"/>
        <w:spacing w:before="240"/>
        <w:ind w:firstLine="540"/>
        <w:jc w:val="both"/>
      </w:pPr>
      <w:r>
        <w:t>предупреждение и преодоление вторичных вербальных и невербальных нарушений в структуре учебной деятельности обучающегося;</w:t>
      </w:r>
    </w:p>
    <w:p w:rsidR="00152C84" w:rsidRDefault="00152C84" w:rsidP="005358E5">
      <w:pPr>
        <w:pStyle w:val="ConsPlusNormal"/>
        <w:spacing w:before="240"/>
        <w:ind w:firstLine="540"/>
        <w:jc w:val="both"/>
      </w:pPr>
      <w:r>
        <w:t>преодоление недостатков речевого развития, на формирование и развитие полноценной речевой деятельности;</w:t>
      </w:r>
    </w:p>
    <w:p w:rsidR="00152C84" w:rsidRDefault="00152C84" w:rsidP="005358E5">
      <w:pPr>
        <w:pStyle w:val="ConsPlusNormal"/>
        <w:spacing w:before="240"/>
        <w:ind w:firstLine="540"/>
        <w:jc w:val="both"/>
      </w:pPr>
      <w:r>
        <w:t>психологическую поддержку обучающихся с ТНР.</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152C84" w:rsidRDefault="00152C84" w:rsidP="005358E5">
      <w:pPr>
        <w:pStyle w:val="ConsPlusNormal"/>
        <w:spacing w:before="240"/>
        <w:ind w:firstLine="540"/>
        <w:jc w:val="both"/>
      </w:pPr>
      <w:r>
        <w:t>а) восполнение пробелов в развитии устной речи и формирование полноценной речевой деятельности;</w:t>
      </w:r>
    </w:p>
    <w:p w:rsidR="00152C84" w:rsidRDefault="00152C84" w:rsidP="005358E5">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152C84" w:rsidRDefault="00152C84" w:rsidP="005358E5">
      <w:pPr>
        <w:pStyle w:val="ConsPlusNormal"/>
        <w:spacing w:before="240"/>
        <w:ind w:firstLine="540"/>
        <w:jc w:val="both"/>
      </w:pPr>
      <w:r>
        <w:t>в) коррекция дисграфии и дислексии;</w:t>
      </w:r>
    </w:p>
    <w:p w:rsidR="00152C84" w:rsidRDefault="00152C84" w:rsidP="005358E5">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152C84" w:rsidRDefault="00152C84" w:rsidP="005358E5">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rsidR="00152C84" w:rsidRDefault="00152C84" w:rsidP="005358E5">
      <w:pPr>
        <w:pStyle w:val="ConsPlusNormal"/>
        <w:spacing w:before="240"/>
        <w:ind w:firstLine="540"/>
        <w:jc w:val="both"/>
      </w:pPr>
      <w:r>
        <w:t>Диагностический этап:</w:t>
      </w:r>
    </w:p>
    <w:p w:rsidR="00152C84" w:rsidRDefault="00152C84" w:rsidP="005358E5">
      <w:pPr>
        <w:pStyle w:val="ConsPlusNormal"/>
        <w:spacing w:before="240"/>
        <w:ind w:firstLine="540"/>
        <w:jc w:val="both"/>
      </w:pPr>
      <w:r>
        <w:t>обследование обучающихся с 1 по 15 сентября и с 15 по 30 мая;</w:t>
      </w:r>
    </w:p>
    <w:p w:rsidR="00152C84" w:rsidRDefault="00152C84" w:rsidP="005358E5">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152C84" w:rsidRDefault="00152C84" w:rsidP="005358E5">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152C84" w:rsidRDefault="00152C84" w:rsidP="005358E5">
      <w:pPr>
        <w:pStyle w:val="ConsPlusNormal"/>
        <w:spacing w:before="240"/>
        <w:ind w:firstLine="540"/>
        <w:jc w:val="both"/>
      </w:pPr>
      <w:r>
        <w:t>выявление симптоматики и уровня речевого развития обучающихся с ТНР;</w:t>
      </w:r>
    </w:p>
    <w:p w:rsidR="00152C84" w:rsidRDefault="00152C84" w:rsidP="005358E5">
      <w:pPr>
        <w:pStyle w:val="ConsPlusNormal"/>
        <w:spacing w:before="240"/>
        <w:ind w:firstLine="540"/>
        <w:jc w:val="both"/>
      </w:pPr>
      <w:r>
        <w:t>установление этиологии, механизма, структуры речевого нарушения у обучающихся с ТНР;</w:t>
      </w:r>
    </w:p>
    <w:p w:rsidR="00152C84" w:rsidRDefault="00152C84" w:rsidP="005358E5">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152C84" w:rsidRDefault="00152C84" w:rsidP="005358E5">
      <w:pPr>
        <w:pStyle w:val="ConsPlusNormal"/>
        <w:spacing w:before="240"/>
        <w:ind w:firstLine="540"/>
        <w:jc w:val="both"/>
      </w:pPr>
      <w:r>
        <w:t>Коррекционный этап.</w:t>
      </w:r>
    </w:p>
    <w:p w:rsidR="00152C84" w:rsidRDefault="00152C84" w:rsidP="005358E5">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152C84" w:rsidRDefault="00152C84" w:rsidP="005358E5">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152C84" w:rsidRDefault="00152C84" w:rsidP="005358E5">
      <w:pPr>
        <w:pStyle w:val="ConsPlusNormal"/>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152C84" w:rsidRDefault="00152C84" w:rsidP="005358E5">
      <w:pPr>
        <w:pStyle w:val="ConsPlusNormal"/>
        <w:spacing w:before="240"/>
        <w:ind w:firstLine="540"/>
        <w:jc w:val="both"/>
      </w:pPr>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152C84" w:rsidRDefault="00152C84" w:rsidP="005358E5">
      <w:pPr>
        <w:pStyle w:val="ConsPlusNormal"/>
        <w:spacing w:before="240"/>
        <w:ind w:firstLine="540"/>
        <w:jc w:val="both"/>
      </w:pPr>
      <w:r>
        <w:t>Ориентировочная продолжительность занятий:</w:t>
      </w:r>
    </w:p>
    <w:p w:rsidR="00152C84" w:rsidRDefault="00152C84" w:rsidP="005358E5">
      <w:pPr>
        <w:pStyle w:val="ConsPlusNormal"/>
        <w:spacing w:before="240"/>
        <w:ind w:firstLine="540"/>
        <w:jc w:val="both"/>
      </w:pPr>
      <w:r>
        <w:t>групповое занятие (наполняемость от 6 до 8 человек - до 30 минут);</w:t>
      </w:r>
    </w:p>
    <w:p w:rsidR="00152C84" w:rsidRDefault="00152C84" w:rsidP="005358E5">
      <w:pPr>
        <w:pStyle w:val="ConsPlusNormal"/>
        <w:spacing w:before="240"/>
        <w:ind w:firstLine="540"/>
        <w:jc w:val="both"/>
      </w:pPr>
      <w:r>
        <w:t>подгрупповое занятие (наполняемость от 2 до 6 человек - до 25 минут);</w:t>
      </w:r>
    </w:p>
    <w:p w:rsidR="00152C84" w:rsidRDefault="00152C84" w:rsidP="005358E5">
      <w:pPr>
        <w:pStyle w:val="ConsPlusNormal"/>
        <w:spacing w:before="240"/>
        <w:ind w:firstLine="540"/>
        <w:jc w:val="both"/>
      </w:pPr>
      <w:r>
        <w:t>индивидуальное занятие (до 20 минут).</w:t>
      </w:r>
    </w:p>
    <w:p w:rsidR="00152C84" w:rsidRDefault="00152C84" w:rsidP="005358E5">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7.3.2.18. Рабочая программа коррекционно-развивающего курса должна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изучения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474"/>
        <w:gridCol w:w="1361"/>
        <w:gridCol w:w="1474"/>
        <w:gridCol w:w="1701"/>
      </w:tblGrid>
      <w:tr w:rsidR="00152C84" w:rsidTr="00C219BE">
        <w:tc>
          <w:tcPr>
            <w:tcW w:w="9071"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701"/>
        <w:gridCol w:w="1531"/>
        <w:gridCol w:w="1474"/>
        <w:gridCol w:w="1531"/>
        <w:gridCol w:w="850"/>
        <w:gridCol w:w="1928"/>
      </w:tblGrid>
      <w:tr w:rsidR="00152C84" w:rsidTr="00C219BE">
        <w:tc>
          <w:tcPr>
            <w:tcW w:w="9015"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152C84" w:rsidRDefault="00152C84" w:rsidP="005358E5">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152C84" w:rsidRDefault="00152C84" w:rsidP="005358E5">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152C84" w:rsidRDefault="00152C84" w:rsidP="005358E5">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восполнение пробелов в структуре речеязыковых средств, а также других компонентов языковой системы;</w:t>
      </w:r>
    </w:p>
    <w:p w:rsidR="00152C84" w:rsidRDefault="00152C84" w:rsidP="005358E5">
      <w:pPr>
        <w:pStyle w:val="ConsPlusNormal"/>
        <w:spacing w:before="240"/>
        <w:ind w:firstLine="540"/>
        <w:jc w:val="both"/>
      </w:pPr>
      <w:r>
        <w:t>развитие и совершенствование полноценной речевой деятельности;</w:t>
      </w:r>
    </w:p>
    <w:p w:rsidR="00152C84" w:rsidRDefault="00152C84" w:rsidP="005358E5">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152C84" w:rsidRDefault="00152C84" w:rsidP="005358E5">
      <w:pPr>
        <w:pStyle w:val="ConsPlusNormal"/>
        <w:spacing w:before="240"/>
        <w:ind w:firstLine="540"/>
        <w:jc w:val="both"/>
      </w:pPr>
      <w:r>
        <w:t>расширение повседневного жизненного опыта, социальных контактов с другими людьми;</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152C84" w:rsidRDefault="00152C84" w:rsidP="005358E5">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152C84" w:rsidRDefault="00152C84" w:rsidP="005358E5">
      <w:pPr>
        <w:pStyle w:val="ConsPlusNormal"/>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12</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3" w:name="Par34232"/>
      <w:bookmarkEnd w:id="13"/>
      <w:r>
        <w:t>ПРОГРАММА</w:t>
      </w:r>
    </w:p>
    <w:p w:rsidR="00152C84" w:rsidRDefault="00152C84" w:rsidP="005358E5">
      <w:pPr>
        <w:pStyle w:val="ConsPlusTitle"/>
        <w:jc w:val="center"/>
      </w:pPr>
      <w:r>
        <w:t>КОРРЕКЦИОННОЙ РАБОТЫ С ОБУЧАЮЩИМИСЯ С ТЯЖЕЛЫМИ НАРУШЕНИЯМИ</w:t>
      </w:r>
    </w:p>
    <w:p w:rsidR="00152C84" w:rsidRDefault="00152C84" w:rsidP="005358E5">
      <w:pPr>
        <w:pStyle w:val="ConsPlusTitle"/>
        <w:jc w:val="center"/>
      </w:pPr>
      <w:r>
        <w:t>РЕЧИ ФАОП ООО ДЛЯ ОБУЧАЮЩИХСЯ С ТЯЖЕЛЫМИ НАРУШЕНИЯМИ</w:t>
      </w:r>
    </w:p>
    <w:p w:rsidR="00152C84" w:rsidRDefault="00152C84" w:rsidP="005358E5">
      <w:pPr>
        <w:pStyle w:val="ConsPlusTitle"/>
        <w:jc w:val="center"/>
      </w:pPr>
      <w:r>
        <w:t>РЕЧИ (ВАРИАНТ 5.2)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152C84" w:rsidRDefault="00152C84" w:rsidP="005358E5">
      <w:pPr>
        <w:pStyle w:val="ConsPlusNormal"/>
        <w:spacing w:before="240"/>
        <w:ind w:firstLine="540"/>
        <w:jc w:val="both"/>
      </w:pPr>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 нравственными и социокультурными ценностями, преодоление недостатков речевой деятельности.</w:t>
      </w:r>
    </w:p>
    <w:p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152C84" w:rsidRDefault="00152C84" w:rsidP="005358E5">
      <w:pPr>
        <w:pStyle w:val="ConsPlusNormal"/>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152C84" w:rsidRDefault="00152C84" w:rsidP="005358E5">
      <w:pPr>
        <w:pStyle w:val="ConsPlusNormal"/>
        <w:spacing w:before="240"/>
        <w:ind w:firstLine="540"/>
        <w:jc w:val="both"/>
      </w:pPr>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152C84" w:rsidRDefault="00152C84" w:rsidP="005358E5">
      <w:pPr>
        <w:pStyle w:val="ConsPlusNormal"/>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Единство диагностики и коррекции.</w:t>
      </w:r>
    </w:p>
    <w:p w:rsidR="00152C84" w:rsidRDefault="00152C84" w:rsidP="005358E5">
      <w:pPr>
        <w:pStyle w:val="ConsPlusNormal"/>
        <w:spacing w:before="240"/>
        <w:ind w:firstLine="540"/>
        <w:jc w:val="both"/>
      </w:pPr>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152C84" w:rsidRDefault="00152C84" w:rsidP="005358E5">
      <w:pPr>
        <w:pStyle w:val="ConsPlusNormal"/>
        <w:spacing w:before="240"/>
        <w:ind w:firstLine="540"/>
        <w:jc w:val="both"/>
      </w:pPr>
      <w:r>
        <w:t>6.2. Системность.</w:t>
      </w:r>
    </w:p>
    <w:p w:rsidR="00152C84" w:rsidRDefault="00152C84" w:rsidP="005358E5">
      <w:pPr>
        <w:pStyle w:val="ConsPlusNormal"/>
        <w:spacing w:before="240"/>
        <w:ind w:firstLine="540"/>
        <w:jc w:val="both"/>
      </w:pPr>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152C84" w:rsidRDefault="00152C84" w:rsidP="005358E5">
      <w:pPr>
        <w:pStyle w:val="ConsPlusNormal"/>
        <w:spacing w:before="240"/>
        <w:ind w:firstLine="540"/>
        <w:jc w:val="both"/>
      </w:pPr>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152C84" w:rsidRDefault="00152C84" w:rsidP="005358E5">
      <w:pPr>
        <w:pStyle w:val="ConsPlusNormal"/>
        <w:spacing w:before="240"/>
        <w:ind w:firstLine="540"/>
        <w:jc w:val="both"/>
      </w:pPr>
      <w:r>
        <w:t>6.4. Принцип коммуникативности диктует необходимость формирования речи как способа общения и орудия познавательной деятельности.</w:t>
      </w:r>
    </w:p>
    <w:p w:rsidR="00152C84" w:rsidRDefault="00152C84" w:rsidP="005358E5">
      <w:pPr>
        <w:pStyle w:val="ConsPlusNormal"/>
        <w:spacing w:before="240"/>
        <w:ind w:firstLine="540"/>
        <w:jc w:val="both"/>
      </w:pPr>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152C84" w:rsidRDefault="00152C84" w:rsidP="005358E5">
      <w:pPr>
        <w:pStyle w:val="ConsPlusNormal"/>
        <w:spacing w:before="240"/>
        <w:ind w:firstLine="540"/>
        <w:jc w:val="both"/>
      </w:pPr>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152C84" w:rsidRDefault="00152C84" w:rsidP="005358E5">
      <w:pPr>
        <w:pStyle w:val="ConsPlusNormal"/>
        <w:spacing w:before="240"/>
        <w:ind w:firstLine="540"/>
        <w:jc w:val="both"/>
      </w:pPr>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152C84" w:rsidRDefault="00152C84" w:rsidP="005358E5">
      <w:pPr>
        <w:pStyle w:val="ConsPlusNormal"/>
        <w:spacing w:before="240"/>
        <w:ind w:firstLine="540"/>
        <w:jc w:val="both"/>
      </w:pPr>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152C84" w:rsidRDefault="00152C84" w:rsidP="005358E5">
      <w:pPr>
        <w:pStyle w:val="ConsPlusNormal"/>
        <w:spacing w:before="240"/>
        <w:ind w:firstLine="540"/>
        <w:jc w:val="both"/>
      </w:pPr>
      <w:r>
        <w:t>6.8. Принцип комплексности.</w:t>
      </w:r>
    </w:p>
    <w:p w:rsidR="00152C84" w:rsidRDefault="00152C84" w:rsidP="005358E5">
      <w:pPr>
        <w:pStyle w:val="ConsPlusNormal"/>
        <w:spacing w:before="240"/>
        <w:ind w:firstLine="540"/>
        <w:jc w:val="both"/>
      </w:pPr>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152C84" w:rsidRDefault="00152C84" w:rsidP="005358E5">
      <w:pPr>
        <w:pStyle w:val="ConsPlusNormal"/>
        <w:spacing w:before="240"/>
        <w:ind w:firstLine="540"/>
        <w:jc w:val="both"/>
      </w:pPr>
      <w:r>
        <w:t>6.9. Соблюдение интересов обучающихся с ТНР.</w:t>
      </w:r>
    </w:p>
    <w:p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6.10. Учет операционального состава нарушенных действий.</w:t>
      </w:r>
    </w:p>
    <w:p w:rsidR="00152C84" w:rsidRDefault="00152C84" w:rsidP="005358E5">
      <w:pPr>
        <w:pStyle w:val="ConsPlusNormal"/>
        <w:spacing w:before="240"/>
        <w:ind w:firstLine="540"/>
        <w:jc w:val="both"/>
      </w:pPr>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152C84" w:rsidRDefault="00152C84" w:rsidP="005358E5">
      <w:pPr>
        <w:pStyle w:val="ConsPlusNormal"/>
        <w:spacing w:before="240"/>
        <w:ind w:firstLine="540"/>
        <w:jc w:val="both"/>
      </w:pPr>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152C84" w:rsidRDefault="00152C84" w:rsidP="005358E5">
      <w:pPr>
        <w:pStyle w:val="ConsPlusNormal"/>
        <w:spacing w:before="240"/>
        <w:ind w:firstLine="540"/>
        <w:jc w:val="both"/>
      </w:pPr>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152C84" w:rsidRDefault="00152C84" w:rsidP="005358E5">
      <w:pPr>
        <w:pStyle w:val="ConsPlusNormal"/>
        <w:spacing w:before="240"/>
        <w:ind w:firstLine="540"/>
        <w:jc w:val="both"/>
      </w:pPr>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152C84" w:rsidRDefault="00152C84" w:rsidP="005358E5">
      <w:pPr>
        <w:pStyle w:val="ConsPlusNormal"/>
        <w:spacing w:before="240"/>
        <w:ind w:firstLine="540"/>
        <w:jc w:val="both"/>
      </w:pPr>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учетом состояния их здоровья и особенностей психоречевого развития (в соответствии с рекомендациями психолого-медико-педагогической комиссии);</w:t>
      </w:r>
    </w:p>
    <w:p w:rsidR="00152C84" w:rsidRDefault="00152C84" w:rsidP="005358E5">
      <w:pPr>
        <w:pStyle w:val="ConsPlusNormal"/>
        <w:spacing w:before="240"/>
        <w:ind w:firstLine="540"/>
        <w:jc w:val="both"/>
      </w:pPr>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152C84" w:rsidRDefault="00152C84" w:rsidP="005358E5">
      <w:pPr>
        <w:pStyle w:val="ConsPlusNormal"/>
        <w:spacing w:before="240"/>
        <w:ind w:firstLine="540"/>
        <w:jc w:val="both"/>
      </w:pPr>
      <w:r>
        <w:t>проведение комплексной социально-психолого-педагогической диагностики нарушений в психическом и (или) физическом развитии обучающихся с ОВЗ;</w:t>
      </w:r>
    </w:p>
    <w:p w:rsidR="00152C84" w:rsidRDefault="00152C84" w:rsidP="005358E5">
      <w:pPr>
        <w:pStyle w:val="ConsPlusNormal"/>
        <w:spacing w:before="240"/>
        <w:ind w:firstLine="540"/>
        <w:jc w:val="both"/>
      </w:pPr>
      <w:r>
        <w:t>определение уровня актуального и зоны ближайшего развития обучающегося с ОВЗ, выявление его резервных возможностей;</w:t>
      </w:r>
    </w:p>
    <w:p w:rsidR="00152C84" w:rsidRDefault="00152C84" w:rsidP="005358E5">
      <w:pPr>
        <w:pStyle w:val="ConsPlusNormal"/>
        <w:spacing w:before="240"/>
        <w:ind w:firstLine="540"/>
        <w:jc w:val="both"/>
      </w:pPr>
      <w:r>
        <w:t>изучение развития эмоционально-волевой, речевой сфер и личностных особенностей обучающихся;</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обучаемого;</w:t>
      </w:r>
    </w:p>
    <w:p w:rsidR="00152C84" w:rsidRDefault="00152C84" w:rsidP="005358E5">
      <w:pPr>
        <w:pStyle w:val="ConsPlusNormal"/>
        <w:spacing w:before="240"/>
        <w:ind w:firstLine="540"/>
        <w:jc w:val="both"/>
      </w:pPr>
      <w:r>
        <w:t>изучение адаптивных возможностей и уровня социализации обучающегося с ТНР;</w:t>
      </w:r>
    </w:p>
    <w:p w:rsidR="00152C84" w:rsidRDefault="00152C84" w:rsidP="005358E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152C84" w:rsidRDefault="00152C84" w:rsidP="005358E5">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овладения обучающимися с ТНР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5.2)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152C84" w:rsidRDefault="00152C84" w:rsidP="005358E5">
      <w:pPr>
        <w:pStyle w:val="ConsPlusNormal"/>
        <w:spacing w:before="240"/>
        <w:ind w:firstLine="540"/>
        <w:jc w:val="both"/>
      </w:pPr>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1. Индивидуальный план коррекционно-развивающей работы</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слуха</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слуха в настоящее время</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Слухопротезирование</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7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bl>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644"/>
        <w:gridCol w:w="1644"/>
        <w:gridCol w:w="1644"/>
        <w:gridCol w:w="794"/>
        <w:gridCol w:w="1644"/>
        <w:gridCol w:w="1701"/>
      </w:tblGrid>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коррекция и развитие речевой функции</w:t>
      </w:r>
    </w:p>
    <w:p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ТНР, могут также включать:</w:t>
      </w:r>
    </w:p>
    <w:p w:rsidR="00152C84" w:rsidRDefault="00152C84" w:rsidP="005358E5">
      <w:pPr>
        <w:pStyle w:val="ConsPlusNormal"/>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rsidR="00152C84" w:rsidRDefault="00152C84" w:rsidP="005358E5">
      <w:pPr>
        <w:pStyle w:val="ConsPlusNormal"/>
        <w:spacing w:before="240"/>
        <w:ind w:firstLine="540"/>
        <w:jc w:val="both"/>
      </w:pPr>
      <w:r>
        <w:t>коррекцию и (или) развитие коммуникативно-речевой сферы;</w:t>
      </w:r>
    </w:p>
    <w:p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w:t>
      </w:r>
    </w:p>
    <w:p w:rsidR="00152C84" w:rsidRDefault="00152C84" w:rsidP="005358E5">
      <w:pPr>
        <w:pStyle w:val="ConsPlusNormal"/>
        <w:spacing w:before="240"/>
        <w:ind w:firstLine="540"/>
        <w:jc w:val="both"/>
      </w:pPr>
      <w:r>
        <w:t>развитие межличностного общения в группе сверстников (со взрослыми);</w:t>
      </w:r>
    </w:p>
    <w:p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152C84" w:rsidRDefault="00152C84" w:rsidP="005358E5">
      <w:pPr>
        <w:pStyle w:val="ConsPlusNormal"/>
        <w:spacing w:before="240"/>
        <w:ind w:firstLine="540"/>
        <w:jc w:val="both"/>
      </w:pPr>
      <w:r>
        <w:t>а) восполнение пробелов в развитии устной речи и формирование полноценной речевой деятельности;</w:t>
      </w:r>
    </w:p>
    <w:p w:rsidR="00152C84" w:rsidRDefault="00152C84" w:rsidP="005358E5">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152C84" w:rsidRDefault="00152C84" w:rsidP="005358E5">
      <w:pPr>
        <w:pStyle w:val="ConsPlusNormal"/>
        <w:spacing w:before="240"/>
        <w:ind w:firstLine="540"/>
        <w:jc w:val="both"/>
      </w:pPr>
      <w:r>
        <w:t>в) коррекция дисграфии и дислексии;</w:t>
      </w:r>
    </w:p>
    <w:p w:rsidR="00152C84" w:rsidRDefault="00152C84" w:rsidP="005358E5">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152C84" w:rsidRDefault="00152C84" w:rsidP="005358E5">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rsidR="00152C84" w:rsidRDefault="00152C84" w:rsidP="005358E5">
      <w:pPr>
        <w:pStyle w:val="ConsPlusNormal"/>
        <w:spacing w:before="240"/>
        <w:ind w:firstLine="540"/>
        <w:jc w:val="both"/>
      </w:pPr>
      <w:r>
        <w:t>Диагностический этап:</w:t>
      </w:r>
    </w:p>
    <w:p w:rsidR="00152C84" w:rsidRDefault="00152C84" w:rsidP="005358E5">
      <w:pPr>
        <w:pStyle w:val="ConsPlusNormal"/>
        <w:spacing w:before="240"/>
        <w:ind w:firstLine="540"/>
        <w:jc w:val="both"/>
      </w:pPr>
      <w:r>
        <w:t>обследование обучающихся с 1 по 15 сентября и с 15 по 30 мая;</w:t>
      </w:r>
    </w:p>
    <w:p w:rsidR="00152C84" w:rsidRDefault="00152C84" w:rsidP="005358E5">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152C84" w:rsidRDefault="00152C84" w:rsidP="005358E5">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152C84" w:rsidRDefault="00152C84" w:rsidP="005358E5">
      <w:pPr>
        <w:pStyle w:val="ConsPlusNormal"/>
        <w:spacing w:before="240"/>
        <w:ind w:firstLine="540"/>
        <w:jc w:val="both"/>
      </w:pPr>
      <w:r>
        <w:t>выявление симптоматики и уровня речевого развития обучающихся с ТНР;</w:t>
      </w:r>
    </w:p>
    <w:p w:rsidR="00152C84" w:rsidRDefault="00152C84" w:rsidP="005358E5">
      <w:pPr>
        <w:pStyle w:val="ConsPlusNormal"/>
        <w:spacing w:before="240"/>
        <w:ind w:firstLine="540"/>
        <w:jc w:val="both"/>
      </w:pPr>
      <w:r>
        <w:t>установление этиологии, механизма, структуры речевого нарушения у обучающихся с ТНР;</w:t>
      </w:r>
    </w:p>
    <w:p w:rsidR="00152C84" w:rsidRDefault="00152C84" w:rsidP="005358E5">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152C84" w:rsidRDefault="00152C84" w:rsidP="005358E5">
      <w:pPr>
        <w:pStyle w:val="ConsPlusNormal"/>
        <w:spacing w:before="240"/>
        <w:ind w:firstLine="540"/>
        <w:jc w:val="both"/>
      </w:pPr>
      <w:r>
        <w:t>Коррекционный этап.</w:t>
      </w:r>
    </w:p>
    <w:p w:rsidR="00152C84" w:rsidRDefault="00152C84" w:rsidP="005358E5">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152C84" w:rsidRDefault="00152C84" w:rsidP="005358E5">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152C84" w:rsidRDefault="00152C84" w:rsidP="005358E5">
      <w:pPr>
        <w:pStyle w:val="ConsPlusNormal"/>
        <w:spacing w:before="240"/>
        <w:ind w:firstLine="540"/>
        <w:jc w:val="both"/>
      </w:pPr>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152C84" w:rsidRDefault="00152C84" w:rsidP="005358E5">
      <w:pPr>
        <w:pStyle w:val="ConsPlusNormal"/>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152C84" w:rsidRDefault="00152C84" w:rsidP="005358E5">
      <w:pPr>
        <w:pStyle w:val="ConsPlusNormal"/>
        <w:spacing w:before="240"/>
        <w:ind w:firstLine="540"/>
        <w:jc w:val="both"/>
      </w:pPr>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152C84" w:rsidRDefault="00152C84" w:rsidP="005358E5">
      <w:pPr>
        <w:pStyle w:val="ConsPlusNormal"/>
        <w:spacing w:before="240"/>
        <w:ind w:firstLine="540"/>
        <w:jc w:val="both"/>
      </w:pPr>
      <w:r>
        <w:t>Ориентировочная продолжительность занятий:</w:t>
      </w:r>
    </w:p>
    <w:p w:rsidR="00152C84" w:rsidRDefault="00152C84" w:rsidP="005358E5">
      <w:pPr>
        <w:pStyle w:val="ConsPlusNormal"/>
        <w:spacing w:before="240"/>
        <w:ind w:firstLine="540"/>
        <w:jc w:val="both"/>
      </w:pPr>
      <w:r>
        <w:t>групповое занятие (наполняемость от 6 до 8 человек - до 30 минут);</w:t>
      </w:r>
    </w:p>
    <w:p w:rsidR="00152C84" w:rsidRDefault="00152C84" w:rsidP="005358E5">
      <w:pPr>
        <w:pStyle w:val="ConsPlusNormal"/>
        <w:spacing w:before="240"/>
        <w:ind w:firstLine="540"/>
        <w:jc w:val="both"/>
      </w:pPr>
      <w:r>
        <w:t>подгрупповое занятие (наполняемость от 2 до 6 человек - до 25 минут);</w:t>
      </w:r>
    </w:p>
    <w:p w:rsidR="00152C84" w:rsidRDefault="00152C84" w:rsidP="005358E5">
      <w:pPr>
        <w:pStyle w:val="ConsPlusNormal"/>
        <w:spacing w:before="240"/>
        <w:ind w:firstLine="540"/>
        <w:jc w:val="both"/>
      </w:pPr>
      <w:r>
        <w:t>индивидуальное занятие (до 20 минут).</w:t>
      </w:r>
    </w:p>
    <w:p w:rsidR="00152C84" w:rsidRDefault="00152C84" w:rsidP="005358E5">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rsidR="00152C84" w:rsidRDefault="00152C84" w:rsidP="005358E5">
      <w:pPr>
        <w:pStyle w:val="ConsPlusNormal"/>
        <w:spacing w:before="240"/>
        <w:ind w:firstLine="540"/>
        <w:jc w:val="both"/>
      </w:pPr>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152C84" w:rsidRDefault="00152C84" w:rsidP="005358E5">
      <w:pPr>
        <w:pStyle w:val="ConsPlusNormal"/>
        <w:spacing w:before="240"/>
        <w:ind w:firstLine="540"/>
        <w:jc w:val="both"/>
      </w:pPr>
      <w:r>
        <w:t>7.3.2.14.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52C84" w:rsidRDefault="00152C84" w:rsidP="005358E5">
      <w:pPr>
        <w:pStyle w:val="ConsPlusNormal"/>
        <w:spacing w:before="240"/>
        <w:ind w:firstLine="540"/>
        <w:jc w:val="both"/>
      </w:pPr>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7.3.2.17. Рабочая программа коррекционно-развивающего курса может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коррекционно-развивающего курса;</w:t>
      </w:r>
    </w:p>
    <w:p w:rsidR="00152C84" w:rsidRDefault="00152C84" w:rsidP="005358E5">
      <w:pPr>
        <w:pStyle w:val="ConsPlusNormal"/>
        <w:spacing w:before="240"/>
        <w:ind w:firstLine="540"/>
        <w:jc w:val="both"/>
      </w:pPr>
      <w:r>
        <w:t>цели изучения коррекционно-развивающего курса;</w:t>
      </w:r>
    </w:p>
    <w:p w:rsidR="00152C84" w:rsidRDefault="00152C84" w:rsidP="005358E5">
      <w:pPr>
        <w:pStyle w:val="ConsPlusNormal"/>
        <w:spacing w:before="240"/>
        <w:ind w:firstLine="540"/>
        <w:jc w:val="both"/>
      </w:pPr>
      <w:r>
        <w:t>место коррекционно-развивающего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rsidR="00152C84" w:rsidRDefault="00152C84" w:rsidP="005358E5">
      <w:pPr>
        <w:pStyle w:val="ConsPlusNormal"/>
        <w:spacing w:before="240"/>
        <w:ind w:firstLine="540"/>
        <w:jc w:val="both"/>
      </w:pPr>
      <w:r>
        <w:t>содержание коррекционно-развивающего курса (по классам);</w:t>
      </w:r>
    </w:p>
    <w:p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134"/>
        <w:gridCol w:w="1247"/>
        <w:gridCol w:w="1531"/>
        <w:gridCol w:w="1411"/>
        <w:gridCol w:w="1361"/>
        <w:gridCol w:w="2381"/>
      </w:tblGrid>
      <w:tr w:rsidR="00152C84" w:rsidTr="00C219BE">
        <w:tc>
          <w:tcPr>
            <w:tcW w:w="9065"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1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консультативной работы</w:t>
            </w:r>
          </w:p>
        </w:tc>
        <w:tc>
          <w:tcPr>
            <w:tcW w:w="12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4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13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1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31"/>
        <w:gridCol w:w="1361"/>
        <w:gridCol w:w="1531"/>
        <w:gridCol w:w="1701"/>
        <w:gridCol w:w="907"/>
        <w:gridCol w:w="1984"/>
      </w:tblGrid>
      <w:tr w:rsidR="00152C84" w:rsidTr="00C219BE">
        <w:tc>
          <w:tcPr>
            <w:tcW w:w="9015"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информационно-просветительской работы</w:t>
            </w: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w:t>
            </w: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152C84" w:rsidRDefault="00152C84" w:rsidP="005358E5">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152C84" w:rsidRDefault="00152C84" w:rsidP="005358E5">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152C84" w:rsidRDefault="00152C84" w:rsidP="005358E5">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восполнение пробелов в структуре речеязыковых средств, а также других компонентов языковой системы;</w:t>
      </w:r>
    </w:p>
    <w:p w:rsidR="00152C84" w:rsidRDefault="00152C84" w:rsidP="005358E5">
      <w:pPr>
        <w:pStyle w:val="ConsPlusNormal"/>
        <w:spacing w:before="240"/>
        <w:ind w:firstLine="540"/>
        <w:jc w:val="both"/>
      </w:pPr>
      <w:r>
        <w:t>развитие и совершенствование полноценной речевой деятельности;</w:t>
      </w:r>
    </w:p>
    <w:p w:rsidR="00152C84" w:rsidRDefault="00152C84" w:rsidP="005358E5">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152C84" w:rsidRDefault="00152C84" w:rsidP="005358E5">
      <w:pPr>
        <w:pStyle w:val="ConsPlusNormal"/>
        <w:spacing w:before="240"/>
        <w:ind w:firstLine="540"/>
        <w:jc w:val="both"/>
      </w:pPr>
      <w:r>
        <w:t>расширение повседневного жизненного опыта, социальных контактов с другими людьми;</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152C84" w:rsidRDefault="00152C84" w:rsidP="005358E5">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152C84" w:rsidRDefault="00152C84" w:rsidP="005358E5">
      <w:pPr>
        <w:pStyle w:val="ConsPlusNormal"/>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w:t>
      </w:r>
    </w:p>
    <w:p w:rsidR="00152C84" w:rsidRDefault="00152C84" w:rsidP="005358E5">
      <w:pPr>
        <w:pStyle w:val="ConsPlusNormal"/>
        <w:spacing w:before="240"/>
        <w:ind w:firstLine="540"/>
        <w:jc w:val="both"/>
      </w:pPr>
      <w:r>
        <w:t>овладения универсальными учебными действиями (личностными, регулятивными, познавательными, коммуникативными);</w:t>
      </w:r>
    </w:p>
    <w:p w:rsidR="00152C84" w:rsidRDefault="00152C84" w:rsidP="005358E5">
      <w:pPr>
        <w:pStyle w:val="ConsPlusNormal"/>
        <w:spacing w:before="240"/>
        <w:ind w:firstLine="540"/>
        <w:jc w:val="both"/>
      </w:pPr>
      <w:r>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52C84" w:rsidRDefault="00152C84" w:rsidP="005358E5">
      <w:pPr>
        <w:pStyle w:val="ConsPlusNormal"/>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13</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4" w:name="Par34519"/>
      <w:bookmarkEnd w:id="14"/>
      <w:r>
        <w:t>ПРОГРАММА</w:t>
      </w:r>
    </w:p>
    <w:p w:rsidR="00152C84" w:rsidRDefault="00152C84" w:rsidP="005358E5">
      <w:pPr>
        <w:pStyle w:val="ConsPlusTitle"/>
        <w:jc w:val="center"/>
      </w:pPr>
      <w:r>
        <w:t>КОРРЕКЦИОННОЙ РАБОТЫ С ОБУЧАЮЩИМИСЯ С НАРУШЕНИЯМИ</w:t>
      </w:r>
    </w:p>
    <w:p w:rsidR="00152C84" w:rsidRDefault="00152C84" w:rsidP="005358E5">
      <w:pPr>
        <w:pStyle w:val="ConsPlusTitle"/>
        <w:jc w:val="center"/>
      </w:pPr>
      <w:r>
        <w:t>ОПОРНО-ДВИГАТЕЛЬНОГО АППАРАТА ФАОП ООО ДЛЯ ОБУЧАЮЩИХСЯ</w:t>
      </w:r>
    </w:p>
    <w:p w:rsidR="00152C84" w:rsidRDefault="00152C84" w:rsidP="005358E5">
      <w:pPr>
        <w:pStyle w:val="ConsPlusTitle"/>
        <w:jc w:val="center"/>
      </w:pPr>
      <w:r>
        <w:t>С НАРУШЕНИЯМИ ОПОРНО-ДВИГАТЕЛЬНОГО АППАРАТА (ВАРИАНТ 6.1)</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8" w:history="1">
        <w:r>
          <w:rPr>
            <w:color w:val="0000FF"/>
          </w:rPr>
          <w:t>ФАОП НОО</w:t>
        </w:r>
      </w:hyperlink>
      <w:r>
        <w:t xml:space="preserve">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(5 - 9 классы)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Нарушения функций опорно-двигательного аппарата (отмечаются у 5 - 7%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152C84" w:rsidRDefault="00152C84" w:rsidP="005358E5">
      <w:pPr>
        <w:pStyle w:val="ConsPlusNormal"/>
        <w:spacing w:before="240"/>
        <w:ind w:firstLine="540"/>
        <w:jc w:val="both"/>
      </w:pPr>
      <w:r>
        <w:t>Двигательные нарушения у обучающихся имеют различную степень выраженности (тяжелые, средней тяжести, легкие).</w:t>
      </w:r>
    </w:p>
    <w:p w:rsidR="00152C84" w:rsidRDefault="00152C84" w:rsidP="005358E5">
      <w:pPr>
        <w:pStyle w:val="ConsPlusNormal"/>
        <w:spacing w:before="240"/>
        <w:ind w:firstLine="540"/>
        <w:jc w:val="both"/>
      </w:pPr>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152C84" w:rsidRDefault="00152C84" w:rsidP="005358E5">
      <w:pPr>
        <w:pStyle w:val="ConsPlusNormal"/>
        <w:spacing w:before="240"/>
        <w:ind w:firstLine="540"/>
        <w:jc w:val="both"/>
      </w:pPr>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152C84" w:rsidRDefault="00152C84" w:rsidP="005358E5">
      <w:pPr>
        <w:pStyle w:val="ConsPlusNormal"/>
        <w:spacing w:before="240"/>
        <w:ind w:firstLine="540"/>
        <w:jc w:val="both"/>
      </w:pPr>
      <w:r>
        <w:t>логопедические занятия (по рекомендации ПМПК);</w:t>
      </w:r>
    </w:p>
    <w:p w:rsidR="00152C84" w:rsidRDefault="00152C84" w:rsidP="005358E5">
      <w:pPr>
        <w:pStyle w:val="ConsPlusNormal"/>
        <w:spacing w:before="240"/>
        <w:ind w:firstLine="540"/>
        <w:jc w:val="both"/>
      </w:pPr>
      <w:r>
        <w:t>занятия с психологом (по рекомендации ПМПК);</w:t>
      </w:r>
    </w:p>
    <w:p w:rsidR="00152C84" w:rsidRDefault="00152C84" w:rsidP="005358E5">
      <w:pPr>
        <w:pStyle w:val="ConsPlusNormal"/>
        <w:spacing w:before="240"/>
        <w:ind w:firstLine="540"/>
        <w:jc w:val="both"/>
      </w:pPr>
      <w:r>
        <w:t>специальные коррекционные занятия по предметам, направленные на ликвидацию пробелов в знаниях.</w:t>
      </w:r>
    </w:p>
    <w:p w:rsidR="00152C84" w:rsidRDefault="00152C84" w:rsidP="005358E5">
      <w:pPr>
        <w:pStyle w:val="ConsPlusNormal"/>
        <w:spacing w:before="240"/>
        <w:ind w:firstLine="540"/>
        <w:jc w:val="both"/>
      </w:pPr>
      <w:r>
        <w:t>Необходимость логопедической работы с обучающимися с НОДА (в том числе индивидуальных занятий) обусловлена тем, что:</w:t>
      </w:r>
    </w:p>
    <w:p w:rsidR="00152C84" w:rsidRDefault="00152C84" w:rsidP="005358E5">
      <w:pPr>
        <w:pStyle w:val="ConsPlusNormal"/>
        <w:spacing w:before="240"/>
        <w:ind w:firstLine="540"/>
        <w:jc w:val="both"/>
      </w:pPr>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152C84" w:rsidRDefault="00152C84" w:rsidP="005358E5">
      <w:pPr>
        <w:pStyle w:val="ConsPlusNormal"/>
        <w:spacing w:before="240"/>
        <w:ind w:firstLine="540"/>
        <w:jc w:val="both"/>
      </w:pPr>
      <w:r>
        <w:t>У многих обучающихся наблюдается недоразвитие устной речи, имеют место недостатки связной речи.</w:t>
      </w:r>
    </w:p>
    <w:p w:rsidR="00152C84" w:rsidRDefault="00152C84" w:rsidP="005358E5">
      <w:pPr>
        <w:pStyle w:val="ConsPlusNormal"/>
        <w:spacing w:before="240"/>
        <w:ind w:firstLine="540"/>
        <w:jc w:val="both"/>
      </w:pPr>
      <w:r>
        <w:t>Часто у обучающихся отмечаются дислексия и дисграфия, они испытывают трудности в овладении навыками чтения и письма.</w:t>
      </w:r>
    </w:p>
    <w:p w:rsidR="00152C84" w:rsidRDefault="00152C84" w:rsidP="005358E5">
      <w:pPr>
        <w:pStyle w:val="ConsPlusNormal"/>
        <w:spacing w:before="240"/>
        <w:ind w:firstLine="540"/>
        <w:jc w:val="both"/>
      </w:pPr>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152C84" w:rsidRDefault="00152C84" w:rsidP="005358E5">
      <w:pPr>
        <w:pStyle w:val="ConsPlusNormal"/>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rsidR="00152C84" w:rsidRDefault="00152C84" w:rsidP="005358E5">
      <w:pPr>
        <w:pStyle w:val="ConsPlusNormal"/>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152C84" w:rsidRDefault="00152C84" w:rsidP="005358E5">
      <w:pPr>
        <w:pStyle w:val="ConsPlusNormal"/>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152C84" w:rsidRDefault="00152C84" w:rsidP="005358E5">
      <w:pPr>
        <w:pStyle w:val="ConsPlusNormal"/>
        <w:spacing w:before="240"/>
        <w:ind w:firstLine="540"/>
        <w:jc w:val="both"/>
      </w:pPr>
      <w:r>
        <w:t>Познавательное развитие обучающихся на данном возрастном этапе характеризуется:</w:t>
      </w:r>
    </w:p>
    <w:p w:rsidR="00152C84" w:rsidRDefault="00152C84" w:rsidP="005358E5">
      <w:pPr>
        <w:pStyle w:val="ConsPlusNormal"/>
        <w:spacing w:before="240"/>
        <w:ind w:firstLine="540"/>
        <w:jc w:val="both"/>
      </w:pPr>
      <w:r>
        <w:t>недостаточным запасом знаний и представлений об окружающем мире;</w:t>
      </w:r>
    </w:p>
    <w:p w:rsidR="00152C84" w:rsidRDefault="00152C84" w:rsidP="005358E5">
      <w:pPr>
        <w:pStyle w:val="ConsPlusNormal"/>
        <w:spacing w:before="240"/>
        <w:ind w:firstLine="540"/>
        <w:jc w:val="both"/>
      </w:pPr>
      <w:r>
        <w:t>нарушением умственной работоспособности, истощаемостью психических процессов;</w:t>
      </w:r>
    </w:p>
    <w:p w:rsidR="00152C84" w:rsidRDefault="00152C84" w:rsidP="005358E5">
      <w:pPr>
        <w:pStyle w:val="ConsPlusNormal"/>
        <w:spacing w:before="240"/>
        <w:ind w:firstLine="540"/>
        <w:jc w:val="both"/>
      </w:pPr>
      <w:r>
        <w:t>недостаточным уровнем развития внимания;</w:t>
      </w:r>
    </w:p>
    <w:p w:rsidR="00152C84" w:rsidRDefault="00152C84" w:rsidP="005358E5">
      <w:pPr>
        <w:pStyle w:val="ConsPlusNormal"/>
        <w:spacing w:before="240"/>
        <w:ind w:firstLine="540"/>
        <w:jc w:val="both"/>
      </w:pPr>
      <w:r>
        <w:t>снижением объема запоминания и воспроизведения, кратковременным характером памяти.</w:t>
      </w:r>
    </w:p>
    <w:p w:rsidR="00152C84" w:rsidRDefault="00152C84" w:rsidP="005358E5">
      <w:pPr>
        <w:pStyle w:val="ConsPlusNormal"/>
        <w:spacing w:before="240"/>
        <w:ind w:firstLine="540"/>
        <w:jc w:val="both"/>
      </w:pPr>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152C84" w:rsidRDefault="00152C84" w:rsidP="005358E5">
      <w:pPr>
        <w:pStyle w:val="ConsPlusNormal"/>
        <w:spacing w:before="240"/>
        <w:ind w:firstLine="540"/>
        <w:jc w:val="both"/>
      </w:pPr>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152C84" w:rsidRDefault="00152C84" w:rsidP="005358E5">
      <w:pPr>
        <w:pStyle w:val="ConsPlusNormal"/>
        <w:spacing w:before="240"/>
        <w:ind w:firstLine="540"/>
        <w:jc w:val="both"/>
      </w:pPr>
      <w:r>
        <w:t>Особые образовательные потребности в коррекционной работе психолога:</w:t>
      </w:r>
    </w:p>
    <w:p w:rsidR="00152C84" w:rsidRDefault="00152C84" w:rsidP="005358E5">
      <w:pPr>
        <w:pStyle w:val="ConsPlusNormal"/>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152C84" w:rsidRDefault="00152C84" w:rsidP="005358E5">
      <w:pPr>
        <w:pStyle w:val="ConsPlusNormal"/>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152C84" w:rsidRDefault="00152C84" w:rsidP="005358E5">
      <w:pPr>
        <w:pStyle w:val="ConsPlusNormal"/>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152C84" w:rsidRDefault="00152C84" w:rsidP="005358E5">
      <w:pPr>
        <w:pStyle w:val="ConsPlusNormal"/>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152C84" w:rsidRDefault="00152C84" w:rsidP="005358E5">
      <w:pPr>
        <w:pStyle w:val="ConsPlusNormal"/>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152C84" w:rsidRDefault="00152C84" w:rsidP="005358E5">
      <w:pPr>
        <w:pStyle w:val="ConsPlusNormal"/>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152C84" w:rsidRDefault="00152C84" w:rsidP="005358E5">
      <w:pPr>
        <w:pStyle w:val="ConsPlusNormal"/>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152C84" w:rsidRDefault="00152C84" w:rsidP="005358E5">
      <w:pPr>
        <w:pStyle w:val="ConsPlusNormal"/>
        <w:jc w:val="both"/>
      </w:pPr>
    </w:p>
    <w:p w:rsidR="00152C84" w:rsidRDefault="00152C84" w:rsidP="005358E5">
      <w:pPr>
        <w:pStyle w:val="ConsPlusTitle"/>
        <w:ind w:firstLine="540"/>
        <w:jc w:val="both"/>
        <w:outlineLvl w:val="3"/>
      </w:pPr>
      <w:r>
        <w:t>6. Цели, задачи и принципы построения ПКР логопеда</w:t>
      </w:r>
    </w:p>
    <w:p w:rsidR="00152C84" w:rsidRDefault="00152C84" w:rsidP="005358E5">
      <w:pPr>
        <w:pStyle w:val="ConsPlusNormal"/>
        <w:spacing w:before="240"/>
        <w:ind w:firstLine="540"/>
        <w:jc w:val="both"/>
      </w:pPr>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152C84" w:rsidRDefault="00152C84" w:rsidP="005358E5">
      <w:pPr>
        <w:pStyle w:val="ConsPlusNormal"/>
        <w:spacing w:before="240"/>
        <w:ind w:firstLine="540"/>
        <w:jc w:val="both"/>
      </w:pPr>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152C84" w:rsidRDefault="00152C84" w:rsidP="005358E5">
      <w:pPr>
        <w:pStyle w:val="ConsPlusNormal"/>
        <w:spacing w:before="240"/>
        <w:ind w:firstLine="540"/>
        <w:jc w:val="both"/>
      </w:pPr>
      <w:r>
        <w:t>1) развитие коммуникативных навыков:</w:t>
      </w:r>
    </w:p>
    <w:p w:rsidR="00152C84" w:rsidRDefault="00152C84" w:rsidP="005358E5">
      <w:pPr>
        <w:pStyle w:val="ConsPlusNormal"/>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rsidR="00152C84" w:rsidRDefault="00152C84" w:rsidP="005358E5">
      <w:pPr>
        <w:pStyle w:val="ConsPlusNormal"/>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152C84" w:rsidRDefault="00152C84" w:rsidP="005358E5">
      <w:pPr>
        <w:pStyle w:val="ConsPlusNormal"/>
        <w:spacing w:before="240"/>
        <w:ind w:firstLine="540"/>
        <w:jc w:val="both"/>
      </w:pPr>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152C84" w:rsidRDefault="00152C84" w:rsidP="005358E5">
      <w:pPr>
        <w:pStyle w:val="ConsPlusNormal"/>
        <w:spacing w:before="240"/>
        <w:ind w:firstLine="540"/>
        <w:jc w:val="both"/>
      </w:pPr>
      <w:r>
        <w:t>2) коррекция нарушений речи:</w:t>
      </w:r>
    </w:p>
    <w:p w:rsidR="00152C84" w:rsidRDefault="00152C84" w:rsidP="005358E5">
      <w:pPr>
        <w:pStyle w:val="ConsPlusNormal"/>
        <w:spacing w:before="240"/>
        <w:ind w:firstLine="540"/>
        <w:jc w:val="both"/>
      </w:pPr>
      <w:r>
        <w:t>развитие лексико-грамматических навыков экспрессивной речи и коррекция ее нарушений;</w:t>
      </w:r>
    </w:p>
    <w:p w:rsidR="00152C84" w:rsidRDefault="00152C84" w:rsidP="005358E5">
      <w:pPr>
        <w:pStyle w:val="ConsPlusNormal"/>
        <w:spacing w:before="240"/>
        <w:ind w:firstLine="540"/>
        <w:jc w:val="both"/>
      </w:pPr>
      <w:r>
        <w:t>развитие связной речи;</w:t>
      </w:r>
    </w:p>
    <w:p w:rsidR="00152C84" w:rsidRDefault="00152C84" w:rsidP="005358E5">
      <w:pPr>
        <w:pStyle w:val="ConsPlusNormal"/>
        <w:spacing w:before="240"/>
        <w:ind w:firstLine="540"/>
        <w:jc w:val="both"/>
      </w:pPr>
      <w:r>
        <w:t>улучшение общей разборчивости речевого высказывания:</w:t>
      </w:r>
    </w:p>
    <w:p w:rsidR="00152C84" w:rsidRDefault="00152C84" w:rsidP="005358E5">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rsidR="00152C84" w:rsidRDefault="00152C84" w:rsidP="005358E5">
      <w:pPr>
        <w:pStyle w:val="ConsPlusNormal"/>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152C84" w:rsidRDefault="00152C84" w:rsidP="005358E5">
      <w:pPr>
        <w:pStyle w:val="ConsPlusNormal"/>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152C84" w:rsidRDefault="00152C84" w:rsidP="005358E5">
      <w:pPr>
        <w:pStyle w:val="ConsPlusNormal"/>
        <w:spacing w:before="240"/>
        <w:ind w:firstLine="540"/>
        <w:jc w:val="both"/>
      </w:pPr>
      <w:r>
        <w:t>3) коррекция нарушений чтения и письма:</w:t>
      </w:r>
    </w:p>
    <w:p w:rsidR="00152C84" w:rsidRDefault="00152C84" w:rsidP="005358E5">
      <w:pPr>
        <w:pStyle w:val="ConsPlusNormal"/>
        <w:spacing w:before="240"/>
        <w:ind w:firstLine="540"/>
        <w:jc w:val="both"/>
      </w:pPr>
      <w:r>
        <w:t>совершенствование навыков осмысленного чтения и письма;</w:t>
      </w:r>
    </w:p>
    <w:p w:rsidR="00152C84" w:rsidRDefault="00152C84" w:rsidP="005358E5">
      <w:pPr>
        <w:pStyle w:val="ConsPlusNormal"/>
        <w:spacing w:before="240"/>
        <w:ind w:firstLine="540"/>
        <w:jc w:val="both"/>
      </w:pPr>
      <w:r>
        <w:t>развитие умения анализировать слова и предложения на лексико-грамматическом и синтаксическом уровне;</w:t>
      </w:r>
    </w:p>
    <w:p w:rsidR="00152C84" w:rsidRDefault="00152C84" w:rsidP="005358E5">
      <w:pPr>
        <w:pStyle w:val="ConsPlusNormal"/>
        <w:spacing w:before="240"/>
        <w:ind w:firstLine="540"/>
        <w:jc w:val="both"/>
      </w:pPr>
      <w:r>
        <w:t>развитие зрительно-пространственных функций и коррекция их нарушений;</w:t>
      </w:r>
    </w:p>
    <w:p w:rsidR="00152C84" w:rsidRDefault="00152C84" w:rsidP="005358E5">
      <w:pPr>
        <w:pStyle w:val="ConsPlusNormal"/>
        <w:spacing w:before="240"/>
        <w:ind w:firstLine="540"/>
        <w:jc w:val="both"/>
      </w:pPr>
      <w:r>
        <w:t>совершенствование двигательного навыка письма. Развитие динамических моторных функций.</w:t>
      </w:r>
    </w:p>
    <w:p w:rsidR="00152C84" w:rsidRDefault="00152C84" w:rsidP="005358E5">
      <w:pPr>
        <w:pStyle w:val="ConsPlusNormal"/>
        <w:spacing w:before="240"/>
        <w:ind w:firstLine="540"/>
        <w:jc w:val="both"/>
      </w:pPr>
      <w:r>
        <w:t>6.3. Содержание ПКР логопеда определяют следующие принципы:</w:t>
      </w:r>
    </w:p>
    <w:p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152C84" w:rsidRDefault="00152C84" w:rsidP="005358E5">
      <w:pPr>
        <w:pStyle w:val="ConsPlusNormal"/>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rsidR="00152C84" w:rsidRDefault="00152C84" w:rsidP="005358E5">
      <w:pPr>
        <w:pStyle w:val="ConsPlusNormal"/>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152C84" w:rsidRDefault="00152C84" w:rsidP="005358E5">
      <w:pPr>
        <w:pStyle w:val="ConsPlusNormal"/>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rsidR="00152C84" w:rsidRDefault="00152C84" w:rsidP="005358E5">
      <w:pPr>
        <w:pStyle w:val="ConsPlusNormal"/>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152C84" w:rsidRDefault="00152C84" w:rsidP="005358E5">
      <w:pPr>
        <w:pStyle w:val="ConsPlusNormal"/>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152C84" w:rsidRDefault="00152C84" w:rsidP="005358E5">
      <w:pPr>
        <w:pStyle w:val="ConsPlusNormal"/>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152C84" w:rsidRDefault="00152C84" w:rsidP="005358E5">
      <w:pPr>
        <w:pStyle w:val="ConsPlusNormal"/>
        <w:jc w:val="both"/>
      </w:pPr>
    </w:p>
    <w:p w:rsidR="00152C84" w:rsidRDefault="00152C84" w:rsidP="005358E5">
      <w:pPr>
        <w:pStyle w:val="ConsPlusTitle"/>
        <w:ind w:firstLine="540"/>
        <w:jc w:val="both"/>
        <w:outlineLvl w:val="3"/>
      </w:pPr>
      <w:r>
        <w:t>7. Цели, задачи и принципы построения ПКР психолога.</w:t>
      </w:r>
    </w:p>
    <w:p w:rsidR="00152C84" w:rsidRDefault="00152C84" w:rsidP="005358E5">
      <w:pPr>
        <w:pStyle w:val="ConsPlusNormal"/>
        <w:spacing w:before="240"/>
        <w:ind w:firstLine="540"/>
        <w:jc w:val="both"/>
      </w:pPr>
      <w:r>
        <w:t>7.1. Цель коррекционной работы психолога - коррекция и профилактика когнитивных и личностных нарушений у обучающихся с НОДА.</w:t>
      </w:r>
    </w:p>
    <w:p w:rsidR="00152C84" w:rsidRDefault="00152C84" w:rsidP="005358E5">
      <w:pPr>
        <w:pStyle w:val="ConsPlusNormal"/>
        <w:jc w:val="both"/>
      </w:pPr>
    </w:p>
    <w:p w:rsidR="00152C84" w:rsidRDefault="00152C84" w:rsidP="005358E5">
      <w:pPr>
        <w:pStyle w:val="ConsPlusTitle"/>
        <w:ind w:firstLine="540"/>
        <w:jc w:val="both"/>
        <w:outlineLvl w:val="4"/>
      </w:pPr>
      <w:r>
        <w:t>7.2. Задачи коррекционной работы психолога:</w:t>
      </w:r>
    </w:p>
    <w:p w:rsidR="00152C84" w:rsidRDefault="00152C84" w:rsidP="005358E5">
      <w:pPr>
        <w:pStyle w:val="ConsPlusNormal"/>
        <w:spacing w:before="240"/>
        <w:ind w:firstLine="540"/>
        <w:jc w:val="both"/>
      </w:pPr>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152C84" w:rsidRDefault="00152C84" w:rsidP="005358E5">
      <w:pPr>
        <w:pStyle w:val="ConsPlusNormal"/>
        <w:spacing w:before="240"/>
        <w:ind w:firstLine="540"/>
        <w:jc w:val="both"/>
      </w:pPr>
      <w:r>
        <w:t>психологическая коррекция и профилактика нарушений когнитивных процессов;</w:t>
      </w:r>
    </w:p>
    <w:p w:rsidR="00152C84" w:rsidRDefault="00152C84" w:rsidP="005358E5">
      <w:pPr>
        <w:pStyle w:val="ConsPlusNormal"/>
        <w:spacing w:before="240"/>
        <w:ind w:firstLine="540"/>
        <w:jc w:val="both"/>
      </w:pPr>
      <w:r>
        <w:t>психологическая коррекция и профилактика нарушений негативных особенностей личности;</w:t>
      </w:r>
    </w:p>
    <w:p w:rsidR="00152C84" w:rsidRDefault="00152C84" w:rsidP="005358E5">
      <w:pPr>
        <w:pStyle w:val="ConsPlusNormal"/>
        <w:spacing w:before="240"/>
        <w:ind w:firstLine="540"/>
        <w:jc w:val="both"/>
      </w:pPr>
      <w:r>
        <w:t>психологическое консультирование участников образовательного процесса;</w:t>
      </w:r>
    </w:p>
    <w:p w:rsidR="00152C84" w:rsidRDefault="00152C84" w:rsidP="005358E5">
      <w:pPr>
        <w:pStyle w:val="ConsPlusNormal"/>
        <w:spacing w:before="240"/>
        <w:ind w:firstLine="540"/>
        <w:jc w:val="both"/>
      </w:pPr>
      <w:r>
        <w:t>психологическая помощь семье обучающегося с НОДА;</w:t>
      </w:r>
    </w:p>
    <w:p w:rsidR="00152C84" w:rsidRDefault="00152C84" w:rsidP="005358E5">
      <w:pPr>
        <w:pStyle w:val="ConsPlusNormal"/>
        <w:spacing w:before="240"/>
        <w:ind w:firstLine="540"/>
        <w:jc w:val="both"/>
      </w:pPr>
      <w:r>
        <w:t>участие в профориентационной работе;</w:t>
      </w:r>
    </w:p>
    <w:p w:rsidR="00152C84" w:rsidRDefault="00152C84" w:rsidP="005358E5">
      <w:pPr>
        <w:pStyle w:val="ConsPlusNormal"/>
        <w:spacing w:before="240"/>
        <w:ind w:firstLine="540"/>
        <w:jc w:val="both"/>
      </w:pPr>
      <w:r>
        <w:t>психологическая подготовка к ГИА.</w:t>
      </w:r>
    </w:p>
    <w:p w:rsidR="00152C84" w:rsidRDefault="00152C84" w:rsidP="005358E5">
      <w:pPr>
        <w:pStyle w:val="ConsPlusNormal"/>
        <w:jc w:val="both"/>
      </w:pPr>
    </w:p>
    <w:p w:rsidR="00152C84" w:rsidRDefault="00152C84" w:rsidP="005358E5">
      <w:pPr>
        <w:pStyle w:val="ConsPlusTitle"/>
        <w:ind w:firstLine="540"/>
        <w:jc w:val="both"/>
        <w:outlineLvl w:val="4"/>
      </w:pPr>
      <w:r>
        <w:t>7.3. Принципы реализации Программы:</w:t>
      </w:r>
    </w:p>
    <w:p w:rsidR="00152C84" w:rsidRDefault="00152C84" w:rsidP="005358E5">
      <w:pPr>
        <w:pStyle w:val="ConsPlusNormal"/>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152C84" w:rsidRDefault="00152C84" w:rsidP="005358E5">
      <w:pPr>
        <w:pStyle w:val="ConsPlusNormal"/>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152C84" w:rsidRDefault="00152C84" w:rsidP="005358E5">
      <w:pPr>
        <w:pStyle w:val="ConsPlusNormal"/>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152C84" w:rsidRDefault="00152C84" w:rsidP="005358E5">
      <w:pPr>
        <w:pStyle w:val="ConsPlusNormal"/>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152C84" w:rsidRDefault="00152C84" w:rsidP="005358E5">
      <w:pPr>
        <w:pStyle w:val="ConsPlusNormal"/>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152C84" w:rsidRDefault="00152C84" w:rsidP="005358E5">
      <w:pPr>
        <w:pStyle w:val="ConsPlusNormal"/>
        <w:jc w:val="both"/>
      </w:pPr>
    </w:p>
    <w:p w:rsidR="00152C84" w:rsidRDefault="00152C84" w:rsidP="005358E5">
      <w:pPr>
        <w:pStyle w:val="ConsPlusTitle"/>
        <w:ind w:firstLine="540"/>
        <w:jc w:val="both"/>
        <w:outlineLvl w:val="3"/>
      </w:pPr>
      <w:r>
        <w:t>8. Перечень и содержание направлений коррекционной работы логопеда.</w:t>
      </w:r>
    </w:p>
    <w:p w:rsidR="00152C84" w:rsidRDefault="00152C84" w:rsidP="005358E5">
      <w:pPr>
        <w:pStyle w:val="ConsPlusNormal"/>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152C84" w:rsidRDefault="00152C84" w:rsidP="005358E5">
      <w:pPr>
        <w:pStyle w:val="ConsPlusNormal"/>
        <w:spacing w:before="24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152C84" w:rsidRDefault="00152C84" w:rsidP="005358E5">
      <w:pPr>
        <w:pStyle w:val="ConsPlusNormal"/>
        <w:spacing w:before="240"/>
        <w:ind w:firstLine="540"/>
        <w:jc w:val="both"/>
      </w:pPr>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152C84" w:rsidRDefault="00152C84" w:rsidP="005358E5">
      <w:pPr>
        <w:pStyle w:val="ConsPlusNormal"/>
        <w:spacing w:before="240"/>
        <w:ind w:firstLine="540"/>
        <w:jc w:val="both"/>
      </w:pPr>
      <w:r>
        <w:t>В содержание данного направления входят следующие аспекты:</w:t>
      </w:r>
    </w:p>
    <w:p w:rsidR="00152C84" w:rsidRDefault="00152C84" w:rsidP="005358E5">
      <w:pPr>
        <w:pStyle w:val="ConsPlusNormal"/>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152C84" w:rsidRDefault="00152C84" w:rsidP="005358E5">
      <w:pPr>
        <w:pStyle w:val="ConsPlusNormal"/>
        <w:spacing w:before="240"/>
        <w:ind w:firstLine="540"/>
        <w:jc w:val="both"/>
      </w:pPr>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152C84" w:rsidRDefault="00152C84" w:rsidP="005358E5">
      <w:pPr>
        <w:pStyle w:val="ConsPlusNormal"/>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152C84" w:rsidRDefault="00152C84" w:rsidP="005358E5">
      <w:pPr>
        <w:pStyle w:val="ConsPlusNormal"/>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152C84" w:rsidRDefault="00152C84" w:rsidP="005358E5">
      <w:pPr>
        <w:pStyle w:val="ConsPlusNormal"/>
        <w:spacing w:before="240"/>
        <w:ind w:firstLine="540"/>
        <w:jc w:val="both"/>
      </w:pPr>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152C84" w:rsidRDefault="00152C84" w:rsidP="005358E5">
      <w:pPr>
        <w:pStyle w:val="ConsPlusNormal"/>
        <w:spacing w:before="240"/>
        <w:ind w:firstLine="540"/>
        <w:jc w:val="both"/>
      </w:pPr>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152C84" w:rsidRDefault="00152C84" w:rsidP="005358E5">
      <w:pPr>
        <w:pStyle w:val="ConsPlusNormal"/>
        <w:spacing w:before="240"/>
        <w:ind w:firstLine="540"/>
        <w:jc w:val="both"/>
      </w:pPr>
      <w:r>
        <w:t>На протяжении учебного года (с сентября по июнь включительно) логопед ведет следующую документацию:</w:t>
      </w:r>
    </w:p>
    <w:p w:rsidR="00152C84" w:rsidRDefault="00152C84" w:rsidP="005358E5">
      <w:pPr>
        <w:pStyle w:val="ConsPlusNormal"/>
        <w:spacing w:before="240"/>
        <w:ind w:firstLine="540"/>
        <w:jc w:val="both"/>
      </w:pPr>
      <w:r>
        <w:t>журнал регистрации обследованных обучающихся;</w:t>
      </w:r>
    </w:p>
    <w:p w:rsidR="00152C84" w:rsidRDefault="00152C84" w:rsidP="005358E5">
      <w:pPr>
        <w:pStyle w:val="ConsPlusNormal"/>
        <w:spacing w:before="240"/>
        <w:ind w:firstLine="540"/>
        <w:jc w:val="both"/>
      </w:pPr>
      <w:r>
        <w:t>речевая карта на каждого обучающегося с НОДА, имеющего речевые нарушения;</w:t>
      </w:r>
    </w:p>
    <w:p w:rsidR="00152C84" w:rsidRDefault="00152C84" w:rsidP="005358E5">
      <w:pPr>
        <w:pStyle w:val="ConsPlusNormal"/>
        <w:spacing w:before="240"/>
        <w:ind w:firstLine="540"/>
        <w:jc w:val="both"/>
      </w:pPr>
      <w:r>
        <w:t>перспективный план работы с обучающимся (на месяц, четверть, год);</w:t>
      </w:r>
    </w:p>
    <w:p w:rsidR="00152C84" w:rsidRDefault="00152C84" w:rsidP="005358E5">
      <w:pPr>
        <w:pStyle w:val="ConsPlusNormal"/>
        <w:spacing w:before="240"/>
        <w:ind w:firstLine="540"/>
        <w:jc w:val="both"/>
      </w:pPr>
      <w:r>
        <w:t>индивидуальные тетради на каждого обучающегося;</w:t>
      </w:r>
    </w:p>
    <w:p w:rsidR="00152C84" w:rsidRDefault="00152C84" w:rsidP="005358E5">
      <w:pPr>
        <w:pStyle w:val="ConsPlusNormal"/>
        <w:spacing w:before="240"/>
        <w:ind w:firstLine="540"/>
        <w:jc w:val="both"/>
      </w:pPr>
      <w:r>
        <w:t>дневник наблюдений за речевой динамикой обучающихся;</w:t>
      </w:r>
    </w:p>
    <w:p w:rsidR="00152C84" w:rsidRDefault="00152C84" w:rsidP="005358E5">
      <w:pPr>
        <w:pStyle w:val="ConsPlusNormal"/>
        <w:spacing w:before="240"/>
        <w:ind w:firstLine="540"/>
        <w:jc w:val="both"/>
      </w:pPr>
      <w:r>
        <w:t>журнал посещаемости логопедических индивидуальных и групповых занятий;</w:t>
      </w:r>
    </w:p>
    <w:p w:rsidR="00152C84" w:rsidRDefault="00152C84" w:rsidP="005358E5">
      <w:pPr>
        <w:pStyle w:val="ConsPlusNormal"/>
        <w:spacing w:before="240"/>
        <w:ind w:firstLine="540"/>
        <w:jc w:val="both"/>
      </w:pPr>
      <w:r>
        <w:t>план консультативно-методической работы с педагогическими работниками;</w:t>
      </w:r>
    </w:p>
    <w:p w:rsidR="00152C84" w:rsidRDefault="00152C84" w:rsidP="005358E5">
      <w:pPr>
        <w:pStyle w:val="ConsPlusNormal"/>
        <w:spacing w:before="240"/>
        <w:ind w:firstLine="540"/>
        <w:jc w:val="both"/>
      </w:pPr>
      <w:r>
        <w:t>план работы с родителями;</w:t>
      </w:r>
    </w:p>
    <w:p w:rsidR="00152C84" w:rsidRDefault="00152C84" w:rsidP="005358E5">
      <w:pPr>
        <w:pStyle w:val="ConsPlusNormal"/>
        <w:spacing w:before="240"/>
        <w:ind w:firstLine="540"/>
        <w:jc w:val="both"/>
      </w:pPr>
      <w:r>
        <w:t>годовой отчет о результатах работы.</w:t>
      </w:r>
    </w:p>
    <w:p w:rsidR="00152C84" w:rsidRDefault="00152C84" w:rsidP="005358E5">
      <w:pPr>
        <w:pStyle w:val="ConsPlusNormal"/>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152C84" w:rsidRDefault="00152C84" w:rsidP="005358E5">
      <w:pPr>
        <w:pStyle w:val="ConsPlusNormal"/>
        <w:spacing w:before="240"/>
        <w:ind w:firstLine="540"/>
        <w:jc w:val="both"/>
      </w:pPr>
      <w:r>
        <w:t>8.4. Консультативно-просветительское направление работы включает:</w:t>
      </w:r>
    </w:p>
    <w:p w:rsidR="00152C84" w:rsidRDefault="00152C84" w:rsidP="005358E5">
      <w:pPr>
        <w:pStyle w:val="ConsPlusNormal"/>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152C84" w:rsidRDefault="00152C84" w:rsidP="005358E5">
      <w:pPr>
        <w:pStyle w:val="ConsPlusNormal"/>
        <w:spacing w:before="240"/>
        <w:ind w:firstLine="540"/>
        <w:jc w:val="both"/>
      </w:pPr>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152C84" w:rsidRDefault="00152C84" w:rsidP="005358E5">
      <w:pPr>
        <w:pStyle w:val="ConsPlusNormal"/>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rsidR="00152C84" w:rsidRDefault="00152C84" w:rsidP="005358E5">
      <w:pPr>
        <w:pStyle w:val="ConsPlusNormal"/>
        <w:jc w:val="both"/>
      </w:pPr>
    </w:p>
    <w:p w:rsidR="00152C84" w:rsidRDefault="00152C84" w:rsidP="005358E5">
      <w:pPr>
        <w:pStyle w:val="ConsPlusTitle"/>
        <w:ind w:firstLine="540"/>
        <w:jc w:val="both"/>
        <w:outlineLvl w:val="3"/>
      </w:pPr>
      <w:r>
        <w:t>9. Перечень и содержание направлений коррекционной работы психолога.</w:t>
      </w:r>
    </w:p>
    <w:p w:rsidR="00152C84" w:rsidRDefault="00152C84" w:rsidP="005358E5">
      <w:pPr>
        <w:pStyle w:val="ConsPlusNormal"/>
        <w:jc w:val="both"/>
      </w:pPr>
    </w:p>
    <w:p w:rsidR="00152C84" w:rsidRDefault="00152C84" w:rsidP="005358E5">
      <w:pPr>
        <w:pStyle w:val="ConsPlusTitle"/>
        <w:ind w:firstLine="540"/>
        <w:jc w:val="both"/>
        <w:outlineLvl w:val="4"/>
      </w:pPr>
      <w:r>
        <w:t>9.1. Диагностическая деятельность психолога.</w:t>
      </w:r>
    </w:p>
    <w:p w:rsidR="00152C84" w:rsidRDefault="00152C84" w:rsidP="005358E5">
      <w:pPr>
        <w:pStyle w:val="ConsPlusNormal"/>
        <w:spacing w:before="24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152C84" w:rsidRDefault="00152C84" w:rsidP="005358E5">
      <w:pPr>
        <w:pStyle w:val="ConsPlusNormal"/>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152C84" w:rsidRDefault="00152C84" w:rsidP="005358E5">
      <w:pPr>
        <w:pStyle w:val="ConsPlusNormal"/>
        <w:jc w:val="both"/>
      </w:pPr>
    </w:p>
    <w:p w:rsidR="00152C84" w:rsidRDefault="00152C84" w:rsidP="005358E5">
      <w:pPr>
        <w:pStyle w:val="ConsPlusTitle"/>
        <w:ind w:firstLine="540"/>
        <w:jc w:val="both"/>
        <w:outlineLvl w:val="4"/>
      </w:pPr>
      <w:r>
        <w:t>9.2. Психологическая коррекция и профилактика нарушений когнитивных процессов.</w:t>
      </w:r>
    </w:p>
    <w:p w:rsidR="00152C84" w:rsidRDefault="00152C84" w:rsidP="005358E5">
      <w:pPr>
        <w:pStyle w:val="ConsPlusNormal"/>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счет часов внеурочной деятельности.</w:t>
      </w:r>
    </w:p>
    <w:p w:rsidR="00152C84" w:rsidRDefault="00152C84" w:rsidP="005358E5">
      <w:pPr>
        <w:pStyle w:val="ConsPlusNormal"/>
        <w:jc w:val="both"/>
      </w:pPr>
    </w:p>
    <w:p w:rsidR="00152C84" w:rsidRDefault="00152C84" w:rsidP="005358E5">
      <w:pPr>
        <w:pStyle w:val="ConsPlusTitle"/>
        <w:ind w:firstLine="540"/>
        <w:jc w:val="both"/>
        <w:outlineLvl w:val="4"/>
      </w:pPr>
      <w:r>
        <w:t>9.3. Психологическая коррекция и профилактика нарушений личности.</w:t>
      </w:r>
    </w:p>
    <w:p w:rsidR="00152C84" w:rsidRDefault="00152C84" w:rsidP="005358E5">
      <w:pPr>
        <w:pStyle w:val="ConsPlusNormal"/>
        <w:spacing w:before="240"/>
        <w:ind w:firstLine="540"/>
        <w:jc w:val="both"/>
      </w:pPr>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счет часов внеурочной деятельности.</w:t>
      </w:r>
    </w:p>
    <w:p w:rsidR="00152C84" w:rsidRDefault="00152C84" w:rsidP="005358E5">
      <w:pPr>
        <w:pStyle w:val="ConsPlusNormal"/>
        <w:jc w:val="both"/>
      </w:pPr>
    </w:p>
    <w:p w:rsidR="00152C84" w:rsidRDefault="00152C84" w:rsidP="005358E5">
      <w:pPr>
        <w:pStyle w:val="ConsPlusTitle"/>
        <w:ind w:firstLine="540"/>
        <w:jc w:val="both"/>
        <w:outlineLvl w:val="4"/>
      </w:pPr>
      <w:r>
        <w:t>9.4. Психологическая помощь семье обучающегося с НОДА.</w:t>
      </w:r>
    </w:p>
    <w:p w:rsidR="00152C84" w:rsidRDefault="00152C84" w:rsidP="005358E5">
      <w:pPr>
        <w:pStyle w:val="ConsPlusNormal"/>
        <w:spacing w:before="240"/>
        <w:ind w:firstLine="540"/>
        <w:jc w:val="both"/>
      </w:pPr>
      <w:r>
        <w:t>Основные направления в работе психолога с семьей обучающегося с НОДА представляются следующими:</w:t>
      </w:r>
    </w:p>
    <w:p w:rsidR="00152C84" w:rsidRDefault="00152C84" w:rsidP="005358E5">
      <w:pPr>
        <w:pStyle w:val="ConsPlusNormal"/>
        <w:spacing w:before="240"/>
        <w:ind w:firstLine="540"/>
        <w:jc w:val="both"/>
      </w:pPr>
      <w:r>
        <w:t>гармонизация семейных взаимоотношений;</w:t>
      </w:r>
    </w:p>
    <w:p w:rsidR="00152C84" w:rsidRDefault="00152C84" w:rsidP="005358E5">
      <w:pPr>
        <w:pStyle w:val="ConsPlusNormal"/>
        <w:spacing w:before="240"/>
        <w:ind w:firstLine="540"/>
        <w:jc w:val="both"/>
      </w:pPr>
      <w:r>
        <w:t>установление правильных детско-родительских отношений;</w:t>
      </w:r>
    </w:p>
    <w:p w:rsidR="00152C84" w:rsidRDefault="00152C84" w:rsidP="005358E5">
      <w:pPr>
        <w:pStyle w:val="ConsPlusNormal"/>
        <w:spacing w:before="240"/>
        <w:ind w:firstLine="540"/>
        <w:jc w:val="both"/>
      </w:pPr>
      <w:r>
        <w:t>помощь в адекватной оценке физических и психологических возможностей своего ребенка;</w:t>
      </w:r>
    </w:p>
    <w:p w:rsidR="00152C84" w:rsidRDefault="00152C84" w:rsidP="005358E5">
      <w:pPr>
        <w:pStyle w:val="ConsPlusNormal"/>
        <w:spacing w:before="240"/>
        <w:ind w:firstLine="540"/>
        <w:jc w:val="both"/>
      </w:pPr>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152C84" w:rsidRDefault="00152C84" w:rsidP="005358E5">
      <w:pPr>
        <w:pStyle w:val="ConsPlusNormal"/>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152C84" w:rsidRDefault="00152C84" w:rsidP="005358E5">
      <w:pPr>
        <w:pStyle w:val="ConsPlusNormal"/>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152C84" w:rsidRDefault="00152C84" w:rsidP="005358E5">
      <w:pPr>
        <w:pStyle w:val="ConsPlusNormal"/>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152C84" w:rsidRDefault="00152C84" w:rsidP="005358E5">
      <w:pPr>
        <w:pStyle w:val="ConsPlusNormal"/>
        <w:jc w:val="both"/>
      </w:pPr>
    </w:p>
    <w:p w:rsidR="00152C84" w:rsidRDefault="00152C84" w:rsidP="005358E5">
      <w:pPr>
        <w:pStyle w:val="ConsPlusTitle"/>
        <w:ind w:firstLine="540"/>
        <w:jc w:val="both"/>
        <w:outlineLvl w:val="4"/>
      </w:pPr>
      <w:r>
        <w:t>9.5. Психологическое консультирование участников образовательного процесса.</w:t>
      </w:r>
    </w:p>
    <w:p w:rsidR="00152C84" w:rsidRDefault="00152C84" w:rsidP="005358E5">
      <w:pPr>
        <w:pStyle w:val="ConsPlusNormal"/>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152C84" w:rsidRDefault="00152C84" w:rsidP="005358E5">
      <w:pPr>
        <w:pStyle w:val="ConsPlusNormal"/>
        <w:jc w:val="both"/>
      </w:pPr>
    </w:p>
    <w:p w:rsidR="00152C84" w:rsidRDefault="00152C84" w:rsidP="005358E5">
      <w:pPr>
        <w:pStyle w:val="ConsPlusTitle"/>
        <w:ind w:firstLine="540"/>
        <w:jc w:val="both"/>
        <w:outlineLvl w:val="4"/>
      </w:pPr>
      <w:r>
        <w:t>9.6. Участие психолога в профориентационной работе.</w:t>
      </w:r>
    </w:p>
    <w:p w:rsidR="00152C84" w:rsidRDefault="00152C84" w:rsidP="005358E5">
      <w:pPr>
        <w:pStyle w:val="ConsPlusNormal"/>
        <w:spacing w:before="24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включен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152C84" w:rsidRDefault="00152C84" w:rsidP="005358E5">
      <w:pPr>
        <w:pStyle w:val="ConsPlusNormal"/>
        <w:spacing w:before="240"/>
        <w:ind w:firstLine="540"/>
        <w:jc w:val="both"/>
      </w:pPr>
      <w:r>
        <w:t>Система работы предусматривает два этапа.</w:t>
      </w:r>
    </w:p>
    <w:p w:rsidR="00152C84" w:rsidRDefault="00152C84" w:rsidP="005358E5">
      <w:pPr>
        <w:pStyle w:val="ConsPlusNormal"/>
        <w:spacing w:before="240"/>
        <w:ind w:firstLine="540"/>
        <w:jc w:val="both"/>
      </w:pPr>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152C84" w:rsidRDefault="00152C84" w:rsidP="005358E5">
      <w:pPr>
        <w:pStyle w:val="ConsPlusNormal"/>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152C84" w:rsidRDefault="00152C84" w:rsidP="005358E5">
      <w:pPr>
        <w:pStyle w:val="ConsPlusNormal"/>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152C84" w:rsidRDefault="00152C84" w:rsidP="005358E5">
      <w:pPr>
        <w:pStyle w:val="ConsPlusNormal"/>
        <w:spacing w:before="240"/>
        <w:ind w:firstLine="540"/>
        <w:jc w:val="both"/>
      </w:pPr>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152C84" w:rsidRDefault="00152C84" w:rsidP="005358E5">
      <w:pPr>
        <w:pStyle w:val="ConsPlusNormal"/>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152C84" w:rsidRDefault="00152C84" w:rsidP="005358E5">
      <w:pPr>
        <w:pStyle w:val="ConsPlusNormal"/>
        <w:jc w:val="both"/>
      </w:pPr>
    </w:p>
    <w:p w:rsidR="00152C84" w:rsidRDefault="00152C84" w:rsidP="005358E5">
      <w:pPr>
        <w:pStyle w:val="ConsPlusTitle"/>
        <w:ind w:firstLine="540"/>
        <w:jc w:val="both"/>
        <w:outlineLvl w:val="4"/>
      </w:pPr>
      <w:r>
        <w:t>9.7. Психологическая помощь при подготовке к ГИА.</w:t>
      </w:r>
    </w:p>
    <w:p w:rsidR="00152C84" w:rsidRDefault="00152C84" w:rsidP="005358E5">
      <w:pPr>
        <w:pStyle w:val="ConsPlusNormal"/>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152C84" w:rsidRDefault="00152C84" w:rsidP="005358E5">
      <w:pPr>
        <w:pStyle w:val="ConsPlusNormal"/>
        <w:spacing w:before="240"/>
        <w:ind w:firstLine="540"/>
        <w:jc w:val="both"/>
      </w:pPr>
      <w:r>
        <w:t>Для преодоления трудностей необходимо:</w:t>
      </w:r>
    </w:p>
    <w:p w:rsidR="00152C84" w:rsidRDefault="00152C84" w:rsidP="005358E5">
      <w:pPr>
        <w:pStyle w:val="ConsPlusNormal"/>
        <w:spacing w:before="240"/>
        <w:ind w:firstLine="540"/>
        <w:jc w:val="both"/>
      </w:pPr>
      <w:r>
        <w:t>помогать выпускнику осваивать навыки работы с экзаменационными материалами;</w:t>
      </w:r>
    </w:p>
    <w:p w:rsidR="00152C84" w:rsidRDefault="00152C84" w:rsidP="005358E5">
      <w:pPr>
        <w:pStyle w:val="ConsPlusNormal"/>
        <w:spacing w:before="240"/>
        <w:ind w:firstLine="540"/>
        <w:jc w:val="both"/>
      </w:pPr>
      <w:r>
        <w:t>помогать выпускнику в выработке индивидуальной стратегии сдачи экзамена.</w:t>
      </w:r>
    </w:p>
    <w:p w:rsidR="00152C84" w:rsidRDefault="00152C84" w:rsidP="005358E5">
      <w:pPr>
        <w:pStyle w:val="ConsPlusNormal"/>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152C84" w:rsidRDefault="00152C84" w:rsidP="005358E5">
      <w:pPr>
        <w:pStyle w:val="ConsPlusNormal"/>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152C84" w:rsidRDefault="00152C84" w:rsidP="005358E5">
      <w:pPr>
        <w:pStyle w:val="ConsPlusNormal"/>
        <w:spacing w:before="240"/>
        <w:ind w:firstLine="540"/>
        <w:jc w:val="both"/>
      </w:pPr>
      <w:r>
        <w:t>На этапе подготовки к экзаменам можно использовать различные формы психологической поддержки:</w:t>
      </w:r>
    </w:p>
    <w:p w:rsidR="00152C84" w:rsidRDefault="00152C84" w:rsidP="005358E5">
      <w:pPr>
        <w:pStyle w:val="ConsPlusNormal"/>
        <w:spacing w:before="240"/>
        <w:ind w:firstLine="540"/>
        <w:jc w:val="both"/>
      </w:pPr>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152C84" w:rsidRDefault="00152C84" w:rsidP="005358E5">
      <w:pPr>
        <w:pStyle w:val="ConsPlusNormal"/>
        <w:spacing w:before="240"/>
        <w:ind w:firstLine="540"/>
        <w:jc w:val="both"/>
      </w:pPr>
      <w:r>
        <w:t>групповые психологические занятия для различных категорий обучающихся;</w:t>
      </w:r>
    </w:p>
    <w:p w:rsidR="00152C84" w:rsidRDefault="00152C84" w:rsidP="005358E5">
      <w:pPr>
        <w:pStyle w:val="ConsPlusNormal"/>
        <w:spacing w:before="240"/>
        <w:ind w:firstLine="540"/>
        <w:jc w:val="both"/>
      </w:pPr>
      <w:r>
        <w:t>индивидуальные консультации для выпускников;</w:t>
      </w:r>
    </w:p>
    <w:p w:rsidR="00152C84" w:rsidRDefault="00152C84" w:rsidP="005358E5">
      <w:pPr>
        <w:pStyle w:val="ConsPlusNormal"/>
        <w:spacing w:before="240"/>
        <w:ind w:firstLine="540"/>
        <w:jc w:val="both"/>
      </w:pPr>
      <w:r>
        <w:t>разработка рекомендаций для выпускников и их родителей.</w:t>
      </w:r>
    </w:p>
    <w:p w:rsidR="00152C84" w:rsidRDefault="00152C84" w:rsidP="005358E5">
      <w:pPr>
        <w:pStyle w:val="ConsPlusNormal"/>
        <w:spacing w:before="240"/>
        <w:ind w:firstLine="540"/>
        <w:jc w:val="both"/>
      </w:pPr>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152C84" w:rsidRDefault="00152C84" w:rsidP="005358E5">
      <w:pPr>
        <w:pStyle w:val="ConsPlusNormal"/>
        <w:spacing w:before="240"/>
        <w:ind w:firstLine="540"/>
        <w:jc w:val="both"/>
      </w:pPr>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152C84" w:rsidRDefault="00152C84" w:rsidP="005358E5">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152C84" w:rsidRDefault="00152C84" w:rsidP="005358E5">
      <w:pPr>
        <w:pStyle w:val="ConsPlusNormal"/>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152C84" w:rsidRDefault="00152C84" w:rsidP="005358E5">
      <w:pPr>
        <w:pStyle w:val="ConsPlusNormal"/>
        <w:spacing w:before="24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152C84" w:rsidRDefault="00152C84" w:rsidP="005358E5">
      <w:pPr>
        <w:pStyle w:val="ConsPlusNormal"/>
        <w:spacing w:before="240"/>
        <w:ind w:firstLine="540"/>
        <w:jc w:val="both"/>
      </w:pPr>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152C84" w:rsidRDefault="00152C84" w:rsidP="005358E5">
      <w:pPr>
        <w:pStyle w:val="ConsPlusNormal"/>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152C84" w:rsidRDefault="00152C84" w:rsidP="005358E5">
      <w:pPr>
        <w:pStyle w:val="ConsPlusNormal"/>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152C84" w:rsidRDefault="00152C84" w:rsidP="005358E5">
      <w:pPr>
        <w:pStyle w:val="ConsPlusNormal"/>
        <w:spacing w:before="240"/>
        <w:ind w:firstLine="540"/>
        <w:jc w:val="both"/>
      </w:pPr>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152C84" w:rsidRDefault="00152C84" w:rsidP="005358E5">
      <w:pPr>
        <w:pStyle w:val="ConsPlusNormal"/>
        <w:spacing w:before="240"/>
        <w:ind w:firstLine="540"/>
        <w:jc w:val="both"/>
      </w:pPr>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152C84" w:rsidRDefault="00152C84" w:rsidP="005358E5">
      <w:pPr>
        <w:pStyle w:val="ConsPlusNormal"/>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152C84" w:rsidRDefault="00152C84" w:rsidP="005358E5">
      <w:pPr>
        <w:pStyle w:val="ConsPlusNormal"/>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152C84" w:rsidRDefault="00152C84" w:rsidP="005358E5">
      <w:pPr>
        <w:pStyle w:val="ConsPlusNormal"/>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152C84" w:rsidRDefault="00152C84" w:rsidP="005358E5">
      <w:pPr>
        <w:pStyle w:val="ConsPlusNormal"/>
        <w:spacing w:before="240"/>
        <w:ind w:firstLine="540"/>
        <w:jc w:val="both"/>
      </w:pPr>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152C84" w:rsidRDefault="00152C84" w:rsidP="005358E5">
      <w:pPr>
        <w:pStyle w:val="ConsPlusNormal"/>
        <w:spacing w:before="240"/>
        <w:ind w:firstLine="540"/>
        <w:jc w:val="both"/>
      </w:pPr>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152C84" w:rsidRDefault="00152C84" w:rsidP="005358E5">
      <w:pPr>
        <w:pStyle w:val="ConsPlusNormal"/>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rsidR="00152C84" w:rsidRDefault="00152C84" w:rsidP="005358E5">
      <w:pPr>
        <w:pStyle w:val="ConsPlusNormal"/>
        <w:spacing w:before="240"/>
        <w:ind w:firstLine="540"/>
        <w:jc w:val="both"/>
      </w:pPr>
      <w:r>
        <w:t>учет индивидуальных особенностей и особых образовательных потребностей обучающихся с НОДА;</w:t>
      </w:r>
    </w:p>
    <w:p w:rsidR="00152C84" w:rsidRDefault="00152C84" w:rsidP="005358E5">
      <w:pPr>
        <w:pStyle w:val="ConsPlusNormal"/>
        <w:spacing w:before="240"/>
        <w:ind w:firstLine="540"/>
        <w:jc w:val="both"/>
      </w:pPr>
      <w:r>
        <w:t>соблюдение ортопедического режима;</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для повышения эффективности ПКР - применение коллективных форм работы и работы в парах;</w:t>
      </w:r>
    </w:p>
    <w:p w:rsidR="00152C84" w:rsidRDefault="00152C84" w:rsidP="005358E5">
      <w:pPr>
        <w:pStyle w:val="ConsPlusNormal"/>
        <w:spacing w:before="240"/>
        <w:ind w:firstLine="540"/>
        <w:jc w:val="both"/>
      </w:pPr>
      <w:r>
        <w:t>использование специальных методов, приемов, средств обучения;</w:t>
      </w:r>
    </w:p>
    <w:p w:rsidR="00152C84" w:rsidRDefault="00152C84" w:rsidP="005358E5">
      <w:pPr>
        <w:pStyle w:val="ConsPlusNormal"/>
        <w:spacing w:before="240"/>
        <w:ind w:firstLine="540"/>
        <w:jc w:val="both"/>
      </w:pPr>
      <w:r>
        <w:t>использование современных психолого-педагогических, в том числе информационных, компьютерных технологий;</w:t>
      </w:r>
    </w:p>
    <w:p w:rsidR="00152C84" w:rsidRDefault="00152C84" w:rsidP="005358E5">
      <w:pPr>
        <w:pStyle w:val="ConsPlusNormal"/>
        <w:spacing w:before="240"/>
        <w:ind w:firstLine="540"/>
        <w:jc w:val="both"/>
      </w:pPr>
      <w:r>
        <w:t>учет специфики нарушения развития обучающегося с НОДА;</w:t>
      </w:r>
    </w:p>
    <w:p w:rsidR="00152C84" w:rsidRDefault="00152C84" w:rsidP="005358E5">
      <w:pPr>
        <w:pStyle w:val="ConsPlusNormal"/>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52C84" w:rsidRDefault="00152C84" w:rsidP="005358E5">
      <w:pPr>
        <w:pStyle w:val="ConsPlusNormal"/>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152C84" w:rsidRDefault="00152C84" w:rsidP="005358E5">
      <w:pPr>
        <w:pStyle w:val="ConsPlusNormal"/>
        <w:spacing w:before="240"/>
        <w:ind w:firstLine="540"/>
        <w:jc w:val="both"/>
      </w:pPr>
      <w:r>
        <w:t>включение родителей в реализацию ПКР.</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152C84" w:rsidRDefault="00152C84" w:rsidP="005358E5">
      <w:pPr>
        <w:pStyle w:val="ConsPlusNormal"/>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152C84" w:rsidRDefault="00152C84" w:rsidP="005358E5">
      <w:pPr>
        <w:pStyle w:val="ConsPlusNormal"/>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152C84" w:rsidRDefault="00152C84" w:rsidP="005358E5">
      <w:pPr>
        <w:pStyle w:val="ConsPlusNormal"/>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152C84" w:rsidRDefault="00152C84" w:rsidP="005358E5">
      <w:pPr>
        <w:pStyle w:val="ConsPlusNormal"/>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22. Планируемые результаты реализации ПКР включают:</w:t>
      </w:r>
    </w:p>
    <w:p w:rsidR="00152C84" w:rsidRDefault="00152C84" w:rsidP="005358E5">
      <w:pPr>
        <w:pStyle w:val="ConsPlusNormal"/>
        <w:spacing w:before="240"/>
        <w:ind w:firstLine="540"/>
        <w:jc w:val="both"/>
      </w:pPr>
      <w:r>
        <w:t>адаптацию обучающегося с НОДА к среде образовательной организации;</w:t>
      </w:r>
    </w:p>
    <w:p w:rsidR="00152C84" w:rsidRDefault="00152C84" w:rsidP="005358E5">
      <w:pPr>
        <w:pStyle w:val="ConsPlusNormal"/>
        <w:spacing w:before="240"/>
        <w:ind w:firstLine="540"/>
        <w:jc w:val="both"/>
      </w:pPr>
      <w:r>
        <w:t>динамику когнитивного, личностного, эмоционального развития обучающегося с НОДА;</w:t>
      </w:r>
    </w:p>
    <w:p w:rsidR="00152C84" w:rsidRDefault="00152C84" w:rsidP="005358E5">
      <w:pPr>
        <w:pStyle w:val="ConsPlusNormal"/>
        <w:spacing w:before="240"/>
        <w:ind w:firstLine="540"/>
        <w:jc w:val="both"/>
      </w:pPr>
      <w:r>
        <w:t>уменьшение степени выраженности речевых нарушений;</w:t>
      </w:r>
    </w:p>
    <w:p w:rsidR="00152C84" w:rsidRDefault="00152C84" w:rsidP="005358E5">
      <w:pPr>
        <w:pStyle w:val="ConsPlusNormal"/>
        <w:spacing w:before="240"/>
        <w:ind w:firstLine="540"/>
        <w:jc w:val="both"/>
      </w:pPr>
      <w:r>
        <w:t>улучшение владения родным (русским) языком;</w:t>
      </w:r>
    </w:p>
    <w:p w:rsidR="00152C84" w:rsidRDefault="00152C84" w:rsidP="005358E5">
      <w:pPr>
        <w:pStyle w:val="ConsPlusNormal"/>
        <w:spacing w:before="240"/>
        <w:ind w:firstLine="540"/>
        <w:jc w:val="both"/>
      </w:pPr>
      <w:r>
        <w:t>оптимизацию неадекватных профессиональных намерений обучающихся с НОДА;</w:t>
      </w:r>
    </w:p>
    <w:p w:rsidR="00152C84" w:rsidRDefault="00152C84" w:rsidP="005358E5">
      <w:pPr>
        <w:pStyle w:val="ConsPlusNormal"/>
        <w:spacing w:before="240"/>
        <w:ind w:firstLine="540"/>
        <w:jc w:val="both"/>
      </w:pPr>
      <w:r>
        <w:t>оптимизацию детско-родительских отношений как преодоление особенностей семейного воспитания.</w:t>
      </w:r>
    </w:p>
    <w:p w:rsidR="00152C84" w:rsidRDefault="00152C84" w:rsidP="005358E5">
      <w:pPr>
        <w:pStyle w:val="ConsPlusNormal"/>
        <w:spacing w:before="240"/>
        <w:ind w:firstLine="540"/>
        <w:jc w:val="both"/>
      </w:pPr>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индивидуально.</w:t>
      </w:r>
    </w:p>
    <w:p w:rsidR="00152C84" w:rsidRDefault="00152C84" w:rsidP="005358E5">
      <w:pPr>
        <w:pStyle w:val="ConsPlusNormal"/>
        <w:spacing w:before="240"/>
        <w:ind w:firstLine="540"/>
        <w:jc w:val="both"/>
      </w:pPr>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152C84" w:rsidRDefault="00152C84" w:rsidP="005358E5">
      <w:pPr>
        <w:pStyle w:val="ConsPlusNormal"/>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152C84" w:rsidRDefault="00152C84" w:rsidP="005358E5">
      <w:pPr>
        <w:pStyle w:val="ConsPlusNormal"/>
        <w:spacing w:before="240"/>
        <w:ind w:firstLine="540"/>
        <w:jc w:val="both"/>
      </w:pPr>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152C84" w:rsidRDefault="00152C84" w:rsidP="005358E5">
      <w:pPr>
        <w:pStyle w:val="ConsPlusNormal"/>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152C84" w:rsidRDefault="00152C84" w:rsidP="005358E5">
      <w:pPr>
        <w:pStyle w:val="ConsPlusNormal"/>
        <w:spacing w:before="240"/>
        <w:ind w:firstLine="540"/>
        <w:jc w:val="both"/>
      </w:pPr>
      <w:r>
        <w:t>26. Достижения обучающихся с НОДА рассматриваются в динамике с учетом их предыдущих индивидуальных достижений.</w:t>
      </w:r>
    </w:p>
    <w:p w:rsidR="00152C84" w:rsidRDefault="00152C84" w:rsidP="005358E5">
      <w:pPr>
        <w:pStyle w:val="ConsPlusNormal"/>
        <w:spacing w:before="240"/>
        <w:ind w:firstLine="540"/>
        <w:jc w:val="both"/>
      </w:pPr>
      <w:r>
        <w:t>27. Методы оценки эффективности реализации программы: экспериментально-психологические исследования, тестирования, опросы, анкетирования.</w:t>
      </w:r>
    </w:p>
    <w:p w:rsidR="00152C84" w:rsidRDefault="00152C84" w:rsidP="005358E5">
      <w:pPr>
        <w:pStyle w:val="ConsPlusNormal"/>
        <w:spacing w:before="240"/>
        <w:ind w:firstLine="540"/>
        <w:jc w:val="both"/>
      </w:pPr>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14</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5" w:name="Par34767"/>
      <w:bookmarkEnd w:id="15"/>
      <w:r>
        <w:t>ПРОГРАММА</w:t>
      </w:r>
    </w:p>
    <w:p w:rsidR="00152C84" w:rsidRDefault="00152C84" w:rsidP="005358E5">
      <w:pPr>
        <w:pStyle w:val="ConsPlusTitle"/>
        <w:jc w:val="center"/>
      </w:pPr>
      <w:r>
        <w:t>КОРРЕКЦИОННОЙ РАБОТЫ С ОБУЧАЮЩИМИСЯ С НАРУШЕНИЯМИ</w:t>
      </w:r>
    </w:p>
    <w:p w:rsidR="00152C84" w:rsidRDefault="00152C84" w:rsidP="005358E5">
      <w:pPr>
        <w:pStyle w:val="ConsPlusTitle"/>
        <w:jc w:val="center"/>
      </w:pPr>
      <w:r>
        <w:t>ОПОРНО-ДВИГАТЕЛЬНОГО АППАРАТА ФАОП ООО ДЛЯ ОБУЧАЮЩИХСЯ</w:t>
      </w:r>
    </w:p>
    <w:p w:rsidR="00152C84" w:rsidRDefault="00152C84" w:rsidP="005358E5">
      <w:pPr>
        <w:pStyle w:val="ConsPlusTitle"/>
        <w:jc w:val="center"/>
      </w:pPr>
      <w:r>
        <w:t>С НАРУШЕНИЯМИ ОПОРНО-ДВИГАТЕЛЬНОГО АППАРАТА (ВАРИАНТ 6.2)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9" w:history="1">
        <w:r>
          <w:rPr>
            <w:color w:val="0000FF"/>
          </w:rPr>
          <w:t>ФАОП НОО</w:t>
        </w:r>
      </w:hyperlink>
      <w:r>
        <w:t xml:space="preserve">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(5 - 10 классы)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152C84" w:rsidRDefault="00152C84" w:rsidP="005358E5">
      <w:pPr>
        <w:pStyle w:val="ConsPlusNormal"/>
        <w:spacing w:before="240"/>
        <w:ind w:firstLine="540"/>
        <w:jc w:val="both"/>
      </w:pPr>
      <w:r>
        <w:t>Двигательные нарушения у обучающихся имеют различную степень выраженности (тяжелые, средней тяжести, легкие).</w:t>
      </w:r>
    </w:p>
    <w:p w:rsidR="00152C84" w:rsidRDefault="00152C84" w:rsidP="005358E5">
      <w:pPr>
        <w:pStyle w:val="ConsPlusNormal"/>
        <w:spacing w:before="240"/>
        <w:ind w:firstLine="540"/>
        <w:jc w:val="both"/>
      </w:pPr>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152C84" w:rsidRDefault="00152C84" w:rsidP="005358E5">
      <w:pPr>
        <w:pStyle w:val="ConsPlusNormal"/>
        <w:spacing w:before="240"/>
        <w:ind w:firstLine="540"/>
        <w:jc w:val="both"/>
      </w:pPr>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152C84" w:rsidRDefault="00152C84" w:rsidP="005358E5">
      <w:pPr>
        <w:pStyle w:val="ConsPlusNormal"/>
        <w:spacing w:before="240"/>
        <w:ind w:firstLine="540"/>
        <w:jc w:val="both"/>
      </w:pPr>
      <w:r>
        <w:t>логопедические занятия (по рекомендации ПМПК);</w:t>
      </w:r>
    </w:p>
    <w:p w:rsidR="00152C84" w:rsidRDefault="00152C84" w:rsidP="005358E5">
      <w:pPr>
        <w:pStyle w:val="ConsPlusNormal"/>
        <w:spacing w:before="240"/>
        <w:ind w:firstLine="540"/>
        <w:jc w:val="both"/>
      </w:pPr>
      <w:r>
        <w:t>занятия с психологом (по рекомендации ПМПК);</w:t>
      </w:r>
    </w:p>
    <w:p w:rsidR="00152C84" w:rsidRDefault="00152C84" w:rsidP="005358E5">
      <w:pPr>
        <w:pStyle w:val="ConsPlusNormal"/>
        <w:spacing w:before="240"/>
        <w:ind w:firstLine="540"/>
        <w:jc w:val="both"/>
      </w:pPr>
      <w:r>
        <w:t>специальные коррекционные занятия по предметам, направленные на ликвидацию пробелов в знаниях.</w:t>
      </w:r>
    </w:p>
    <w:p w:rsidR="00152C84" w:rsidRDefault="00152C84" w:rsidP="005358E5">
      <w:pPr>
        <w:pStyle w:val="ConsPlusNormal"/>
        <w:spacing w:before="240"/>
        <w:ind w:firstLine="540"/>
        <w:jc w:val="both"/>
      </w:pPr>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152C84" w:rsidRDefault="00152C84" w:rsidP="005358E5">
      <w:pPr>
        <w:pStyle w:val="ConsPlusNormal"/>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rsidR="00152C84" w:rsidRDefault="00152C84" w:rsidP="005358E5">
      <w:pPr>
        <w:pStyle w:val="ConsPlusNormal"/>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p>
    <w:p w:rsidR="00152C84" w:rsidRDefault="00152C84" w:rsidP="005358E5">
      <w:pPr>
        <w:pStyle w:val="ConsPlusNormal"/>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152C84" w:rsidRDefault="00152C84" w:rsidP="005358E5">
      <w:pPr>
        <w:pStyle w:val="ConsPlusNormal"/>
        <w:spacing w:before="240"/>
        <w:ind w:firstLine="540"/>
        <w:jc w:val="both"/>
      </w:pPr>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152C84" w:rsidRDefault="00152C84" w:rsidP="005358E5">
      <w:pPr>
        <w:pStyle w:val="ConsPlusNormal"/>
        <w:spacing w:before="240"/>
        <w:ind w:firstLine="540"/>
        <w:jc w:val="both"/>
      </w:pPr>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152C84" w:rsidRDefault="00152C84" w:rsidP="005358E5">
      <w:pPr>
        <w:pStyle w:val="ConsPlusNormal"/>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152C84" w:rsidRDefault="00152C84" w:rsidP="005358E5">
      <w:pPr>
        <w:pStyle w:val="ConsPlusNormal"/>
        <w:spacing w:before="240"/>
        <w:ind w:firstLine="540"/>
        <w:jc w:val="both"/>
      </w:pPr>
      <w:r>
        <w:t>Особые образовательные потребности в коррекционной работе психолога.</w:t>
      </w:r>
    </w:p>
    <w:p w:rsidR="00152C84" w:rsidRDefault="00152C84" w:rsidP="005358E5">
      <w:pPr>
        <w:pStyle w:val="ConsPlusNormal"/>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152C84" w:rsidRDefault="00152C84" w:rsidP="005358E5">
      <w:pPr>
        <w:pStyle w:val="ConsPlusNormal"/>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152C84" w:rsidRDefault="00152C84" w:rsidP="005358E5">
      <w:pPr>
        <w:pStyle w:val="ConsPlusNormal"/>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152C84" w:rsidRDefault="00152C84" w:rsidP="005358E5">
      <w:pPr>
        <w:pStyle w:val="ConsPlusNormal"/>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152C84" w:rsidRDefault="00152C84" w:rsidP="005358E5">
      <w:pPr>
        <w:pStyle w:val="ConsPlusNormal"/>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152C84" w:rsidRDefault="00152C84" w:rsidP="005358E5">
      <w:pPr>
        <w:pStyle w:val="ConsPlusNormal"/>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152C84" w:rsidRDefault="00152C84" w:rsidP="005358E5">
      <w:pPr>
        <w:pStyle w:val="ConsPlusNormal"/>
        <w:jc w:val="both"/>
      </w:pPr>
    </w:p>
    <w:p w:rsidR="00152C84" w:rsidRDefault="00152C84" w:rsidP="005358E5">
      <w:pPr>
        <w:pStyle w:val="ConsPlusTitle"/>
        <w:ind w:firstLine="540"/>
        <w:jc w:val="both"/>
        <w:outlineLvl w:val="3"/>
      </w:pPr>
      <w:r>
        <w:t>6. Цели, задачи и принципы построения ПКР логопеда</w:t>
      </w:r>
    </w:p>
    <w:p w:rsidR="00152C84" w:rsidRDefault="00152C84" w:rsidP="005358E5">
      <w:pPr>
        <w:pStyle w:val="ConsPlusNormal"/>
        <w:spacing w:before="240"/>
        <w:ind w:firstLine="540"/>
        <w:jc w:val="both"/>
      </w:pPr>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152C84" w:rsidRDefault="00152C84" w:rsidP="005358E5">
      <w:pPr>
        <w:pStyle w:val="ConsPlusNormal"/>
        <w:spacing w:before="240"/>
        <w:ind w:firstLine="540"/>
        <w:jc w:val="both"/>
      </w:pPr>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152C84" w:rsidRDefault="00152C84" w:rsidP="005358E5">
      <w:pPr>
        <w:pStyle w:val="ConsPlusNormal"/>
        <w:spacing w:before="240"/>
        <w:ind w:firstLine="540"/>
        <w:jc w:val="both"/>
      </w:pPr>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152C84" w:rsidRDefault="00152C84" w:rsidP="005358E5">
      <w:pPr>
        <w:pStyle w:val="ConsPlusNormal"/>
        <w:spacing w:before="240"/>
        <w:ind w:firstLine="540"/>
        <w:jc w:val="both"/>
      </w:pPr>
      <w:r>
        <w:t>6.2.1. Развитие коммуникативных навыков.</w:t>
      </w:r>
    </w:p>
    <w:p w:rsidR="00152C84" w:rsidRDefault="00152C84" w:rsidP="005358E5">
      <w:pPr>
        <w:pStyle w:val="ConsPlusNormal"/>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rsidR="00152C84" w:rsidRDefault="00152C84" w:rsidP="005358E5">
      <w:pPr>
        <w:pStyle w:val="ConsPlusNormal"/>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152C84" w:rsidRDefault="00152C84" w:rsidP="005358E5">
      <w:pPr>
        <w:pStyle w:val="ConsPlusNormal"/>
        <w:spacing w:before="240"/>
        <w:ind w:firstLine="540"/>
        <w:jc w:val="both"/>
      </w:pPr>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152C84" w:rsidRDefault="00152C84" w:rsidP="005358E5">
      <w:pPr>
        <w:pStyle w:val="ConsPlusNormal"/>
        <w:spacing w:before="240"/>
        <w:ind w:firstLine="540"/>
        <w:jc w:val="both"/>
      </w:pPr>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152C84" w:rsidRDefault="00152C84" w:rsidP="005358E5">
      <w:pPr>
        <w:pStyle w:val="ConsPlusNormal"/>
        <w:spacing w:before="240"/>
        <w:ind w:firstLine="540"/>
        <w:jc w:val="both"/>
      </w:pPr>
      <w:r>
        <w:t>Обучение адекватной передаче информации согласно индивидуальным особенностям (вербально или невербально).</w:t>
      </w:r>
    </w:p>
    <w:p w:rsidR="00152C84" w:rsidRDefault="00152C84" w:rsidP="005358E5">
      <w:pPr>
        <w:pStyle w:val="ConsPlusNormal"/>
        <w:spacing w:before="240"/>
        <w:ind w:firstLine="540"/>
        <w:jc w:val="both"/>
      </w:pPr>
      <w:r>
        <w:t>6.2.2. Коррекция нарушений речи.</w:t>
      </w:r>
    </w:p>
    <w:p w:rsidR="00152C84" w:rsidRDefault="00152C84" w:rsidP="005358E5">
      <w:pPr>
        <w:pStyle w:val="ConsPlusNormal"/>
        <w:spacing w:before="240"/>
        <w:ind w:firstLine="540"/>
        <w:jc w:val="both"/>
      </w:pPr>
      <w:r>
        <w:t>Развитие лексико-грамматических навыков экспрессивной речи и коррекция ее нарушений. Развитие связной речи.</w:t>
      </w:r>
    </w:p>
    <w:p w:rsidR="00152C84" w:rsidRDefault="00152C84" w:rsidP="005358E5">
      <w:pPr>
        <w:pStyle w:val="ConsPlusNormal"/>
        <w:spacing w:before="240"/>
        <w:ind w:firstLine="540"/>
        <w:jc w:val="both"/>
      </w:pPr>
      <w:r>
        <w:t>Улучшение общей разборчивости речевого высказывания:</w:t>
      </w:r>
    </w:p>
    <w:p w:rsidR="00152C84" w:rsidRDefault="00152C84" w:rsidP="005358E5">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rsidR="00152C84" w:rsidRDefault="00152C84" w:rsidP="005358E5">
      <w:pPr>
        <w:pStyle w:val="ConsPlusNormal"/>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152C84" w:rsidRDefault="00152C84" w:rsidP="005358E5">
      <w:pPr>
        <w:pStyle w:val="ConsPlusNormal"/>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152C84" w:rsidRDefault="00152C84" w:rsidP="005358E5">
      <w:pPr>
        <w:pStyle w:val="ConsPlusNormal"/>
        <w:spacing w:before="240"/>
        <w:ind w:firstLine="540"/>
        <w:jc w:val="both"/>
      </w:pPr>
      <w:r>
        <w:t>6.2.3. Коррекция нарушений чтения и письма.</w:t>
      </w:r>
    </w:p>
    <w:p w:rsidR="00152C84" w:rsidRDefault="00152C84" w:rsidP="005358E5">
      <w:pPr>
        <w:pStyle w:val="ConsPlusNormal"/>
        <w:spacing w:before="240"/>
        <w:ind w:firstLine="540"/>
        <w:jc w:val="both"/>
      </w:pPr>
      <w:r>
        <w:t>Совершенствование навыков осмысленного чтения и письма.</w:t>
      </w:r>
    </w:p>
    <w:p w:rsidR="00152C84" w:rsidRDefault="00152C84" w:rsidP="005358E5">
      <w:pPr>
        <w:pStyle w:val="ConsPlusNormal"/>
        <w:spacing w:before="240"/>
        <w:ind w:firstLine="540"/>
        <w:jc w:val="both"/>
      </w:pPr>
      <w:r>
        <w:t>Развитие умения анализировать слова и предложения на лексико-грамматическом и синтаксическом уровне.</w:t>
      </w:r>
    </w:p>
    <w:p w:rsidR="00152C84" w:rsidRDefault="00152C84" w:rsidP="005358E5">
      <w:pPr>
        <w:pStyle w:val="ConsPlusNormal"/>
        <w:spacing w:before="240"/>
        <w:ind w:firstLine="540"/>
        <w:jc w:val="both"/>
      </w:pPr>
      <w:r>
        <w:t>Развитие зрительно-пространственных функций и коррекция их нарушений.</w:t>
      </w:r>
    </w:p>
    <w:p w:rsidR="00152C84" w:rsidRDefault="00152C84" w:rsidP="005358E5">
      <w:pPr>
        <w:pStyle w:val="ConsPlusNormal"/>
        <w:spacing w:before="240"/>
        <w:ind w:firstLine="540"/>
        <w:jc w:val="both"/>
      </w:pPr>
      <w:r>
        <w:t>Совершенствование двигательного навыка письма. Развитие динамических моторных функций.</w:t>
      </w:r>
    </w:p>
    <w:p w:rsidR="00152C84" w:rsidRDefault="00152C84" w:rsidP="005358E5">
      <w:pPr>
        <w:pStyle w:val="ConsPlusNormal"/>
        <w:spacing w:before="240"/>
        <w:ind w:firstLine="540"/>
        <w:jc w:val="both"/>
      </w:pPr>
      <w:r>
        <w:t>6.3. Содержание ПКР логопеда определяют следующие принципы:</w:t>
      </w:r>
    </w:p>
    <w:p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152C84" w:rsidRDefault="00152C84" w:rsidP="005358E5">
      <w:pPr>
        <w:pStyle w:val="ConsPlusNormal"/>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rsidR="00152C84" w:rsidRDefault="00152C84" w:rsidP="005358E5">
      <w:pPr>
        <w:pStyle w:val="ConsPlusNormal"/>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152C84" w:rsidRDefault="00152C84" w:rsidP="005358E5">
      <w:pPr>
        <w:pStyle w:val="ConsPlusNormal"/>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rsidR="00152C84" w:rsidRDefault="00152C84" w:rsidP="005358E5">
      <w:pPr>
        <w:pStyle w:val="ConsPlusNormal"/>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152C84" w:rsidRDefault="00152C84" w:rsidP="005358E5">
      <w:pPr>
        <w:pStyle w:val="ConsPlusNormal"/>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152C84" w:rsidRDefault="00152C84" w:rsidP="005358E5">
      <w:pPr>
        <w:pStyle w:val="ConsPlusNormal"/>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152C84" w:rsidRDefault="00152C84" w:rsidP="005358E5">
      <w:pPr>
        <w:pStyle w:val="ConsPlusNormal"/>
        <w:jc w:val="both"/>
      </w:pPr>
    </w:p>
    <w:p w:rsidR="00152C84" w:rsidRDefault="00152C84" w:rsidP="005358E5">
      <w:pPr>
        <w:pStyle w:val="ConsPlusTitle"/>
        <w:ind w:firstLine="540"/>
        <w:jc w:val="both"/>
        <w:outlineLvl w:val="3"/>
      </w:pPr>
      <w:r>
        <w:t>7. Цели, задачи и принципы построения ПКР психолога</w:t>
      </w:r>
    </w:p>
    <w:p w:rsidR="00152C84" w:rsidRDefault="00152C84" w:rsidP="005358E5">
      <w:pPr>
        <w:pStyle w:val="ConsPlusNormal"/>
        <w:spacing w:before="240"/>
        <w:ind w:firstLine="540"/>
        <w:jc w:val="both"/>
      </w:pPr>
      <w:r>
        <w:t>7.1. Цель ПКР психолога коррекция и профилактика когнитивных и личностных нарушений у обучающихся с НОДА.</w:t>
      </w:r>
    </w:p>
    <w:p w:rsidR="00152C84" w:rsidRDefault="00152C84" w:rsidP="005358E5">
      <w:pPr>
        <w:pStyle w:val="ConsPlusNormal"/>
        <w:jc w:val="both"/>
      </w:pPr>
    </w:p>
    <w:p w:rsidR="00152C84" w:rsidRDefault="00152C84" w:rsidP="005358E5">
      <w:pPr>
        <w:pStyle w:val="ConsPlusTitle"/>
        <w:ind w:firstLine="540"/>
        <w:jc w:val="both"/>
        <w:outlineLvl w:val="4"/>
      </w:pPr>
      <w:r>
        <w:t>7.2. Задачи коррекционной работы психолога:</w:t>
      </w:r>
    </w:p>
    <w:p w:rsidR="00152C84" w:rsidRDefault="00152C84" w:rsidP="005358E5">
      <w:pPr>
        <w:pStyle w:val="ConsPlusNormal"/>
        <w:spacing w:before="240"/>
        <w:ind w:firstLine="540"/>
        <w:jc w:val="both"/>
      </w:pPr>
      <w:r>
        <w:t>психологическое изучение когнитивных процессов, особенностей личности, межличностных отношений;</w:t>
      </w:r>
    </w:p>
    <w:p w:rsidR="00152C84" w:rsidRDefault="00152C84" w:rsidP="005358E5">
      <w:pPr>
        <w:pStyle w:val="ConsPlusNormal"/>
        <w:spacing w:before="240"/>
        <w:ind w:firstLine="540"/>
        <w:jc w:val="both"/>
      </w:pPr>
      <w:r>
        <w:t>психологическая коррекция и профилактика нарушений когнитивных процессов;</w:t>
      </w:r>
    </w:p>
    <w:p w:rsidR="00152C84" w:rsidRDefault="00152C84" w:rsidP="005358E5">
      <w:pPr>
        <w:pStyle w:val="ConsPlusNormal"/>
        <w:spacing w:before="240"/>
        <w:ind w:firstLine="540"/>
        <w:jc w:val="both"/>
      </w:pPr>
      <w:r>
        <w:t>психологическая коррекция и профилактика нарушений негативных особенностей личности;</w:t>
      </w:r>
    </w:p>
    <w:p w:rsidR="00152C84" w:rsidRDefault="00152C84" w:rsidP="005358E5">
      <w:pPr>
        <w:pStyle w:val="ConsPlusNormal"/>
        <w:spacing w:before="240"/>
        <w:ind w:firstLine="540"/>
        <w:jc w:val="both"/>
      </w:pPr>
      <w:r>
        <w:t>психологическое консультирование участников образовательного процесса;</w:t>
      </w:r>
    </w:p>
    <w:p w:rsidR="00152C84" w:rsidRDefault="00152C84" w:rsidP="005358E5">
      <w:pPr>
        <w:pStyle w:val="ConsPlusNormal"/>
        <w:spacing w:before="240"/>
        <w:ind w:firstLine="540"/>
        <w:jc w:val="both"/>
      </w:pPr>
      <w:r>
        <w:t>психологическая помощь семье обучающегося с НОДА;</w:t>
      </w:r>
    </w:p>
    <w:p w:rsidR="00152C84" w:rsidRDefault="00152C84" w:rsidP="005358E5">
      <w:pPr>
        <w:pStyle w:val="ConsPlusNormal"/>
        <w:spacing w:before="240"/>
        <w:ind w:firstLine="540"/>
        <w:jc w:val="both"/>
      </w:pPr>
      <w:r>
        <w:t>участие в профориентационной работе;</w:t>
      </w:r>
    </w:p>
    <w:p w:rsidR="00152C84" w:rsidRDefault="00152C84" w:rsidP="005358E5">
      <w:pPr>
        <w:pStyle w:val="ConsPlusNormal"/>
        <w:spacing w:before="240"/>
        <w:ind w:firstLine="540"/>
        <w:jc w:val="both"/>
      </w:pPr>
      <w:r>
        <w:t>психологическая подготовка к ОГЭ.</w:t>
      </w:r>
    </w:p>
    <w:p w:rsidR="00152C84" w:rsidRDefault="00152C84" w:rsidP="005358E5">
      <w:pPr>
        <w:pStyle w:val="ConsPlusNormal"/>
        <w:jc w:val="both"/>
      </w:pPr>
    </w:p>
    <w:p w:rsidR="00152C84" w:rsidRDefault="00152C84" w:rsidP="005358E5">
      <w:pPr>
        <w:pStyle w:val="ConsPlusTitle"/>
        <w:ind w:firstLine="540"/>
        <w:jc w:val="both"/>
        <w:outlineLvl w:val="4"/>
      </w:pPr>
      <w:r>
        <w:t>7.3. Принципы реализации ПКР:</w:t>
      </w:r>
    </w:p>
    <w:p w:rsidR="00152C84" w:rsidRDefault="00152C84" w:rsidP="005358E5">
      <w:pPr>
        <w:pStyle w:val="ConsPlusNormal"/>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152C84" w:rsidRDefault="00152C84" w:rsidP="005358E5">
      <w:pPr>
        <w:pStyle w:val="ConsPlusNormal"/>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152C84" w:rsidRDefault="00152C84" w:rsidP="005358E5">
      <w:pPr>
        <w:pStyle w:val="ConsPlusNormal"/>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152C84" w:rsidRDefault="00152C84" w:rsidP="005358E5">
      <w:pPr>
        <w:pStyle w:val="ConsPlusNormal"/>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152C84" w:rsidRDefault="00152C84" w:rsidP="005358E5">
      <w:pPr>
        <w:pStyle w:val="ConsPlusNormal"/>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152C84" w:rsidRDefault="00152C84" w:rsidP="005358E5">
      <w:pPr>
        <w:pStyle w:val="ConsPlusNormal"/>
        <w:jc w:val="both"/>
      </w:pPr>
    </w:p>
    <w:p w:rsidR="00152C84" w:rsidRDefault="00152C84" w:rsidP="005358E5">
      <w:pPr>
        <w:pStyle w:val="ConsPlusTitle"/>
        <w:ind w:firstLine="540"/>
        <w:jc w:val="both"/>
        <w:outlineLvl w:val="3"/>
      </w:pPr>
      <w:r>
        <w:t>8. Перечень и содержание направлений работы логопеда.</w:t>
      </w:r>
    </w:p>
    <w:p w:rsidR="00152C84" w:rsidRDefault="00152C84" w:rsidP="005358E5">
      <w:pPr>
        <w:pStyle w:val="ConsPlusNormal"/>
        <w:spacing w:before="240"/>
        <w:ind w:firstLine="540"/>
        <w:jc w:val="both"/>
      </w:pPr>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152C84" w:rsidRDefault="00152C84" w:rsidP="005358E5">
      <w:pPr>
        <w:pStyle w:val="ConsPlusNormal"/>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152C84" w:rsidRDefault="00152C84" w:rsidP="005358E5">
      <w:pPr>
        <w:pStyle w:val="ConsPlusNormal"/>
        <w:spacing w:before="24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152C84" w:rsidRDefault="00152C84" w:rsidP="005358E5">
      <w:pPr>
        <w:pStyle w:val="ConsPlusNormal"/>
        <w:spacing w:before="240"/>
        <w:ind w:firstLine="540"/>
        <w:jc w:val="both"/>
      </w:pPr>
      <w: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152C84" w:rsidRDefault="00152C84" w:rsidP="005358E5">
      <w:pPr>
        <w:pStyle w:val="ConsPlusNormal"/>
        <w:spacing w:before="240"/>
        <w:ind w:firstLine="540"/>
        <w:jc w:val="both"/>
      </w:pPr>
      <w:r>
        <w:t>В содержание данного направления входят следующие аспекты:</w:t>
      </w:r>
    </w:p>
    <w:p w:rsidR="00152C84" w:rsidRDefault="00152C84" w:rsidP="005358E5">
      <w:pPr>
        <w:pStyle w:val="ConsPlusNormal"/>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152C84" w:rsidRDefault="00152C84" w:rsidP="005358E5">
      <w:pPr>
        <w:pStyle w:val="ConsPlusNormal"/>
        <w:spacing w:before="240"/>
        <w:ind w:firstLine="540"/>
        <w:jc w:val="both"/>
      </w:pPr>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152C84" w:rsidRDefault="00152C84" w:rsidP="005358E5">
      <w:pPr>
        <w:pStyle w:val="ConsPlusNormal"/>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152C84" w:rsidRDefault="00152C84" w:rsidP="005358E5">
      <w:pPr>
        <w:pStyle w:val="ConsPlusNormal"/>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152C84" w:rsidRDefault="00152C84" w:rsidP="005358E5">
      <w:pPr>
        <w:pStyle w:val="ConsPlusNormal"/>
        <w:spacing w:before="240"/>
        <w:ind w:firstLine="540"/>
        <w:jc w:val="both"/>
      </w:pPr>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152C84" w:rsidRDefault="00152C84" w:rsidP="005358E5">
      <w:pPr>
        <w:pStyle w:val="ConsPlusNormal"/>
        <w:spacing w:before="240"/>
        <w:ind w:firstLine="540"/>
        <w:jc w:val="both"/>
      </w:pPr>
      <w:r>
        <w:t>На протяжении учебного года (с сентября по июнь включительно) логопед ведет следующую документацию:</w:t>
      </w:r>
    </w:p>
    <w:p w:rsidR="00152C84" w:rsidRDefault="00152C84" w:rsidP="005358E5">
      <w:pPr>
        <w:pStyle w:val="ConsPlusNormal"/>
        <w:spacing w:before="240"/>
        <w:ind w:firstLine="540"/>
        <w:jc w:val="both"/>
      </w:pPr>
      <w:r>
        <w:t>журнал регистрации обследованных обучающихся с двигательными нарушениями;</w:t>
      </w:r>
    </w:p>
    <w:p w:rsidR="00152C84" w:rsidRDefault="00152C84" w:rsidP="005358E5">
      <w:pPr>
        <w:pStyle w:val="ConsPlusNormal"/>
        <w:spacing w:before="240"/>
        <w:ind w:firstLine="540"/>
        <w:jc w:val="both"/>
      </w:pPr>
      <w:r>
        <w:t>речевую карту каждого обучающегося с НОДА, имеющего речевые нарушения;</w:t>
      </w:r>
    </w:p>
    <w:p w:rsidR="00152C84" w:rsidRDefault="00152C84" w:rsidP="005358E5">
      <w:pPr>
        <w:pStyle w:val="ConsPlusNormal"/>
        <w:spacing w:before="240"/>
        <w:ind w:firstLine="540"/>
        <w:jc w:val="both"/>
      </w:pPr>
      <w:r>
        <w:t>перспективный план работы с обучающимся (на месяц, четверть, год);</w:t>
      </w:r>
    </w:p>
    <w:p w:rsidR="00152C84" w:rsidRDefault="00152C84" w:rsidP="005358E5">
      <w:pPr>
        <w:pStyle w:val="ConsPlusNormal"/>
        <w:spacing w:before="240"/>
        <w:ind w:firstLine="540"/>
        <w:jc w:val="both"/>
      </w:pPr>
      <w:r>
        <w:t>индивидуальные тетради на каждого обучающегося;</w:t>
      </w:r>
    </w:p>
    <w:p w:rsidR="00152C84" w:rsidRDefault="00152C84" w:rsidP="005358E5">
      <w:pPr>
        <w:pStyle w:val="ConsPlusNormal"/>
        <w:spacing w:before="240"/>
        <w:ind w:firstLine="540"/>
        <w:jc w:val="both"/>
      </w:pPr>
      <w:r>
        <w:t>дневник наблюдений за речевой динамикой обучающихся;</w:t>
      </w:r>
    </w:p>
    <w:p w:rsidR="00152C84" w:rsidRDefault="00152C84" w:rsidP="005358E5">
      <w:pPr>
        <w:pStyle w:val="ConsPlusNormal"/>
        <w:spacing w:before="240"/>
        <w:ind w:firstLine="540"/>
        <w:jc w:val="both"/>
      </w:pPr>
      <w:r>
        <w:t>журнал посещаемости логопедических индивидуальных и групповых занятий;</w:t>
      </w:r>
    </w:p>
    <w:p w:rsidR="00152C84" w:rsidRDefault="00152C84" w:rsidP="005358E5">
      <w:pPr>
        <w:pStyle w:val="ConsPlusNormal"/>
        <w:spacing w:before="240"/>
        <w:ind w:firstLine="540"/>
        <w:jc w:val="both"/>
      </w:pPr>
      <w:r>
        <w:t>план консультативно-методической работы с педагогическими работниками;</w:t>
      </w:r>
    </w:p>
    <w:p w:rsidR="00152C84" w:rsidRDefault="00152C84" w:rsidP="005358E5">
      <w:pPr>
        <w:pStyle w:val="ConsPlusNormal"/>
        <w:spacing w:before="240"/>
        <w:ind w:firstLine="540"/>
        <w:jc w:val="both"/>
      </w:pPr>
      <w:r>
        <w:t>план работы с родителями;</w:t>
      </w:r>
    </w:p>
    <w:p w:rsidR="00152C84" w:rsidRDefault="00152C84" w:rsidP="005358E5">
      <w:pPr>
        <w:pStyle w:val="ConsPlusNormal"/>
        <w:spacing w:before="240"/>
        <w:ind w:firstLine="540"/>
        <w:jc w:val="both"/>
      </w:pPr>
      <w:r>
        <w:t>годовой отчет о результатах работы.</w:t>
      </w:r>
    </w:p>
    <w:p w:rsidR="00152C84" w:rsidRDefault="00152C84" w:rsidP="005358E5">
      <w:pPr>
        <w:pStyle w:val="ConsPlusNormal"/>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152C84" w:rsidRDefault="00152C84" w:rsidP="005358E5">
      <w:pPr>
        <w:pStyle w:val="ConsPlusNormal"/>
        <w:spacing w:before="240"/>
        <w:ind w:firstLine="540"/>
        <w:jc w:val="both"/>
      </w:pPr>
      <w:r>
        <w:t>8.3. Консультативное направление включает:</w:t>
      </w:r>
    </w:p>
    <w:p w:rsidR="00152C84" w:rsidRDefault="00152C84" w:rsidP="005358E5">
      <w:pPr>
        <w:pStyle w:val="ConsPlusNormal"/>
        <w:spacing w:before="240"/>
        <w:ind w:firstLine="540"/>
        <w:jc w:val="both"/>
      </w:pPr>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152C84" w:rsidRDefault="00152C84" w:rsidP="005358E5">
      <w:pPr>
        <w:pStyle w:val="ConsPlusNormal"/>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152C84" w:rsidRDefault="00152C84" w:rsidP="005358E5">
      <w:pPr>
        <w:pStyle w:val="ConsPlusNormal"/>
        <w:spacing w:before="240"/>
        <w:ind w:firstLine="540"/>
        <w:jc w:val="both"/>
      </w:pPr>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152C84" w:rsidRDefault="00152C84" w:rsidP="005358E5">
      <w:pPr>
        <w:pStyle w:val="ConsPlusNormal"/>
        <w:spacing w:before="240"/>
        <w:ind w:firstLine="540"/>
        <w:jc w:val="both"/>
      </w:pPr>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152C84" w:rsidRDefault="00152C84" w:rsidP="005358E5">
      <w:pPr>
        <w:pStyle w:val="ConsPlusNormal"/>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rsidR="00152C84" w:rsidRDefault="00152C84" w:rsidP="005358E5">
      <w:pPr>
        <w:pStyle w:val="ConsPlusNormal"/>
        <w:spacing w:before="240"/>
        <w:ind w:firstLine="540"/>
        <w:jc w:val="both"/>
      </w:pPr>
      <w:r>
        <w:t>8.4. Информационно-просветительская работа включает:</w:t>
      </w:r>
    </w:p>
    <w:p w:rsidR="00152C84" w:rsidRDefault="00152C84" w:rsidP="005358E5">
      <w:pPr>
        <w:pStyle w:val="ConsPlusNormal"/>
        <w:spacing w:before="240"/>
        <w:ind w:firstLine="540"/>
        <w:jc w:val="both"/>
      </w:pPr>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152C84" w:rsidRDefault="00152C84" w:rsidP="005358E5">
      <w:pPr>
        <w:pStyle w:val="ConsPlusNormal"/>
        <w:spacing w:before="24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152C84" w:rsidRDefault="00152C84" w:rsidP="005358E5">
      <w:pPr>
        <w:pStyle w:val="ConsPlusNormal"/>
        <w:spacing w:before="240"/>
        <w:ind w:firstLine="540"/>
        <w:jc w:val="both"/>
      </w:pPr>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152C84" w:rsidRDefault="00152C84" w:rsidP="005358E5">
      <w:pPr>
        <w:pStyle w:val="ConsPlusNormal"/>
        <w:spacing w:before="240"/>
        <w:ind w:firstLine="540"/>
        <w:jc w:val="both"/>
      </w:pPr>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152C84" w:rsidRDefault="00152C84" w:rsidP="005358E5">
      <w:pPr>
        <w:pStyle w:val="ConsPlusNormal"/>
        <w:spacing w:before="240"/>
        <w:ind w:firstLine="540"/>
        <w:jc w:val="both"/>
      </w:pPr>
      <w:r>
        <w:t>мероприятия, направленные на преодоление трудностей речевого развития;</w:t>
      </w:r>
    </w:p>
    <w:p w:rsidR="00152C84" w:rsidRDefault="00152C84" w:rsidP="005358E5">
      <w:pPr>
        <w:pStyle w:val="ConsPlusNormal"/>
        <w:spacing w:before="240"/>
        <w:ind w:firstLine="540"/>
        <w:jc w:val="both"/>
      </w:pPr>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152C84" w:rsidRDefault="00152C84" w:rsidP="005358E5">
      <w:pPr>
        <w:pStyle w:val="ConsPlusNormal"/>
        <w:spacing w:before="240"/>
        <w:ind w:firstLine="540"/>
        <w:jc w:val="both"/>
      </w:pPr>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152C84" w:rsidRDefault="00152C84" w:rsidP="005358E5">
      <w:pPr>
        <w:pStyle w:val="ConsPlusNormal"/>
        <w:jc w:val="both"/>
      </w:pPr>
    </w:p>
    <w:p w:rsidR="00152C84" w:rsidRDefault="00152C84" w:rsidP="005358E5">
      <w:pPr>
        <w:pStyle w:val="ConsPlusTitle"/>
        <w:ind w:firstLine="540"/>
        <w:jc w:val="both"/>
        <w:outlineLvl w:val="3"/>
      </w:pPr>
      <w:r>
        <w:t>10. Перечень и содержание направлений работы психолога:</w:t>
      </w:r>
    </w:p>
    <w:p w:rsidR="00152C84" w:rsidRDefault="00152C84" w:rsidP="005358E5">
      <w:pPr>
        <w:pStyle w:val="ConsPlusNormal"/>
        <w:jc w:val="both"/>
      </w:pPr>
    </w:p>
    <w:p w:rsidR="00152C84" w:rsidRDefault="00152C84" w:rsidP="005358E5">
      <w:pPr>
        <w:pStyle w:val="ConsPlusTitle"/>
        <w:ind w:firstLine="540"/>
        <w:jc w:val="both"/>
        <w:outlineLvl w:val="4"/>
      </w:pPr>
      <w:r>
        <w:t>10.1. Диагностическая деятельность психолога.</w:t>
      </w:r>
    </w:p>
    <w:p w:rsidR="00152C84" w:rsidRDefault="00152C84" w:rsidP="005358E5">
      <w:pPr>
        <w:pStyle w:val="ConsPlusNormal"/>
        <w:spacing w:before="24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152C84" w:rsidRDefault="00152C84" w:rsidP="005358E5">
      <w:pPr>
        <w:pStyle w:val="ConsPlusNormal"/>
        <w:spacing w:before="240"/>
        <w:ind w:firstLine="540"/>
        <w:jc w:val="both"/>
      </w:pPr>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152C84" w:rsidRDefault="00152C84" w:rsidP="005358E5">
      <w:pPr>
        <w:pStyle w:val="ConsPlusNormal"/>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152C84" w:rsidRDefault="00152C84" w:rsidP="005358E5">
      <w:pPr>
        <w:pStyle w:val="ConsPlusNormal"/>
        <w:spacing w:before="240"/>
        <w:ind w:firstLine="540"/>
        <w:jc w:val="both"/>
      </w:pPr>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152C84" w:rsidRDefault="00152C84" w:rsidP="005358E5">
      <w:pPr>
        <w:pStyle w:val="ConsPlusNormal"/>
        <w:jc w:val="both"/>
      </w:pPr>
    </w:p>
    <w:p w:rsidR="00152C84" w:rsidRDefault="00152C84" w:rsidP="005358E5">
      <w:pPr>
        <w:pStyle w:val="ConsPlusTitle"/>
        <w:ind w:firstLine="540"/>
        <w:jc w:val="both"/>
        <w:outlineLvl w:val="4"/>
      </w:pPr>
      <w:r>
        <w:t>10.2. Психологическая коррекция и профилактика нарушений когнитивных процессов</w:t>
      </w:r>
    </w:p>
    <w:p w:rsidR="00152C84" w:rsidRDefault="00152C84" w:rsidP="005358E5">
      <w:pPr>
        <w:pStyle w:val="ConsPlusNormal"/>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152C84" w:rsidRDefault="00152C84" w:rsidP="005358E5">
      <w:pPr>
        <w:pStyle w:val="ConsPlusNormal"/>
        <w:jc w:val="both"/>
      </w:pPr>
    </w:p>
    <w:p w:rsidR="00152C84" w:rsidRDefault="00152C84" w:rsidP="005358E5">
      <w:pPr>
        <w:pStyle w:val="ConsPlusTitle"/>
        <w:ind w:firstLine="540"/>
        <w:jc w:val="both"/>
        <w:outlineLvl w:val="4"/>
      </w:pPr>
      <w:r>
        <w:t>10.3. Психологическая коррекция и профилактика нарушений личности.</w:t>
      </w:r>
    </w:p>
    <w:p w:rsidR="00152C84" w:rsidRDefault="00152C84" w:rsidP="005358E5">
      <w:pPr>
        <w:pStyle w:val="ConsPlusNormal"/>
        <w:spacing w:before="240"/>
        <w:ind w:firstLine="540"/>
        <w:jc w:val="both"/>
      </w:pPr>
      <w: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152C84" w:rsidRDefault="00152C84" w:rsidP="005358E5">
      <w:pPr>
        <w:pStyle w:val="ConsPlusNormal"/>
        <w:jc w:val="both"/>
      </w:pPr>
    </w:p>
    <w:p w:rsidR="00152C84" w:rsidRDefault="00152C84" w:rsidP="005358E5">
      <w:pPr>
        <w:pStyle w:val="ConsPlusTitle"/>
        <w:ind w:firstLine="540"/>
        <w:jc w:val="both"/>
        <w:outlineLvl w:val="4"/>
      </w:pPr>
      <w:r>
        <w:t>10.4. Психологическая помощь семье обучающегося с НОДА.</w:t>
      </w:r>
    </w:p>
    <w:p w:rsidR="00152C84" w:rsidRDefault="00152C84" w:rsidP="005358E5">
      <w:pPr>
        <w:pStyle w:val="ConsPlusNormal"/>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152C84" w:rsidRDefault="00152C84" w:rsidP="005358E5">
      <w:pPr>
        <w:pStyle w:val="ConsPlusNormal"/>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152C84" w:rsidRDefault="00152C84" w:rsidP="005358E5">
      <w:pPr>
        <w:pStyle w:val="ConsPlusNormal"/>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152C84" w:rsidRDefault="00152C84" w:rsidP="005358E5">
      <w:pPr>
        <w:pStyle w:val="ConsPlusNormal"/>
        <w:jc w:val="both"/>
      </w:pPr>
    </w:p>
    <w:p w:rsidR="00152C84" w:rsidRDefault="00152C84" w:rsidP="005358E5">
      <w:pPr>
        <w:pStyle w:val="ConsPlusTitle"/>
        <w:ind w:firstLine="540"/>
        <w:jc w:val="both"/>
        <w:outlineLvl w:val="4"/>
      </w:pPr>
      <w:r>
        <w:t>10.5. Психологическое консультирование участников образовательного процесса.</w:t>
      </w:r>
    </w:p>
    <w:p w:rsidR="00152C84" w:rsidRDefault="00152C84" w:rsidP="005358E5">
      <w:pPr>
        <w:pStyle w:val="ConsPlusNormal"/>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152C84" w:rsidRDefault="00152C84" w:rsidP="005358E5">
      <w:pPr>
        <w:pStyle w:val="ConsPlusNormal"/>
        <w:spacing w:before="240"/>
        <w:ind w:firstLine="540"/>
        <w:jc w:val="both"/>
      </w:pPr>
      <w:r>
        <w:t>Консультативная деятельность педагога-психолога разнообразна и осуществляется по запросу участников образовательного процесса.</w:t>
      </w:r>
    </w:p>
    <w:p w:rsidR="00152C84" w:rsidRDefault="00152C84" w:rsidP="005358E5">
      <w:pPr>
        <w:pStyle w:val="ConsPlusNormal"/>
        <w:jc w:val="both"/>
      </w:pPr>
    </w:p>
    <w:p w:rsidR="00152C84" w:rsidRDefault="00152C84" w:rsidP="005358E5">
      <w:pPr>
        <w:pStyle w:val="ConsPlusTitle"/>
        <w:ind w:firstLine="540"/>
        <w:jc w:val="both"/>
        <w:outlineLvl w:val="4"/>
      </w:pPr>
      <w:r>
        <w:t>10.6. Участие психолога в профориентационной работе.</w:t>
      </w:r>
    </w:p>
    <w:p w:rsidR="00152C84" w:rsidRDefault="00152C84" w:rsidP="005358E5">
      <w:pPr>
        <w:pStyle w:val="ConsPlusNormal"/>
        <w:spacing w:before="24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152C84" w:rsidRDefault="00152C84" w:rsidP="005358E5">
      <w:pPr>
        <w:pStyle w:val="ConsPlusNormal"/>
        <w:spacing w:before="240"/>
        <w:ind w:firstLine="540"/>
        <w:jc w:val="both"/>
      </w:pPr>
      <w:r>
        <w:t>Система работы предусматривает два этапа.</w:t>
      </w:r>
    </w:p>
    <w:p w:rsidR="00152C84" w:rsidRDefault="00152C84" w:rsidP="005358E5">
      <w:pPr>
        <w:pStyle w:val="ConsPlusNormal"/>
        <w:spacing w:before="240"/>
        <w:ind w:firstLine="540"/>
        <w:jc w:val="both"/>
      </w:pPr>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152C84" w:rsidRDefault="00152C84" w:rsidP="005358E5">
      <w:pPr>
        <w:pStyle w:val="ConsPlusNormal"/>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152C84" w:rsidRDefault="00152C84" w:rsidP="005358E5">
      <w:pPr>
        <w:pStyle w:val="ConsPlusNormal"/>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152C84" w:rsidRDefault="00152C84" w:rsidP="005358E5">
      <w:pPr>
        <w:pStyle w:val="ConsPlusNormal"/>
        <w:spacing w:before="240"/>
        <w:ind w:firstLine="540"/>
        <w:jc w:val="both"/>
      </w:pPr>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152C84" w:rsidRDefault="00152C84" w:rsidP="005358E5">
      <w:pPr>
        <w:pStyle w:val="ConsPlusNormal"/>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152C84" w:rsidRDefault="00152C84" w:rsidP="005358E5">
      <w:pPr>
        <w:pStyle w:val="ConsPlusNormal"/>
        <w:jc w:val="both"/>
      </w:pPr>
    </w:p>
    <w:p w:rsidR="00152C84" w:rsidRDefault="00152C84" w:rsidP="005358E5">
      <w:pPr>
        <w:pStyle w:val="ConsPlusTitle"/>
        <w:ind w:firstLine="540"/>
        <w:jc w:val="both"/>
        <w:outlineLvl w:val="4"/>
      </w:pPr>
      <w:r>
        <w:t>10.7. Психологическая помощь при подготовке к ОГЭ.</w:t>
      </w:r>
    </w:p>
    <w:p w:rsidR="00152C84" w:rsidRDefault="00152C84" w:rsidP="005358E5">
      <w:pPr>
        <w:pStyle w:val="ConsPlusNormal"/>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152C84" w:rsidRDefault="00152C84" w:rsidP="005358E5">
      <w:pPr>
        <w:pStyle w:val="ConsPlusNormal"/>
        <w:spacing w:before="240"/>
        <w:ind w:firstLine="540"/>
        <w:jc w:val="both"/>
      </w:pPr>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152C84" w:rsidRDefault="00152C84" w:rsidP="005358E5">
      <w:pPr>
        <w:pStyle w:val="ConsPlusNormal"/>
        <w:spacing w:before="240"/>
        <w:ind w:firstLine="540"/>
        <w:jc w:val="both"/>
      </w:pPr>
      <w:r>
        <w:t>Для преодоления трудностей необходимо:</w:t>
      </w:r>
    </w:p>
    <w:p w:rsidR="00152C84" w:rsidRDefault="00152C84" w:rsidP="005358E5">
      <w:pPr>
        <w:pStyle w:val="ConsPlusNormal"/>
        <w:spacing w:before="240"/>
        <w:ind w:firstLine="540"/>
        <w:jc w:val="both"/>
      </w:pPr>
      <w:r>
        <w:t>помогать выпускнику осваивать навыки работы с экзаменационными материалами;</w:t>
      </w:r>
    </w:p>
    <w:p w:rsidR="00152C84" w:rsidRDefault="00152C84" w:rsidP="005358E5">
      <w:pPr>
        <w:pStyle w:val="ConsPlusNormal"/>
        <w:spacing w:before="240"/>
        <w:ind w:firstLine="540"/>
        <w:jc w:val="both"/>
      </w:pPr>
      <w:r>
        <w:t>помогать выпускнику в выработке индивидуальной стратегии сдачи экзамена.</w:t>
      </w:r>
    </w:p>
    <w:p w:rsidR="00152C84" w:rsidRDefault="00152C84" w:rsidP="005358E5">
      <w:pPr>
        <w:pStyle w:val="ConsPlusNormal"/>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152C84" w:rsidRDefault="00152C84" w:rsidP="005358E5">
      <w:pPr>
        <w:pStyle w:val="ConsPlusNormal"/>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152C84" w:rsidRDefault="00152C84" w:rsidP="005358E5">
      <w:pPr>
        <w:pStyle w:val="ConsPlusNormal"/>
        <w:spacing w:before="240"/>
        <w:ind w:firstLine="540"/>
        <w:jc w:val="both"/>
      </w:pPr>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152C84" w:rsidRDefault="00152C84" w:rsidP="005358E5">
      <w:pPr>
        <w:pStyle w:val="ConsPlusNormal"/>
        <w:spacing w:before="240"/>
        <w:ind w:firstLine="540"/>
        <w:jc w:val="both"/>
      </w:pPr>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152C84" w:rsidRDefault="00152C84" w:rsidP="005358E5">
      <w:pPr>
        <w:pStyle w:val="ConsPlusNormal"/>
        <w:spacing w:before="240"/>
        <w:ind w:firstLine="540"/>
        <w:jc w:val="both"/>
      </w:pPr>
      <w:r>
        <w:t>обучение методам и приемам запоминания информации;</w:t>
      </w:r>
    </w:p>
    <w:p w:rsidR="00152C84" w:rsidRDefault="00152C84" w:rsidP="005358E5">
      <w:pPr>
        <w:pStyle w:val="ConsPlusNormal"/>
        <w:spacing w:before="240"/>
        <w:ind w:firstLine="540"/>
        <w:jc w:val="both"/>
      </w:pPr>
      <w:r>
        <w:t>отработка навыков саморегуляции психических состояний;</w:t>
      </w:r>
    </w:p>
    <w:p w:rsidR="00152C84" w:rsidRDefault="00152C84" w:rsidP="005358E5">
      <w:pPr>
        <w:pStyle w:val="ConsPlusNormal"/>
        <w:spacing w:before="240"/>
        <w:ind w:firstLine="540"/>
        <w:jc w:val="both"/>
      </w:pPr>
      <w:r>
        <w:t>развитие умения мобилизироваться в решающей ситуации.</w:t>
      </w:r>
    </w:p>
    <w:p w:rsidR="00152C84" w:rsidRDefault="00152C84" w:rsidP="005358E5">
      <w:pPr>
        <w:pStyle w:val="ConsPlusNormal"/>
        <w:spacing w:before="240"/>
        <w:ind w:firstLine="540"/>
        <w:jc w:val="both"/>
      </w:pPr>
      <w:r>
        <w:t>На этапе подготовки к экзаменам можно использовать различные формы психологической поддержки:</w:t>
      </w:r>
    </w:p>
    <w:p w:rsidR="00152C84" w:rsidRDefault="00152C84" w:rsidP="005358E5">
      <w:pPr>
        <w:pStyle w:val="ConsPlusNormal"/>
        <w:spacing w:before="240"/>
        <w:ind w:firstLine="540"/>
        <w:jc w:val="both"/>
      </w:pPr>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152C84" w:rsidRDefault="00152C84" w:rsidP="005358E5">
      <w:pPr>
        <w:pStyle w:val="ConsPlusNormal"/>
        <w:spacing w:before="240"/>
        <w:ind w:firstLine="540"/>
        <w:jc w:val="both"/>
      </w:pPr>
      <w:r>
        <w:t>групповые психологические занятия для различных категорий обучающихся;</w:t>
      </w:r>
    </w:p>
    <w:p w:rsidR="00152C84" w:rsidRDefault="00152C84" w:rsidP="005358E5">
      <w:pPr>
        <w:pStyle w:val="ConsPlusNormal"/>
        <w:spacing w:before="240"/>
        <w:ind w:firstLine="540"/>
        <w:jc w:val="both"/>
      </w:pPr>
      <w:r>
        <w:t>индивидуальные консультации для выпускников;</w:t>
      </w:r>
    </w:p>
    <w:p w:rsidR="00152C84" w:rsidRDefault="00152C84" w:rsidP="005358E5">
      <w:pPr>
        <w:pStyle w:val="ConsPlusNormal"/>
        <w:spacing w:before="240"/>
        <w:ind w:firstLine="540"/>
        <w:jc w:val="both"/>
      </w:pPr>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152C84" w:rsidRDefault="00152C84" w:rsidP="005358E5">
      <w:pPr>
        <w:pStyle w:val="ConsPlusNormal"/>
        <w:spacing w:before="240"/>
        <w:ind w:firstLine="540"/>
        <w:jc w:val="both"/>
      </w:pPr>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152C84" w:rsidRDefault="00152C84" w:rsidP="005358E5">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152C84" w:rsidRDefault="00152C84" w:rsidP="005358E5">
      <w:pPr>
        <w:pStyle w:val="ConsPlusNormal"/>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152C84" w:rsidRDefault="00152C84" w:rsidP="005358E5">
      <w:pPr>
        <w:pStyle w:val="ConsPlusNormal"/>
        <w:spacing w:before="24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152C84" w:rsidRDefault="00152C84" w:rsidP="005358E5">
      <w:pPr>
        <w:pStyle w:val="ConsPlusNormal"/>
        <w:spacing w:before="240"/>
        <w:ind w:firstLine="540"/>
        <w:jc w:val="both"/>
      </w:pPr>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152C84" w:rsidRDefault="00152C84" w:rsidP="005358E5">
      <w:pPr>
        <w:pStyle w:val="ConsPlusNormal"/>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152C84" w:rsidRDefault="00152C84" w:rsidP="005358E5">
      <w:pPr>
        <w:pStyle w:val="ConsPlusNormal"/>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152C84" w:rsidRDefault="00152C84" w:rsidP="005358E5">
      <w:pPr>
        <w:pStyle w:val="ConsPlusNormal"/>
        <w:spacing w:before="240"/>
        <w:ind w:firstLine="540"/>
        <w:jc w:val="both"/>
      </w:pPr>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152C84" w:rsidRDefault="00152C84" w:rsidP="005358E5">
      <w:pPr>
        <w:pStyle w:val="ConsPlusNormal"/>
        <w:spacing w:before="240"/>
        <w:ind w:firstLine="540"/>
        <w:jc w:val="both"/>
      </w:pPr>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152C84" w:rsidRDefault="00152C84" w:rsidP="005358E5">
      <w:pPr>
        <w:pStyle w:val="ConsPlusNormal"/>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152C84" w:rsidRDefault="00152C84" w:rsidP="005358E5">
      <w:pPr>
        <w:pStyle w:val="ConsPlusNormal"/>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152C84" w:rsidRDefault="00152C84" w:rsidP="005358E5">
      <w:pPr>
        <w:pStyle w:val="ConsPlusNormal"/>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152C84" w:rsidRDefault="00152C84" w:rsidP="005358E5">
      <w:pPr>
        <w:pStyle w:val="ConsPlusNormal"/>
        <w:spacing w:before="240"/>
        <w:ind w:firstLine="540"/>
        <w:jc w:val="both"/>
      </w:pPr>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152C84" w:rsidRDefault="00152C84" w:rsidP="005358E5">
      <w:pPr>
        <w:pStyle w:val="ConsPlusNormal"/>
        <w:spacing w:before="240"/>
        <w:ind w:firstLine="540"/>
        <w:jc w:val="both"/>
      </w:pPr>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18. Психолого-педагогическое обеспечение.</w:t>
      </w:r>
    </w:p>
    <w:p w:rsidR="00152C84" w:rsidRDefault="00152C84" w:rsidP="005358E5">
      <w:pPr>
        <w:pStyle w:val="ConsPlusNormal"/>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152C84" w:rsidRDefault="00152C84" w:rsidP="005358E5">
      <w:pPr>
        <w:pStyle w:val="ConsPlusNormal"/>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rsidR="00152C84" w:rsidRDefault="00152C84" w:rsidP="005358E5">
      <w:pPr>
        <w:pStyle w:val="ConsPlusNormal"/>
        <w:spacing w:before="240"/>
        <w:ind w:firstLine="540"/>
        <w:jc w:val="both"/>
      </w:pPr>
      <w:r>
        <w:t>учет индивидуальных особенностей и особых образовательных потребностей обучающихся с НОДА;</w:t>
      </w:r>
    </w:p>
    <w:p w:rsidR="00152C84" w:rsidRDefault="00152C84" w:rsidP="005358E5">
      <w:pPr>
        <w:pStyle w:val="ConsPlusNormal"/>
        <w:spacing w:before="240"/>
        <w:ind w:firstLine="540"/>
        <w:jc w:val="both"/>
      </w:pPr>
      <w:r>
        <w:t>соблюдение ортопедического режима;</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для повышения эффективности ПКР - применение коллективных форм работы и работы в парах;</w:t>
      </w:r>
    </w:p>
    <w:p w:rsidR="00152C84" w:rsidRDefault="00152C84" w:rsidP="005358E5">
      <w:pPr>
        <w:pStyle w:val="ConsPlusNormal"/>
        <w:spacing w:before="240"/>
        <w:ind w:firstLine="540"/>
        <w:jc w:val="both"/>
      </w:pPr>
      <w:r>
        <w:t>использование специальных методов, приемов, средств обучения;</w:t>
      </w:r>
    </w:p>
    <w:p w:rsidR="00152C84" w:rsidRDefault="00152C84" w:rsidP="005358E5">
      <w:pPr>
        <w:pStyle w:val="ConsPlusNormal"/>
        <w:spacing w:before="240"/>
        <w:ind w:firstLine="540"/>
        <w:jc w:val="both"/>
      </w:pPr>
      <w:r>
        <w:t>использование современных психолого-педагогических, в том числе информационных, компьютерных технологий;</w:t>
      </w:r>
    </w:p>
    <w:p w:rsidR="00152C84" w:rsidRDefault="00152C84" w:rsidP="005358E5">
      <w:pPr>
        <w:pStyle w:val="ConsPlusNormal"/>
        <w:spacing w:before="240"/>
        <w:ind w:firstLine="540"/>
        <w:jc w:val="both"/>
      </w:pPr>
      <w:r>
        <w:t>учет специфики нарушения развития обучающегося с НОДА;</w:t>
      </w:r>
    </w:p>
    <w:p w:rsidR="00152C84" w:rsidRDefault="00152C84" w:rsidP="005358E5">
      <w:pPr>
        <w:pStyle w:val="ConsPlusNormal"/>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52C84" w:rsidRDefault="00152C84" w:rsidP="005358E5">
      <w:pPr>
        <w:pStyle w:val="ConsPlusNormal"/>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152C84" w:rsidRDefault="00152C84" w:rsidP="005358E5">
      <w:pPr>
        <w:pStyle w:val="ConsPlusNormal"/>
        <w:spacing w:before="240"/>
        <w:ind w:firstLine="540"/>
        <w:jc w:val="both"/>
      </w:pPr>
      <w:r>
        <w:t>включение родителей в реализацию ПКР.</w:t>
      </w:r>
    </w:p>
    <w:p w:rsidR="00152C84" w:rsidRDefault="00152C84" w:rsidP="005358E5">
      <w:pPr>
        <w:pStyle w:val="ConsPlusNormal"/>
        <w:jc w:val="both"/>
      </w:pPr>
    </w:p>
    <w:p w:rsidR="00152C84" w:rsidRDefault="00152C84" w:rsidP="005358E5">
      <w:pPr>
        <w:pStyle w:val="ConsPlusTitle"/>
        <w:ind w:firstLine="540"/>
        <w:jc w:val="both"/>
        <w:outlineLvl w:val="3"/>
      </w:pPr>
      <w:r>
        <w:t>19.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152C84" w:rsidRDefault="00152C84" w:rsidP="005358E5">
      <w:pPr>
        <w:pStyle w:val="ConsPlusNormal"/>
        <w:jc w:val="both"/>
      </w:pPr>
    </w:p>
    <w:p w:rsidR="00152C84" w:rsidRDefault="00152C84" w:rsidP="005358E5">
      <w:pPr>
        <w:pStyle w:val="ConsPlusTitle"/>
        <w:ind w:firstLine="540"/>
        <w:jc w:val="both"/>
        <w:outlineLvl w:val="3"/>
      </w:pPr>
      <w:r>
        <w:t>20. Кадровое обеспечение.</w:t>
      </w:r>
    </w:p>
    <w:p w:rsidR="00152C84" w:rsidRDefault="00152C84" w:rsidP="005358E5">
      <w:pPr>
        <w:pStyle w:val="ConsPlusNormal"/>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152C84" w:rsidRDefault="00152C84" w:rsidP="005358E5">
      <w:pPr>
        <w:pStyle w:val="ConsPlusNormal"/>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152C84" w:rsidRDefault="00152C84" w:rsidP="005358E5">
      <w:pPr>
        <w:pStyle w:val="ConsPlusNormal"/>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152C84" w:rsidRDefault="00152C84" w:rsidP="005358E5">
      <w:pPr>
        <w:pStyle w:val="ConsPlusNormal"/>
        <w:jc w:val="both"/>
      </w:pPr>
    </w:p>
    <w:p w:rsidR="00152C84" w:rsidRDefault="00152C84" w:rsidP="005358E5">
      <w:pPr>
        <w:pStyle w:val="ConsPlusTitle"/>
        <w:ind w:firstLine="540"/>
        <w:jc w:val="both"/>
        <w:outlineLvl w:val="3"/>
      </w:pPr>
      <w:r>
        <w:t>21.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152C84" w:rsidRDefault="00152C84" w:rsidP="005358E5">
      <w:pPr>
        <w:pStyle w:val="ConsPlusNormal"/>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152C84" w:rsidRDefault="00152C84" w:rsidP="005358E5">
      <w:pPr>
        <w:pStyle w:val="ConsPlusNormal"/>
        <w:jc w:val="both"/>
      </w:pPr>
    </w:p>
    <w:p w:rsidR="00152C84" w:rsidRDefault="00152C84" w:rsidP="005358E5">
      <w:pPr>
        <w:pStyle w:val="ConsPlusTitle"/>
        <w:ind w:firstLine="540"/>
        <w:jc w:val="both"/>
        <w:outlineLvl w:val="3"/>
      </w:pPr>
      <w:r>
        <w:t>22. Информационное обеспечение.</w:t>
      </w:r>
    </w:p>
    <w:p w:rsidR="00152C84" w:rsidRDefault="00152C84" w:rsidP="005358E5">
      <w:pPr>
        <w:pStyle w:val="ConsPlusNormal"/>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152C84" w:rsidRDefault="00152C84" w:rsidP="005358E5">
      <w:pPr>
        <w:pStyle w:val="ConsPlusNormal"/>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Планируемые результаты реализации ПКР включают:</w:t>
      </w:r>
    </w:p>
    <w:p w:rsidR="00152C84" w:rsidRDefault="00152C84" w:rsidP="005358E5">
      <w:pPr>
        <w:pStyle w:val="ConsPlusNormal"/>
        <w:spacing w:before="240"/>
        <w:ind w:firstLine="540"/>
        <w:jc w:val="both"/>
      </w:pPr>
      <w:r>
        <w:t>адаптацию обучающегося с НОДА к среде образовательной организации;</w:t>
      </w:r>
    </w:p>
    <w:p w:rsidR="00152C84" w:rsidRDefault="00152C84" w:rsidP="005358E5">
      <w:pPr>
        <w:pStyle w:val="ConsPlusNormal"/>
        <w:spacing w:before="240"/>
        <w:ind w:firstLine="540"/>
        <w:jc w:val="both"/>
      </w:pPr>
      <w:r>
        <w:t>динамику когнитивного, личностного, эмоционального развития обучающегося с НОДА;</w:t>
      </w:r>
    </w:p>
    <w:p w:rsidR="00152C84" w:rsidRDefault="00152C84" w:rsidP="005358E5">
      <w:pPr>
        <w:pStyle w:val="ConsPlusNormal"/>
        <w:spacing w:before="240"/>
        <w:ind w:firstLine="540"/>
        <w:jc w:val="both"/>
      </w:pPr>
      <w:r>
        <w:t>уменьшение степени выраженности речевых нарушений;</w:t>
      </w:r>
    </w:p>
    <w:p w:rsidR="00152C84" w:rsidRDefault="00152C84" w:rsidP="005358E5">
      <w:pPr>
        <w:pStyle w:val="ConsPlusNormal"/>
        <w:spacing w:before="240"/>
        <w:ind w:firstLine="540"/>
        <w:jc w:val="both"/>
      </w:pPr>
      <w:r>
        <w:t>улучшение владения родным (русским) языком;</w:t>
      </w:r>
    </w:p>
    <w:p w:rsidR="00152C84" w:rsidRDefault="00152C84" w:rsidP="005358E5">
      <w:pPr>
        <w:pStyle w:val="ConsPlusNormal"/>
        <w:spacing w:before="240"/>
        <w:ind w:firstLine="540"/>
        <w:jc w:val="both"/>
      </w:pPr>
      <w:r>
        <w:t>оптимизацию неадекватных профессиональных намерений обучающихся с НОДА;</w:t>
      </w:r>
    </w:p>
    <w:p w:rsidR="00152C84" w:rsidRDefault="00152C84" w:rsidP="005358E5">
      <w:pPr>
        <w:pStyle w:val="ConsPlusNormal"/>
        <w:spacing w:before="240"/>
        <w:ind w:firstLine="540"/>
        <w:jc w:val="both"/>
      </w:pPr>
      <w:r>
        <w:t>оптимизацию детско-родительских отношений как преодоление особенностей семейного воспитания.</w:t>
      </w:r>
    </w:p>
    <w:p w:rsidR="00152C84" w:rsidRDefault="00152C84" w:rsidP="005358E5">
      <w:pPr>
        <w:pStyle w:val="ConsPlusNormal"/>
        <w:spacing w:before="240"/>
        <w:ind w:firstLine="540"/>
        <w:jc w:val="both"/>
      </w:pPr>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152C84" w:rsidRDefault="00152C84" w:rsidP="005358E5">
      <w:pPr>
        <w:pStyle w:val="ConsPlusNormal"/>
        <w:spacing w:before="240"/>
        <w:ind w:firstLine="540"/>
        <w:jc w:val="both"/>
      </w:pPr>
      <w:r>
        <w:t>25. Планируемые результаты ПКР имеют дифференцированный характер и могут определяться индивидуально.</w:t>
      </w:r>
    </w:p>
    <w:p w:rsidR="00152C84" w:rsidRDefault="00152C84" w:rsidP="005358E5">
      <w:pPr>
        <w:pStyle w:val="ConsPlusNormal"/>
        <w:spacing w:before="240"/>
        <w:ind w:firstLine="540"/>
        <w:jc w:val="both"/>
      </w:pPr>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152C84" w:rsidRDefault="00152C84" w:rsidP="005358E5">
      <w:pPr>
        <w:pStyle w:val="ConsPlusNormal"/>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152C84" w:rsidRDefault="00152C84" w:rsidP="005358E5">
      <w:pPr>
        <w:pStyle w:val="ConsPlusNormal"/>
        <w:spacing w:before="240"/>
        <w:ind w:firstLine="540"/>
        <w:jc w:val="both"/>
      </w:pPr>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152C84" w:rsidRDefault="00152C84" w:rsidP="005358E5">
      <w:pPr>
        <w:pStyle w:val="ConsPlusNormal"/>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152C84" w:rsidRDefault="00152C84" w:rsidP="005358E5">
      <w:pPr>
        <w:pStyle w:val="ConsPlusNormal"/>
        <w:spacing w:before="240"/>
        <w:ind w:firstLine="540"/>
        <w:jc w:val="both"/>
      </w:pPr>
      <w:r>
        <w:t>27. Достижения обучающихся с НОДА рассматриваются в динамике с учетом их предыдущих индивидуальных достижений.</w:t>
      </w:r>
    </w:p>
    <w:p w:rsidR="00152C84" w:rsidRDefault="00152C84" w:rsidP="005358E5">
      <w:pPr>
        <w:pStyle w:val="ConsPlusNormal"/>
        <w:spacing w:before="240"/>
        <w:ind w:firstLine="540"/>
        <w:jc w:val="both"/>
      </w:pPr>
      <w:r>
        <w:t>28. Методы оценки эффективности реализации программы: экспериментально-психологические исследования, тестирования, опросы, анкетирования.</w:t>
      </w:r>
    </w:p>
    <w:p w:rsidR="00152C84" w:rsidRDefault="00152C84" w:rsidP="005358E5">
      <w:pPr>
        <w:pStyle w:val="ConsPlusNormal"/>
        <w:spacing w:before="240"/>
        <w:ind w:firstLine="540"/>
        <w:jc w:val="both"/>
      </w:pPr>
      <w: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15</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6" w:name="Par35021"/>
      <w:bookmarkEnd w:id="16"/>
      <w:r>
        <w:t>ПРОГРАММА</w:t>
      </w:r>
    </w:p>
    <w:p w:rsidR="00152C84" w:rsidRDefault="00152C84" w:rsidP="005358E5">
      <w:pPr>
        <w:pStyle w:val="ConsPlusTitle"/>
        <w:jc w:val="center"/>
      </w:pPr>
      <w:r>
        <w:t>КОРРЕКЦИОННОЙ РАБОТЫ С ОБУЧАЮЩИМИСЯ С ЗАДЕРЖКОЙ ПСИХИЧЕСКОГО</w:t>
      </w:r>
    </w:p>
    <w:p w:rsidR="00152C84" w:rsidRDefault="00152C84" w:rsidP="005358E5">
      <w:pPr>
        <w:pStyle w:val="ConsPlusTitle"/>
        <w:jc w:val="center"/>
      </w:pPr>
      <w:r>
        <w:t>РАЗВИТИЯ ФАОП ООО ДЛЯ ОБУЧАЮЩИХСЯ С ЗАДЕРЖКОЙ ПСИХИЧЕСКОГО</w:t>
      </w:r>
    </w:p>
    <w:p w:rsidR="00152C84" w:rsidRDefault="00152C84" w:rsidP="005358E5">
      <w:pPr>
        <w:pStyle w:val="ConsPlusTitle"/>
        <w:jc w:val="center"/>
      </w:pPr>
      <w:r>
        <w:t>РАЗВИТИЯ (ВАРИАНТ 7)</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52C84" w:rsidRDefault="00152C84" w:rsidP="005358E5">
      <w:pPr>
        <w:pStyle w:val="ConsPlusNormal"/>
        <w:spacing w:before="240"/>
        <w:ind w:firstLine="540"/>
        <w:jc w:val="both"/>
      </w:pPr>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152C84" w:rsidRDefault="00152C84" w:rsidP="005358E5">
      <w:pPr>
        <w:pStyle w:val="ConsPlusNormal"/>
        <w:spacing w:before="240"/>
        <w:ind w:firstLine="540"/>
        <w:jc w:val="both"/>
      </w:pPr>
      <w:r>
        <w:t>Задачи ПКР:</w:t>
      </w:r>
    </w:p>
    <w:p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152C84" w:rsidRDefault="00152C84" w:rsidP="005358E5">
      <w:pPr>
        <w:pStyle w:val="ConsPlusNormal"/>
        <w:spacing w:before="240"/>
        <w:ind w:firstLine="540"/>
        <w:jc w:val="both"/>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152C84" w:rsidRDefault="00152C84" w:rsidP="005358E5">
      <w:pPr>
        <w:pStyle w:val="ConsPlusNormal"/>
        <w:spacing w:before="240"/>
        <w:ind w:firstLine="540"/>
        <w:jc w:val="both"/>
      </w:pPr>
      <w:r>
        <w:t>оказание комплексной коррекционно-педагогической, психологической и социальной помощи обучающимся с ЗПР;</w:t>
      </w:r>
    </w:p>
    <w:p w:rsidR="00152C84" w:rsidRDefault="00152C84" w:rsidP="005358E5">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152C84" w:rsidRDefault="00152C84" w:rsidP="005358E5">
      <w:pPr>
        <w:pStyle w:val="ConsPlusNormal"/>
        <w:spacing w:before="240"/>
        <w:ind w:firstLine="540"/>
        <w:jc w:val="both"/>
      </w:pPr>
      <w:r>
        <w:t>разработка и проведение коррекционных курсов, реализуемых в процессе внеурочной деятельности;</w:t>
      </w:r>
    </w:p>
    <w:p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152C84" w:rsidRDefault="00152C84" w:rsidP="005358E5">
      <w:pPr>
        <w:pStyle w:val="ConsPlusNormal"/>
        <w:spacing w:before="240"/>
        <w:ind w:firstLine="540"/>
        <w:jc w:val="both"/>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152C84" w:rsidRDefault="00152C84" w:rsidP="005358E5">
      <w:pPr>
        <w:pStyle w:val="ConsPlusNormal"/>
        <w:spacing w:before="240"/>
        <w:ind w:firstLine="540"/>
        <w:jc w:val="both"/>
      </w:pPr>
      <w:r>
        <w:t>реализация системы мероприятий по социальной адаптации обучающихся с ЗПР;</w:t>
      </w:r>
    </w:p>
    <w:p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сопровождения обучающихся с ЗПР;</w:t>
      </w:r>
    </w:p>
    <w:p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152C84" w:rsidRDefault="00152C84" w:rsidP="005358E5">
      <w:pPr>
        <w:pStyle w:val="ConsPlusNormal"/>
        <w:spacing w:before="240"/>
        <w:ind w:firstLine="540"/>
        <w:jc w:val="both"/>
      </w:pPr>
      <w:r>
        <w:t>5. Содержание ПКР определяют следующие принципы:</w:t>
      </w:r>
    </w:p>
    <w:p w:rsidR="00152C84" w:rsidRDefault="00152C84" w:rsidP="005358E5">
      <w:pPr>
        <w:pStyle w:val="ConsPlusNormal"/>
        <w:spacing w:before="240"/>
        <w:ind w:firstLine="540"/>
        <w:jc w:val="both"/>
      </w:pPr>
      <w:r>
        <w:t>5.1. Преемственность.</w:t>
      </w:r>
    </w:p>
    <w:p w:rsidR="00152C84" w:rsidRDefault="00152C84" w:rsidP="005358E5">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5.2. Соблюдение интересов обучающихся с ЗПР.</w:t>
      </w:r>
    </w:p>
    <w:p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52C84" w:rsidRDefault="00152C84" w:rsidP="005358E5">
      <w:pPr>
        <w:pStyle w:val="ConsPlusNormal"/>
        <w:spacing w:before="240"/>
        <w:ind w:firstLine="540"/>
        <w:jc w:val="both"/>
      </w:pPr>
      <w:r>
        <w:t>5.3. Непрерывность.</w:t>
      </w:r>
    </w:p>
    <w:p w:rsidR="00152C84" w:rsidRDefault="00152C84" w:rsidP="005358E5">
      <w:pPr>
        <w:pStyle w:val="ConsPlusNormal"/>
        <w:spacing w:before="240"/>
        <w:ind w:firstLine="540"/>
        <w:jc w:val="both"/>
      </w:pPr>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5.4. Вариативность.</w:t>
      </w:r>
    </w:p>
    <w:p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152C84" w:rsidRDefault="00152C84" w:rsidP="005358E5">
      <w:pPr>
        <w:pStyle w:val="ConsPlusNormal"/>
        <w:spacing w:before="240"/>
        <w:ind w:firstLine="540"/>
        <w:jc w:val="both"/>
      </w:pPr>
      <w:r>
        <w:t>5.5. Комплексность и системность.</w:t>
      </w:r>
    </w:p>
    <w:p w:rsidR="00152C84" w:rsidRDefault="00152C84" w:rsidP="005358E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ЗПР;</w:t>
      </w:r>
    </w:p>
    <w:p w:rsidR="00152C84" w:rsidRDefault="00152C84" w:rsidP="005358E5">
      <w:pPr>
        <w:pStyle w:val="ConsPlusNormal"/>
        <w:spacing w:before="240"/>
        <w:ind w:firstLine="540"/>
        <w:jc w:val="both"/>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152C84" w:rsidRDefault="00152C84" w:rsidP="005358E5">
      <w:pPr>
        <w:pStyle w:val="ConsPlusNormal"/>
        <w:spacing w:before="240"/>
        <w:ind w:firstLine="540"/>
        <w:jc w:val="both"/>
      </w:pPr>
      <w:r>
        <w:t>комплексное сопровождение каждого обучающегося с ЗПР при систематическом взаимодействии всех участников образовательных отношений;</w:t>
      </w:r>
    </w:p>
    <w:p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152C84" w:rsidRDefault="00152C84" w:rsidP="005358E5">
      <w:pPr>
        <w:pStyle w:val="ConsPlusNormal"/>
        <w:spacing w:before="240"/>
        <w:ind w:firstLine="540"/>
        <w:jc w:val="both"/>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152C84" w:rsidRDefault="00152C84" w:rsidP="005358E5">
      <w:pPr>
        <w:pStyle w:val="ConsPlusNormal"/>
        <w:spacing w:before="240"/>
        <w:ind w:firstLine="540"/>
        <w:jc w:val="both"/>
      </w:pPr>
      <w:r>
        <w:t>содействие приобщению обучающихся с ЗПР к здоровому образу жизни;</w:t>
      </w:r>
    </w:p>
    <w:p w:rsidR="00152C84" w:rsidRDefault="00152C84" w:rsidP="005358E5">
      <w:pPr>
        <w:pStyle w:val="ConsPlusNormal"/>
        <w:spacing w:before="240"/>
        <w:ind w:firstLine="540"/>
        <w:jc w:val="both"/>
      </w:pPr>
      <w:r>
        <w:t>обеспечение профессиональной ориентации обучающихся с ЗПР с учетом их интересов, способностей, индивидуальных особенностей.</w:t>
      </w:r>
    </w:p>
    <w:p w:rsidR="00152C84" w:rsidRDefault="00152C84" w:rsidP="005358E5">
      <w:pPr>
        <w:pStyle w:val="ConsPlusNormal"/>
        <w:spacing w:before="240"/>
        <w:ind w:firstLine="540"/>
        <w:jc w:val="both"/>
      </w:pPr>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152C84" w:rsidRDefault="00152C84" w:rsidP="005358E5">
      <w:pPr>
        <w:pStyle w:val="ConsPlusNormal"/>
        <w:spacing w:before="240"/>
        <w:ind w:firstLine="540"/>
        <w:jc w:val="both"/>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152C84" w:rsidRDefault="00152C84" w:rsidP="005358E5">
      <w:pPr>
        <w:pStyle w:val="ConsPlusNormal"/>
        <w:spacing w:before="240"/>
        <w:ind w:firstLine="540"/>
        <w:jc w:val="both"/>
      </w:pPr>
      <w:r>
        <w:t>Система комплексной помощи включает:</w:t>
      </w:r>
    </w:p>
    <w:p w:rsidR="00152C84" w:rsidRDefault="00152C84" w:rsidP="005358E5">
      <w:pPr>
        <w:pStyle w:val="ConsPlusNormal"/>
        <w:spacing w:before="240"/>
        <w:ind w:firstLine="540"/>
        <w:jc w:val="both"/>
      </w:pPr>
      <w:r>
        <w:t>определение особых образовательных потребностей обучающихся с ЗПР на уровне основного общего образования;</w:t>
      </w:r>
    </w:p>
    <w:p w:rsidR="00152C84" w:rsidRDefault="00152C84" w:rsidP="005358E5">
      <w:pPr>
        <w:pStyle w:val="ConsPlusNormal"/>
        <w:spacing w:before="240"/>
        <w:ind w:firstLine="540"/>
        <w:jc w:val="both"/>
      </w:pPr>
      <w:r>
        <w:t>индивидуализацию содержания специальных образовательных условий;</w:t>
      </w:r>
    </w:p>
    <w:p w:rsidR="00152C84" w:rsidRDefault="00152C84" w:rsidP="005358E5">
      <w:pPr>
        <w:pStyle w:val="ConsPlusNormal"/>
        <w:spacing w:before="240"/>
        <w:ind w:firstLine="540"/>
        <w:jc w:val="both"/>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152C84" w:rsidRDefault="00152C84" w:rsidP="005358E5">
      <w:pPr>
        <w:pStyle w:val="ConsPlusNormal"/>
        <w:spacing w:before="240"/>
        <w:ind w:firstLine="540"/>
        <w:jc w:val="both"/>
      </w:pPr>
      <w:r>
        <w:t>организацию групповых и индивидуальных коррекционно-развивающих занятий для обучающихся с ЗПР;</w:t>
      </w:r>
    </w:p>
    <w:p w:rsidR="00152C84" w:rsidRDefault="00152C84" w:rsidP="005358E5">
      <w:pPr>
        <w:pStyle w:val="ConsPlusNormal"/>
        <w:spacing w:before="240"/>
        <w:ind w:firstLine="540"/>
        <w:jc w:val="both"/>
      </w:pPr>
      <w:r>
        <w:t>реализацию мероприятий по социальной адаптации учащихся;</w:t>
      </w:r>
    </w:p>
    <w:p w:rsidR="00152C84" w:rsidRDefault="00152C84" w:rsidP="005358E5">
      <w:pPr>
        <w:pStyle w:val="ConsPlusNormal"/>
        <w:spacing w:before="240"/>
        <w:ind w:firstLine="540"/>
        <w:jc w:val="both"/>
      </w:pPr>
      <w:r>
        <w:t>оказание родителям (законным представителям) обучающихся консультативной и методической помощи по социальным, правовым и другим вопросам;</w:t>
      </w:r>
    </w:p>
    <w:p w:rsidR="00152C84" w:rsidRDefault="00152C84" w:rsidP="005358E5">
      <w:pPr>
        <w:pStyle w:val="ConsPlusNormal"/>
        <w:spacing w:before="240"/>
        <w:ind w:firstLine="540"/>
        <w:jc w:val="both"/>
      </w:pPr>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включает:</w:t>
      </w:r>
    </w:p>
    <w:p w:rsidR="00152C84" w:rsidRDefault="00152C84" w:rsidP="005358E5">
      <w:pPr>
        <w:pStyle w:val="ConsPlusNormal"/>
        <w:spacing w:before="240"/>
        <w:ind w:firstLine="540"/>
        <w:jc w:val="both"/>
      </w:pPr>
      <w:r>
        <w:t>определение уровня актуального и зоны ближайшего развития обучающихся с ЗПР, выявление индивидуальных возможностей;</w:t>
      </w:r>
    </w:p>
    <w:p w:rsidR="00152C84" w:rsidRDefault="00152C84" w:rsidP="005358E5">
      <w:pPr>
        <w:pStyle w:val="ConsPlusNormal"/>
        <w:spacing w:before="240"/>
        <w:ind w:firstLine="540"/>
        <w:jc w:val="both"/>
      </w:pPr>
      <w:r>
        <w:t>изучение развития эмоциональной, регуляторной, познавательной, речевой сфер и личностных особенностей обучающихся с ЗПР;</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обучающегося с ЗПР;</w:t>
      </w:r>
    </w:p>
    <w:p w:rsidR="00152C84" w:rsidRDefault="00152C84" w:rsidP="005358E5">
      <w:pPr>
        <w:pStyle w:val="ConsPlusNormal"/>
        <w:spacing w:before="240"/>
        <w:ind w:firstLine="540"/>
        <w:jc w:val="both"/>
      </w:pPr>
      <w:r>
        <w:t>изучение адаптивных возможностей и уровня психосоциального развития обучающегося с ЗПР;</w:t>
      </w:r>
    </w:p>
    <w:p w:rsidR="00152C84" w:rsidRDefault="00152C84" w:rsidP="005358E5">
      <w:pPr>
        <w:pStyle w:val="ConsPlusNormal"/>
        <w:spacing w:before="240"/>
        <w:ind w:firstLine="540"/>
        <w:jc w:val="both"/>
      </w:pPr>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152C84" w:rsidRDefault="00152C84" w:rsidP="005358E5">
      <w:pPr>
        <w:pStyle w:val="ConsPlusNormal"/>
        <w:spacing w:before="240"/>
        <w:ind w:firstLine="540"/>
        <w:jc w:val="both"/>
      </w:pPr>
      <w:r>
        <w:t>изучение профессиональных предпочтений и склонностей;</w:t>
      </w:r>
    </w:p>
    <w:p w:rsidR="00152C84" w:rsidRDefault="00152C84" w:rsidP="005358E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152C84" w:rsidRDefault="00152C84" w:rsidP="005358E5">
      <w:pPr>
        <w:pStyle w:val="ConsPlusNormal"/>
        <w:spacing w:before="240"/>
        <w:ind w:firstLine="540"/>
        <w:jc w:val="both"/>
      </w:pPr>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 включает:</w:t>
      </w:r>
    </w:p>
    <w:p w:rsidR="00152C84" w:rsidRDefault="00152C84" w:rsidP="005358E5">
      <w:pPr>
        <w:pStyle w:val="ConsPlusNormal"/>
        <w:spacing w:before="240"/>
        <w:ind w:firstLine="540"/>
        <w:jc w:val="both"/>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152C84" w:rsidRDefault="00152C84" w:rsidP="005358E5">
      <w:pPr>
        <w:pStyle w:val="ConsPlusNormal"/>
        <w:spacing w:before="240"/>
        <w:ind w:firstLine="540"/>
        <w:jc w:val="both"/>
      </w:pPr>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152C84" w:rsidRDefault="00152C84" w:rsidP="005358E5">
      <w:pPr>
        <w:pStyle w:val="ConsPlusNormal"/>
        <w:spacing w:before="240"/>
        <w:ind w:firstLine="540"/>
        <w:jc w:val="both"/>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152C84" w:rsidRDefault="00152C84" w:rsidP="005358E5">
      <w:pPr>
        <w:pStyle w:val="ConsPlusNormal"/>
        <w:spacing w:before="240"/>
        <w:ind w:firstLine="540"/>
        <w:jc w:val="both"/>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152C84" w:rsidRDefault="00152C84" w:rsidP="005358E5">
      <w:pPr>
        <w:pStyle w:val="ConsPlusNormal"/>
        <w:spacing w:before="240"/>
        <w:ind w:firstLine="540"/>
        <w:jc w:val="both"/>
      </w:pPr>
      <w:r>
        <w:t>формирование стремления к осознанному самопознанию и саморазвитию у обучающихся с ЗПР;</w:t>
      </w:r>
    </w:p>
    <w:p w:rsidR="00152C84" w:rsidRDefault="00152C84" w:rsidP="005358E5">
      <w:pPr>
        <w:pStyle w:val="ConsPlusNormal"/>
        <w:spacing w:before="240"/>
        <w:ind w:firstLine="540"/>
        <w:jc w:val="both"/>
      </w:pPr>
      <w:r>
        <w:t>формирование способов регуляции поведения и эмоциональных состояний с учетом норм и правил общественного уклада;</w:t>
      </w:r>
    </w:p>
    <w:p w:rsidR="00152C84" w:rsidRDefault="00152C84" w:rsidP="005358E5">
      <w:pPr>
        <w:pStyle w:val="ConsPlusNormal"/>
        <w:spacing w:before="240"/>
        <w:ind w:firstLine="540"/>
        <w:jc w:val="both"/>
      </w:pPr>
      <w:r>
        <w:t>развитие навыков конструктивного общения и эффективного взаимодействия с окружающими;</w:t>
      </w:r>
    </w:p>
    <w:p w:rsidR="00152C84" w:rsidRDefault="00152C84" w:rsidP="005358E5">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rsidR="00152C84" w:rsidRDefault="00152C84" w:rsidP="005358E5">
      <w:pPr>
        <w:pStyle w:val="ConsPlusNormal"/>
        <w:spacing w:before="240"/>
        <w:ind w:firstLine="540"/>
        <w:jc w:val="both"/>
      </w:pPr>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152C84" w:rsidRDefault="00152C84" w:rsidP="005358E5">
      <w:pPr>
        <w:pStyle w:val="ConsPlusNormal"/>
        <w:spacing w:before="240"/>
        <w:ind w:firstLine="540"/>
        <w:jc w:val="both"/>
      </w:pPr>
      <w:r>
        <w:t>социальную защиту обучающегося в случае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коррекционных курсов и дополнительных коррекционно-развивающих занятий;</w:t>
      </w:r>
    </w:p>
    <w:p w:rsidR="00152C84" w:rsidRDefault="00152C84" w:rsidP="005358E5">
      <w:pPr>
        <w:pStyle w:val="ConsPlusNormal"/>
        <w:spacing w:before="240"/>
        <w:ind w:firstLine="540"/>
        <w:jc w:val="both"/>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152C84" w:rsidRDefault="00152C84" w:rsidP="005358E5">
      <w:pPr>
        <w:pStyle w:val="ConsPlusNormal"/>
        <w:spacing w:before="240"/>
        <w:ind w:firstLine="540"/>
        <w:jc w:val="both"/>
      </w:pPr>
      <w:r>
        <w:t>Необходимость проведения дополнительных коррекционно-развивающих занятий может возникнуть в следующих случаях:</w:t>
      </w:r>
    </w:p>
    <w:p w:rsidR="00152C84" w:rsidRDefault="00152C84" w:rsidP="005358E5">
      <w:pPr>
        <w:pStyle w:val="ConsPlusNormal"/>
        <w:spacing w:before="240"/>
        <w:ind w:firstLine="540"/>
        <w:jc w:val="both"/>
      </w:pPr>
      <w:r>
        <w:t>потребность в дополнительном психолого-педагогическом сопровождении после длительной болезни;</w:t>
      </w:r>
    </w:p>
    <w:p w:rsidR="00152C84" w:rsidRDefault="00152C84" w:rsidP="005358E5">
      <w:pPr>
        <w:pStyle w:val="ConsPlusNormal"/>
        <w:spacing w:before="240"/>
        <w:ind w:firstLine="540"/>
        <w:jc w:val="both"/>
      </w:pPr>
      <w:r>
        <w:t>индивидуальные коррекционно-развивающие занятия педагога-психолога, направленные на помощь в трудной жизненной ситуации;</w:t>
      </w:r>
    </w:p>
    <w:p w:rsidR="00152C84" w:rsidRDefault="00152C84" w:rsidP="005358E5">
      <w:pPr>
        <w:pStyle w:val="ConsPlusNormal"/>
        <w:spacing w:before="240"/>
        <w:ind w:firstLine="540"/>
        <w:jc w:val="both"/>
      </w:pPr>
      <w:r>
        <w:t>коррекционно-развивающие занятия педагога-психолога по коррекции индивидуальных личностных нарушений/акцентуаций;</w:t>
      </w:r>
    </w:p>
    <w:p w:rsidR="00152C84" w:rsidRDefault="00152C84" w:rsidP="005358E5">
      <w:pPr>
        <w:pStyle w:val="ConsPlusNormal"/>
        <w:spacing w:before="240"/>
        <w:ind w:firstLine="540"/>
        <w:jc w:val="both"/>
      </w:pPr>
      <w:r>
        <w:t>коррекционно-развивающие занятия предметной направленности с учителем-предметником по преодолению индивидуальных образовательных дефицитов;</w:t>
      </w:r>
    </w:p>
    <w:p w:rsidR="00152C84" w:rsidRDefault="00152C84" w:rsidP="005358E5">
      <w:pPr>
        <w:pStyle w:val="ConsPlusNormal"/>
        <w:spacing w:before="24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152C84" w:rsidRDefault="00152C84" w:rsidP="005358E5">
      <w:pPr>
        <w:pStyle w:val="ConsPlusNormal"/>
        <w:spacing w:before="240"/>
        <w:ind w:firstLine="540"/>
        <w:jc w:val="both"/>
      </w:pPr>
      <w: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152C84" w:rsidRDefault="00152C84" w:rsidP="005358E5">
      <w:pPr>
        <w:pStyle w:val="ConsPlusNormal"/>
        <w:spacing w:before="240"/>
        <w:ind w:firstLine="540"/>
        <w:jc w:val="both"/>
      </w:pPr>
      <w:r>
        <w:t>7.3.2.5.2. Задачи курса:</w:t>
      </w:r>
    </w:p>
    <w:p w:rsidR="00152C84" w:rsidRDefault="00152C84" w:rsidP="005358E5">
      <w:pPr>
        <w:pStyle w:val="ConsPlusNormal"/>
        <w:spacing w:before="240"/>
        <w:ind w:firstLine="540"/>
        <w:jc w:val="both"/>
      </w:pPr>
      <w:r>
        <w:t>формирование учебной мотивации, стимуляция развития познавательных процессов;</w:t>
      </w:r>
    </w:p>
    <w:p w:rsidR="00152C84" w:rsidRDefault="00152C84" w:rsidP="005358E5">
      <w:pPr>
        <w:pStyle w:val="ConsPlusNormal"/>
        <w:spacing w:before="240"/>
        <w:ind w:firstLine="540"/>
        <w:jc w:val="both"/>
      </w:pPr>
      <w:r>
        <w:t>коррекция недостатков осознанной саморегуляции познавательной деятельности, эмоций и поведения, формирование навыков самоконтроля;</w:t>
      </w:r>
    </w:p>
    <w:p w:rsidR="00152C84" w:rsidRDefault="00152C84" w:rsidP="005358E5">
      <w:pPr>
        <w:pStyle w:val="ConsPlusNormal"/>
        <w:spacing w:before="240"/>
        <w:ind w:firstLine="540"/>
        <w:jc w:val="both"/>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152C84" w:rsidRDefault="00152C84" w:rsidP="005358E5">
      <w:pPr>
        <w:pStyle w:val="ConsPlusNormal"/>
        <w:spacing w:before="240"/>
        <w:ind w:firstLine="540"/>
        <w:jc w:val="both"/>
      </w:pPr>
      <w:r>
        <w:t>развитие личностного и профессионального самоопределения, формирование целостного "образа Я";</w:t>
      </w:r>
    </w:p>
    <w:p w:rsidR="00152C84" w:rsidRDefault="00152C84" w:rsidP="005358E5">
      <w:pPr>
        <w:pStyle w:val="ConsPlusNormal"/>
        <w:spacing w:before="240"/>
        <w:ind w:firstLine="540"/>
        <w:jc w:val="both"/>
      </w:pPr>
      <w:r>
        <w:t>развитие различных коммуникативных умений, приемов конструктивного общения и навыков сотрудничества;</w:t>
      </w:r>
    </w:p>
    <w:p w:rsidR="00152C84" w:rsidRDefault="00152C84" w:rsidP="005358E5">
      <w:pPr>
        <w:pStyle w:val="ConsPlusNormal"/>
        <w:spacing w:before="240"/>
        <w:ind w:firstLine="540"/>
        <w:jc w:val="both"/>
      </w:pPr>
      <w:r>
        <w:t>стимулирование интереса к себе и социальному окружению;</w:t>
      </w:r>
    </w:p>
    <w:p w:rsidR="00152C84" w:rsidRDefault="00152C84" w:rsidP="005358E5">
      <w:pPr>
        <w:pStyle w:val="ConsPlusNormal"/>
        <w:spacing w:before="240"/>
        <w:ind w:firstLine="540"/>
        <w:jc w:val="both"/>
      </w:pPr>
      <w:r>
        <w:t>развитие продуктивных видов взаимоотношений с окружающими сверстниками и взрослыми;</w:t>
      </w:r>
    </w:p>
    <w:p w:rsidR="00152C84" w:rsidRDefault="00152C84" w:rsidP="005358E5">
      <w:pPr>
        <w:pStyle w:val="ConsPlusNormal"/>
        <w:spacing w:before="240"/>
        <w:ind w:firstLine="540"/>
        <w:jc w:val="both"/>
      </w:pPr>
      <w:r>
        <w:t>предупреждение школьной и социальной дезадаптации;</w:t>
      </w:r>
    </w:p>
    <w:p w:rsidR="00152C84" w:rsidRDefault="00152C84" w:rsidP="005358E5">
      <w:pPr>
        <w:pStyle w:val="ConsPlusNormal"/>
        <w:spacing w:before="240"/>
        <w:ind w:firstLine="540"/>
        <w:jc w:val="both"/>
      </w:pPr>
      <w:r>
        <w:t>становление и расширение сферы жизненной компетенции.</w:t>
      </w:r>
    </w:p>
    <w:p w:rsidR="00152C84" w:rsidRDefault="00152C84" w:rsidP="005358E5">
      <w:pPr>
        <w:pStyle w:val="ConsPlusNormal"/>
        <w:spacing w:before="240"/>
        <w:ind w:firstLine="540"/>
        <w:jc w:val="both"/>
      </w:pPr>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152C84" w:rsidRDefault="00152C84" w:rsidP="005358E5">
      <w:pPr>
        <w:pStyle w:val="ConsPlusNormal"/>
        <w:spacing w:before="240"/>
        <w:ind w:firstLine="540"/>
        <w:jc w:val="both"/>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152C84" w:rsidRDefault="00152C84" w:rsidP="005358E5">
      <w:pPr>
        <w:pStyle w:val="ConsPlusNormal"/>
        <w:spacing w:before="240"/>
        <w:ind w:firstLine="540"/>
        <w:jc w:val="both"/>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152C84" w:rsidRDefault="00152C84" w:rsidP="005358E5">
      <w:pPr>
        <w:pStyle w:val="ConsPlusNormal"/>
        <w:spacing w:before="240"/>
        <w:ind w:firstLine="540"/>
        <w:jc w:val="both"/>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152C84" w:rsidRDefault="00152C84" w:rsidP="005358E5">
      <w:pPr>
        <w:pStyle w:val="ConsPlusNormal"/>
        <w:spacing w:before="240"/>
        <w:ind w:firstLine="540"/>
        <w:jc w:val="both"/>
      </w:pPr>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152C84" w:rsidRDefault="00152C84" w:rsidP="005358E5">
      <w:pPr>
        <w:pStyle w:val="ConsPlusNormal"/>
        <w:spacing w:before="240"/>
        <w:ind w:firstLine="540"/>
        <w:jc w:val="both"/>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152C84" w:rsidRDefault="00152C84" w:rsidP="005358E5">
      <w:pPr>
        <w:pStyle w:val="ConsPlusNormal"/>
        <w:spacing w:before="240"/>
        <w:ind w:firstLine="540"/>
        <w:jc w:val="both"/>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152C84" w:rsidRDefault="00152C84" w:rsidP="005358E5">
      <w:pPr>
        <w:pStyle w:val="ConsPlusNormal"/>
        <w:spacing w:before="240"/>
        <w:ind w:firstLine="540"/>
        <w:jc w:val="both"/>
      </w:pPr>
      <w:r>
        <w:t>Модуль "Развитие коммуникативной деятельности" (разделы "Развитие коммуникативных навыков" и "Развитие навыков сотрудничества").</w:t>
      </w:r>
    </w:p>
    <w:p w:rsidR="00152C84" w:rsidRDefault="00152C84" w:rsidP="005358E5">
      <w:pPr>
        <w:pStyle w:val="ConsPlusNormal"/>
        <w:spacing w:before="240"/>
        <w:ind w:firstLine="540"/>
        <w:jc w:val="both"/>
      </w:pPr>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152C84" w:rsidRDefault="00152C84" w:rsidP="005358E5">
      <w:pPr>
        <w:pStyle w:val="ConsPlusNormal"/>
        <w:spacing w:before="240"/>
        <w:ind w:firstLine="540"/>
        <w:jc w:val="both"/>
      </w:pPr>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152C84" w:rsidRDefault="00152C84" w:rsidP="005358E5">
      <w:pPr>
        <w:pStyle w:val="ConsPlusNormal"/>
        <w:spacing w:before="240"/>
        <w:ind w:firstLine="540"/>
        <w:jc w:val="both"/>
      </w:pPr>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152C84" w:rsidRDefault="00152C84" w:rsidP="005358E5">
      <w:pPr>
        <w:pStyle w:val="ConsPlusNormal"/>
        <w:spacing w:before="240"/>
        <w:ind w:firstLine="540"/>
        <w:jc w:val="both"/>
      </w:pPr>
      <w:r>
        <w:t>7.3.2.6.2. Задачи курса:</w:t>
      </w:r>
    </w:p>
    <w:p w:rsidR="00152C84" w:rsidRDefault="00152C84" w:rsidP="005358E5">
      <w:pPr>
        <w:pStyle w:val="ConsPlusNormal"/>
        <w:spacing w:before="240"/>
        <w:ind w:firstLine="540"/>
        <w:jc w:val="both"/>
      </w:pPr>
      <w:r>
        <w:t>коррекция и развитие познавательных процессов на основе учебного материала;</w:t>
      </w:r>
    </w:p>
    <w:p w:rsidR="00152C84" w:rsidRDefault="00152C84" w:rsidP="005358E5">
      <w:pPr>
        <w:pStyle w:val="ConsPlusNormal"/>
        <w:spacing w:before="240"/>
        <w:ind w:firstLine="540"/>
        <w:jc w:val="both"/>
      </w:pPr>
      <w:r>
        <w:t>формирование приемов мыслительной деятельности, коррекция и развитие логических мыслительных операций;</w:t>
      </w:r>
    </w:p>
    <w:p w:rsidR="00152C84" w:rsidRDefault="00152C84" w:rsidP="005358E5">
      <w:pPr>
        <w:pStyle w:val="ConsPlusNormal"/>
        <w:spacing w:before="240"/>
        <w:ind w:firstLine="540"/>
        <w:jc w:val="both"/>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152C84" w:rsidRDefault="00152C84" w:rsidP="005358E5">
      <w:pPr>
        <w:pStyle w:val="ConsPlusNormal"/>
        <w:spacing w:before="240"/>
        <w:ind w:firstLine="540"/>
        <w:jc w:val="both"/>
      </w:pPr>
      <w:r>
        <w:t>специальное формирование метапредметных умений, обеспечивающих освоение программного материала;</w:t>
      </w:r>
    </w:p>
    <w:p w:rsidR="00152C84" w:rsidRDefault="00152C84" w:rsidP="005358E5">
      <w:pPr>
        <w:pStyle w:val="ConsPlusNormal"/>
        <w:spacing w:before="240"/>
        <w:ind w:firstLine="540"/>
        <w:jc w:val="both"/>
      </w:pPr>
      <w:r>
        <w:t>формирование навыков социальной (жизненной) компетенции.</w:t>
      </w:r>
    </w:p>
    <w:p w:rsidR="00152C84" w:rsidRDefault="00152C84" w:rsidP="005358E5">
      <w:pPr>
        <w:pStyle w:val="ConsPlusNormal"/>
        <w:spacing w:before="240"/>
        <w:ind w:firstLine="540"/>
        <w:jc w:val="both"/>
      </w:pPr>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152C84" w:rsidRDefault="00152C84" w:rsidP="005358E5">
      <w:pPr>
        <w:pStyle w:val="ConsPlusNormal"/>
        <w:spacing w:before="240"/>
        <w:ind w:firstLine="540"/>
        <w:jc w:val="both"/>
      </w:pPr>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152C84" w:rsidRDefault="00152C84" w:rsidP="005358E5">
      <w:pPr>
        <w:pStyle w:val="ConsPlusNormal"/>
        <w:spacing w:before="240"/>
        <w:ind w:firstLine="540"/>
        <w:jc w:val="both"/>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152C84" w:rsidRDefault="00152C84" w:rsidP="005358E5">
      <w:pPr>
        <w:pStyle w:val="ConsPlusNormal"/>
        <w:spacing w:before="240"/>
        <w:ind w:firstLine="540"/>
        <w:jc w:val="both"/>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152C84" w:rsidRDefault="00152C84" w:rsidP="005358E5">
      <w:pPr>
        <w:pStyle w:val="ConsPlusNormal"/>
        <w:spacing w:before="240"/>
        <w:ind w:firstLine="540"/>
        <w:jc w:val="both"/>
      </w:pPr>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152C84" w:rsidRDefault="00152C84" w:rsidP="005358E5">
      <w:pPr>
        <w:pStyle w:val="ConsPlusNormal"/>
        <w:spacing w:before="240"/>
        <w:ind w:firstLine="540"/>
        <w:jc w:val="both"/>
      </w:pPr>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152C84" w:rsidRDefault="00152C84" w:rsidP="005358E5">
      <w:pPr>
        <w:pStyle w:val="ConsPlusNormal"/>
        <w:spacing w:before="240"/>
        <w:ind w:firstLine="540"/>
        <w:jc w:val="both"/>
      </w:pPr>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152C84" w:rsidRDefault="00152C84" w:rsidP="005358E5">
      <w:pPr>
        <w:pStyle w:val="ConsPlusNormal"/>
        <w:spacing w:before="240"/>
        <w:ind w:firstLine="540"/>
        <w:jc w:val="both"/>
      </w:pPr>
      <w:r>
        <w:t>7.3.2.7.2. Задачи курса:</w:t>
      </w:r>
    </w:p>
    <w:p w:rsidR="00152C84" w:rsidRDefault="00152C84" w:rsidP="005358E5">
      <w:pPr>
        <w:pStyle w:val="ConsPlusNormal"/>
        <w:spacing w:before="240"/>
        <w:ind w:firstLine="540"/>
        <w:jc w:val="both"/>
      </w:pPr>
      <w:r>
        <w:t>коррекция и развитие языкового анализа и синтеза;</w:t>
      </w:r>
    </w:p>
    <w:p w:rsidR="00152C84" w:rsidRDefault="00152C84" w:rsidP="005358E5">
      <w:pPr>
        <w:pStyle w:val="ConsPlusNormal"/>
        <w:spacing w:before="240"/>
        <w:ind w:firstLine="540"/>
        <w:jc w:val="both"/>
      </w:pPr>
      <w:r>
        <w:t>совершенствование зрительно-пространственных и пространственно-временных представлений;</w:t>
      </w:r>
    </w:p>
    <w:p w:rsidR="00152C84" w:rsidRDefault="00152C84" w:rsidP="005358E5">
      <w:pPr>
        <w:pStyle w:val="ConsPlusNormal"/>
        <w:spacing w:before="240"/>
        <w:ind w:firstLine="540"/>
        <w:jc w:val="both"/>
      </w:pPr>
      <w:r>
        <w:t>совершенствование фонетико-фонематической стороны речи;</w:t>
      </w:r>
    </w:p>
    <w:p w:rsidR="00152C84" w:rsidRDefault="00152C84" w:rsidP="005358E5">
      <w:pPr>
        <w:pStyle w:val="ConsPlusNormal"/>
        <w:spacing w:before="240"/>
        <w:ind w:firstLine="540"/>
        <w:jc w:val="both"/>
      </w:pPr>
      <w:r>
        <w:t>формирование фонематических, морфологических и синтаксических обобщений;</w:t>
      </w:r>
    </w:p>
    <w:p w:rsidR="00152C84" w:rsidRDefault="00152C84" w:rsidP="005358E5">
      <w:pPr>
        <w:pStyle w:val="ConsPlusNormal"/>
        <w:spacing w:before="240"/>
        <w:ind w:firstLine="540"/>
        <w:jc w:val="both"/>
      </w:pPr>
      <w:r>
        <w:t>коррекция и развитие лексико-грамматического строя речи;</w:t>
      </w:r>
    </w:p>
    <w:p w:rsidR="00152C84" w:rsidRDefault="00152C84" w:rsidP="005358E5">
      <w:pPr>
        <w:pStyle w:val="ConsPlusNormal"/>
        <w:spacing w:before="240"/>
        <w:ind w:firstLine="540"/>
        <w:jc w:val="both"/>
      </w:pPr>
      <w:r>
        <w:t>формирование алгоритма орфографических действий, орфографической зоркости, навыков грамотного письма;</w:t>
      </w:r>
    </w:p>
    <w:p w:rsidR="00152C84" w:rsidRDefault="00152C84" w:rsidP="005358E5">
      <w:pPr>
        <w:pStyle w:val="ConsPlusNormal"/>
        <w:spacing w:before="240"/>
        <w:ind w:firstLine="540"/>
        <w:jc w:val="both"/>
      </w:pPr>
      <w:r>
        <w:t>коррекция или минимизация ошибок письма и чтения;</w:t>
      </w:r>
    </w:p>
    <w:p w:rsidR="00152C84" w:rsidRDefault="00152C84" w:rsidP="005358E5">
      <w:pPr>
        <w:pStyle w:val="ConsPlusNormal"/>
        <w:spacing w:before="240"/>
        <w:ind w:firstLine="540"/>
        <w:jc w:val="both"/>
      </w:pPr>
      <w:r>
        <w:t>развитие связной речи и формирование коммуникативной компетенции.</w:t>
      </w:r>
    </w:p>
    <w:p w:rsidR="00152C84" w:rsidRDefault="00152C84" w:rsidP="005358E5">
      <w:pPr>
        <w:pStyle w:val="ConsPlusNormal"/>
        <w:spacing w:before="240"/>
        <w:ind w:firstLine="540"/>
        <w:jc w:val="both"/>
      </w:pPr>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152C84" w:rsidRDefault="00152C84" w:rsidP="005358E5">
      <w:pPr>
        <w:pStyle w:val="ConsPlusNormal"/>
        <w:spacing w:before="240"/>
        <w:ind w:firstLine="540"/>
        <w:jc w:val="both"/>
      </w:pPr>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152C84" w:rsidRDefault="00152C84" w:rsidP="005358E5">
      <w:pPr>
        <w:pStyle w:val="ConsPlusNormal"/>
        <w:spacing w:before="240"/>
        <w:ind w:firstLine="540"/>
        <w:jc w:val="both"/>
      </w:pPr>
      <w:r>
        <w:t>7.3.2.7.4. В соответствии с целями и задачами коррекционного курса "Логопедические занятия" выделяются следующие модули:</w:t>
      </w:r>
    </w:p>
    <w:p w:rsidR="00152C84" w:rsidRDefault="00152C84" w:rsidP="005358E5">
      <w:pPr>
        <w:pStyle w:val="ConsPlusNormal"/>
        <w:spacing w:before="240"/>
        <w:ind w:firstLine="540"/>
        <w:jc w:val="both"/>
      </w:pPr>
      <w:r>
        <w:t>Модуль "Совершенствование фонетико-фонематической стороны речи. Фонетика, орфоэпия, графика";</w:t>
      </w:r>
    </w:p>
    <w:p w:rsidR="00152C84" w:rsidRDefault="00152C84" w:rsidP="005358E5">
      <w:pPr>
        <w:pStyle w:val="ConsPlusNormal"/>
        <w:spacing w:before="240"/>
        <w:ind w:firstLine="540"/>
        <w:jc w:val="both"/>
      </w:pPr>
      <w:r>
        <w:t>Модуль "Обогащение и активизация словарного запаса. Формирование навыков словообразования. Морфемика";</w:t>
      </w:r>
    </w:p>
    <w:p w:rsidR="00152C84" w:rsidRDefault="00152C84" w:rsidP="005358E5">
      <w:pPr>
        <w:pStyle w:val="ConsPlusNormal"/>
        <w:spacing w:before="240"/>
        <w:ind w:firstLine="540"/>
        <w:jc w:val="both"/>
      </w:pPr>
      <w:r>
        <w:t>Модуль "Коррекция и развитие лексико-грамматической стороны речи. Морфология";</w:t>
      </w:r>
    </w:p>
    <w:p w:rsidR="00152C84" w:rsidRDefault="00152C84" w:rsidP="005358E5">
      <w:pPr>
        <w:pStyle w:val="ConsPlusNormal"/>
        <w:spacing w:before="240"/>
        <w:ind w:firstLine="540"/>
        <w:jc w:val="both"/>
      </w:pPr>
      <w:r>
        <w:t>Модуль "Коррекция и развитие связной речи. Коммуникация (говорение, аудирование, чтение, письмо)".</w:t>
      </w:r>
    </w:p>
    <w:p w:rsidR="00152C84" w:rsidRDefault="00152C84" w:rsidP="005358E5">
      <w:pPr>
        <w:pStyle w:val="ConsPlusNormal"/>
        <w:spacing w:before="240"/>
        <w:ind w:firstLine="540"/>
        <w:jc w:val="both"/>
      </w:pPr>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152C84" w:rsidRDefault="00152C84" w:rsidP="005358E5">
      <w:pPr>
        <w:pStyle w:val="ConsPlusNormal"/>
        <w:spacing w:before="240"/>
        <w:ind w:firstLine="540"/>
        <w:jc w:val="both"/>
      </w:pPr>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152C84" w:rsidRDefault="00152C84" w:rsidP="005358E5">
      <w:pPr>
        <w:pStyle w:val="ConsPlusNormal"/>
        <w:spacing w:before="240"/>
        <w:ind w:firstLine="540"/>
        <w:jc w:val="both"/>
      </w:pPr>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rsidR="00152C84" w:rsidRDefault="00152C84" w:rsidP="005358E5">
      <w:pPr>
        <w:pStyle w:val="ConsPlusNormal"/>
        <w:spacing w:before="240"/>
        <w:ind w:firstLine="540"/>
        <w:jc w:val="both"/>
      </w:pPr>
      <w:r>
        <w:t>7.3.2.10. Время, отведенное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rsidR="00152C84" w:rsidRDefault="00152C84" w:rsidP="005358E5">
      <w:pPr>
        <w:pStyle w:val="ConsPlusNormal"/>
        <w:spacing w:before="240"/>
        <w:ind w:firstLine="540"/>
        <w:jc w:val="both"/>
      </w:pPr>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52C84" w:rsidRDefault="00152C84" w:rsidP="005358E5">
      <w:pPr>
        <w:pStyle w:val="ConsPlusNormal"/>
        <w:spacing w:before="240"/>
        <w:ind w:firstLine="540"/>
        <w:jc w:val="both"/>
      </w:pPr>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52C84" w:rsidRDefault="00152C84" w:rsidP="005358E5">
      <w:pPr>
        <w:pStyle w:val="ConsPlusNormal"/>
        <w:spacing w:before="240"/>
        <w:ind w:firstLine="540"/>
        <w:jc w:val="both"/>
      </w:pPr>
      <w:r>
        <w:t>7.3.2.13. Рабочая программа коррекционно-развивающего курса должна иметь следующую структуру:</w:t>
      </w:r>
    </w:p>
    <w:p w:rsidR="00152C84" w:rsidRDefault="00152C84" w:rsidP="005358E5">
      <w:pPr>
        <w:pStyle w:val="ConsPlusNormal"/>
        <w:spacing w:before="240"/>
        <w:ind w:firstLine="540"/>
        <w:jc w:val="both"/>
      </w:pPr>
      <w:r>
        <w:t>пояснительная записка;</w:t>
      </w:r>
    </w:p>
    <w:p w:rsidR="00152C84" w:rsidRDefault="00152C84" w:rsidP="005358E5">
      <w:pPr>
        <w:pStyle w:val="ConsPlusNormal"/>
        <w:spacing w:before="240"/>
        <w:ind w:firstLine="540"/>
        <w:jc w:val="both"/>
      </w:pPr>
      <w:r>
        <w:t>общая характеристика коррекционного курса;</w:t>
      </w:r>
    </w:p>
    <w:p w:rsidR="00152C84" w:rsidRDefault="00152C84" w:rsidP="005358E5">
      <w:pPr>
        <w:pStyle w:val="ConsPlusNormal"/>
        <w:spacing w:before="240"/>
        <w:ind w:firstLine="540"/>
        <w:jc w:val="both"/>
      </w:pPr>
      <w:r>
        <w:t>цели и задачи изучения коррекционного курса;</w:t>
      </w:r>
    </w:p>
    <w:p w:rsidR="00152C84" w:rsidRDefault="00152C84" w:rsidP="005358E5">
      <w:pPr>
        <w:pStyle w:val="ConsPlusNormal"/>
        <w:spacing w:before="240"/>
        <w:ind w:firstLine="540"/>
        <w:jc w:val="both"/>
      </w:pPr>
      <w:r>
        <w:t>место коррекционного курса в учебном плане;</w:t>
      </w:r>
    </w:p>
    <w:p w:rsidR="00152C84" w:rsidRDefault="00152C84" w:rsidP="005358E5">
      <w:pPr>
        <w:pStyle w:val="ConsPlusNormal"/>
        <w:spacing w:before="240"/>
        <w:ind w:firstLine="540"/>
        <w:jc w:val="both"/>
      </w:pPr>
      <w:r>
        <w:t>основные содержательные линии программы коррекционного курса;</w:t>
      </w:r>
    </w:p>
    <w:p w:rsidR="00152C84" w:rsidRDefault="00152C84" w:rsidP="005358E5">
      <w:pPr>
        <w:pStyle w:val="ConsPlusNormal"/>
        <w:spacing w:before="240"/>
        <w:ind w:firstLine="540"/>
        <w:jc w:val="both"/>
      </w:pPr>
      <w:r>
        <w:t>содержание коррекционного курса (по классам);</w:t>
      </w:r>
    </w:p>
    <w:p w:rsidR="00152C84" w:rsidRDefault="00152C84" w:rsidP="005358E5">
      <w:pPr>
        <w:pStyle w:val="ConsPlusNormal"/>
        <w:spacing w:before="240"/>
        <w:ind w:firstLine="540"/>
        <w:jc w:val="both"/>
      </w:pPr>
      <w:r>
        <w:t>планируемые результаты освоения коррекционного курса.</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w:t>
      </w:r>
    </w:p>
    <w:p w:rsidR="00152C84" w:rsidRDefault="00152C84" w:rsidP="005358E5">
      <w:pPr>
        <w:pStyle w:val="ConsPlusNormal"/>
        <w:spacing w:before="240"/>
        <w:ind w:firstLine="540"/>
        <w:jc w:val="both"/>
      </w:pPr>
      <w:r>
        <w:t>выработку педагогами и специалистами совместных обоснованных рекомендаций по основным направлениям работы с каждым обучающимся;</w:t>
      </w:r>
    </w:p>
    <w:p w:rsidR="00152C84" w:rsidRDefault="00152C84" w:rsidP="005358E5">
      <w:pPr>
        <w:pStyle w:val="ConsPlusNormal"/>
        <w:spacing w:before="240"/>
        <w:ind w:firstLine="540"/>
        <w:jc w:val="both"/>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152C84" w:rsidRDefault="00152C84" w:rsidP="005358E5">
      <w:pPr>
        <w:pStyle w:val="ConsPlusNormal"/>
        <w:spacing w:before="240"/>
        <w:ind w:firstLine="540"/>
        <w:jc w:val="both"/>
      </w:pPr>
      <w:r>
        <w:t>консультативную помощь семье в вопросах выбора стратегии воспитания и приемов коррекционного обучения обучающегося с ЗПР;</w:t>
      </w:r>
    </w:p>
    <w:p w:rsidR="00152C84" w:rsidRDefault="00152C84" w:rsidP="005358E5">
      <w:pPr>
        <w:pStyle w:val="ConsPlusNormal"/>
        <w:spacing w:before="240"/>
        <w:ind w:firstLine="540"/>
        <w:jc w:val="both"/>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152C84" w:rsidRDefault="00152C84" w:rsidP="005358E5">
      <w:pPr>
        <w:pStyle w:val="ConsPlusNormal"/>
        <w:spacing w:before="240"/>
        <w:ind w:firstLine="540"/>
        <w:jc w:val="both"/>
      </w:pPr>
      <w:r>
        <w:t>7.3.4.2. Информационно-просветительская работа включает:</w:t>
      </w:r>
    </w:p>
    <w:p w:rsidR="00152C84" w:rsidRDefault="00152C84" w:rsidP="005358E5">
      <w:pPr>
        <w:pStyle w:val="ConsPlusNormal"/>
        <w:spacing w:before="240"/>
        <w:ind w:firstLine="540"/>
        <w:jc w:val="both"/>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152C84" w:rsidRDefault="00152C84" w:rsidP="005358E5">
      <w:pPr>
        <w:pStyle w:val="ConsPlusNormal"/>
        <w:spacing w:before="240"/>
        <w:ind w:firstLine="540"/>
        <w:jc w:val="both"/>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152C84" w:rsidRDefault="00152C84" w:rsidP="005358E5">
      <w:pPr>
        <w:pStyle w:val="ConsPlusNormal"/>
        <w:spacing w:before="240"/>
        <w:ind w:firstLine="540"/>
        <w:jc w:val="both"/>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152C84" w:rsidRDefault="00152C84" w:rsidP="005358E5">
      <w:pPr>
        <w:pStyle w:val="ConsPlusNormal"/>
        <w:spacing w:before="240"/>
        <w:ind w:firstLine="540"/>
        <w:jc w:val="both"/>
      </w:pPr>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7.3.4.4.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pPr>
          </w:p>
        </w:tc>
        <w:tc>
          <w:tcPr>
            <w:tcW w:w="113" w:type="dxa"/>
            <w:shd w:val="clear" w:color="auto" w:fill="F4F3F8"/>
            <w:tcMar>
              <w:top w:w="0" w:type="dxa"/>
              <w:left w:w="0" w:type="dxa"/>
              <w:bottom w:w="0" w:type="dxa"/>
              <w:right w:w="0" w:type="dxa"/>
            </w:tcMar>
          </w:tcPr>
          <w:p w:rsidR="00152C84" w:rsidRDefault="00152C84" w:rsidP="00C219BE">
            <w:pPr>
              <w:pStyle w:val="ConsPlusNormal"/>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Normal"/>
        <w:spacing w:before="30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152C84" w:rsidRDefault="00152C84" w:rsidP="005358E5">
      <w:pPr>
        <w:pStyle w:val="ConsPlusNormal"/>
        <w:spacing w:before="240"/>
        <w:ind w:firstLine="540"/>
        <w:jc w:val="both"/>
      </w:pPr>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152C84" w:rsidRDefault="00152C84" w:rsidP="005358E5">
      <w:pPr>
        <w:pStyle w:val="ConsPlusNormal"/>
        <w:spacing w:before="240"/>
        <w:ind w:firstLine="540"/>
        <w:jc w:val="both"/>
      </w:pPr>
      <w:r>
        <w:t>8.2. Задачами деятельности ППк образовательной организации являются:</w:t>
      </w:r>
    </w:p>
    <w:p w:rsidR="00152C84" w:rsidRDefault="00152C84" w:rsidP="005358E5">
      <w:pPr>
        <w:pStyle w:val="ConsPlusNormal"/>
        <w:spacing w:before="240"/>
        <w:ind w:firstLine="540"/>
        <w:jc w:val="both"/>
      </w:pPr>
      <w:r>
        <w:t>обеспечение взаимодействия участников образовательного процесса в решении вопросов адаптации и социализации обучающихся с ЗПР;</w:t>
      </w:r>
    </w:p>
    <w:p w:rsidR="00152C84" w:rsidRDefault="00152C84" w:rsidP="005358E5">
      <w:pPr>
        <w:pStyle w:val="ConsPlusNormal"/>
        <w:spacing w:before="240"/>
        <w:ind w:firstLine="540"/>
        <w:jc w:val="both"/>
      </w:pPr>
      <w:r>
        <w:t>организация и проведение комплексного психолого-педагогического обследования и подготовка коллегиального заключения;</w:t>
      </w:r>
    </w:p>
    <w:p w:rsidR="00152C84" w:rsidRDefault="00152C84" w:rsidP="005358E5">
      <w:pPr>
        <w:pStyle w:val="ConsPlusNormal"/>
        <w:spacing w:before="240"/>
        <w:ind w:firstLine="540"/>
        <w:jc w:val="both"/>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152C84" w:rsidRDefault="00152C84" w:rsidP="005358E5">
      <w:pPr>
        <w:pStyle w:val="ConsPlusNormal"/>
        <w:spacing w:before="240"/>
        <w:ind w:firstLine="540"/>
        <w:jc w:val="both"/>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152C84" w:rsidRDefault="00152C84" w:rsidP="005358E5">
      <w:pPr>
        <w:pStyle w:val="ConsPlusNormal"/>
        <w:spacing w:before="240"/>
        <w:ind w:firstLine="540"/>
        <w:jc w:val="both"/>
      </w:pPr>
      <w:r>
        <w:t>отслеживание динамики развития обучающегося и эффективности реализации ПКР;</w:t>
      </w:r>
    </w:p>
    <w:p w:rsidR="00152C84" w:rsidRDefault="00152C84" w:rsidP="005358E5">
      <w:pPr>
        <w:pStyle w:val="ConsPlusNormal"/>
        <w:spacing w:before="240"/>
        <w:ind w:firstLine="540"/>
        <w:jc w:val="both"/>
      </w:pPr>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152C84" w:rsidRDefault="00152C84" w:rsidP="005358E5">
      <w:pPr>
        <w:pStyle w:val="ConsPlusNormal"/>
        <w:spacing w:before="240"/>
        <w:ind w:firstLine="540"/>
        <w:jc w:val="both"/>
      </w:pPr>
      <w:r>
        <w:t>подготовка ПКР.</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52C84" w:rsidRDefault="00152C84" w:rsidP="005358E5">
      <w:pPr>
        <w:pStyle w:val="ConsPlusNormal"/>
        <w:spacing w:before="240"/>
        <w:ind w:firstLine="540"/>
        <w:jc w:val="both"/>
      </w:pPr>
      <w:r>
        <w:t>учет особых образовательных потребностей обучающихся с ЗПР, их индивидуальных особенностей;</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152C84" w:rsidRDefault="00152C84" w:rsidP="005358E5">
      <w:pPr>
        <w:pStyle w:val="ConsPlusNormal"/>
        <w:spacing w:before="240"/>
        <w:ind w:firstLine="540"/>
        <w:jc w:val="both"/>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152C84" w:rsidRDefault="00152C84" w:rsidP="005358E5">
      <w:pPr>
        <w:pStyle w:val="ConsPlusNormal"/>
        <w:spacing w:before="240"/>
        <w:ind w:firstLine="540"/>
        <w:jc w:val="both"/>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152C84" w:rsidRDefault="00152C84" w:rsidP="005358E5">
      <w:pPr>
        <w:pStyle w:val="ConsPlusNormal"/>
        <w:spacing w:before="240"/>
        <w:ind w:firstLine="540"/>
        <w:jc w:val="both"/>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152C84" w:rsidRDefault="00152C84" w:rsidP="005358E5">
      <w:pPr>
        <w:pStyle w:val="ConsPlusNormal"/>
        <w:spacing w:before="240"/>
        <w:ind w:firstLine="540"/>
        <w:jc w:val="both"/>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152C84" w:rsidRDefault="00152C84" w:rsidP="005358E5">
      <w:pPr>
        <w:pStyle w:val="ConsPlusNormal"/>
        <w:spacing w:before="240"/>
        <w:ind w:firstLine="540"/>
        <w:jc w:val="both"/>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152C84" w:rsidRDefault="00152C84" w:rsidP="005358E5">
      <w:pPr>
        <w:pStyle w:val="ConsPlusNormal"/>
        <w:spacing w:before="240"/>
        <w:ind w:firstLine="540"/>
        <w:jc w:val="both"/>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152C84" w:rsidRDefault="00152C84" w:rsidP="005358E5">
      <w:pPr>
        <w:pStyle w:val="ConsPlusNormal"/>
        <w:spacing w:before="240"/>
        <w:ind w:firstLine="540"/>
        <w:jc w:val="both"/>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152C84" w:rsidRDefault="00152C84" w:rsidP="005358E5">
      <w:pPr>
        <w:pStyle w:val="ConsPlusNormal"/>
        <w:spacing w:before="240"/>
        <w:ind w:firstLine="540"/>
        <w:jc w:val="both"/>
      </w:pPr>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152C84" w:rsidRDefault="00152C84" w:rsidP="005358E5">
      <w:pPr>
        <w:pStyle w:val="ConsPlusNormal"/>
        <w:spacing w:before="240"/>
        <w:ind w:firstLine="540"/>
        <w:jc w:val="both"/>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152C84" w:rsidRDefault="00152C84" w:rsidP="005358E5">
      <w:pPr>
        <w:pStyle w:val="ConsPlusNormal"/>
        <w:spacing w:before="240"/>
        <w:ind w:firstLine="540"/>
        <w:jc w:val="both"/>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мониторинг динамики индивидуальных образовательных достижений и уровня психофизического развития обучающегося с ЗПР;</w:t>
      </w:r>
    </w:p>
    <w:p w:rsidR="00152C84" w:rsidRDefault="00152C84" w:rsidP="005358E5">
      <w:pPr>
        <w:pStyle w:val="ConsPlusNormal"/>
        <w:spacing w:before="240"/>
        <w:ind w:firstLine="540"/>
        <w:jc w:val="both"/>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152C84" w:rsidRDefault="00152C84" w:rsidP="005358E5">
      <w:pPr>
        <w:pStyle w:val="ConsPlusNormal"/>
        <w:spacing w:before="240"/>
        <w:ind w:firstLine="540"/>
        <w:jc w:val="both"/>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152C84" w:rsidRDefault="00152C84" w:rsidP="005358E5">
      <w:pPr>
        <w:pStyle w:val="ConsPlusNormal"/>
        <w:spacing w:before="240"/>
        <w:ind w:firstLine="540"/>
        <w:jc w:val="both"/>
      </w:pPr>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152C84" w:rsidRDefault="00152C84" w:rsidP="005358E5">
      <w:pPr>
        <w:pStyle w:val="ConsPlusNormal"/>
        <w:spacing w:before="240"/>
        <w:ind w:firstLine="540"/>
        <w:jc w:val="both"/>
      </w:pPr>
      <w:r>
        <w:t>использование коммуникативных игр для решения учебных задач и формирования положительного отношения к учебным предметам;</w:t>
      </w:r>
    </w:p>
    <w:p w:rsidR="00152C84" w:rsidRDefault="00152C84" w:rsidP="005358E5">
      <w:pPr>
        <w:pStyle w:val="ConsPlusNormal"/>
        <w:spacing w:before="240"/>
        <w:ind w:firstLine="540"/>
        <w:jc w:val="both"/>
      </w:pPr>
      <w:r>
        <w:t>формирование культуры здорового образа жизни при изучении предметов и коррекционных курсов;</w:t>
      </w:r>
    </w:p>
    <w:p w:rsidR="00152C84" w:rsidRDefault="00152C84" w:rsidP="005358E5">
      <w:pPr>
        <w:pStyle w:val="ConsPlusNormal"/>
        <w:spacing w:before="240"/>
        <w:ind w:firstLine="540"/>
        <w:jc w:val="both"/>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152C84" w:rsidRDefault="00152C84" w:rsidP="005358E5">
      <w:pPr>
        <w:pStyle w:val="ConsPlusNormal"/>
        <w:spacing w:before="240"/>
        <w:ind w:firstLine="540"/>
        <w:jc w:val="both"/>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152C84" w:rsidRDefault="00152C84" w:rsidP="005358E5">
      <w:pPr>
        <w:pStyle w:val="ConsPlusNormal"/>
        <w:spacing w:before="240"/>
        <w:ind w:firstLine="540"/>
        <w:jc w:val="both"/>
      </w:pPr>
      <w:r>
        <w:t>Должно быть организовано пространство для отдыха и двигательной активности обучающихся на перемене и во второй половине дня.</w:t>
      </w:r>
    </w:p>
    <w:p w:rsidR="00152C84" w:rsidRDefault="00152C84" w:rsidP="005358E5">
      <w:pPr>
        <w:pStyle w:val="ConsPlusNormal"/>
        <w:spacing w:before="240"/>
        <w:ind w:firstLine="540"/>
        <w:jc w:val="both"/>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152C84" w:rsidRDefault="00152C84" w:rsidP="005358E5">
      <w:pPr>
        <w:pStyle w:val="ConsPlusNormal"/>
      </w:pPr>
    </w:p>
    <w:tbl>
      <w:tblPr>
        <w:tblW w:w="5000" w:type="pct"/>
        <w:tblCellMar>
          <w:left w:w="0" w:type="dxa"/>
          <w:right w:w="0" w:type="dxa"/>
        </w:tblCellMar>
        <w:tblLook w:val="0000"/>
      </w:tblPr>
      <w:tblGrid>
        <w:gridCol w:w="60"/>
        <w:gridCol w:w="113"/>
        <w:gridCol w:w="9921"/>
        <w:gridCol w:w="113"/>
      </w:tblGrid>
      <w:tr w:rsidR="00152C84" w:rsidTr="00C219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2C84" w:rsidRDefault="00152C84" w:rsidP="00C219BE">
            <w:pPr>
              <w:pStyle w:val="ConsPlusNormal"/>
            </w:pPr>
          </w:p>
        </w:tc>
        <w:tc>
          <w:tcPr>
            <w:tcW w:w="113" w:type="dxa"/>
            <w:shd w:val="clear" w:color="auto" w:fill="F4F3F8"/>
            <w:tcMar>
              <w:top w:w="0" w:type="dxa"/>
              <w:left w:w="0" w:type="dxa"/>
              <w:bottom w:w="0" w:type="dxa"/>
              <w:right w:w="0" w:type="dxa"/>
            </w:tcMar>
          </w:tcPr>
          <w:p w:rsidR="00152C84" w:rsidRDefault="00152C84" w:rsidP="00C219BE">
            <w:pPr>
              <w:pStyle w:val="ConsPlusNormal"/>
            </w:pPr>
          </w:p>
        </w:tc>
        <w:tc>
          <w:tcPr>
            <w:tcW w:w="0" w:type="auto"/>
            <w:shd w:val="clear" w:color="auto" w:fill="F4F3F8"/>
            <w:tcMar>
              <w:top w:w="113" w:type="dxa"/>
              <w:left w:w="0" w:type="dxa"/>
              <w:bottom w:w="113" w:type="dxa"/>
              <w:right w:w="0" w:type="dxa"/>
            </w:tcMar>
          </w:tcPr>
          <w:p w:rsidR="00152C84" w:rsidRDefault="00152C84" w:rsidP="00C219BE">
            <w:pPr>
              <w:pStyle w:val="ConsPlusNormal"/>
              <w:jc w:val="both"/>
              <w:rPr>
                <w:color w:val="392C69"/>
              </w:rPr>
            </w:pPr>
            <w:r>
              <w:rPr>
                <w:color w:val="392C69"/>
              </w:rPr>
              <w:t>КонсультантПлюс: примечание.</w:t>
            </w:r>
          </w:p>
          <w:p w:rsidR="00152C84" w:rsidRDefault="00152C84" w:rsidP="00C219BE">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152C84" w:rsidRDefault="00152C84" w:rsidP="00C219BE">
            <w:pPr>
              <w:pStyle w:val="ConsPlusNormal"/>
              <w:jc w:val="both"/>
              <w:rPr>
                <w:color w:val="392C69"/>
              </w:rPr>
            </w:pPr>
          </w:p>
        </w:tc>
      </w:tr>
    </w:tbl>
    <w:p w:rsidR="00152C84" w:rsidRDefault="00152C84" w:rsidP="005358E5">
      <w:pPr>
        <w:pStyle w:val="ConsPlusNormal"/>
        <w:spacing w:before="300"/>
        <w:ind w:firstLine="540"/>
        <w:jc w:val="both"/>
      </w:pPr>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both"/>
      </w:pPr>
    </w:p>
    <w:p w:rsidR="00152C84" w:rsidRDefault="00152C84" w:rsidP="005358E5">
      <w:pPr>
        <w:pStyle w:val="ConsPlusNormal"/>
        <w:jc w:val="right"/>
        <w:outlineLvl w:val="1"/>
      </w:pPr>
      <w:r>
        <w:t>Приложение N 16</w:t>
      </w:r>
    </w:p>
    <w:p w:rsidR="00152C84" w:rsidRDefault="00152C84" w:rsidP="005358E5">
      <w:pPr>
        <w:pStyle w:val="ConsPlusNormal"/>
        <w:jc w:val="right"/>
      </w:pPr>
      <w:r>
        <w:t>к Федеральной адаптированной</w:t>
      </w:r>
    </w:p>
    <w:p w:rsidR="00152C84" w:rsidRDefault="00152C84" w:rsidP="005358E5">
      <w:pPr>
        <w:pStyle w:val="ConsPlusNormal"/>
        <w:jc w:val="right"/>
      </w:pPr>
      <w:r>
        <w:t>образовательной программе</w:t>
      </w:r>
    </w:p>
    <w:p w:rsidR="00152C84" w:rsidRDefault="00152C84" w:rsidP="005358E5">
      <w:pPr>
        <w:pStyle w:val="ConsPlusNormal"/>
        <w:jc w:val="right"/>
      </w:pPr>
      <w:r>
        <w:t>основного общего образования</w:t>
      </w:r>
    </w:p>
    <w:p w:rsidR="00152C84" w:rsidRDefault="00152C84" w:rsidP="005358E5">
      <w:pPr>
        <w:pStyle w:val="ConsPlusNormal"/>
        <w:jc w:val="right"/>
      </w:pPr>
      <w:r>
        <w:t>для обучающихся с ограниченными</w:t>
      </w:r>
    </w:p>
    <w:p w:rsidR="00152C84" w:rsidRDefault="00152C84" w:rsidP="005358E5">
      <w:pPr>
        <w:pStyle w:val="ConsPlusNormal"/>
        <w:jc w:val="right"/>
      </w:pPr>
      <w:r>
        <w:t>возможностями здоровья,</w:t>
      </w:r>
    </w:p>
    <w:p w:rsidR="00152C84" w:rsidRDefault="00152C84" w:rsidP="005358E5">
      <w:pPr>
        <w:pStyle w:val="ConsPlusNormal"/>
        <w:jc w:val="right"/>
      </w:pPr>
      <w:r>
        <w:t>утвержденной приказом</w:t>
      </w:r>
    </w:p>
    <w:p w:rsidR="00152C84" w:rsidRDefault="00152C84" w:rsidP="005358E5">
      <w:pPr>
        <w:pStyle w:val="ConsPlusNormal"/>
        <w:jc w:val="right"/>
      </w:pPr>
      <w:r>
        <w:t>Минпросвещения России</w:t>
      </w:r>
    </w:p>
    <w:p w:rsidR="00152C84" w:rsidRDefault="00152C84" w:rsidP="005358E5">
      <w:pPr>
        <w:pStyle w:val="ConsPlusNormal"/>
        <w:jc w:val="right"/>
      </w:pPr>
      <w:r>
        <w:t>от 24 ноября 2022 г. N 1025</w:t>
      </w:r>
    </w:p>
    <w:p w:rsidR="00152C84" w:rsidRDefault="00152C84" w:rsidP="005358E5">
      <w:pPr>
        <w:pStyle w:val="ConsPlusNormal"/>
        <w:jc w:val="both"/>
      </w:pPr>
    </w:p>
    <w:p w:rsidR="00152C84" w:rsidRDefault="00152C84" w:rsidP="005358E5">
      <w:pPr>
        <w:pStyle w:val="ConsPlusTitle"/>
        <w:jc w:val="center"/>
      </w:pPr>
      <w:bookmarkStart w:id="17" w:name="Par35310"/>
      <w:bookmarkEnd w:id="17"/>
      <w:r>
        <w:t>ПРОГРАММА</w:t>
      </w:r>
    </w:p>
    <w:p w:rsidR="00152C84" w:rsidRDefault="00152C84" w:rsidP="005358E5">
      <w:pPr>
        <w:pStyle w:val="ConsPlusTitle"/>
        <w:jc w:val="center"/>
      </w:pPr>
      <w:r>
        <w:t>КОРРЕКЦИОННОЙ РАБОТЫ С ОБУЧАЮЩИМИСЯ С РАС ФАОП ООО</w:t>
      </w:r>
    </w:p>
    <w:p w:rsidR="00152C84" w:rsidRDefault="00152C84" w:rsidP="005358E5">
      <w:pPr>
        <w:pStyle w:val="ConsPlusTitle"/>
        <w:jc w:val="center"/>
      </w:pPr>
      <w:r>
        <w:t>ДЛЯ ОБУЧАЮЩИХСЯ С РАС (ВАРИАНТ 8.1 И ВАРИАНТ 8.2)</w:t>
      </w:r>
    </w:p>
    <w:p w:rsidR="00152C84" w:rsidRDefault="00152C84" w:rsidP="005358E5">
      <w:pPr>
        <w:pStyle w:val="ConsPlusNormal"/>
        <w:jc w:val="both"/>
      </w:pPr>
    </w:p>
    <w:p w:rsidR="00152C84" w:rsidRDefault="00152C84" w:rsidP="005358E5">
      <w:pPr>
        <w:pStyle w:val="ConsPlusTitle"/>
        <w:jc w:val="center"/>
        <w:outlineLvl w:val="2"/>
      </w:pPr>
      <w:r>
        <w:t>I. Цели, задачи и принципы построения ПКР</w:t>
      </w:r>
    </w:p>
    <w:p w:rsidR="00152C84" w:rsidRDefault="00152C84" w:rsidP="005358E5">
      <w:pPr>
        <w:pStyle w:val="ConsPlusNormal"/>
        <w:jc w:val="both"/>
      </w:pPr>
    </w:p>
    <w:p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30" w:history="1">
        <w:r>
          <w:rPr>
            <w:color w:val="0000FF"/>
          </w:rPr>
          <w:t>ФАОП НОО</w:t>
        </w:r>
      </w:hyperlink>
      <w:r>
        <w:t xml:space="preserve"> в условиях, учитывающих их особые образовательные потребности.</w:t>
      </w:r>
    </w:p>
    <w:p w:rsidR="00152C84" w:rsidRDefault="00152C84" w:rsidP="005358E5">
      <w:pPr>
        <w:pStyle w:val="ConsPlusNormal"/>
        <w:spacing w:before="240"/>
        <w:ind w:firstLine="540"/>
        <w:jc w:val="both"/>
      </w:pPr>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152C84" w:rsidRDefault="00152C84" w:rsidP="005358E5">
      <w:pPr>
        <w:pStyle w:val="ConsPlusNormal"/>
        <w:spacing w:before="240"/>
        <w:ind w:firstLine="540"/>
        <w:jc w:val="both"/>
      </w:pPr>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152C84" w:rsidRDefault="00152C84" w:rsidP="005358E5">
      <w:pPr>
        <w:pStyle w:val="ConsPlusNormal"/>
        <w:jc w:val="both"/>
      </w:pPr>
    </w:p>
    <w:p w:rsidR="00152C84" w:rsidRDefault="00152C84" w:rsidP="005358E5">
      <w:pPr>
        <w:pStyle w:val="ConsPlusTitle"/>
        <w:ind w:firstLine="540"/>
        <w:jc w:val="both"/>
        <w:outlineLvl w:val="3"/>
      </w:pPr>
      <w:r>
        <w:t>5. Задачи ПКР:</w:t>
      </w:r>
    </w:p>
    <w:p w:rsidR="00152C84" w:rsidRDefault="00152C84" w:rsidP="005358E5">
      <w:pPr>
        <w:pStyle w:val="ConsPlusNormal"/>
        <w:spacing w:before="240"/>
        <w:ind w:firstLine="540"/>
        <w:jc w:val="both"/>
      </w:pPr>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152C84" w:rsidRDefault="00152C84" w:rsidP="005358E5">
      <w:pPr>
        <w:pStyle w:val="ConsPlusNormal"/>
        <w:spacing w:before="240"/>
        <w:ind w:firstLine="540"/>
        <w:jc w:val="both"/>
      </w:pPr>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152C84" w:rsidRDefault="00152C84" w:rsidP="005358E5">
      <w:pPr>
        <w:pStyle w:val="ConsPlusNormal"/>
        <w:spacing w:before="240"/>
        <w:ind w:firstLine="540"/>
        <w:jc w:val="both"/>
      </w:pPr>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152C84" w:rsidRDefault="00152C84" w:rsidP="005358E5">
      <w:pPr>
        <w:pStyle w:val="ConsPlusNormal"/>
        <w:spacing w:before="240"/>
        <w:ind w:firstLine="540"/>
        <w:jc w:val="both"/>
      </w:pPr>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152C84" w:rsidRDefault="00152C84" w:rsidP="005358E5">
      <w:pPr>
        <w:pStyle w:val="ConsPlusNormal"/>
        <w:spacing w:before="240"/>
        <w:ind w:firstLine="540"/>
        <w:jc w:val="both"/>
      </w:pPr>
      <w:r>
        <w:t>реализация системы профессиональной ориентации и содействие в профессиональном самоопределении обучающегося с РАС;</w:t>
      </w:r>
    </w:p>
    <w:p w:rsidR="00152C84" w:rsidRDefault="00152C84" w:rsidP="005358E5">
      <w:pPr>
        <w:pStyle w:val="ConsPlusNormal"/>
        <w:spacing w:before="240"/>
        <w:ind w:firstLine="540"/>
        <w:jc w:val="both"/>
      </w:pPr>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152C84" w:rsidRDefault="00152C84" w:rsidP="005358E5">
      <w:pPr>
        <w:pStyle w:val="ConsPlusNormal"/>
        <w:spacing w:before="240"/>
        <w:ind w:firstLine="540"/>
        <w:jc w:val="both"/>
      </w:pPr>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152C84" w:rsidRDefault="00152C84" w:rsidP="005358E5">
      <w:pPr>
        <w:pStyle w:val="ConsPlusNormal"/>
        <w:spacing w:before="240"/>
        <w:ind w:firstLine="540"/>
        <w:jc w:val="both"/>
      </w:pPr>
      <w:r>
        <w:t>6. Содержание ПКР определяют следующие принципы:</w:t>
      </w:r>
    </w:p>
    <w:p w:rsidR="00152C84" w:rsidRDefault="00152C84" w:rsidP="005358E5">
      <w:pPr>
        <w:pStyle w:val="ConsPlusNormal"/>
        <w:spacing w:before="240"/>
        <w:ind w:firstLine="540"/>
        <w:jc w:val="both"/>
      </w:pPr>
      <w:r>
        <w:t>6.1. Преемственность.</w:t>
      </w:r>
    </w:p>
    <w:p w:rsidR="00152C84" w:rsidRDefault="00152C84" w:rsidP="005358E5">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52C84" w:rsidRDefault="00152C84" w:rsidP="005358E5">
      <w:pPr>
        <w:pStyle w:val="ConsPlusNormal"/>
        <w:spacing w:before="240"/>
        <w:ind w:firstLine="540"/>
        <w:jc w:val="both"/>
      </w:pPr>
      <w:r>
        <w:t>6.2. Соблюдение интересов обучающихся.</w:t>
      </w:r>
    </w:p>
    <w:p w:rsidR="00152C84" w:rsidRDefault="00152C84" w:rsidP="005358E5">
      <w:pPr>
        <w:pStyle w:val="ConsPlusNormal"/>
        <w:spacing w:before="240"/>
        <w:ind w:firstLine="540"/>
        <w:jc w:val="both"/>
      </w:pPr>
      <w:r>
        <w:t>Принцип определяет позицию специалиста, который призван решать проблему обучающихся с максимальной пользой и в интересах обучающихся.</w:t>
      </w:r>
    </w:p>
    <w:p w:rsidR="00152C84" w:rsidRDefault="00152C84" w:rsidP="005358E5">
      <w:pPr>
        <w:pStyle w:val="ConsPlusNormal"/>
        <w:spacing w:before="240"/>
        <w:ind w:firstLine="540"/>
        <w:jc w:val="both"/>
      </w:pPr>
      <w:r>
        <w:t>6.3. Непрерывность.</w:t>
      </w:r>
    </w:p>
    <w:p w:rsidR="00152C84" w:rsidRDefault="00152C84" w:rsidP="005358E5">
      <w:pPr>
        <w:pStyle w:val="ConsPlusNormal"/>
        <w:spacing w:before="240"/>
        <w:ind w:firstLine="540"/>
        <w:jc w:val="both"/>
      </w:pPr>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152C84" w:rsidRDefault="00152C84" w:rsidP="005358E5">
      <w:pPr>
        <w:pStyle w:val="ConsPlusNormal"/>
        <w:spacing w:before="240"/>
        <w:ind w:firstLine="540"/>
        <w:jc w:val="both"/>
      </w:pPr>
      <w:r>
        <w:t>6.4. Вариативность.</w:t>
      </w:r>
    </w:p>
    <w:p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152C84" w:rsidRDefault="00152C84" w:rsidP="005358E5">
      <w:pPr>
        <w:pStyle w:val="ConsPlusNormal"/>
        <w:spacing w:before="240"/>
        <w:ind w:firstLine="540"/>
        <w:jc w:val="both"/>
      </w:pPr>
      <w:r>
        <w:t>6.5. Комплексность и системность.</w:t>
      </w:r>
    </w:p>
    <w:p w:rsidR="00152C84" w:rsidRDefault="00152C84" w:rsidP="005358E5">
      <w:pPr>
        <w:pStyle w:val="ConsPlusNormal"/>
        <w:spacing w:before="240"/>
        <w:ind w:firstLine="540"/>
        <w:jc w:val="both"/>
      </w:pPr>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152C84" w:rsidRDefault="00152C84" w:rsidP="005358E5">
      <w:pPr>
        <w:pStyle w:val="ConsPlusNormal"/>
        <w:spacing w:before="240"/>
        <w:ind w:firstLine="540"/>
        <w:jc w:val="both"/>
      </w:pPr>
      <w:r>
        <w:t>В программу также включены и специальные принципы, ориентированные на учет особенностей обучающихся с РАС:</w:t>
      </w:r>
    </w:p>
    <w:p w:rsidR="00152C84" w:rsidRDefault="00152C84" w:rsidP="005358E5">
      <w:pPr>
        <w:pStyle w:val="ConsPlusNormal"/>
        <w:spacing w:before="240"/>
        <w:ind w:firstLine="540"/>
        <w:jc w:val="both"/>
      </w:pPr>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152C84" w:rsidRDefault="00152C84" w:rsidP="005358E5">
      <w:pPr>
        <w:pStyle w:val="ConsPlusNormal"/>
        <w:spacing w:before="240"/>
        <w:ind w:firstLine="540"/>
        <w:jc w:val="both"/>
      </w:pPr>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152C84" w:rsidRDefault="00152C84" w:rsidP="005358E5">
      <w:pPr>
        <w:pStyle w:val="ConsPlusNormal"/>
        <w:spacing w:before="240"/>
        <w:ind w:firstLine="540"/>
        <w:jc w:val="both"/>
      </w:pPr>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152C84" w:rsidRDefault="00152C84" w:rsidP="005358E5">
      <w:pPr>
        <w:pStyle w:val="ConsPlusNormal"/>
        <w:spacing w:before="240"/>
        <w:ind w:firstLine="540"/>
        <w:jc w:val="both"/>
      </w:pPr>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152C84" w:rsidRDefault="00152C84" w:rsidP="005358E5">
      <w:pPr>
        <w:pStyle w:val="ConsPlusNormal"/>
        <w:spacing w:before="240"/>
        <w:ind w:firstLine="540"/>
        <w:jc w:val="both"/>
      </w:pPr>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152C84" w:rsidRDefault="00152C84" w:rsidP="005358E5">
      <w:pPr>
        <w:pStyle w:val="ConsPlusNormal"/>
        <w:spacing w:before="240"/>
        <w:ind w:firstLine="540"/>
        <w:jc w:val="both"/>
      </w:pPr>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152C84" w:rsidRDefault="00152C84" w:rsidP="005358E5">
      <w:pPr>
        <w:pStyle w:val="ConsPlusNormal"/>
        <w:jc w:val="both"/>
      </w:pPr>
    </w:p>
    <w:p w:rsidR="00152C84" w:rsidRDefault="00152C84" w:rsidP="005358E5">
      <w:pPr>
        <w:pStyle w:val="ConsPlusTitle"/>
        <w:ind w:firstLine="540"/>
        <w:jc w:val="both"/>
        <w:outlineLvl w:val="3"/>
      </w:pPr>
      <w:r>
        <w:t>7. Перечень и содержание направлений работы.</w:t>
      </w:r>
    </w:p>
    <w:p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152C84" w:rsidRDefault="00152C84" w:rsidP="005358E5">
      <w:pPr>
        <w:pStyle w:val="ConsPlusNormal"/>
        <w:spacing w:before="240"/>
        <w:ind w:firstLine="540"/>
        <w:jc w:val="both"/>
      </w:pPr>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152C84" w:rsidRDefault="00152C84" w:rsidP="005358E5">
      <w:pPr>
        <w:pStyle w:val="ConsPlusNormal"/>
        <w:jc w:val="both"/>
      </w:pPr>
    </w:p>
    <w:p w:rsidR="00152C84" w:rsidRDefault="00152C84" w:rsidP="005358E5">
      <w:pPr>
        <w:pStyle w:val="ConsPlusTitle"/>
        <w:ind w:firstLine="540"/>
        <w:jc w:val="both"/>
        <w:outlineLvl w:val="4"/>
      </w:pPr>
      <w:r>
        <w:t>7.3. Характеристика содержания направлений коррекционной работы.</w:t>
      </w:r>
    </w:p>
    <w:p w:rsidR="00152C84" w:rsidRDefault="00152C84" w:rsidP="005358E5">
      <w:pPr>
        <w:pStyle w:val="ConsPlusNormal"/>
        <w:spacing w:before="240"/>
        <w:ind w:firstLine="540"/>
        <w:jc w:val="both"/>
      </w:pPr>
      <w:r>
        <w:t>7.3.1. Диагностическое направление предполагает:</w:t>
      </w:r>
    </w:p>
    <w:p w:rsidR="00152C84" w:rsidRDefault="00152C84" w:rsidP="005358E5">
      <w:pPr>
        <w:pStyle w:val="ConsPlusNormal"/>
        <w:spacing w:before="240"/>
        <w:ind w:firstLine="540"/>
        <w:jc w:val="both"/>
      </w:pPr>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152C84" w:rsidRDefault="00152C84" w:rsidP="005358E5">
      <w:pPr>
        <w:pStyle w:val="ConsPlusNormal"/>
        <w:spacing w:before="240"/>
        <w:ind w:firstLine="540"/>
        <w:jc w:val="both"/>
      </w:pPr>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152C84" w:rsidRDefault="00152C84" w:rsidP="005358E5">
      <w:pPr>
        <w:pStyle w:val="ConsPlusNormal"/>
        <w:spacing w:before="240"/>
        <w:ind w:firstLine="540"/>
        <w:jc w:val="both"/>
      </w:pPr>
      <w:r>
        <w:t>контроль динамики развития познавательной и речевой сферы обучающихся с РАС, уровня сформированности высших психических функций;</w:t>
      </w:r>
    </w:p>
    <w:p w:rsidR="00152C84" w:rsidRDefault="00152C84" w:rsidP="005358E5">
      <w:pPr>
        <w:pStyle w:val="ConsPlusNormal"/>
        <w:spacing w:before="240"/>
        <w:ind w:firstLine="540"/>
        <w:jc w:val="both"/>
      </w:pPr>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152C84" w:rsidRDefault="00152C84" w:rsidP="005358E5">
      <w:pPr>
        <w:pStyle w:val="ConsPlusNormal"/>
        <w:spacing w:before="240"/>
        <w:ind w:firstLine="540"/>
        <w:jc w:val="both"/>
      </w:pPr>
      <w:r>
        <w:t>изучение социальной ситуации развития и условий семейного воспитания обучающегося;</w:t>
      </w:r>
    </w:p>
    <w:p w:rsidR="00152C84" w:rsidRDefault="00152C84" w:rsidP="005358E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rsidR="00152C84" w:rsidRDefault="00152C84" w:rsidP="005358E5">
      <w:pPr>
        <w:pStyle w:val="ConsPlusNormal"/>
        <w:spacing w:before="240"/>
        <w:ind w:firstLine="540"/>
        <w:jc w:val="both"/>
      </w:pPr>
      <w:r>
        <w:t>анализ результатов диагностики с целью разработки, уточнения и изменения индивидуального образовательного маршрута, учебного плана, ПКР.</w:t>
      </w:r>
    </w:p>
    <w:p w:rsidR="00152C84" w:rsidRDefault="00152C84" w:rsidP="005358E5">
      <w:pPr>
        <w:pStyle w:val="ConsPlusNormal"/>
        <w:spacing w:before="240"/>
        <w:ind w:firstLine="540"/>
        <w:jc w:val="both"/>
      </w:pPr>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152C84" w:rsidRDefault="00152C84" w:rsidP="005358E5">
      <w:pPr>
        <w:pStyle w:val="ConsPlusNormal"/>
        <w:spacing w:before="240"/>
        <w:ind w:firstLine="540"/>
        <w:jc w:val="both"/>
      </w:pPr>
      <w:r>
        <w:t>7.3.1.2. Комплексное психолого-педагогическое обследование включает:</w:t>
      </w:r>
    </w:p>
    <w:p w:rsidR="00152C84" w:rsidRDefault="00152C84" w:rsidP="005358E5">
      <w:pPr>
        <w:pStyle w:val="ConsPlusNormal"/>
        <w:spacing w:before="240"/>
        <w:ind w:firstLine="540"/>
        <w:jc w:val="both"/>
      </w:pPr>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52C84" w:rsidRDefault="00152C84" w:rsidP="005358E5">
      <w:pPr>
        <w:pStyle w:val="ConsPlusNormal"/>
        <w:spacing w:before="240"/>
        <w:ind w:firstLine="540"/>
        <w:jc w:val="both"/>
      </w:pPr>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152C84" w:rsidRDefault="00152C84" w:rsidP="005358E5">
      <w:pPr>
        <w:pStyle w:val="ConsPlusNormal"/>
        <w:spacing w:before="240"/>
        <w:ind w:firstLine="540"/>
        <w:jc w:val="both"/>
      </w:pPr>
      <w:r>
        <w:t>изучение овладения обучающимися с РАС универсальными учебными действиями; выявление резервов активизации их развития;</w:t>
      </w:r>
    </w:p>
    <w:p w:rsidR="00152C84" w:rsidRDefault="00152C84" w:rsidP="005358E5">
      <w:pPr>
        <w:pStyle w:val="ConsPlusNormal"/>
        <w:spacing w:before="240"/>
        <w:ind w:firstLine="540"/>
        <w:jc w:val="both"/>
      </w:pPr>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152C84" w:rsidRDefault="00152C84" w:rsidP="005358E5">
      <w:pPr>
        <w:pStyle w:val="ConsPlusNormal"/>
        <w:spacing w:before="240"/>
        <w:ind w:firstLine="540"/>
        <w:jc w:val="both"/>
      </w:pPr>
      <w:r>
        <w:t>выявление у обучающихся с РАС особых способностей (одаренности) в определенных видах учебной и внеурочной деятельности;</w:t>
      </w:r>
    </w:p>
    <w:p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52C84" w:rsidRDefault="00152C84" w:rsidP="005358E5">
      <w:pPr>
        <w:pStyle w:val="ConsPlusNormal"/>
        <w:spacing w:before="240"/>
        <w:ind w:firstLine="540"/>
        <w:jc w:val="both"/>
      </w:pPr>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52C84" w:rsidRDefault="00152C84" w:rsidP="005358E5">
      <w:pPr>
        <w:pStyle w:val="ConsPlusNormal"/>
        <w:spacing w:before="240"/>
        <w:ind w:firstLine="540"/>
        <w:jc w:val="both"/>
      </w:pPr>
      <w:r>
        <w:t>7.3.2. Коррекционно-развивающее и психопрофилактическое направление.</w:t>
      </w:r>
    </w:p>
    <w:p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ФАОП ООО отражается в следующей документации:</w:t>
      </w:r>
    </w:p>
    <w:p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531"/>
        <w:gridCol w:w="1020"/>
        <w:gridCol w:w="1644"/>
        <w:gridCol w:w="1814"/>
      </w:tblGrid>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Индивидуальный план коррекционно-развивающей работы</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Фамилия, имя, отчество (при наличии) обучающегося</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Класс</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Возраст обучающегося</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Причины, время и характер нарушения слуха</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Состояние слуха в настоящее время</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Слухопротезирование</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Рекомендации ПМПК и ИПРА</w:t>
            </w:r>
          </w:p>
        </w:tc>
      </w:tr>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r>
              <w:t>Индивидуальные особенности обучающегося:</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Основное содержание коррекционно-развивающей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Организационные формы коррекционно-развивающей работы</w:t>
            </w: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Примерные сроки</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52C84" w:rsidRDefault="00152C84" w:rsidP="005358E5">
      <w:pPr>
        <w:pStyle w:val="ConsPlusNormal"/>
        <w:spacing w:before="240"/>
        <w:ind w:firstLine="540"/>
        <w:jc w:val="both"/>
      </w:pPr>
      <w:r>
        <w:t>коррекция и развитие высших психических функций, эмоционально-волевой, познавательной и коммуникативно-речевой сфер;</w:t>
      </w:r>
    </w:p>
    <w:p w:rsidR="00152C84" w:rsidRDefault="00152C84" w:rsidP="005358E5">
      <w:pPr>
        <w:pStyle w:val="ConsPlusNormal"/>
        <w:spacing w:before="240"/>
        <w:ind w:firstLine="540"/>
        <w:jc w:val="both"/>
      </w:pPr>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152C84" w:rsidRDefault="00152C84" w:rsidP="005358E5">
      <w:pPr>
        <w:pStyle w:val="ConsPlusNormal"/>
        <w:spacing w:before="240"/>
        <w:ind w:firstLine="540"/>
        <w:jc w:val="both"/>
      </w:pPr>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РАС, могут также включать:</w:t>
      </w:r>
    </w:p>
    <w:p w:rsidR="00152C84" w:rsidRDefault="00152C84" w:rsidP="005358E5">
      <w:pPr>
        <w:pStyle w:val="ConsPlusNormal"/>
        <w:spacing w:before="240"/>
        <w:ind w:firstLine="540"/>
        <w:jc w:val="both"/>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152C84" w:rsidRDefault="00152C84" w:rsidP="005358E5">
      <w:pPr>
        <w:pStyle w:val="ConsPlusNormal"/>
        <w:spacing w:before="240"/>
        <w:ind w:firstLine="540"/>
        <w:jc w:val="both"/>
      </w:pPr>
      <w:r>
        <w:t>развитие и укрепление зрелых личностных установок, формирование адекватных форм утверждения самостоятельности, личностной автономии;</w:t>
      </w:r>
    </w:p>
    <w:p w:rsidR="00152C84" w:rsidRDefault="00152C84" w:rsidP="005358E5">
      <w:pPr>
        <w:pStyle w:val="ConsPlusNormal"/>
        <w:spacing w:before="240"/>
        <w:ind w:firstLine="540"/>
        <w:jc w:val="both"/>
      </w:pPr>
      <w:r>
        <w:t>формирование способов регуляции поведения и эмоциональных состояний, помощь в познании собственного "Я";</w:t>
      </w:r>
    </w:p>
    <w:p w:rsidR="00152C84" w:rsidRDefault="00152C84" w:rsidP="005358E5">
      <w:pPr>
        <w:pStyle w:val="ConsPlusNormal"/>
        <w:spacing w:before="240"/>
        <w:ind w:firstLine="540"/>
        <w:jc w:val="both"/>
      </w:pPr>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152C84" w:rsidRDefault="00152C84" w:rsidP="005358E5">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rsidR="00152C84" w:rsidRDefault="00152C84" w:rsidP="005358E5">
      <w:pPr>
        <w:pStyle w:val="ConsPlusNormal"/>
        <w:spacing w:before="240"/>
        <w:ind w:firstLine="540"/>
        <w:jc w:val="both"/>
      </w:pPr>
      <w:r>
        <w:t>развитие жизненных компетенций, навыков организации самостоятельной повседневной жизни в соответствии с возрастом;</w:t>
      </w:r>
    </w:p>
    <w:p w:rsidR="00152C84" w:rsidRDefault="00152C84" w:rsidP="005358E5">
      <w:pPr>
        <w:pStyle w:val="ConsPlusNormal"/>
        <w:spacing w:before="240"/>
        <w:ind w:firstLine="540"/>
        <w:jc w:val="both"/>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152C84" w:rsidRDefault="00152C84" w:rsidP="005358E5">
      <w:pPr>
        <w:pStyle w:val="ConsPlusNormal"/>
        <w:spacing w:before="240"/>
        <w:ind w:firstLine="540"/>
        <w:jc w:val="both"/>
      </w:pPr>
      <w:r>
        <w:t>социальную защиту обучающегося в случаях неблагоприятных условий жизни при психотравмирующих обстоятельствах.</w:t>
      </w:r>
    </w:p>
    <w:p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152C84" w:rsidRDefault="00152C84" w:rsidP="005358E5">
      <w:pPr>
        <w:pStyle w:val="ConsPlusNormal"/>
        <w:spacing w:before="240"/>
        <w:ind w:firstLine="540"/>
        <w:jc w:val="both"/>
      </w:pPr>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152C84" w:rsidRDefault="00152C84" w:rsidP="005358E5">
      <w:pPr>
        <w:pStyle w:val="ConsPlusNormal"/>
        <w:spacing w:before="240"/>
        <w:ind w:firstLine="540"/>
        <w:jc w:val="both"/>
      </w:pPr>
      <w:r>
        <w:t>Занятия по коррекционно-развивающим курсам включаются во внеурочную деятельность.</w:t>
      </w:r>
    </w:p>
    <w:p w:rsidR="00152C84" w:rsidRDefault="00152C84" w:rsidP="005358E5">
      <w:pPr>
        <w:pStyle w:val="ConsPlusNormal"/>
        <w:spacing w:before="240"/>
        <w:ind w:firstLine="540"/>
        <w:jc w:val="both"/>
      </w:pPr>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152C84" w:rsidRDefault="00152C84" w:rsidP="005358E5">
      <w:pPr>
        <w:pStyle w:val="ConsPlusNormal"/>
        <w:spacing w:before="240"/>
        <w:ind w:firstLine="540"/>
        <w:jc w:val="both"/>
      </w:pPr>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152C84" w:rsidRDefault="00152C84" w:rsidP="005358E5">
      <w:pPr>
        <w:pStyle w:val="ConsPlusNormal"/>
        <w:spacing w:before="240"/>
        <w:ind w:firstLine="540"/>
        <w:jc w:val="both"/>
      </w:pPr>
      <w:r>
        <w:t>7.3.2.10. Для продвижения обучающегося с РАС в личностном и социальном развитии в ПКР могут быть включены следующие методы и приемы:</w:t>
      </w:r>
    </w:p>
    <w:p w:rsidR="00152C84" w:rsidRDefault="00152C84" w:rsidP="005358E5">
      <w:pPr>
        <w:pStyle w:val="ConsPlusNormal"/>
        <w:spacing w:before="240"/>
        <w:ind w:firstLine="540"/>
        <w:jc w:val="both"/>
      </w:pPr>
      <w:r>
        <w:t>проведение доверительных бесед, совместное изучение литературных текстов, совместный просмотр и обсуждение кинофильмов и телепрограмм;</w:t>
      </w:r>
    </w:p>
    <w:p w:rsidR="00152C84" w:rsidRDefault="00152C84" w:rsidP="005358E5">
      <w:pPr>
        <w:pStyle w:val="ConsPlusNormal"/>
        <w:spacing w:before="240"/>
        <w:ind w:firstLine="540"/>
        <w:jc w:val="both"/>
      </w:pPr>
      <w:r>
        <w:t>фиксация впечатлений и событий жизни обучающегося в письменном виде (в совместных дневниках, воспоминаниях и в другой форме);</w:t>
      </w:r>
    </w:p>
    <w:p w:rsidR="00152C84" w:rsidRDefault="00152C84" w:rsidP="005358E5">
      <w:pPr>
        <w:pStyle w:val="ConsPlusNormal"/>
        <w:spacing w:before="240"/>
        <w:ind w:firstLine="540"/>
        <w:jc w:val="both"/>
      </w:pPr>
      <w: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rsidR="00152C84" w:rsidRDefault="00152C84" w:rsidP="005358E5">
      <w:pPr>
        <w:pStyle w:val="ConsPlusNormal"/>
        <w:spacing w:before="240"/>
        <w:ind w:firstLine="540"/>
        <w:jc w:val="both"/>
      </w:pPr>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152C84" w:rsidRDefault="00152C84" w:rsidP="005358E5">
      <w:pPr>
        <w:pStyle w:val="ConsPlusNormal"/>
        <w:spacing w:before="240"/>
        <w:ind w:firstLine="540"/>
        <w:jc w:val="both"/>
      </w:pPr>
      <w:r>
        <w:t>игры-упражнения из практики психологических тренингов, психодрамы;</w:t>
      </w:r>
    </w:p>
    <w:p w:rsidR="00152C84" w:rsidRDefault="00152C84" w:rsidP="005358E5">
      <w:pPr>
        <w:pStyle w:val="ConsPlusNormal"/>
        <w:spacing w:before="240"/>
        <w:ind w:firstLine="540"/>
        <w:jc w:val="both"/>
      </w:pPr>
      <w:r>
        <w:t>видеомоделирование, "социальные истории";</w:t>
      </w:r>
    </w:p>
    <w:p w:rsidR="00152C84" w:rsidRDefault="00152C84" w:rsidP="005358E5">
      <w:pPr>
        <w:pStyle w:val="ConsPlusNormal"/>
        <w:spacing w:before="240"/>
        <w:ind w:firstLine="540"/>
        <w:jc w:val="both"/>
      </w:pPr>
      <w:r>
        <w:t>помощь в участии в хобби-группе, специальных клубах для подростков, социальных группах в сети Интернет.</w:t>
      </w:r>
    </w:p>
    <w:p w:rsidR="00152C84" w:rsidRDefault="00152C84" w:rsidP="005358E5">
      <w:pPr>
        <w:pStyle w:val="ConsPlusNormal"/>
        <w:spacing w:before="240"/>
        <w:ind w:firstLine="540"/>
        <w:jc w:val="both"/>
      </w:pPr>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152C84" w:rsidRDefault="00152C84" w:rsidP="005358E5">
      <w:pPr>
        <w:pStyle w:val="ConsPlusNormal"/>
        <w:spacing w:before="240"/>
        <w:ind w:firstLine="540"/>
        <w:jc w:val="both"/>
      </w:pPr>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152C84" w:rsidRDefault="00152C84" w:rsidP="005358E5">
      <w:pPr>
        <w:pStyle w:val="ConsPlusNormal"/>
        <w:spacing w:before="240"/>
        <w:ind w:firstLine="540"/>
        <w:jc w:val="both"/>
      </w:pPr>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152C84" w:rsidRDefault="00152C84" w:rsidP="005358E5">
      <w:pPr>
        <w:pStyle w:val="ConsPlusNormal"/>
        <w:spacing w:before="240"/>
        <w:ind w:firstLine="540"/>
        <w:jc w:val="both"/>
      </w:pPr>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152C84" w:rsidRDefault="00152C84" w:rsidP="005358E5">
      <w:pPr>
        <w:pStyle w:val="ConsPlusNormal"/>
        <w:spacing w:before="240"/>
        <w:ind w:firstLine="540"/>
        <w:jc w:val="both"/>
      </w:pPr>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152C84" w:rsidRDefault="00152C84" w:rsidP="005358E5">
      <w:pPr>
        <w:pStyle w:val="ConsPlusNormal"/>
        <w:spacing w:before="240"/>
        <w:ind w:firstLine="540"/>
        <w:jc w:val="both"/>
      </w:pPr>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152C84" w:rsidRDefault="00152C84" w:rsidP="005358E5">
      <w:pPr>
        <w:pStyle w:val="ConsPlusNormal"/>
        <w:spacing w:before="240"/>
        <w:ind w:firstLine="540"/>
        <w:jc w:val="both"/>
      </w:pPr>
      <w:r>
        <w:t>формирование и развитие навыков невербальной коммуникации (жестов, мимики и пантомимики);</w:t>
      </w:r>
    </w:p>
    <w:p w:rsidR="00152C84" w:rsidRDefault="00152C84" w:rsidP="005358E5">
      <w:pPr>
        <w:pStyle w:val="ConsPlusNormal"/>
        <w:spacing w:before="240"/>
        <w:ind w:firstLine="540"/>
        <w:jc w:val="both"/>
      </w:pPr>
      <w:r>
        <w:t>обучение способности ориентации на партнера по общению, умения оценивать его эмоциональное состояния;</w:t>
      </w:r>
    </w:p>
    <w:p w:rsidR="00152C84" w:rsidRDefault="00152C84" w:rsidP="005358E5">
      <w:pPr>
        <w:pStyle w:val="ConsPlusNormal"/>
        <w:spacing w:before="240"/>
        <w:ind w:firstLine="540"/>
        <w:jc w:val="both"/>
      </w:pPr>
      <w:r>
        <w:t>формирование и развитие инициативности в общении, умения принимать различные коммуникативные роли в общении;</w:t>
      </w:r>
    </w:p>
    <w:p w:rsidR="00152C84" w:rsidRDefault="00152C84" w:rsidP="005358E5">
      <w:pPr>
        <w:pStyle w:val="ConsPlusNormal"/>
        <w:spacing w:before="240"/>
        <w:ind w:firstLine="540"/>
        <w:jc w:val="both"/>
      </w:pPr>
      <w:r>
        <w:t>формирование и развитие навыков сотрудничества в группе с опорой на социально приемлемые формы поведения.</w:t>
      </w:r>
    </w:p>
    <w:p w:rsidR="00152C84" w:rsidRDefault="00152C84" w:rsidP="005358E5">
      <w:pPr>
        <w:pStyle w:val="ConsPlusNormal"/>
        <w:spacing w:before="240"/>
        <w:ind w:firstLine="540"/>
        <w:jc w:val="both"/>
      </w:pPr>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152C84" w:rsidRDefault="00152C84" w:rsidP="005358E5">
      <w:pPr>
        <w:pStyle w:val="ConsPlusNormal"/>
        <w:spacing w:before="240"/>
        <w:ind w:firstLine="540"/>
        <w:jc w:val="both"/>
      </w:pPr>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152C84" w:rsidRDefault="00152C84" w:rsidP="005358E5">
      <w:pPr>
        <w:pStyle w:val="ConsPlusNormal"/>
        <w:spacing w:before="240"/>
        <w:ind w:firstLine="540"/>
        <w:jc w:val="both"/>
      </w:pPr>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152C84" w:rsidRDefault="00152C84" w:rsidP="005358E5">
      <w:pPr>
        <w:pStyle w:val="ConsPlusNormal"/>
        <w:spacing w:before="240"/>
        <w:ind w:firstLine="540"/>
        <w:jc w:val="both"/>
      </w:pPr>
      <w:r>
        <w:t>Задачами реализации коррекционного курса являются:</w:t>
      </w:r>
    </w:p>
    <w:p w:rsidR="00152C84" w:rsidRDefault="00152C84" w:rsidP="005358E5">
      <w:pPr>
        <w:pStyle w:val="ConsPlusNormal"/>
        <w:spacing w:before="240"/>
        <w:ind w:firstLine="540"/>
        <w:jc w:val="both"/>
      </w:pPr>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152C84" w:rsidRDefault="00152C84" w:rsidP="005358E5">
      <w:pPr>
        <w:pStyle w:val="ConsPlusNormal"/>
        <w:spacing w:before="240"/>
        <w:ind w:firstLine="540"/>
        <w:jc w:val="both"/>
      </w:pPr>
      <w:r>
        <w:t>создание учебных ситуаций в рамках индивидуальных и подгрупповых занятий, направленных на преодоление указанных дефицитов,</w:t>
      </w:r>
    </w:p>
    <w:p w:rsidR="00152C84" w:rsidRDefault="00152C84" w:rsidP="005358E5">
      <w:pPr>
        <w:pStyle w:val="ConsPlusNormal"/>
        <w:spacing w:before="240"/>
        <w:ind w:firstLine="540"/>
        <w:jc w:val="both"/>
      </w:pPr>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152C84" w:rsidRDefault="00152C84" w:rsidP="005358E5">
      <w:pPr>
        <w:pStyle w:val="ConsPlusNormal"/>
        <w:spacing w:before="240"/>
        <w:ind w:firstLine="540"/>
        <w:jc w:val="both"/>
      </w:pPr>
      <w:r>
        <w:t>развитие познавательной активности и мотивации к обучению у обучающихся с РАС.</w:t>
      </w:r>
    </w:p>
    <w:p w:rsidR="00152C84" w:rsidRDefault="00152C84" w:rsidP="005358E5">
      <w:pPr>
        <w:pStyle w:val="ConsPlusNormal"/>
        <w:spacing w:before="240"/>
        <w:ind w:firstLine="540"/>
        <w:jc w:val="both"/>
      </w:pPr>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152C84" w:rsidRDefault="00152C84" w:rsidP="005358E5">
      <w:pPr>
        <w:pStyle w:val="ConsPlusNormal"/>
        <w:spacing w:before="240"/>
        <w:ind w:firstLine="540"/>
        <w:jc w:val="both"/>
      </w:pPr>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152C84" w:rsidRDefault="00152C84" w:rsidP="005358E5">
      <w:pPr>
        <w:pStyle w:val="ConsPlusNormal"/>
        <w:spacing w:before="240"/>
        <w:ind w:firstLine="540"/>
        <w:jc w:val="both"/>
      </w:pPr>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152C84" w:rsidRDefault="00152C84" w:rsidP="005358E5">
      <w:pPr>
        <w:pStyle w:val="ConsPlusNormal"/>
        <w:spacing w:before="240"/>
        <w:ind w:firstLine="540"/>
        <w:jc w:val="both"/>
      </w:pPr>
      <w:r>
        <w:t>развитие владения изучающим видом чтения;</w:t>
      </w:r>
    </w:p>
    <w:p w:rsidR="00152C84" w:rsidRDefault="00152C84" w:rsidP="005358E5">
      <w:pPr>
        <w:pStyle w:val="ConsPlusNormal"/>
        <w:spacing w:before="240"/>
        <w:ind w:firstLine="540"/>
        <w:jc w:val="both"/>
      </w:pPr>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152C84" w:rsidRDefault="00152C84" w:rsidP="005358E5">
      <w:pPr>
        <w:pStyle w:val="ConsPlusNormal"/>
        <w:spacing w:before="240"/>
        <w:ind w:firstLine="540"/>
        <w:jc w:val="both"/>
      </w:pPr>
      <w:r>
        <w:t>развитие умения выделять главную и второстепенную информацию в прослушанном и прочитанном тексте;</w:t>
      </w:r>
    </w:p>
    <w:p w:rsidR="00152C84" w:rsidRDefault="00152C84" w:rsidP="005358E5">
      <w:pPr>
        <w:pStyle w:val="ConsPlusNormal"/>
        <w:spacing w:before="240"/>
        <w:ind w:firstLine="540"/>
        <w:jc w:val="both"/>
      </w:pPr>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152C84" w:rsidRDefault="00152C84" w:rsidP="005358E5">
      <w:pPr>
        <w:pStyle w:val="ConsPlusNormal"/>
        <w:spacing w:before="240"/>
        <w:ind w:firstLine="540"/>
        <w:jc w:val="both"/>
      </w:pPr>
      <w:r>
        <w:t>развитие умения представлять содержание научно-учебного текста, текста задачи в виде таблицы, схемы.</w:t>
      </w:r>
    </w:p>
    <w:p w:rsidR="00152C84" w:rsidRDefault="00152C84" w:rsidP="005358E5">
      <w:pPr>
        <w:pStyle w:val="ConsPlusNormal"/>
        <w:spacing w:before="240"/>
        <w:ind w:firstLine="540"/>
        <w:jc w:val="both"/>
      </w:pPr>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152C84" w:rsidRDefault="00152C84" w:rsidP="005358E5">
      <w:pPr>
        <w:pStyle w:val="ConsPlusNormal"/>
        <w:spacing w:before="240"/>
        <w:ind w:firstLine="540"/>
        <w:jc w:val="both"/>
      </w:pPr>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52C84" w:rsidRDefault="00152C84" w:rsidP="005358E5">
      <w:pPr>
        <w:pStyle w:val="ConsPlusNormal"/>
        <w:spacing w:before="240"/>
        <w:ind w:firstLine="540"/>
        <w:jc w:val="both"/>
      </w:pPr>
      <w:r>
        <w:t>7.3.2.21.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федеральной адаптированной образовательной программы.</w:t>
      </w:r>
    </w:p>
    <w:p w:rsidR="00152C84" w:rsidRDefault="00152C84" w:rsidP="005358E5">
      <w:pPr>
        <w:pStyle w:val="ConsPlusNormal"/>
        <w:spacing w:before="240"/>
        <w:ind w:firstLine="540"/>
        <w:jc w:val="both"/>
      </w:pPr>
      <w:r>
        <w:t>7.3.3. Консультативное направление.</w:t>
      </w:r>
    </w:p>
    <w:p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531"/>
        <w:gridCol w:w="1020"/>
        <w:gridCol w:w="1644"/>
        <w:gridCol w:w="1814"/>
      </w:tblGrid>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2. План консультативной работы</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консультатив ной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консультативной работы</w:t>
            </w: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Сроки проведения консультативной работы</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Normal"/>
        <w:ind w:firstLine="540"/>
        <w:jc w:val="both"/>
      </w:pPr>
      <w:r>
        <w:t>7.3.4. Информационно-просветительское направление.</w:t>
      </w:r>
    </w:p>
    <w:p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tblPr>
      <w:tblGrid>
        <w:gridCol w:w="1587"/>
        <w:gridCol w:w="1474"/>
        <w:gridCol w:w="1531"/>
        <w:gridCol w:w="1020"/>
        <w:gridCol w:w="1644"/>
        <w:gridCol w:w="1814"/>
      </w:tblGrid>
      <w:tr w:rsidR="00152C84" w:rsidTr="00C219BE">
        <w:tc>
          <w:tcPr>
            <w:tcW w:w="9070" w:type="dxa"/>
            <w:gridSpan w:val="6"/>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Таблица 3. План информационно-просветительской работы</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Направления информацио 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Содержание информационно-просветительской работы</w:t>
            </w: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Формы проведения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Срок и проведения</w:t>
            </w: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jc w:val="center"/>
            </w:pPr>
            <w:r>
              <w:t>Фамилия, имя, отчество (при наличии), должность педагогического работника</w:t>
            </w:r>
          </w:p>
        </w:tc>
      </w:tr>
      <w:tr w:rsidR="00152C84" w:rsidTr="00C219BE">
        <w:tc>
          <w:tcPr>
            <w:tcW w:w="1587"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52C84" w:rsidRDefault="00152C84" w:rsidP="00C219BE">
            <w:pPr>
              <w:pStyle w:val="ConsPlusNormal"/>
            </w:pPr>
          </w:p>
        </w:tc>
      </w:tr>
    </w:tbl>
    <w:p w:rsidR="00152C84" w:rsidRDefault="00152C84" w:rsidP="005358E5">
      <w:pPr>
        <w:pStyle w:val="ConsPlusNormal"/>
        <w:jc w:val="both"/>
      </w:pPr>
    </w:p>
    <w:p w:rsidR="00152C84" w:rsidRDefault="00152C84" w:rsidP="005358E5">
      <w:pPr>
        <w:pStyle w:val="ConsPlusTitle"/>
        <w:jc w:val="center"/>
        <w:outlineLvl w:val="2"/>
      </w:pPr>
      <w:r>
        <w:t>II. Механизмы реализации программы</w:t>
      </w:r>
    </w:p>
    <w:p w:rsidR="00152C84" w:rsidRDefault="00152C84" w:rsidP="005358E5">
      <w:pPr>
        <w:pStyle w:val="ConsPlusNormal"/>
        <w:jc w:val="both"/>
      </w:pPr>
    </w:p>
    <w:p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РАС,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РАС, их индивидуальных особенностей.</w:t>
      </w:r>
    </w:p>
    <w:p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52C84" w:rsidRDefault="00152C84" w:rsidP="005358E5">
      <w:pPr>
        <w:pStyle w:val="ConsPlusNormal"/>
        <w:jc w:val="both"/>
      </w:pPr>
    </w:p>
    <w:p w:rsidR="00152C84" w:rsidRDefault="00152C84" w:rsidP="005358E5">
      <w:pPr>
        <w:pStyle w:val="ConsPlusTitle"/>
        <w:jc w:val="center"/>
        <w:outlineLvl w:val="2"/>
      </w:pPr>
      <w:r>
        <w:t>III. Требования к условиям реализации программы</w:t>
      </w:r>
    </w:p>
    <w:p w:rsidR="00152C84" w:rsidRDefault="00152C84" w:rsidP="005358E5">
      <w:pPr>
        <w:pStyle w:val="ConsPlusNormal"/>
        <w:jc w:val="both"/>
      </w:pPr>
    </w:p>
    <w:p w:rsidR="00152C84" w:rsidRDefault="00152C84" w:rsidP="005358E5">
      <w:pPr>
        <w:pStyle w:val="ConsPlusTitle"/>
        <w:ind w:firstLine="540"/>
        <w:jc w:val="both"/>
        <w:outlineLvl w:val="3"/>
      </w:pPr>
      <w:r>
        <w:t>17. Психолого-педагогическое обеспечение:</w:t>
      </w:r>
    </w:p>
    <w:p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rsidR="00152C84" w:rsidRDefault="00152C84" w:rsidP="005358E5">
      <w:pPr>
        <w:pStyle w:val="ConsPlusNormal"/>
        <w:spacing w:before="240"/>
        <w:ind w:firstLine="540"/>
        <w:jc w:val="both"/>
      </w:pPr>
      <w:r>
        <w:t>обеспечение психолого-педагогических условий (коррекционно-развивающая направленность учебно-воспитательного процесса);</w:t>
      </w:r>
    </w:p>
    <w:p w:rsidR="00152C84" w:rsidRDefault="00152C84" w:rsidP="005358E5">
      <w:pPr>
        <w:pStyle w:val="ConsPlusNormal"/>
        <w:spacing w:before="240"/>
        <w:ind w:firstLine="540"/>
        <w:jc w:val="both"/>
      </w:pPr>
      <w:r>
        <w:t>учет индивидуальных особенностей и особых образовательных, социально-коммуникативных потребностей обучающихся;</w:t>
      </w:r>
    </w:p>
    <w:p w:rsidR="00152C84" w:rsidRDefault="00152C84" w:rsidP="005358E5">
      <w:pPr>
        <w:pStyle w:val="ConsPlusNormal"/>
        <w:spacing w:before="240"/>
        <w:ind w:firstLine="540"/>
        <w:jc w:val="both"/>
      </w:pPr>
      <w:r>
        <w:t>соблюдение комфортного психоэмоционального режима;</w:t>
      </w:r>
    </w:p>
    <w:p w:rsidR="00152C84" w:rsidRDefault="00152C84" w:rsidP="005358E5">
      <w:pPr>
        <w:pStyle w:val="ConsPlusNormal"/>
        <w:spacing w:before="240"/>
        <w:ind w:firstLine="540"/>
        <w:jc w:val="both"/>
      </w:pPr>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152C84" w:rsidRDefault="00152C84" w:rsidP="005358E5">
      <w:pPr>
        <w:pStyle w:val="ConsPlusNormal"/>
        <w:spacing w:before="240"/>
        <w:ind w:firstLine="540"/>
        <w:jc w:val="both"/>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152C84" w:rsidRDefault="00152C84" w:rsidP="005358E5">
      <w:pPr>
        <w:pStyle w:val="ConsPlusNormal"/>
        <w:spacing w:before="240"/>
        <w:ind w:firstLine="540"/>
        <w:jc w:val="both"/>
      </w:pPr>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152C84" w:rsidRDefault="00152C84" w:rsidP="005358E5">
      <w:pPr>
        <w:pStyle w:val="ConsPlusNormal"/>
        <w:spacing w:before="240"/>
        <w:ind w:firstLine="540"/>
        <w:jc w:val="both"/>
      </w:pPr>
      <w:r>
        <w:t>использование специальных методов, приемов, средств обучения;</w:t>
      </w:r>
    </w:p>
    <w:p w:rsidR="00152C84" w:rsidRDefault="00152C84" w:rsidP="005358E5">
      <w:pPr>
        <w:pStyle w:val="ConsPlusNormal"/>
        <w:spacing w:before="240"/>
        <w:ind w:firstLine="540"/>
        <w:jc w:val="both"/>
      </w:pPr>
      <w: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52C84" w:rsidRDefault="00152C84" w:rsidP="005358E5">
      <w:pPr>
        <w:pStyle w:val="ConsPlusNormal"/>
        <w:jc w:val="both"/>
      </w:pPr>
    </w:p>
    <w:p w:rsidR="00152C84" w:rsidRDefault="00152C84" w:rsidP="005358E5">
      <w:pPr>
        <w:pStyle w:val="ConsPlusTitle"/>
        <w:ind w:firstLine="540"/>
        <w:jc w:val="both"/>
        <w:outlineLvl w:val="3"/>
      </w:pPr>
      <w:r>
        <w:t>18. Программно-методическое обеспечение.</w:t>
      </w:r>
    </w:p>
    <w:p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152C84" w:rsidRDefault="00152C84" w:rsidP="005358E5">
      <w:pPr>
        <w:pStyle w:val="ConsPlusNormal"/>
        <w:jc w:val="both"/>
      </w:pPr>
    </w:p>
    <w:p w:rsidR="00152C84" w:rsidRDefault="00152C84" w:rsidP="005358E5">
      <w:pPr>
        <w:pStyle w:val="ConsPlusTitle"/>
        <w:ind w:firstLine="540"/>
        <w:jc w:val="both"/>
        <w:outlineLvl w:val="3"/>
      </w:pPr>
      <w:r>
        <w:t>19. Кадровое обеспечение.</w:t>
      </w:r>
    </w:p>
    <w:p w:rsidR="00152C84" w:rsidRDefault="00152C84" w:rsidP="005358E5">
      <w:pPr>
        <w:pStyle w:val="ConsPlusNormal"/>
        <w:spacing w:before="240"/>
        <w:ind w:firstLine="540"/>
        <w:jc w:val="both"/>
      </w:pPr>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152C84" w:rsidRDefault="00152C84" w:rsidP="005358E5">
      <w:pPr>
        <w:pStyle w:val="ConsPlusNormal"/>
        <w:spacing w:before="240"/>
        <w:ind w:firstLine="540"/>
        <w:jc w:val="both"/>
      </w:pPr>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152C84" w:rsidRDefault="00152C84" w:rsidP="005358E5">
      <w:pPr>
        <w:pStyle w:val="ConsPlusNormal"/>
        <w:jc w:val="both"/>
      </w:pPr>
    </w:p>
    <w:p w:rsidR="00152C84" w:rsidRDefault="00152C84" w:rsidP="005358E5">
      <w:pPr>
        <w:pStyle w:val="ConsPlusTitle"/>
        <w:ind w:firstLine="540"/>
        <w:jc w:val="both"/>
        <w:outlineLvl w:val="3"/>
      </w:pPr>
      <w:r>
        <w:t>20. Материально-техническое обеспечение.</w:t>
      </w:r>
    </w:p>
    <w:p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152C84" w:rsidRDefault="00152C84" w:rsidP="005358E5">
      <w:pPr>
        <w:pStyle w:val="ConsPlusNormal"/>
        <w:jc w:val="both"/>
      </w:pPr>
    </w:p>
    <w:p w:rsidR="00152C84" w:rsidRDefault="00152C84" w:rsidP="005358E5">
      <w:pPr>
        <w:pStyle w:val="ConsPlusTitle"/>
        <w:ind w:firstLine="540"/>
        <w:jc w:val="both"/>
        <w:outlineLvl w:val="3"/>
      </w:pPr>
      <w:r>
        <w:t>21. Информационное обеспечение.</w:t>
      </w:r>
    </w:p>
    <w:p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52C84" w:rsidRDefault="00152C84" w:rsidP="005358E5">
      <w:pPr>
        <w:pStyle w:val="ConsPlusNormal"/>
        <w:jc w:val="both"/>
      </w:pPr>
    </w:p>
    <w:p w:rsidR="00152C84" w:rsidRDefault="00152C84" w:rsidP="005358E5">
      <w:pPr>
        <w:pStyle w:val="ConsPlusTitle"/>
        <w:jc w:val="center"/>
        <w:outlineLvl w:val="2"/>
      </w:pPr>
      <w:r>
        <w:t>IV. Планируемые результаты коррекционной работы</w:t>
      </w:r>
    </w:p>
    <w:p w:rsidR="00152C84" w:rsidRDefault="00152C84" w:rsidP="005358E5">
      <w:pPr>
        <w:pStyle w:val="ConsPlusNormal"/>
        <w:jc w:val="both"/>
      </w:pPr>
    </w:p>
    <w:p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52C84" w:rsidRDefault="00152C84" w:rsidP="005358E5">
      <w:pPr>
        <w:pStyle w:val="ConsPlusNormal"/>
        <w:spacing w:before="240"/>
        <w:ind w:firstLine="540"/>
        <w:jc w:val="both"/>
      </w:pPr>
      <w:r>
        <w:t>26. Планируемые результаты реализации ПКР включают:</w:t>
      </w:r>
    </w:p>
    <w:p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52C84" w:rsidRDefault="00152C84" w:rsidP="005358E5">
      <w:pPr>
        <w:pStyle w:val="ConsPlusNormal"/>
        <w:spacing w:before="240"/>
        <w:ind w:firstLine="540"/>
        <w:jc w:val="both"/>
      </w:pPr>
      <w:r>
        <w:t>анализ достигнутых результатов, выводы и рекомендации.</w:t>
      </w:r>
    </w:p>
    <w:p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152C84" w:rsidRDefault="00152C84" w:rsidP="005358E5">
      <w:pPr>
        <w:pStyle w:val="ConsPlusNormal"/>
        <w:spacing w:before="240"/>
        <w:ind w:firstLine="540"/>
        <w:jc w:val="both"/>
      </w:pPr>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52C84" w:rsidRDefault="00152C84" w:rsidP="005358E5">
      <w:pPr>
        <w:pStyle w:val="ConsPlusNormal"/>
        <w:spacing w:before="240"/>
        <w:ind w:firstLine="540"/>
        <w:jc w:val="both"/>
      </w:pPr>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52C84" w:rsidRDefault="00152C84" w:rsidP="005358E5">
      <w:pPr>
        <w:pStyle w:val="ConsPlusNormal"/>
        <w:spacing w:before="240"/>
        <w:ind w:firstLine="540"/>
        <w:jc w:val="both"/>
      </w:pPr>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52C84" w:rsidRDefault="00152C84" w:rsidP="005358E5">
      <w:pPr>
        <w:pStyle w:val="ConsPlusNormal"/>
        <w:spacing w:before="240"/>
        <w:ind w:firstLine="540"/>
        <w:jc w:val="both"/>
      </w:pPr>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152C84" w:rsidRDefault="00152C84" w:rsidP="005358E5">
      <w:pPr>
        <w:pStyle w:val="ConsPlusNormal"/>
        <w:ind w:firstLine="540"/>
        <w:jc w:val="both"/>
      </w:pPr>
    </w:p>
    <w:p w:rsidR="00152C84" w:rsidRDefault="00152C84" w:rsidP="005358E5">
      <w:pPr>
        <w:pStyle w:val="ConsPlusNormal"/>
        <w:ind w:firstLine="540"/>
        <w:jc w:val="both"/>
      </w:pPr>
    </w:p>
    <w:p w:rsidR="00152C84" w:rsidRDefault="00152C84" w:rsidP="005358E5">
      <w:pPr>
        <w:pStyle w:val="ConsPlusNormal"/>
        <w:pBdr>
          <w:top w:val="single" w:sz="6" w:space="0" w:color="auto"/>
        </w:pBdr>
        <w:spacing w:before="100" w:after="100"/>
        <w:jc w:val="both"/>
        <w:rPr>
          <w:sz w:val="2"/>
          <w:szCs w:val="2"/>
        </w:rPr>
      </w:pPr>
    </w:p>
    <w:p w:rsidR="00152C84" w:rsidRPr="005358E5" w:rsidRDefault="00152C84" w:rsidP="005358E5"/>
    <w:sectPr w:rsidR="00152C84" w:rsidRPr="005358E5" w:rsidSect="00152C84">
      <w:headerReference w:type="default" r:id="rId331"/>
      <w:footerReference w:type="default" r:id="rId33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C84" w:rsidRDefault="00152C84" w:rsidP="00152C84">
      <w:pPr>
        <w:spacing w:after="0" w:line="240" w:lineRule="auto"/>
      </w:pPr>
      <w:r>
        <w:separator/>
      </w:r>
    </w:p>
  </w:endnote>
  <w:endnote w:type="continuationSeparator" w:id="0">
    <w:p w:rsidR="00152C84" w:rsidRDefault="00152C84" w:rsidP="00152C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C84" w:rsidRDefault="00152C84">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152C84">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52C84" w:rsidRDefault="00152C8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52C84" w:rsidRDefault="00152C84">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52C84" w:rsidRDefault="00152C84">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2247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2247</w:t>
          </w:r>
          <w:r>
            <w:rPr>
              <w:rFonts w:ascii="Tahoma" w:hAnsi="Tahoma" w:cs="Tahoma"/>
              <w:sz w:val="20"/>
              <w:szCs w:val="20"/>
            </w:rPr>
            <w:fldChar w:fldCharType="end"/>
          </w:r>
        </w:p>
      </w:tc>
    </w:tr>
  </w:tbl>
  <w:p w:rsidR="00152C84" w:rsidRDefault="00152C84">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C84" w:rsidRDefault="00152C84" w:rsidP="00152C84">
      <w:pPr>
        <w:spacing w:after="0" w:line="240" w:lineRule="auto"/>
      </w:pPr>
      <w:r>
        <w:separator/>
      </w:r>
    </w:p>
  </w:footnote>
  <w:footnote w:type="continuationSeparator" w:id="0">
    <w:p w:rsidR="00152C84" w:rsidRDefault="00152C84" w:rsidP="00152C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152C84">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52C84" w:rsidRDefault="00152C84">
          <w:pPr>
            <w:pStyle w:val="ConsPlusNormal"/>
            <w:rPr>
              <w:rFonts w:ascii="Tahoma" w:hAnsi="Tahoma" w:cs="Tahoma"/>
              <w:sz w:val="16"/>
              <w:szCs w:val="16"/>
            </w:rPr>
          </w:pPr>
          <w:r>
            <w:rPr>
              <w:rFonts w:ascii="Tahoma" w:hAnsi="Tahoma" w:cs="Tahoma"/>
              <w:sz w:val="16"/>
              <w:szCs w:val="16"/>
            </w:rPr>
            <w:t>Приказ Минпросвещения России от 24.11.2022 N 1025</w:t>
          </w:r>
          <w:r>
            <w:rPr>
              <w:rFonts w:ascii="Tahoma" w:hAnsi="Tahoma" w:cs="Tahoma"/>
              <w:sz w:val="16"/>
              <w:szCs w:val="16"/>
            </w:rPr>
            <w:br/>
            <w:t>"Об утверждении федеральной адаптированной образовательной программы о...</w:t>
          </w:r>
        </w:p>
      </w:tc>
      <w:tc>
        <w:tcPr>
          <w:tcW w:w="4695" w:type="dxa"/>
          <w:tcBorders>
            <w:top w:val="none" w:sz="2" w:space="0" w:color="auto"/>
            <w:left w:val="none" w:sz="2" w:space="0" w:color="auto"/>
            <w:bottom w:val="none" w:sz="2" w:space="0" w:color="auto"/>
            <w:right w:val="none" w:sz="2" w:space="0" w:color="auto"/>
          </w:tcBorders>
          <w:vAlign w:val="center"/>
        </w:tcPr>
        <w:p w:rsidR="00152C84" w:rsidRDefault="00152C8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30.04.2023</w:t>
          </w:r>
        </w:p>
      </w:tc>
    </w:tr>
  </w:tbl>
  <w:p w:rsidR="00152C84" w:rsidRDefault="00152C84">
    <w:pPr>
      <w:pStyle w:val="ConsPlusNormal"/>
      <w:pBdr>
        <w:bottom w:val="single" w:sz="12" w:space="0" w:color="auto"/>
      </w:pBdr>
      <w:jc w:val="center"/>
      <w:rPr>
        <w:sz w:val="2"/>
        <w:szCs w:val="2"/>
      </w:rPr>
    </w:pPr>
  </w:p>
  <w:p w:rsidR="00152C84" w:rsidRDefault="00152C84">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6039"/>
    <w:rsid w:val="00152C84"/>
    <w:rsid w:val="00200729"/>
    <w:rsid w:val="0021635B"/>
    <w:rsid w:val="005358E5"/>
    <w:rsid w:val="00876391"/>
    <w:rsid w:val="00A46039"/>
    <w:rsid w:val="00C219BE"/>
    <w:rsid w:val="00CE32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72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46039"/>
    <w:pPr>
      <w:widowControl w:val="0"/>
      <w:autoSpaceDE w:val="0"/>
      <w:autoSpaceDN w:val="0"/>
      <w:adjustRightInd w:val="0"/>
    </w:pPr>
    <w:rPr>
      <w:rFonts w:ascii="Times New Roman" w:hAnsi="Times New Roman"/>
      <w:sz w:val="24"/>
      <w:szCs w:val="24"/>
    </w:rPr>
  </w:style>
  <w:style w:type="paragraph" w:customStyle="1" w:styleId="ConsPlusTitle">
    <w:name w:val="ConsPlusTitle"/>
    <w:uiPriority w:val="99"/>
    <w:rsid w:val="00A46039"/>
    <w:pPr>
      <w:widowControl w:val="0"/>
      <w:autoSpaceDE w:val="0"/>
      <w:autoSpaceDN w:val="0"/>
      <w:adjustRightInd w:val="0"/>
    </w:pPr>
    <w:rPr>
      <w:rFonts w:ascii="Arial" w:hAnsi="Arial" w:cs="Arial"/>
      <w:b/>
      <w:bCs/>
      <w:sz w:val="24"/>
      <w:szCs w:val="24"/>
    </w:rPr>
  </w:style>
  <w:style w:type="paragraph" w:customStyle="1" w:styleId="ConsPlusNonformat">
    <w:name w:val="ConsPlusNonformat"/>
    <w:uiPriority w:val="99"/>
    <w:rsid w:val="005358E5"/>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5358E5"/>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rsid w:val="005358E5"/>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5358E5"/>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5358E5"/>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5358E5"/>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5358E5"/>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440020&amp;date=30.04.2023&amp;dst=43&amp;field=134" TargetMode="External"/><Relationship Id="rId299" Type="http://schemas.openxmlformats.org/officeDocument/2006/relationships/hyperlink" Target="https://login.consultant.ru/link/?req=doc&amp;demo=2&amp;base=LAW&amp;n=435192&amp;date=30.04.2023&amp;dst=100211&amp;field=134" TargetMode="External"/><Relationship Id="rId303" Type="http://schemas.openxmlformats.org/officeDocument/2006/relationships/hyperlink" Target="https://login.consultant.ru/link/?req=doc&amp;demo=2&amp;base=LAW&amp;n=435192&amp;date=30.04.2023&amp;dst=102632&amp;field=134" TargetMode="External"/><Relationship Id="rId21" Type="http://schemas.openxmlformats.org/officeDocument/2006/relationships/hyperlink" Target="https://login.consultant.ru/link/?req=doc&amp;demo=2&amp;base=LAW&amp;n=439309&amp;date=30.04.2023&amp;dst=100128&amp;field=134" TargetMode="External"/><Relationship Id="rId42" Type="http://schemas.openxmlformats.org/officeDocument/2006/relationships/hyperlink" Target="https://login.consultant.ru/link/?req=doc&amp;demo=2&amp;base=LAW&amp;n=440020&amp;date=30.04.2023&amp;dst=43&amp;field=134" TargetMode="External"/><Relationship Id="rId63" Type="http://schemas.openxmlformats.org/officeDocument/2006/relationships/hyperlink" Target="https://login.consultant.ru/link/?req=doc&amp;demo=2&amp;base=LAW&amp;n=2875&amp;date=30.04.2023" TargetMode="External"/><Relationship Id="rId84" Type="http://schemas.openxmlformats.org/officeDocument/2006/relationships/hyperlink" Target="https://login.consultant.ru/link/?req=doc&amp;demo=2&amp;base=LAW&amp;n=435192&amp;date=30.04.2023&amp;dst=100010&amp;field=134" TargetMode="External"/><Relationship Id="rId138" Type="http://schemas.openxmlformats.org/officeDocument/2006/relationships/hyperlink" Target="https://login.consultant.ru/link/?req=doc&amp;demo=2&amp;base=LAW&amp;n=357927&amp;date=30.04.2023" TargetMode="External"/><Relationship Id="rId159" Type="http://schemas.openxmlformats.org/officeDocument/2006/relationships/hyperlink" Target="https://login.consultant.ru/link/?req=doc&amp;demo=2&amp;base=LAW&amp;n=2875&amp;date=30.04.2023" TargetMode="External"/><Relationship Id="rId324" Type="http://schemas.openxmlformats.org/officeDocument/2006/relationships/hyperlink" Target="https://login.consultant.ru/link/?req=doc&amp;demo=2&amp;base=LAW&amp;n=442699&amp;date=30.04.2023&amp;dst=100010&amp;field=134" TargetMode="External"/><Relationship Id="rId170" Type="http://schemas.openxmlformats.org/officeDocument/2006/relationships/hyperlink" Target="https://login.consultant.ru/link/?req=doc&amp;demo=2&amp;base=LAW&amp;n=2875&amp;date=30.04.2023" TargetMode="External"/><Relationship Id="rId191" Type="http://schemas.openxmlformats.org/officeDocument/2006/relationships/hyperlink" Target="https://login.consultant.ru/link/?req=doc&amp;demo=2&amp;base=LAW&amp;n=441707&amp;date=30.04.2023&amp;dst=100137&amp;field=134" TargetMode="External"/><Relationship Id="rId205" Type="http://schemas.openxmlformats.org/officeDocument/2006/relationships/hyperlink" Target="https://login.consultant.ru/link/?req=doc&amp;demo=2&amp;base=LAW&amp;n=434682&amp;date=30.04.2023" TargetMode="External"/><Relationship Id="rId226" Type="http://schemas.openxmlformats.org/officeDocument/2006/relationships/hyperlink" Target="https://login.consultant.ru/link/?req=doc&amp;demo=2&amp;base=LAW&amp;n=441707&amp;date=30.04.2023&amp;dst=100137&amp;field=134" TargetMode="External"/><Relationship Id="rId247" Type="http://schemas.openxmlformats.org/officeDocument/2006/relationships/hyperlink" Target="https://login.consultant.ru/link/?req=doc&amp;demo=2&amp;base=LAW&amp;n=435192&amp;date=30.04.2023&amp;dst=100010&amp;field=134" TargetMode="External"/><Relationship Id="rId107" Type="http://schemas.openxmlformats.org/officeDocument/2006/relationships/hyperlink" Target="https://login.consultant.ru/link/?req=doc&amp;demo=2&amp;base=LAW&amp;n=435192&amp;date=30.04.2023&amp;dst=100010&amp;field=134" TargetMode="External"/><Relationship Id="rId268" Type="http://schemas.openxmlformats.org/officeDocument/2006/relationships/hyperlink" Target="https://login.consultant.ru/link/?req=doc&amp;demo=2&amp;base=LAW&amp;n=208191&amp;date=30.04.2023&amp;dst=100013&amp;field=134" TargetMode="External"/><Relationship Id="rId289" Type="http://schemas.openxmlformats.org/officeDocument/2006/relationships/hyperlink" Target="https://login.consultant.ru/link/?req=doc&amp;demo=2&amp;base=LAW&amp;n=389271&amp;date=30.04.2023&amp;dst=100013&amp;field=134" TargetMode="External"/><Relationship Id="rId11" Type="http://schemas.openxmlformats.org/officeDocument/2006/relationships/hyperlink" Target="https://login.consultant.ru/link/?req=doc&amp;demo=2&amp;base=LAW&amp;n=438453&amp;date=30.04.2023&amp;dst=44&amp;field=134" TargetMode="External"/><Relationship Id="rId32" Type="http://schemas.openxmlformats.org/officeDocument/2006/relationships/hyperlink" Target="https://login.consultant.ru/link/?req=doc&amp;demo=2&amp;base=LAW&amp;n=439309&amp;date=30.04.2023&amp;dst=100180&amp;field=134" TargetMode="External"/><Relationship Id="rId53" Type="http://schemas.openxmlformats.org/officeDocument/2006/relationships/hyperlink" Target="https://login.consultant.ru/link/?req=doc&amp;demo=2&amp;base=LAW&amp;n=371594&amp;date=30.04.2023&amp;dst=100047&amp;field=134" TargetMode="External"/><Relationship Id="rId74" Type="http://schemas.openxmlformats.org/officeDocument/2006/relationships/hyperlink" Target="https://login.consultant.ru/link/?req=doc&amp;demo=2&amp;base=LAW&amp;n=389271&amp;date=30.04.2023&amp;dst=100013&amp;field=134" TargetMode="External"/><Relationship Id="rId128" Type="http://schemas.openxmlformats.org/officeDocument/2006/relationships/hyperlink" Target="https://login.consultant.ru/link/?req=doc&amp;demo=2&amp;base=LAW&amp;n=434682&amp;date=30.04.2023" TargetMode="External"/><Relationship Id="rId149" Type="http://schemas.openxmlformats.org/officeDocument/2006/relationships/hyperlink" Target="https://login.consultant.ru/link/?req=doc&amp;demo=2&amp;base=LAW&amp;n=435192&amp;date=30.04.2023&amp;dst=103055&amp;field=134" TargetMode="External"/><Relationship Id="rId314" Type="http://schemas.openxmlformats.org/officeDocument/2006/relationships/hyperlink" Target="https://login.consultant.ru/link/?req=doc&amp;demo=2&amp;base=LAW&amp;n=2875&amp;date=30.04.2023" TargetMode="External"/><Relationship Id="rId5" Type="http://schemas.openxmlformats.org/officeDocument/2006/relationships/endnotes" Target="endnotes.xml"/><Relationship Id="rId95" Type="http://schemas.openxmlformats.org/officeDocument/2006/relationships/hyperlink" Target="https://login.consultant.ru/link/?req=doc&amp;demo=2&amp;base=LAW&amp;n=2875&amp;date=30.04.2023" TargetMode="External"/><Relationship Id="rId160" Type="http://schemas.openxmlformats.org/officeDocument/2006/relationships/hyperlink" Target="https://login.consultant.ru/link/?req=doc&amp;demo=2&amp;base=LAW&amp;n=440020&amp;date=30.04.2023" TargetMode="External"/><Relationship Id="rId181" Type="http://schemas.openxmlformats.org/officeDocument/2006/relationships/hyperlink" Target="https://login.consultant.ru/link/?req=doc&amp;demo=2&amp;base=LAW&amp;n=440020&amp;date=30.04.2023&amp;dst=43&amp;field=134" TargetMode="External"/><Relationship Id="rId216" Type="http://schemas.openxmlformats.org/officeDocument/2006/relationships/hyperlink" Target="https://login.consultant.ru/link/?req=doc&amp;demo=2&amp;base=LAW&amp;n=440020&amp;date=30.04.2023&amp;dst=43&amp;field=134" TargetMode="External"/><Relationship Id="rId237" Type="http://schemas.openxmlformats.org/officeDocument/2006/relationships/hyperlink" Target="https://login.consultant.ru/link/?req=doc&amp;demo=2&amp;base=LAW&amp;n=435192&amp;date=30.04.2023&amp;dst=100010&amp;field=134" TargetMode="External"/><Relationship Id="rId258" Type="http://schemas.openxmlformats.org/officeDocument/2006/relationships/hyperlink" Target="https://login.consultant.ru/link/?req=doc&amp;demo=2&amp;base=LAW&amp;n=438471&amp;date=30.04.2023" TargetMode="External"/><Relationship Id="rId279" Type="http://schemas.openxmlformats.org/officeDocument/2006/relationships/hyperlink" Target="https://login.consultant.ru/link/?req=doc&amp;demo=2&amp;base=LAW&amp;n=2875&amp;date=30.04.2023" TargetMode="External"/><Relationship Id="rId22" Type="http://schemas.openxmlformats.org/officeDocument/2006/relationships/hyperlink" Target="https://login.consultant.ru/link/?req=doc&amp;demo=2&amp;base=LAW&amp;n=439311&amp;date=30.04.2023&amp;dst=100293&amp;field=134" TargetMode="External"/><Relationship Id="rId43" Type="http://schemas.openxmlformats.org/officeDocument/2006/relationships/hyperlink" Target="https://login.consultant.ru/link/?req=doc&amp;demo=2&amp;base=LAW&amp;n=435192&amp;date=30.04.2023&amp;dst=100211&amp;field=134" TargetMode="External"/><Relationship Id="rId64" Type="http://schemas.openxmlformats.org/officeDocument/2006/relationships/hyperlink" Target="https://login.consultant.ru/link/?req=doc&amp;demo=2&amp;base=LAW&amp;n=2875&amp;date=30.04.2023" TargetMode="External"/><Relationship Id="rId118" Type="http://schemas.openxmlformats.org/officeDocument/2006/relationships/hyperlink" Target="https://login.consultant.ru/link/?req=doc&amp;demo=2&amp;base=LAW&amp;n=425392&amp;date=30.04.2023&amp;dst=100010&amp;field=134" TargetMode="External"/><Relationship Id="rId139" Type="http://schemas.openxmlformats.org/officeDocument/2006/relationships/hyperlink" Target="https://login.consultant.ru/link/?req=doc&amp;demo=2&amp;base=LAW&amp;n=441711&amp;date=30.04.2023&amp;dst=100019&amp;field=134" TargetMode="External"/><Relationship Id="rId290" Type="http://schemas.openxmlformats.org/officeDocument/2006/relationships/hyperlink" Target="https://login.consultant.ru/link/?req=doc&amp;demo=2&amp;base=LAW&amp;n=208191&amp;date=30.04.2023&amp;dst=100013&amp;field=134" TargetMode="External"/><Relationship Id="rId304" Type="http://schemas.openxmlformats.org/officeDocument/2006/relationships/hyperlink" Target="https://login.consultant.ru/link/?req=doc&amp;demo=2&amp;base=LAW&amp;n=435192&amp;date=30.04.2023&amp;dst=103055&amp;field=134" TargetMode="External"/><Relationship Id="rId325" Type="http://schemas.openxmlformats.org/officeDocument/2006/relationships/hyperlink" Target="https://login.consultant.ru/link/?req=doc&amp;demo=2&amp;base=LAW&amp;n=442699&amp;date=30.04.2023&amp;dst=100010&amp;field=134" TargetMode="External"/><Relationship Id="rId85" Type="http://schemas.openxmlformats.org/officeDocument/2006/relationships/hyperlink" Target="https://login.consultant.ru/link/?req=doc&amp;demo=2&amp;base=LAW&amp;n=441707&amp;date=30.04.2023&amp;dst=100137&amp;field=134" TargetMode="External"/><Relationship Id="rId150" Type="http://schemas.openxmlformats.org/officeDocument/2006/relationships/hyperlink" Target="https://login.consultant.ru/link/?req=doc&amp;demo=2&amp;base=LAW&amp;n=435192&amp;date=30.04.2023&amp;dst=100010&amp;field=134" TargetMode="External"/><Relationship Id="rId171" Type="http://schemas.openxmlformats.org/officeDocument/2006/relationships/hyperlink" Target="https://login.consultant.ru/link/?req=doc&amp;demo=2&amp;base=EXP&amp;n=333770&amp;date=30.04.2023" TargetMode="External"/><Relationship Id="rId192" Type="http://schemas.openxmlformats.org/officeDocument/2006/relationships/hyperlink" Target="https://login.consultant.ru/link/?req=doc&amp;demo=2&amp;base=LAW&amp;n=371594&amp;date=30.04.2023&amp;dst=100047&amp;field=134" TargetMode="External"/><Relationship Id="rId206" Type="http://schemas.openxmlformats.org/officeDocument/2006/relationships/hyperlink" Target="https://login.consultant.ru/link/?req=doc&amp;demo=2&amp;base=LAW&amp;n=419240&amp;date=30.04.2023" TargetMode="External"/><Relationship Id="rId227" Type="http://schemas.openxmlformats.org/officeDocument/2006/relationships/hyperlink" Target="https://login.consultant.ru/link/?req=doc&amp;demo=2&amp;base=LAW&amp;n=371594&amp;date=30.04.2023&amp;dst=100047&amp;field=134" TargetMode="External"/><Relationship Id="rId248" Type="http://schemas.openxmlformats.org/officeDocument/2006/relationships/hyperlink" Target="https://login.consultant.ru/link/?req=doc&amp;demo=2&amp;base=LAW&amp;n=371594&amp;date=30.04.2023&amp;dst=100471&amp;field=134" TargetMode="External"/><Relationship Id="rId269" Type="http://schemas.openxmlformats.org/officeDocument/2006/relationships/hyperlink" Target="https://login.consultant.ru/link/?req=doc&amp;demo=2&amp;base=LAW&amp;n=357927&amp;date=30.04.2023" TargetMode="External"/><Relationship Id="rId12" Type="http://schemas.openxmlformats.org/officeDocument/2006/relationships/hyperlink" Target="https://login.consultant.ru/link/?req=doc&amp;demo=2&amp;base=LAW&amp;n=430402&amp;date=30.04.2023&amp;dst=100009&amp;field=134" TargetMode="External"/><Relationship Id="rId33" Type="http://schemas.openxmlformats.org/officeDocument/2006/relationships/hyperlink" Target="https://login.consultant.ru/link/?req=doc&amp;demo=2&amp;base=LAW&amp;n=439311&amp;date=30.04.2023&amp;dst=389&amp;field=134" TargetMode="External"/><Relationship Id="rId108" Type="http://schemas.openxmlformats.org/officeDocument/2006/relationships/hyperlink" Target="https://login.consultant.ru/link/?req=doc&amp;demo=2&amp;base=EXP&amp;n=333770&amp;date=30.04.2023" TargetMode="External"/><Relationship Id="rId129" Type="http://schemas.openxmlformats.org/officeDocument/2006/relationships/hyperlink" Target="https://login.consultant.ru/link/?req=doc&amp;demo=2&amp;base=LAW&amp;n=419240&amp;date=30.04.2023" TargetMode="External"/><Relationship Id="rId280" Type="http://schemas.openxmlformats.org/officeDocument/2006/relationships/hyperlink" Target="https://login.consultant.ru/link/?req=doc&amp;demo=2&amp;base=LAW&amp;n=438471&amp;date=30.04.2023" TargetMode="External"/><Relationship Id="rId315" Type="http://schemas.openxmlformats.org/officeDocument/2006/relationships/hyperlink" Target="https://login.consultant.ru/link/?req=doc&amp;demo=2&amp;base=LAW&amp;n=2875&amp;date=30.04.2023" TargetMode="External"/><Relationship Id="rId54" Type="http://schemas.openxmlformats.org/officeDocument/2006/relationships/hyperlink" Target="https://login.consultant.ru/link/?req=doc&amp;demo=2&amp;base=LAW&amp;n=440020&amp;date=30.04.2023&amp;dst=100515&amp;field=134" TargetMode="External"/><Relationship Id="rId75" Type="http://schemas.openxmlformats.org/officeDocument/2006/relationships/hyperlink" Target="https://login.consultant.ru/link/?req=doc&amp;demo=2&amp;base=LAW&amp;n=208191&amp;date=30.04.2023&amp;dst=100013&amp;field=134" TargetMode="External"/><Relationship Id="rId96" Type="http://schemas.openxmlformats.org/officeDocument/2006/relationships/hyperlink" Target="https://login.consultant.ru/link/?req=doc&amp;demo=2&amp;base=LAW&amp;n=2875&amp;date=30.04.2023" TargetMode="External"/><Relationship Id="rId140" Type="http://schemas.openxmlformats.org/officeDocument/2006/relationships/hyperlink" Target="https://login.consultant.ru/link/?req=doc&amp;demo=2&amp;base=LAW&amp;n=435192&amp;date=30.04.2023&amp;dst=100010&amp;field=134" TargetMode="External"/><Relationship Id="rId161" Type="http://schemas.openxmlformats.org/officeDocument/2006/relationships/hyperlink" Target="https://login.consultant.ru/link/?req=doc&amp;demo=2&amp;base=LAW&amp;n=2875&amp;date=30.04.2023" TargetMode="External"/><Relationship Id="rId182" Type="http://schemas.openxmlformats.org/officeDocument/2006/relationships/hyperlink" Target="https://login.consultant.ru/link/?req=doc&amp;demo=2&amp;base=LAW&amp;n=435192&amp;date=30.04.2023&amp;dst=100211&amp;field=134" TargetMode="External"/><Relationship Id="rId217" Type="http://schemas.openxmlformats.org/officeDocument/2006/relationships/hyperlink" Target="https://login.consultant.ru/link/?req=doc&amp;demo=2&amp;base=LAW&amp;n=435192&amp;date=30.04.2023&amp;dst=100211&amp;field=134" TargetMode="External"/><Relationship Id="rId6" Type="http://schemas.openxmlformats.org/officeDocument/2006/relationships/image" Target="media/image1.png"/><Relationship Id="rId238" Type="http://schemas.openxmlformats.org/officeDocument/2006/relationships/hyperlink" Target="https://login.consultant.ru/link/?req=doc&amp;demo=2&amp;base=LAW&amp;n=371594&amp;date=30.04.2023&amp;dst=100471&amp;field=134" TargetMode="External"/><Relationship Id="rId259" Type="http://schemas.openxmlformats.org/officeDocument/2006/relationships/hyperlink" Target="https://login.consultant.ru/link/?req=doc&amp;demo=2&amp;base=LAW&amp;n=434682&amp;date=30.04.2023" TargetMode="External"/><Relationship Id="rId23" Type="http://schemas.openxmlformats.org/officeDocument/2006/relationships/hyperlink" Target="https://login.consultant.ru/link/?req=doc&amp;demo=2&amp;base=LAW&amp;n=439309&amp;date=30.04.2023&amp;dst=100128&amp;field=134" TargetMode="External"/><Relationship Id="rId119" Type="http://schemas.openxmlformats.org/officeDocument/2006/relationships/hyperlink" Target="https://login.consultant.ru/link/?req=doc&amp;demo=2&amp;base=LAW&amp;n=425392&amp;date=30.04.2023" TargetMode="External"/><Relationship Id="rId270" Type="http://schemas.openxmlformats.org/officeDocument/2006/relationships/hyperlink" Target="https://login.consultant.ru/link/?req=doc&amp;demo=2&amp;base=LAW&amp;n=441711&amp;date=30.04.2023&amp;dst=100019&amp;field=134" TargetMode="External"/><Relationship Id="rId291" Type="http://schemas.openxmlformats.org/officeDocument/2006/relationships/hyperlink" Target="https://login.consultant.ru/link/?req=doc&amp;demo=2&amp;base=LAW&amp;n=357927&amp;date=30.04.2023" TargetMode="External"/><Relationship Id="rId305" Type="http://schemas.openxmlformats.org/officeDocument/2006/relationships/hyperlink" Target="https://login.consultant.ru/link/?req=doc&amp;demo=2&amp;base=LAW&amp;n=435192&amp;date=30.04.2023" TargetMode="External"/><Relationship Id="rId326" Type="http://schemas.openxmlformats.org/officeDocument/2006/relationships/hyperlink" Target="https://login.consultant.ru/link/?req=doc&amp;demo=2&amp;base=LAW&amp;n=442699&amp;date=30.04.2023&amp;dst=100010&amp;field=134" TargetMode="External"/><Relationship Id="rId44" Type="http://schemas.openxmlformats.org/officeDocument/2006/relationships/hyperlink" Target="https://login.consultant.ru/link/?req=doc&amp;demo=2&amp;base=LAW&amp;n=435192&amp;date=30.04.2023&amp;dst=101097&amp;field=134" TargetMode="External"/><Relationship Id="rId65" Type="http://schemas.openxmlformats.org/officeDocument/2006/relationships/hyperlink" Target="https://login.consultant.ru/link/?req=doc&amp;demo=2&amp;base=LAW&amp;n=438471&amp;date=30.04.2023" TargetMode="External"/><Relationship Id="rId86" Type="http://schemas.openxmlformats.org/officeDocument/2006/relationships/hyperlink" Target="https://login.consultant.ru/link/?req=doc&amp;demo=2&amp;base=LAW&amp;n=371594&amp;date=30.04.2023&amp;dst=100047&amp;field=134" TargetMode="External"/><Relationship Id="rId130" Type="http://schemas.openxmlformats.org/officeDocument/2006/relationships/hyperlink" Target="https://login.consultant.ru/link/?req=doc&amp;demo=2&amp;base=LAW&amp;n=444775&amp;date=30.04.2023" TargetMode="External"/><Relationship Id="rId151" Type="http://schemas.openxmlformats.org/officeDocument/2006/relationships/hyperlink" Target="https://login.consultant.ru/link/?req=doc&amp;demo=2&amp;base=LAW&amp;n=371594&amp;date=30.04.2023&amp;dst=100471&amp;field=134" TargetMode="External"/><Relationship Id="rId172" Type="http://schemas.openxmlformats.org/officeDocument/2006/relationships/hyperlink" Target="https://login.consultant.ru/link/?req=doc&amp;demo=2&amp;base=LAW&amp;n=389271&amp;date=30.04.2023&amp;dst=100013&amp;field=134" TargetMode="External"/><Relationship Id="rId193" Type="http://schemas.openxmlformats.org/officeDocument/2006/relationships/hyperlink" Target="https://login.consultant.ru/link/?req=doc&amp;demo=2&amp;base=LAW&amp;n=440020&amp;date=30.04.2023&amp;dst=100515&amp;field=134" TargetMode="External"/><Relationship Id="rId207" Type="http://schemas.openxmlformats.org/officeDocument/2006/relationships/hyperlink" Target="https://login.consultant.ru/link/?req=doc&amp;demo=2&amp;base=LAW&amp;n=444775&amp;date=30.04.2023" TargetMode="External"/><Relationship Id="rId228" Type="http://schemas.openxmlformats.org/officeDocument/2006/relationships/hyperlink" Target="https://login.consultant.ru/link/?req=doc&amp;demo=2&amp;base=LAW&amp;n=440020&amp;date=30.04.2023&amp;dst=100515&amp;field=134" TargetMode="External"/><Relationship Id="rId249" Type="http://schemas.openxmlformats.org/officeDocument/2006/relationships/hyperlink" Target="https://login.consultant.ru/link/?req=doc&amp;demo=2&amp;base=LAW&amp;n=440020&amp;date=30.04.2023&amp;dst=100515&amp;field=134" TargetMode="External"/><Relationship Id="rId13" Type="http://schemas.openxmlformats.org/officeDocument/2006/relationships/hyperlink" Target="https://login.consultant.ru/link/?req=doc&amp;demo=2&amp;base=LAW&amp;n=442699&amp;date=30.04.2023&amp;dst=100010&amp;field=134" TargetMode="External"/><Relationship Id="rId109" Type="http://schemas.openxmlformats.org/officeDocument/2006/relationships/hyperlink" Target="https://login.consultant.ru/link/?req=doc&amp;demo=2&amp;base=LAW&amp;n=389271&amp;date=30.04.2023&amp;dst=100013&amp;field=134" TargetMode="External"/><Relationship Id="rId260" Type="http://schemas.openxmlformats.org/officeDocument/2006/relationships/hyperlink" Target="https://login.consultant.ru/link/?req=doc&amp;demo=2&amp;base=LAW&amp;n=419240&amp;date=30.04.2023" TargetMode="External"/><Relationship Id="rId281" Type="http://schemas.openxmlformats.org/officeDocument/2006/relationships/hyperlink" Target="https://login.consultant.ru/link/?req=doc&amp;demo=2&amp;base=LAW&amp;n=434682&amp;date=30.04.2023" TargetMode="External"/><Relationship Id="rId316" Type="http://schemas.openxmlformats.org/officeDocument/2006/relationships/hyperlink" Target="https://login.consultant.ru/link/?req=doc&amp;demo=2&amp;base=LAW&amp;n=2875&amp;date=30.04.2023" TargetMode="External"/><Relationship Id="rId34" Type="http://schemas.openxmlformats.org/officeDocument/2006/relationships/hyperlink" Target="https://login.consultant.ru/link/?req=doc&amp;demo=2&amp;base=LAW&amp;n=439309&amp;date=30.04.2023&amp;dst=100180&amp;field=134" TargetMode="External"/><Relationship Id="rId55" Type="http://schemas.openxmlformats.org/officeDocument/2006/relationships/hyperlink" Target="https://login.consultant.ru/link/?req=doc&amp;demo=2&amp;base=LAW&amp;n=440020&amp;date=30.04.2023&amp;dst=43&amp;field=134" TargetMode="External"/><Relationship Id="rId76" Type="http://schemas.openxmlformats.org/officeDocument/2006/relationships/hyperlink" Target="https://login.consultant.ru/link/?req=doc&amp;demo=2&amp;base=LAW&amp;n=357927&amp;date=30.04.2023" TargetMode="External"/><Relationship Id="rId97" Type="http://schemas.openxmlformats.org/officeDocument/2006/relationships/hyperlink" Target="https://login.consultant.ru/link/?req=doc&amp;demo=2&amp;base=LAW&amp;n=2875&amp;date=30.04.2023" TargetMode="External"/><Relationship Id="rId120" Type="http://schemas.openxmlformats.org/officeDocument/2006/relationships/hyperlink" Target="https://login.consultant.ru/link/?req=doc&amp;demo=2&amp;base=LAW&amp;n=435192&amp;date=30.04.2023&amp;dst=100010&amp;field=134" TargetMode="External"/><Relationship Id="rId141" Type="http://schemas.openxmlformats.org/officeDocument/2006/relationships/hyperlink" Target="https://login.consultant.ru/link/?req=doc&amp;demo=2&amp;base=LAW&amp;n=371594&amp;date=30.04.2023&amp;dst=100471&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demo=2&amp;base=LAW&amp;n=2875&amp;date=30.04.2023" TargetMode="External"/><Relationship Id="rId183" Type="http://schemas.openxmlformats.org/officeDocument/2006/relationships/hyperlink" Target="https://login.consultant.ru/link/?req=doc&amp;demo=2&amp;base=LAW&amp;n=435192&amp;date=30.04.2023&amp;dst=101097&amp;field=134" TargetMode="External"/><Relationship Id="rId218" Type="http://schemas.openxmlformats.org/officeDocument/2006/relationships/hyperlink" Target="https://login.consultant.ru/link/?req=doc&amp;demo=2&amp;base=LAW&amp;n=435192&amp;date=30.04.2023&amp;dst=101097&amp;field=134" TargetMode="External"/><Relationship Id="rId239" Type="http://schemas.openxmlformats.org/officeDocument/2006/relationships/hyperlink" Target="https://login.consultant.ru/link/?req=doc&amp;demo=2&amp;base=LAW&amp;n=440020&amp;date=30.04.2023&amp;dst=100515&amp;field=134" TargetMode="External"/><Relationship Id="rId250" Type="http://schemas.openxmlformats.org/officeDocument/2006/relationships/hyperlink" Target="https://login.consultant.ru/link/?req=doc&amp;demo=2&amp;base=LAW&amp;n=440020&amp;date=30.04.2023&amp;dst=43&amp;field=134" TargetMode="External"/><Relationship Id="rId271" Type="http://schemas.openxmlformats.org/officeDocument/2006/relationships/hyperlink" Target="https://login.consultant.ru/link/?req=doc&amp;demo=2&amp;base=LAW&amp;n=435192&amp;date=30.04.2023&amp;dst=100010&amp;field=134" TargetMode="External"/><Relationship Id="rId292" Type="http://schemas.openxmlformats.org/officeDocument/2006/relationships/hyperlink" Target="https://login.consultant.ru/link/?req=doc&amp;demo=2&amp;base=LAW&amp;n=441711&amp;date=30.04.2023&amp;dst=100019&amp;field=134" TargetMode="External"/><Relationship Id="rId306" Type="http://schemas.openxmlformats.org/officeDocument/2006/relationships/hyperlink" Target="https://login.consultant.ru/link/?req=doc&amp;demo=2&amp;base=LAW&amp;n=435192&amp;date=30.04.2023&amp;dst=100010&amp;field=134" TargetMode="External"/><Relationship Id="rId24" Type="http://schemas.openxmlformats.org/officeDocument/2006/relationships/hyperlink" Target="https://login.consultant.ru/link/?req=doc&amp;demo=2&amp;base=LAW&amp;n=439311&amp;date=30.04.2023&amp;dst=100293&amp;field=134" TargetMode="External"/><Relationship Id="rId45" Type="http://schemas.openxmlformats.org/officeDocument/2006/relationships/hyperlink" Target="https://login.consultant.ru/link/?req=doc&amp;demo=2&amp;base=LAW&amp;n=435192&amp;date=30.04.2023&amp;dst=101458&amp;field=134" TargetMode="External"/><Relationship Id="rId66" Type="http://schemas.openxmlformats.org/officeDocument/2006/relationships/hyperlink" Target="https://login.consultant.ru/link/?req=doc&amp;demo=2&amp;base=LAW&amp;n=434682&amp;date=30.04.2023" TargetMode="External"/><Relationship Id="rId87" Type="http://schemas.openxmlformats.org/officeDocument/2006/relationships/hyperlink" Target="https://login.consultant.ru/link/?req=doc&amp;demo=2&amp;base=LAW&amp;n=440020&amp;date=30.04.2023&amp;dst=100515&amp;field=134" TargetMode="External"/><Relationship Id="rId110" Type="http://schemas.openxmlformats.org/officeDocument/2006/relationships/hyperlink" Target="https://login.consultant.ru/link/?req=doc&amp;demo=2&amp;base=LAW&amp;n=208191&amp;date=30.04.2023&amp;dst=100013&amp;field=134" TargetMode="External"/><Relationship Id="rId131" Type="http://schemas.openxmlformats.org/officeDocument/2006/relationships/hyperlink" Target="https://login.consultant.ru/link/?req=doc&amp;demo=2&amp;base=LAW&amp;n=444756&amp;date=30.04.2023" TargetMode="External"/><Relationship Id="rId327" Type="http://schemas.openxmlformats.org/officeDocument/2006/relationships/hyperlink" Target="https://login.consultant.ru/link/?req=doc&amp;demo=2&amp;base=LAW&amp;n=442699&amp;date=30.04.2023&amp;dst=100010&amp;field=134" TargetMode="External"/><Relationship Id="rId152" Type="http://schemas.openxmlformats.org/officeDocument/2006/relationships/hyperlink" Target="https://login.consultant.ru/link/?req=doc&amp;demo=2&amp;base=LAW&amp;n=440020&amp;date=30.04.2023&amp;dst=100515&amp;field=134" TargetMode="External"/><Relationship Id="rId173" Type="http://schemas.openxmlformats.org/officeDocument/2006/relationships/hyperlink" Target="https://login.consultant.ru/link/?req=doc&amp;demo=2&amp;base=LAW&amp;n=208191&amp;date=30.04.2023&amp;dst=100013&amp;field=134" TargetMode="External"/><Relationship Id="rId194" Type="http://schemas.openxmlformats.org/officeDocument/2006/relationships/hyperlink" Target="https://login.consultant.ru/link/?req=doc&amp;demo=2&amp;base=LAW&amp;n=440020&amp;date=30.04.2023&amp;dst=43&amp;field=134" TargetMode="External"/><Relationship Id="rId208" Type="http://schemas.openxmlformats.org/officeDocument/2006/relationships/hyperlink" Target="https://login.consultant.ru/link/?req=doc&amp;demo=2&amp;base=LAW&amp;n=444756&amp;date=30.04.2023" TargetMode="External"/><Relationship Id="rId229" Type="http://schemas.openxmlformats.org/officeDocument/2006/relationships/hyperlink" Target="https://login.consultant.ru/link/?req=doc&amp;demo=2&amp;base=LAW&amp;n=440020&amp;date=30.04.2023&amp;dst=43&amp;field=134" TargetMode="External"/><Relationship Id="rId240" Type="http://schemas.openxmlformats.org/officeDocument/2006/relationships/hyperlink" Target="https://login.consultant.ru/link/?req=doc&amp;demo=2&amp;base=LAW&amp;n=440020&amp;date=30.04.2023&amp;dst=43&amp;field=134" TargetMode="External"/><Relationship Id="rId261" Type="http://schemas.openxmlformats.org/officeDocument/2006/relationships/hyperlink" Target="https://login.consultant.ru/link/?req=doc&amp;demo=2&amp;base=LAW&amp;n=444775&amp;date=30.04.2023" TargetMode="External"/><Relationship Id="rId14" Type="http://schemas.openxmlformats.org/officeDocument/2006/relationships/hyperlink" Target="https://login.consultant.ru/link/?req=doc&amp;demo=2&amp;base=LAW&amp;n=442699&amp;date=30.04.2023&amp;dst=100010&amp;field=134" TargetMode="External"/><Relationship Id="rId35" Type="http://schemas.openxmlformats.org/officeDocument/2006/relationships/hyperlink" Target="https://login.consultant.ru/link/?req=doc&amp;demo=2&amp;base=LAW&amp;n=439311&amp;date=30.04.2023&amp;dst=389&amp;field=134" TargetMode="External"/><Relationship Id="rId56" Type="http://schemas.openxmlformats.org/officeDocument/2006/relationships/hyperlink" Target="https://login.consultant.ru/link/?req=doc&amp;demo=2&amp;base=LAW&amp;n=425392&amp;date=30.04.2023&amp;dst=100010&amp;field=134" TargetMode="External"/><Relationship Id="rId77" Type="http://schemas.openxmlformats.org/officeDocument/2006/relationships/hyperlink" Target="https://login.consultant.ru/link/?req=doc&amp;demo=2&amp;base=LAW&amp;n=441711&amp;date=30.04.2023&amp;dst=100019&amp;field=134" TargetMode="External"/><Relationship Id="rId100" Type="http://schemas.openxmlformats.org/officeDocument/2006/relationships/hyperlink" Target="https://login.consultant.ru/link/?req=doc&amp;demo=2&amp;base=LAW&amp;n=434682&amp;date=30.04.2023" TargetMode="External"/><Relationship Id="rId282" Type="http://schemas.openxmlformats.org/officeDocument/2006/relationships/hyperlink" Target="https://login.consultant.ru/link/?req=doc&amp;demo=2&amp;base=LAW&amp;n=419240&amp;date=30.04.2023" TargetMode="External"/><Relationship Id="rId317" Type="http://schemas.openxmlformats.org/officeDocument/2006/relationships/hyperlink" Target="https://login.consultant.ru/link/?req=doc&amp;demo=2&amp;base=LAW&amp;n=2875&amp;date=30.04.2023"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demo=2&amp;base=LAW&amp;n=371594&amp;date=30.04.2023&amp;dst=100471&amp;field=134" TargetMode="External"/><Relationship Id="rId72" Type="http://schemas.openxmlformats.org/officeDocument/2006/relationships/hyperlink" Target="https://login.consultant.ru/link/?req=doc&amp;demo=2&amp;base=LAW&amp;n=2875&amp;date=30.04.2023" TargetMode="External"/><Relationship Id="rId93" Type="http://schemas.openxmlformats.org/officeDocument/2006/relationships/hyperlink" Target="https://login.consultant.ru/link/?req=doc&amp;demo=2&amp;base=LAW&amp;n=2875&amp;date=30.04.2023" TargetMode="External"/><Relationship Id="rId98" Type="http://schemas.openxmlformats.org/officeDocument/2006/relationships/hyperlink" Target="https://login.consultant.ru/link/?req=doc&amp;demo=2&amp;base=LAW&amp;n=2875&amp;date=30.04.2023" TargetMode="External"/><Relationship Id="rId121" Type="http://schemas.openxmlformats.org/officeDocument/2006/relationships/hyperlink" Target="https://login.consultant.ru/link/?req=doc&amp;demo=2&amp;base=LAW&amp;n=2875&amp;date=30.04.2023" TargetMode="External"/><Relationship Id="rId142" Type="http://schemas.openxmlformats.org/officeDocument/2006/relationships/hyperlink" Target="https://login.consultant.ru/link/?req=doc&amp;demo=2&amp;base=LAW&amp;n=440020&amp;date=30.04.2023&amp;dst=100515&amp;field=134" TargetMode="External"/><Relationship Id="rId163" Type="http://schemas.openxmlformats.org/officeDocument/2006/relationships/hyperlink" Target="https://login.consultant.ru/link/?req=doc&amp;demo=2&amp;base=LAW&amp;n=438471&amp;date=30.04.2023" TargetMode="External"/><Relationship Id="rId184" Type="http://schemas.openxmlformats.org/officeDocument/2006/relationships/hyperlink" Target="https://login.consultant.ru/link/?req=doc&amp;demo=2&amp;base=LAW&amp;n=435192&amp;date=30.04.2023&amp;dst=101458&amp;field=134" TargetMode="External"/><Relationship Id="rId189" Type="http://schemas.openxmlformats.org/officeDocument/2006/relationships/hyperlink" Target="https://login.consultant.ru/link/?req=doc&amp;demo=2&amp;base=LAW&amp;n=435192&amp;date=30.04.2023&amp;dst=100010&amp;field=134" TargetMode="External"/><Relationship Id="rId219" Type="http://schemas.openxmlformats.org/officeDocument/2006/relationships/hyperlink" Target="https://login.consultant.ru/link/?req=doc&amp;demo=2&amp;base=LAW&amp;n=435192&amp;date=30.04.2023&amp;dst=101458&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demo=2&amp;base=LAW&amp;n=371594&amp;date=30.04.2023&amp;dst=100471&amp;field=134" TargetMode="External"/><Relationship Id="rId230" Type="http://schemas.openxmlformats.org/officeDocument/2006/relationships/hyperlink" Target="https://login.consultant.ru/link/?req=doc&amp;demo=2&amp;base=LAW&amp;n=435192&amp;date=30.04.2023&amp;dst=100010&amp;field=134" TargetMode="External"/><Relationship Id="rId235" Type="http://schemas.openxmlformats.org/officeDocument/2006/relationships/hyperlink" Target="https://login.consultant.ru/link/?req=doc&amp;demo=2&amp;base=LAW&amp;n=357927&amp;date=30.04.2023" TargetMode="External"/><Relationship Id="rId251" Type="http://schemas.openxmlformats.org/officeDocument/2006/relationships/hyperlink" Target="https://login.consultant.ru/link/?req=doc&amp;demo=2&amp;base=LAW&amp;n=435192&amp;date=30.04.2023&amp;dst=100010&amp;field=134" TargetMode="External"/><Relationship Id="rId256" Type="http://schemas.openxmlformats.org/officeDocument/2006/relationships/hyperlink" Target="https://login.consultant.ru/link/?req=doc&amp;demo=2&amp;base=LAW&amp;n=2875&amp;date=30.04.2023" TargetMode="External"/><Relationship Id="rId277" Type="http://schemas.openxmlformats.org/officeDocument/2006/relationships/hyperlink" Target="https://login.consultant.ru/link/?req=doc&amp;demo=2&amp;base=LAW&amp;n=2875&amp;date=30.04.2023" TargetMode="External"/><Relationship Id="rId298" Type="http://schemas.openxmlformats.org/officeDocument/2006/relationships/hyperlink" Target="https://login.consultant.ru/link/?req=doc&amp;demo=2&amp;base=LAW&amp;n=440020&amp;date=30.04.2023&amp;dst=43&amp;field=134" TargetMode="External"/><Relationship Id="rId25" Type="http://schemas.openxmlformats.org/officeDocument/2006/relationships/hyperlink" Target="https://login.consultant.ru/link/?req=doc&amp;demo=2&amp;base=LAW&amp;n=439309&amp;date=30.04.2023&amp;dst=100156&amp;field=134" TargetMode="External"/><Relationship Id="rId46" Type="http://schemas.openxmlformats.org/officeDocument/2006/relationships/hyperlink" Target="https://login.consultant.ru/link/?req=doc&amp;demo=2&amp;base=LAW&amp;n=435192&amp;date=30.04.2023&amp;dst=102249&amp;field=134" TargetMode="External"/><Relationship Id="rId67" Type="http://schemas.openxmlformats.org/officeDocument/2006/relationships/hyperlink" Target="https://login.consultant.ru/link/?req=doc&amp;demo=2&amp;base=LAW&amp;n=419240&amp;date=30.04.2023" TargetMode="External"/><Relationship Id="rId116" Type="http://schemas.openxmlformats.org/officeDocument/2006/relationships/hyperlink" Target="https://login.consultant.ru/link/?req=doc&amp;demo=2&amp;base=LAW&amp;n=440020&amp;date=30.04.2023&amp;dst=100515&amp;field=134" TargetMode="External"/><Relationship Id="rId137" Type="http://schemas.openxmlformats.org/officeDocument/2006/relationships/hyperlink" Target="https://login.consultant.ru/link/?req=doc&amp;demo=2&amp;base=LAW&amp;n=208191&amp;date=30.04.2023&amp;dst=100013&amp;field=134" TargetMode="External"/><Relationship Id="rId158" Type="http://schemas.openxmlformats.org/officeDocument/2006/relationships/hyperlink" Target="https://login.consultant.ru/link/?req=doc&amp;demo=2&amp;base=LAW&amp;n=2875&amp;date=30.04.2023" TargetMode="External"/><Relationship Id="rId272" Type="http://schemas.openxmlformats.org/officeDocument/2006/relationships/hyperlink" Target="https://login.consultant.ru/link/?req=doc&amp;demo=2&amp;base=LAW&amp;n=371594&amp;date=30.04.2023&amp;dst=100471&amp;field=134" TargetMode="External"/><Relationship Id="rId293" Type="http://schemas.openxmlformats.org/officeDocument/2006/relationships/hyperlink" Target="https://login.consultant.ru/link/?req=doc&amp;demo=2&amp;base=LAW&amp;n=435192&amp;date=30.04.2023&amp;dst=100010&amp;field=134" TargetMode="External"/><Relationship Id="rId302" Type="http://schemas.openxmlformats.org/officeDocument/2006/relationships/hyperlink" Target="https://login.consultant.ru/link/?req=doc&amp;demo=2&amp;base=LAW&amp;n=435192&amp;date=30.04.2023&amp;dst=102249&amp;field=134" TargetMode="External"/><Relationship Id="rId307" Type="http://schemas.openxmlformats.org/officeDocument/2006/relationships/hyperlink" Target="https://login.consultant.ru/link/?req=doc&amp;demo=2&amp;base=LAW&amp;n=371594&amp;date=30.04.2023&amp;dst=100471&amp;field=134" TargetMode="External"/><Relationship Id="rId323" Type="http://schemas.openxmlformats.org/officeDocument/2006/relationships/hyperlink" Target="https://login.consultant.ru/link/?req=doc&amp;demo=2&amp;base=LAW&amp;n=442699&amp;date=30.04.2023&amp;dst=100010&amp;field=134" TargetMode="External"/><Relationship Id="rId328" Type="http://schemas.openxmlformats.org/officeDocument/2006/relationships/hyperlink" Target="https://login.consultant.ru/link/?req=doc&amp;demo=2&amp;base=LAW&amp;n=442699&amp;date=30.04.2023&amp;dst=100010&amp;field=134" TargetMode="External"/><Relationship Id="rId20" Type="http://schemas.openxmlformats.org/officeDocument/2006/relationships/hyperlink" Target="https://login.consultant.ru/link/?req=doc&amp;demo=2&amp;base=LAW&amp;n=439311&amp;date=30.04.2023&amp;dst=100293&amp;field=134" TargetMode="External"/><Relationship Id="rId41" Type="http://schemas.openxmlformats.org/officeDocument/2006/relationships/hyperlink" Target="https://login.consultant.ru/link/?req=doc&amp;demo=2&amp;base=LAW&amp;n=440020&amp;date=30.04.2023&amp;dst=100515&amp;field=134" TargetMode="External"/><Relationship Id="rId62" Type="http://schemas.openxmlformats.org/officeDocument/2006/relationships/hyperlink" Target="https://login.consultant.ru/link/?req=doc&amp;demo=2&amp;base=LAW&amp;n=2875&amp;date=30.04.2023" TargetMode="External"/><Relationship Id="rId83" Type="http://schemas.openxmlformats.org/officeDocument/2006/relationships/hyperlink" Target="https://login.consultant.ru/link/?req=doc&amp;demo=2&amp;base=LAW&amp;n=371594&amp;date=30.04.2023&amp;dst=100471&amp;field=134" TargetMode="External"/><Relationship Id="rId88" Type="http://schemas.openxmlformats.org/officeDocument/2006/relationships/hyperlink" Target="https://login.consultant.ru/link/?req=doc&amp;demo=2&amp;base=LAW&amp;n=440020&amp;date=30.04.2023&amp;dst=43&amp;field=134" TargetMode="External"/><Relationship Id="rId111" Type="http://schemas.openxmlformats.org/officeDocument/2006/relationships/hyperlink" Target="https://login.consultant.ru/link/?req=doc&amp;demo=2&amp;base=LAW&amp;n=357927&amp;date=30.04.2023" TargetMode="External"/><Relationship Id="rId132" Type="http://schemas.openxmlformats.org/officeDocument/2006/relationships/hyperlink" Target="https://login.consultant.ru/link/?req=doc&amp;demo=2&amp;base=LAW&amp;n=2875&amp;date=30.04.2023" TargetMode="External"/><Relationship Id="rId153" Type="http://schemas.openxmlformats.org/officeDocument/2006/relationships/hyperlink" Target="https://login.consultant.ru/link/?req=doc&amp;demo=2&amp;base=LAW&amp;n=440020&amp;date=30.04.2023&amp;dst=43&amp;field=134" TargetMode="External"/><Relationship Id="rId174" Type="http://schemas.openxmlformats.org/officeDocument/2006/relationships/hyperlink" Target="https://login.consultant.ru/link/?req=doc&amp;demo=2&amp;base=LAW&amp;n=357927&amp;date=30.04.2023" TargetMode="External"/><Relationship Id="rId179" Type="http://schemas.openxmlformats.org/officeDocument/2006/relationships/hyperlink" Target="https://login.consultant.ru/link/?req=doc&amp;demo=2&amp;base=LAW&amp;n=371594&amp;date=30.04.2023&amp;dst=100047&amp;field=134" TargetMode="External"/><Relationship Id="rId195" Type="http://schemas.openxmlformats.org/officeDocument/2006/relationships/hyperlink" Target="https://login.consultant.ru/link/?req=doc&amp;demo=2&amp;base=LAW&amp;n=435192&amp;date=30.04.2023&amp;dst=100010&amp;field=134" TargetMode="External"/><Relationship Id="rId209" Type="http://schemas.openxmlformats.org/officeDocument/2006/relationships/hyperlink" Target="https://login.consultant.ru/link/?req=doc&amp;demo=2&amp;base=LAW&amp;n=2875&amp;date=30.04.2023" TargetMode="External"/><Relationship Id="rId190" Type="http://schemas.openxmlformats.org/officeDocument/2006/relationships/hyperlink" Target="https://login.consultant.ru/link/?req=doc&amp;demo=2&amp;base=LAW&amp;n=371594&amp;date=30.04.2023&amp;dst=100471&amp;field=134" TargetMode="External"/><Relationship Id="rId204" Type="http://schemas.openxmlformats.org/officeDocument/2006/relationships/hyperlink" Target="https://login.consultant.ru/link/?req=doc&amp;demo=2&amp;base=LAW&amp;n=438471&amp;date=30.04.2023" TargetMode="External"/><Relationship Id="rId220" Type="http://schemas.openxmlformats.org/officeDocument/2006/relationships/hyperlink" Target="https://login.consultant.ru/link/?req=doc&amp;demo=2&amp;base=LAW&amp;n=435192&amp;date=30.04.2023&amp;dst=102249&amp;field=134" TargetMode="External"/><Relationship Id="rId225" Type="http://schemas.openxmlformats.org/officeDocument/2006/relationships/hyperlink" Target="https://login.consultant.ru/link/?req=doc&amp;demo=2&amp;base=LAW&amp;n=2875&amp;date=30.04.2023" TargetMode="External"/><Relationship Id="rId241" Type="http://schemas.openxmlformats.org/officeDocument/2006/relationships/hyperlink" Target="https://login.consultant.ru/link/?req=doc&amp;demo=2&amp;base=LAW&amp;n=435192&amp;date=30.04.2023&amp;dst=100211&amp;field=134" TargetMode="External"/><Relationship Id="rId246" Type="http://schemas.openxmlformats.org/officeDocument/2006/relationships/hyperlink" Target="https://login.consultant.ru/link/?req=doc&amp;demo=2&amp;base=LAW&amp;n=435192&amp;date=30.04.2023&amp;dst=103055&amp;field=134" TargetMode="External"/><Relationship Id="rId267" Type="http://schemas.openxmlformats.org/officeDocument/2006/relationships/hyperlink" Target="https://login.consultant.ru/link/?req=doc&amp;demo=2&amp;base=LAW&amp;n=389271&amp;date=30.04.2023&amp;dst=100013&amp;field=134" TargetMode="External"/><Relationship Id="rId288" Type="http://schemas.openxmlformats.org/officeDocument/2006/relationships/hyperlink" Target="https://login.consultant.ru/link/?req=doc&amp;demo=2&amp;base=EXP&amp;n=333770&amp;date=30.04.2023" TargetMode="External"/><Relationship Id="rId15" Type="http://schemas.openxmlformats.org/officeDocument/2006/relationships/hyperlink" Target="https://login.consultant.ru/link/?req=doc&amp;demo=2&amp;base=LAW&amp;n=435190&amp;date=30.04.2023&amp;dst=100010&amp;field=134" TargetMode="External"/><Relationship Id="rId36" Type="http://schemas.openxmlformats.org/officeDocument/2006/relationships/hyperlink" Target="https://login.consultant.ru/link/?req=doc&amp;demo=2&amp;base=LAW&amp;n=439309&amp;date=30.04.2023&amp;dst=100216&amp;field=134" TargetMode="External"/><Relationship Id="rId57" Type="http://schemas.openxmlformats.org/officeDocument/2006/relationships/hyperlink" Target="https://login.consultant.ru/link/?req=doc&amp;demo=2&amp;base=LAW&amp;n=425392&amp;date=30.04.2023" TargetMode="External"/><Relationship Id="rId106" Type="http://schemas.openxmlformats.org/officeDocument/2006/relationships/hyperlink" Target="https://login.consultant.ru/link/?req=doc&amp;demo=2&amp;base=LAW&amp;n=2875&amp;date=30.04.2023" TargetMode="External"/><Relationship Id="rId127" Type="http://schemas.openxmlformats.org/officeDocument/2006/relationships/hyperlink" Target="https://login.consultant.ru/link/?req=doc&amp;demo=2&amp;base=LAW&amp;n=438471&amp;date=30.04.2023" TargetMode="External"/><Relationship Id="rId262" Type="http://schemas.openxmlformats.org/officeDocument/2006/relationships/hyperlink" Target="https://login.consultant.ru/link/?req=doc&amp;demo=2&amp;base=LAW&amp;n=444756&amp;date=30.04.2023" TargetMode="External"/><Relationship Id="rId283" Type="http://schemas.openxmlformats.org/officeDocument/2006/relationships/hyperlink" Target="https://login.consultant.ru/link/?req=doc&amp;demo=2&amp;base=LAW&amp;n=444775&amp;date=30.04.2023" TargetMode="External"/><Relationship Id="rId313" Type="http://schemas.openxmlformats.org/officeDocument/2006/relationships/hyperlink" Target="https://login.consultant.ru/link/?req=doc&amp;demo=2&amp;base=LAW&amp;n=2875&amp;date=30.04.2023" TargetMode="External"/><Relationship Id="rId318" Type="http://schemas.openxmlformats.org/officeDocument/2006/relationships/hyperlink" Target="https://login.consultant.ru/link/?req=doc&amp;demo=2&amp;base=LAW&amp;n=2875&amp;date=30.04.2023" TargetMode="External"/><Relationship Id="rId10" Type="http://schemas.openxmlformats.org/officeDocument/2006/relationships/hyperlink" Target="https://login.consultant.ru/link/?req=doc&amp;demo=2&amp;base=LAW&amp;n=438453&amp;date=30.04.2023&amp;dst=100015&amp;field=134" TargetMode="External"/><Relationship Id="rId31" Type="http://schemas.openxmlformats.org/officeDocument/2006/relationships/hyperlink" Target="https://login.consultant.ru/link/?req=doc&amp;demo=2&amp;base=LAW&amp;n=439311&amp;date=30.04.2023&amp;dst=389&amp;field=134" TargetMode="External"/><Relationship Id="rId52" Type="http://schemas.openxmlformats.org/officeDocument/2006/relationships/hyperlink" Target="https://login.consultant.ru/link/?req=doc&amp;demo=2&amp;base=LAW&amp;n=441707&amp;date=30.04.2023&amp;dst=100137&amp;field=134" TargetMode="External"/><Relationship Id="rId73" Type="http://schemas.openxmlformats.org/officeDocument/2006/relationships/hyperlink" Target="https://login.consultant.ru/link/?req=doc&amp;demo=2&amp;base=EXP&amp;n=333770&amp;date=30.04.2023" TargetMode="External"/><Relationship Id="rId78" Type="http://schemas.openxmlformats.org/officeDocument/2006/relationships/hyperlink" Target="https://login.consultant.ru/link/?req=doc&amp;demo=2&amp;base=LAW&amp;n=389271&amp;date=30.04.2023" TargetMode="External"/><Relationship Id="rId94" Type="http://schemas.openxmlformats.org/officeDocument/2006/relationships/hyperlink" Target="https://login.consultant.ru/link/?req=doc&amp;demo=2&amp;base=LAW&amp;n=435192&amp;date=30.04.2023&amp;dst=100010&amp;field=134" TargetMode="External"/><Relationship Id="rId99" Type="http://schemas.openxmlformats.org/officeDocument/2006/relationships/hyperlink" Target="https://login.consultant.ru/link/?req=doc&amp;demo=2&amp;base=LAW&amp;n=438471&amp;date=30.04.2023" TargetMode="External"/><Relationship Id="rId101" Type="http://schemas.openxmlformats.org/officeDocument/2006/relationships/hyperlink" Target="https://login.consultant.ru/link/?req=doc&amp;demo=2&amp;base=LAW&amp;n=419240&amp;date=30.04.2023" TargetMode="External"/><Relationship Id="rId122" Type="http://schemas.openxmlformats.org/officeDocument/2006/relationships/hyperlink" Target="https://login.consultant.ru/link/?req=doc&amp;demo=2&amp;base=LAW&amp;n=2875&amp;date=30.04.2023" TargetMode="External"/><Relationship Id="rId143" Type="http://schemas.openxmlformats.org/officeDocument/2006/relationships/hyperlink" Target="https://login.consultant.ru/link/?req=doc&amp;demo=2&amp;base=LAW&amp;n=440020&amp;date=30.04.2023&amp;dst=43&amp;field=134" TargetMode="External"/><Relationship Id="rId148" Type="http://schemas.openxmlformats.org/officeDocument/2006/relationships/hyperlink" Target="https://login.consultant.ru/link/?req=doc&amp;demo=2&amp;base=LAW&amp;n=435192&amp;date=30.04.2023&amp;dst=102632&amp;field=134" TargetMode="External"/><Relationship Id="rId164" Type="http://schemas.openxmlformats.org/officeDocument/2006/relationships/hyperlink" Target="https://login.consultant.ru/link/?req=doc&amp;demo=2&amp;base=LAW&amp;n=434682&amp;date=30.04.2023" TargetMode="External"/><Relationship Id="rId169" Type="http://schemas.openxmlformats.org/officeDocument/2006/relationships/hyperlink" Target="https://login.consultant.ru/link/?req=doc&amp;demo=2&amp;base=LAW&amp;n=2875&amp;date=30.04.2023" TargetMode="External"/><Relationship Id="rId185" Type="http://schemas.openxmlformats.org/officeDocument/2006/relationships/hyperlink" Target="https://login.consultant.ru/link/?req=doc&amp;demo=2&amp;base=LAW&amp;n=435192&amp;date=30.04.2023&amp;dst=102249&amp;field=134" TargetMode="External"/><Relationship Id="rId33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demo=2&amp;base=LAW&amp;n=440020&amp;date=30.04.2023&amp;dst=745&amp;field=134" TargetMode="External"/><Relationship Id="rId180" Type="http://schemas.openxmlformats.org/officeDocument/2006/relationships/hyperlink" Target="https://login.consultant.ru/link/?req=doc&amp;demo=2&amp;base=LAW&amp;n=440020&amp;date=30.04.2023&amp;dst=100515&amp;field=134" TargetMode="External"/><Relationship Id="rId210" Type="http://schemas.openxmlformats.org/officeDocument/2006/relationships/hyperlink" Target="https://login.consultant.ru/link/?req=doc&amp;demo=2&amp;base=LAW&amp;n=2875&amp;date=30.04.2023" TargetMode="External"/><Relationship Id="rId215" Type="http://schemas.openxmlformats.org/officeDocument/2006/relationships/hyperlink" Target="https://login.consultant.ru/link/?req=doc&amp;demo=2&amp;base=LAW&amp;n=440020&amp;date=30.04.2023&amp;dst=100515&amp;field=134" TargetMode="External"/><Relationship Id="rId236" Type="http://schemas.openxmlformats.org/officeDocument/2006/relationships/hyperlink" Target="https://login.consultant.ru/link/?req=doc&amp;demo=2&amp;base=LAW&amp;n=441711&amp;date=30.04.2023&amp;dst=100019&amp;field=134" TargetMode="External"/><Relationship Id="rId257" Type="http://schemas.openxmlformats.org/officeDocument/2006/relationships/hyperlink" Target="https://login.consultant.ru/link/?req=doc&amp;demo=2&amp;base=LAW&amp;n=2875&amp;date=30.04.2023" TargetMode="External"/><Relationship Id="rId278" Type="http://schemas.openxmlformats.org/officeDocument/2006/relationships/hyperlink" Target="https://login.consultant.ru/link/?req=doc&amp;demo=2&amp;base=LAW&amp;n=2875&amp;date=30.04.2023" TargetMode="External"/><Relationship Id="rId26" Type="http://schemas.openxmlformats.org/officeDocument/2006/relationships/hyperlink" Target="https://login.consultant.ru/link/?req=doc&amp;demo=2&amp;base=LAW&amp;n=439311&amp;date=30.04.2023&amp;dst=100293&amp;field=134" TargetMode="External"/><Relationship Id="rId231" Type="http://schemas.openxmlformats.org/officeDocument/2006/relationships/hyperlink" Target="https://login.consultant.ru/link/?req=doc&amp;demo=2&amp;base=LAW&amp;n=2875&amp;date=30.04.2023" TargetMode="External"/><Relationship Id="rId252" Type="http://schemas.openxmlformats.org/officeDocument/2006/relationships/hyperlink" Target="https://login.consultant.ru/link/?req=doc&amp;demo=2&amp;base=LAW&amp;n=2875&amp;date=30.04.2023" TargetMode="External"/><Relationship Id="rId273" Type="http://schemas.openxmlformats.org/officeDocument/2006/relationships/hyperlink" Target="https://login.consultant.ru/link/?req=doc&amp;demo=2&amp;base=LAW&amp;n=439309&amp;date=30.04.2023&amp;dst=100092&amp;field=134" TargetMode="External"/><Relationship Id="rId294" Type="http://schemas.openxmlformats.org/officeDocument/2006/relationships/hyperlink" Target="https://login.consultant.ru/link/?req=doc&amp;demo=2&amp;base=LAW&amp;n=371594&amp;date=30.04.2023&amp;dst=100471&amp;field=134" TargetMode="External"/><Relationship Id="rId308" Type="http://schemas.openxmlformats.org/officeDocument/2006/relationships/hyperlink" Target="https://login.consultant.ru/link/?req=doc&amp;demo=2&amp;base=LAW&amp;n=440020&amp;date=30.04.2023&amp;dst=100515&amp;field=134" TargetMode="External"/><Relationship Id="rId329" Type="http://schemas.openxmlformats.org/officeDocument/2006/relationships/hyperlink" Target="https://login.consultant.ru/link/?req=doc&amp;demo=2&amp;base=LAW&amp;n=442699&amp;date=30.04.2023&amp;dst=100010&amp;field=134" TargetMode="External"/><Relationship Id="rId47" Type="http://schemas.openxmlformats.org/officeDocument/2006/relationships/hyperlink" Target="https://login.consultant.ru/link/?req=doc&amp;demo=2&amp;base=LAW&amp;n=435192&amp;date=30.04.2023&amp;dst=102632&amp;field=134" TargetMode="External"/><Relationship Id="rId68" Type="http://schemas.openxmlformats.org/officeDocument/2006/relationships/hyperlink" Target="https://login.consultant.ru/link/?req=doc&amp;demo=2&amp;base=LAW&amp;n=444775&amp;date=30.04.2023" TargetMode="External"/><Relationship Id="rId89" Type="http://schemas.openxmlformats.org/officeDocument/2006/relationships/hyperlink" Target="https://login.consultant.ru/link/?req=doc&amp;demo=2&amp;base=LAW&amp;n=435192&amp;date=30.04.2023&amp;dst=100010&amp;field=134" TargetMode="External"/><Relationship Id="rId112" Type="http://schemas.openxmlformats.org/officeDocument/2006/relationships/hyperlink" Target="https://login.consultant.ru/link/?req=doc&amp;demo=2&amp;base=LAW&amp;n=441711&amp;date=30.04.2023&amp;dst=100019&amp;field=134" TargetMode="External"/><Relationship Id="rId133" Type="http://schemas.openxmlformats.org/officeDocument/2006/relationships/hyperlink" Target="https://login.consultant.ru/link/?req=doc&amp;demo=2&amp;base=LAW&amp;n=2875&amp;date=30.04.2023" TargetMode="External"/><Relationship Id="rId154" Type="http://schemas.openxmlformats.org/officeDocument/2006/relationships/hyperlink" Target="https://login.consultant.ru/link/?req=doc&amp;demo=2&amp;base=LAW&amp;n=435192&amp;date=30.04.2023&amp;dst=100010&amp;field=134" TargetMode="External"/><Relationship Id="rId175" Type="http://schemas.openxmlformats.org/officeDocument/2006/relationships/hyperlink" Target="https://login.consultant.ru/link/?req=doc&amp;demo=2&amp;base=LAW&amp;n=441711&amp;date=30.04.2023&amp;dst=100019&amp;field=134" TargetMode="External"/><Relationship Id="rId196" Type="http://schemas.openxmlformats.org/officeDocument/2006/relationships/hyperlink" Target="https://login.consultant.ru/link/?req=doc&amp;demo=2&amp;base=LAW&amp;n=2875&amp;date=30.04.2023" TargetMode="External"/><Relationship Id="rId200" Type="http://schemas.openxmlformats.org/officeDocument/2006/relationships/hyperlink" Target="https://login.consultant.ru/link/?req=doc&amp;demo=2&amp;base=LAW&amp;n=2875&amp;date=30.04.2023" TargetMode="External"/><Relationship Id="rId16" Type="http://schemas.openxmlformats.org/officeDocument/2006/relationships/hyperlink" Target="https://login.consultant.ru/link/?req=doc&amp;demo=2&amp;base=LAW&amp;n=440020&amp;date=30.04.2023&amp;dst=742&amp;field=134" TargetMode="External"/><Relationship Id="rId221" Type="http://schemas.openxmlformats.org/officeDocument/2006/relationships/hyperlink" Target="https://login.consultant.ru/link/?req=doc&amp;demo=2&amp;base=LAW&amp;n=435192&amp;date=30.04.2023&amp;dst=102632&amp;field=134" TargetMode="External"/><Relationship Id="rId242" Type="http://schemas.openxmlformats.org/officeDocument/2006/relationships/hyperlink" Target="https://login.consultant.ru/link/?req=doc&amp;demo=2&amp;base=LAW&amp;n=435192&amp;date=30.04.2023&amp;dst=101097&amp;field=134" TargetMode="External"/><Relationship Id="rId263" Type="http://schemas.openxmlformats.org/officeDocument/2006/relationships/hyperlink" Target="https://login.consultant.ru/link/?req=doc&amp;demo=2&amp;base=LAW&amp;n=2875&amp;date=30.04.2023" TargetMode="External"/><Relationship Id="rId284" Type="http://schemas.openxmlformats.org/officeDocument/2006/relationships/hyperlink" Target="https://login.consultant.ru/link/?req=doc&amp;demo=2&amp;base=LAW&amp;n=444756&amp;date=30.04.2023" TargetMode="External"/><Relationship Id="rId319" Type="http://schemas.openxmlformats.org/officeDocument/2006/relationships/hyperlink" Target="https://login.consultant.ru/link/?req=doc&amp;demo=2&amp;base=EXP&amp;n=333770&amp;date=30.04.2023" TargetMode="External"/><Relationship Id="rId37" Type="http://schemas.openxmlformats.org/officeDocument/2006/relationships/hyperlink" Target="https://login.consultant.ru/link/?req=doc&amp;demo=2&amp;base=LAW&amp;n=439311&amp;date=30.04.2023&amp;dst=100293&amp;field=134" TargetMode="External"/><Relationship Id="rId58" Type="http://schemas.openxmlformats.org/officeDocument/2006/relationships/hyperlink" Target="https://login.consultant.ru/link/?req=doc&amp;demo=2&amp;base=LAW&amp;n=435192&amp;date=30.04.2023&amp;dst=100010&amp;field=134" TargetMode="External"/><Relationship Id="rId79" Type="http://schemas.openxmlformats.org/officeDocument/2006/relationships/hyperlink" Target="https://login.consultant.ru/link/?req=doc&amp;demo=2&amp;base=LAW&amp;n=208191&amp;date=30.04.2023" TargetMode="External"/><Relationship Id="rId102" Type="http://schemas.openxmlformats.org/officeDocument/2006/relationships/hyperlink" Target="https://login.consultant.ru/link/?req=doc&amp;demo=2&amp;base=LAW&amp;n=444775&amp;date=30.04.2023" TargetMode="External"/><Relationship Id="rId123" Type="http://schemas.openxmlformats.org/officeDocument/2006/relationships/hyperlink" Target="https://login.consultant.ru/link/?req=doc&amp;demo=2&amp;base=LAW&amp;n=2875&amp;date=30.04.2023" TargetMode="External"/><Relationship Id="rId144" Type="http://schemas.openxmlformats.org/officeDocument/2006/relationships/hyperlink" Target="https://login.consultant.ru/link/?req=doc&amp;demo=2&amp;base=LAW&amp;n=435192&amp;date=30.04.2023&amp;dst=100211&amp;field=134" TargetMode="External"/><Relationship Id="rId330" Type="http://schemas.openxmlformats.org/officeDocument/2006/relationships/hyperlink" Target="https://login.consultant.ru/link/?req=doc&amp;demo=2&amp;base=LAW&amp;n=442699&amp;date=30.04.2023&amp;dst=100010&amp;field=134" TargetMode="External"/><Relationship Id="rId90" Type="http://schemas.openxmlformats.org/officeDocument/2006/relationships/hyperlink" Target="https://login.consultant.ru/link/?req=doc&amp;demo=2&amp;base=LAW&amp;n=435192&amp;date=30.04.2023&amp;dst=100010&amp;field=134" TargetMode="External"/><Relationship Id="rId165" Type="http://schemas.openxmlformats.org/officeDocument/2006/relationships/hyperlink" Target="https://login.consultant.ru/link/?req=doc&amp;demo=2&amp;base=LAW&amp;n=419240&amp;date=30.04.2023" TargetMode="External"/><Relationship Id="rId186" Type="http://schemas.openxmlformats.org/officeDocument/2006/relationships/hyperlink" Target="https://login.consultant.ru/link/?req=doc&amp;demo=2&amp;base=LAW&amp;n=435192&amp;date=30.04.2023&amp;dst=102632&amp;field=134" TargetMode="External"/><Relationship Id="rId211" Type="http://schemas.openxmlformats.org/officeDocument/2006/relationships/hyperlink" Target="https://login.consultant.ru/link/?req=doc&amp;demo=2&amp;base=LAW&amp;n=2875&amp;date=30.04.2023" TargetMode="External"/><Relationship Id="rId232" Type="http://schemas.openxmlformats.org/officeDocument/2006/relationships/hyperlink" Target="https://login.consultant.ru/link/?req=doc&amp;demo=2&amp;base=EXP&amp;n=333770&amp;date=30.04.2023" TargetMode="External"/><Relationship Id="rId253" Type="http://schemas.openxmlformats.org/officeDocument/2006/relationships/hyperlink" Target="https://login.consultant.ru/link/?req=doc&amp;demo=2&amp;base=LAW&amp;n=2875&amp;date=30.04.2023" TargetMode="External"/><Relationship Id="rId274" Type="http://schemas.openxmlformats.org/officeDocument/2006/relationships/hyperlink" Target="https://login.consultant.ru/link/?req=doc&amp;demo=2&amp;base=LAW&amp;n=440020&amp;date=30.04.2023&amp;dst=100515&amp;field=134" TargetMode="External"/><Relationship Id="rId295" Type="http://schemas.openxmlformats.org/officeDocument/2006/relationships/hyperlink" Target="https://login.consultant.ru/link/?req=doc&amp;demo=2&amp;base=LAW&amp;n=441707&amp;date=30.04.2023&amp;dst=100137&amp;field=134" TargetMode="External"/><Relationship Id="rId309" Type="http://schemas.openxmlformats.org/officeDocument/2006/relationships/hyperlink" Target="https://login.consultant.ru/link/?req=doc&amp;demo=2&amp;base=LAW&amp;n=440020&amp;date=30.04.2023&amp;dst=43&amp;field=134" TargetMode="External"/><Relationship Id="rId27" Type="http://schemas.openxmlformats.org/officeDocument/2006/relationships/hyperlink" Target="https://login.consultant.ru/link/?req=doc&amp;demo=2&amp;base=LAW&amp;n=439309&amp;date=30.04.2023&amp;dst=100168&amp;field=134" TargetMode="External"/><Relationship Id="rId48" Type="http://schemas.openxmlformats.org/officeDocument/2006/relationships/hyperlink" Target="https://login.consultant.ru/link/?req=doc&amp;demo=2&amp;base=LAW&amp;n=435192&amp;date=30.04.2023&amp;dst=103055&amp;field=134" TargetMode="External"/><Relationship Id="rId69" Type="http://schemas.openxmlformats.org/officeDocument/2006/relationships/hyperlink" Target="https://login.consultant.ru/link/?req=doc&amp;demo=2&amp;base=LAW&amp;n=444756&amp;date=30.04.2023" TargetMode="External"/><Relationship Id="rId113" Type="http://schemas.openxmlformats.org/officeDocument/2006/relationships/hyperlink" Target="https://login.consultant.ru/link/?req=doc&amp;demo=2&amp;base=LAW&amp;n=435192&amp;date=30.04.2023&amp;dst=100010&amp;field=134" TargetMode="External"/><Relationship Id="rId134" Type="http://schemas.openxmlformats.org/officeDocument/2006/relationships/hyperlink" Target="https://login.consultant.ru/link/?req=doc&amp;demo=2&amp;base=LAW&amp;n=2875&amp;date=30.04.2023" TargetMode="External"/><Relationship Id="rId320" Type="http://schemas.openxmlformats.org/officeDocument/2006/relationships/hyperlink" Target="https://login.consultant.ru/link/?req=doc&amp;demo=2&amp;base=LAW&amp;n=435192&amp;date=30.04.2023&amp;dst=100010&amp;field=134" TargetMode="External"/><Relationship Id="rId80" Type="http://schemas.openxmlformats.org/officeDocument/2006/relationships/hyperlink" Target="https://login.consultant.ru/link/?req=doc&amp;demo=2&amp;base=LAW&amp;n=357927&amp;date=30.04.2023" TargetMode="External"/><Relationship Id="rId155" Type="http://schemas.openxmlformats.org/officeDocument/2006/relationships/hyperlink" Target="https://login.consultant.ru/link/?req=doc&amp;demo=2&amp;base=LAW&amp;n=2875&amp;date=30.04.2023" TargetMode="External"/><Relationship Id="rId176" Type="http://schemas.openxmlformats.org/officeDocument/2006/relationships/hyperlink" Target="https://login.consultant.ru/link/?req=doc&amp;demo=2&amp;base=LAW&amp;n=435192&amp;date=30.04.2023&amp;dst=100010&amp;field=134" TargetMode="External"/><Relationship Id="rId197" Type="http://schemas.openxmlformats.org/officeDocument/2006/relationships/hyperlink" Target="https://login.consultant.ru/link/?req=doc&amp;demo=2&amp;base=LAW&amp;n=2875&amp;date=30.04.2023" TargetMode="External"/><Relationship Id="rId201" Type="http://schemas.openxmlformats.org/officeDocument/2006/relationships/hyperlink" Target="https://login.consultant.ru/link/?req=doc&amp;demo=2&amp;base=LAW&amp;n=440020&amp;date=30.04.2023" TargetMode="External"/><Relationship Id="rId222" Type="http://schemas.openxmlformats.org/officeDocument/2006/relationships/hyperlink" Target="https://login.consultant.ru/link/?req=doc&amp;demo=2&amp;base=LAW&amp;n=435192&amp;date=30.04.2023&amp;dst=103055&amp;field=134" TargetMode="External"/><Relationship Id="rId243" Type="http://schemas.openxmlformats.org/officeDocument/2006/relationships/hyperlink" Target="https://login.consultant.ru/link/?req=doc&amp;demo=2&amp;base=LAW&amp;n=435192&amp;date=30.04.2023&amp;dst=101458&amp;field=134" TargetMode="External"/><Relationship Id="rId264" Type="http://schemas.openxmlformats.org/officeDocument/2006/relationships/hyperlink" Target="https://login.consultant.ru/link/?req=doc&amp;demo=2&amp;base=LAW&amp;n=2875&amp;date=30.04.2023" TargetMode="External"/><Relationship Id="rId285" Type="http://schemas.openxmlformats.org/officeDocument/2006/relationships/hyperlink" Target="https://login.consultant.ru/link/?req=doc&amp;demo=2&amp;base=LAW&amp;n=2875&amp;date=30.04.2023" TargetMode="External"/><Relationship Id="rId17" Type="http://schemas.openxmlformats.org/officeDocument/2006/relationships/hyperlink" Target="https://login.consultant.ru/link/?req=doc&amp;demo=2&amp;base=LAW&amp;n=440020&amp;date=30.04.2023&amp;dst=770&amp;field=134" TargetMode="External"/><Relationship Id="rId38" Type="http://schemas.openxmlformats.org/officeDocument/2006/relationships/hyperlink" Target="https://login.consultant.ru/link/?req=doc&amp;demo=2&amp;base=LAW&amp;n=442699&amp;date=30.04.2023&amp;dst=100010&amp;field=134" TargetMode="External"/><Relationship Id="rId59" Type="http://schemas.openxmlformats.org/officeDocument/2006/relationships/hyperlink" Target="https://login.consultant.ru/link/?req=doc&amp;demo=2&amp;base=LAW&amp;n=2875&amp;date=30.04.2023" TargetMode="External"/><Relationship Id="rId103" Type="http://schemas.openxmlformats.org/officeDocument/2006/relationships/hyperlink" Target="https://login.consultant.ru/link/?req=doc&amp;demo=2&amp;base=LAW&amp;n=444756&amp;date=30.04.2023" TargetMode="External"/><Relationship Id="rId124" Type="http://schemas.openxmlformats.org/officeDocument/2006/relationships/hyperlink" Target="https://login.consultant.ru/link/?req=doc&amp;demo=2&amp;base=LAW&amp;n=2875&amp;date=30.04.2023" TargetMode="External"/><Relationship Id="rId310" Type="http://schemas.openxmlformats.org/officeDocument/2006/relationships/hyperlink" Target="https://login.consultant.ru/link/?req=doc&amp;demo=2&amp;base=LAW&amp;n=422875&amp;date=30.04.2023" TargetMode="External"/><Relationship Id="rId70" Type="http://schemas.openxmlformats.org/officeDocument/2006/relationships/hyperlink" Target="https://login.consultant.ru/link/?req=doc&amp;demo=2&amp;base=LAW&amp;n=2875&amp;date=30.04.2023" TargetMode="External"/><Relationship Id="rId91" Type="http://schemas.openxmlformats.org/officeDocument/2006/relationships/hyperlink" Target="https://login.consultant.ru/link/?req=doc&amp;demo=2&amp;base=LAW&amp;n=435192&amp;date=30.04.2023&amp;dst=100010&amp;field=134" TargetMode="External"/><Relationship Id="rId145" Type="http://schemas.openxmlformats.org/officeDocument/2006/relationships/hyperlink" Target="https://login.consultant.ru/link/?req=doc&amp;demo=2&amp;base=LAW&amp;n=435192&amp;date=30.04.2023&amp;dst=101097&amp;field=134" TargetMode="External"/><Relationship Id="rId166" Type="http://schemas.openxmlformats.org/officeDocument/2006/relationships/hyperlink" Target="https://login.consultant.ru/link/?req=doc&amp;demo=2&amp;base=LAW&amp;n=444775&amp;date=30.04.2023" TargetMode="External"/><Relationship Id="rId187" Type="http://schemas.openxmlformats.org/officeDocument/2006/relationships/hyperlink" Target="https://login.consultant.ru/link/?req=doc&amp;demo=2&amp;base=LAW&amp;n=435192&amp;date=30.04.2023&amp;dst=103055&amp;field=134" TargetMode="External"/><Relationship Id="rId331" Type="http://schemas.openxmlformats.org/officeDocument/2006/relationships/header" Target="header1.xml"/><Relationship Id="rId1" Type="http://schemas.openxmlformats.org/officeDocument/2006/relationships/styles" Target="styles.xml"/><Relationship Id="rId212" Type="http://schemas.openxmlformats.org/officeDocument/2006/relationships/hyperlink" Target="https://login.consultant.ru/link/?req=doc&amp;demo=2&amp;base=EXP&amp;n=333770&amp;date=30.04.2023" TargetMode="External"/><Relationship Id="rId233" Type="http://schemas.openxmlformats.org/officeDocument/2006/relationships/hyperlink" Target="https://login.consultant.ru/link/?req=doc&amp;demo=2&amp;base=LAW&amp;n=389271&amp;date=30.04.2023&amp;dst=100013&amp;field=134" TargetMode="External"/><Relationship Id="rId254" Type="http://schemas.openxmlformats.org/officeDocument/2006/relationships/hyperlink" Target="https://login.consultant.ru/link/?req=doc&amp;demo=2&amp;base=LAW&amp;n=440020&amp;date=30.04.2023" TargetMode="External"/><Relationship Id="rId28" Type="http://schemas.openxmlformats.org/officeDocument/2006/relationships/hyperlink" Target="https://login.consultant.ru/link/?req=doc&amp;demo=2&amp;base=LAW&amp;n=439311&amp;date=30.04.2023&amp;dst=55&amp;field=134" TargetMode="External"/><Relationship Id="rId49" Type="http://schemas.openxmlformats.org/officeDocument/2006/relationships/hyperlink" Target="https://login.consultant.ru/link/?req=doc&amp;demo=2&amp;base=LAW&amp;n=435192&amp;date=30.04.2023" TargetMode="External"/><Relationship Id="rId114" Type="http://schemas.openxmlformats.org/officeDocument/2006/relationships/hyperlink" Target="https://login.consultant.ru/link/?req=doc&amp;demo=2&amp;base=LAW&amp;n=441707&amp;date=30.04.2023&amp;dst=100137&amp;field=134" TargetMode="External"/><Relationship Id="rId275" Type="http://schemas.openxmlformats.org/officeDocument/2006/relationships/hyperlink" Target="https://login.consultant.ru/link/?req=doc&amp;demo=2&amp;base=LAW&amp;n=440020&amp;date=30.04.2023&amp;dst=43&amp;field=134" TargetMode="External"/><Relationship Id="rId296" Type="http://schemas.openxmlformats.org/officeDocument/2006/relationships/hyperlink" Target="https://login.consultant.ru/link/?req=doc&amp;demo=2&amp;base=LAW&amp;n=371594&amp;date=30.04.2023&amp;dst=100047&amp;field=134" TargetMode="External"/><Relationship Id="rId300" Type="http://schemas.openxmlformats.org/officeDocument/2006/relationships/hyperlink" Target="https://login.consultant.ru/link/?req=doc&amp;demo=2&amp;base=LAW&amp;n=435192&amp;date=30.04.2023&amp;dst=101097&amp;field=134" TargetMode="External"/><Relationship Id="rId60" Type="http://schemas.openxmlformats.org/officeDocument/2006/relationships/hyperlink" Target="https://login.consultant.ru/link/?req=doc&amp;demo=2&amp;base=LAW&amp;n=2875&amp;date=30.04.2023" TargetMode="External"/><Relationship Id="rId81" Type="http://schemas.openxmlformats.org/officeDocument/2006/relationships/hyperlink" Target="https://login.consultant.ru/link/?req=doc&amp;demo=2&amp;base=LAW&amp;n=441711&amp;date=30.04.2023" TargetMode="External"/><Relationship Id="rId135" Type="http://schemas.openxmlformats.org/officeDocument/2006/relationships/hyperlink" Target="https://login.consultant.ru/link/?req=doc&amp;demo=2&amp;base=EXP&amp;n=333770&amp;date=30.04.2023" TargetMode="External"/><Relationship Id="rId156" Type="http://schemas.openxmlformats.org/officeDocument/2006/relationships/hyperlink" Target="https://login.consultant.ru/link/?req=doc&amp;demo=2&amp;base=LAW&amp;n=2875&amp;date=30.04.2023" TargetMode="External"/><Relationship Id="rId177" Type="http://schemas.openxmlformats.org/officeDocument/2006/relationships/hyperlink" Target="https://login.consultant.ru/link/?req=doc&amp;demo=2&amp;base=LAW&amp;n=371594&amp;date=30.04.2023&amp;dst=100471&amp;field=134" TargetMode="External"/><Relationship Id="rId198" Type="http://schemas.openxmlformats.org/officeDocument/2006/relationships/hyperlink" Target="https://login.consultant.ru/link/?req=doc&amp;demo=2&amp;base=LAW&amp;n=2875&amp;date=30.04.2023" TargetMode="External"/><Relationship Id="rId321" Type="http://schemas.openxmlformats.org/officeDocument/2006/relationships/hyperlink" Target="https://login.consultant.ru/link/?req=doc&amp;demo=2&amp;base=LAW&amp;n=371594&amp;date=30.04.2023&amp;dst=100471&amp;field=134" TargetMode="External"/><Relationship Id="rId202" Type="http://schemas.openxmlformats.org/officeDocument/2006/relationships/hyperlink" Target="https://login.consultant.ru/link/?req=doc&amp;demo=2&amp;base=LAW&amp;n=2875&amp;date=30.04.2023" TargetMode="External"/><Relationship Id="rId223" Type="http://schemas.openxmlformats.org/officeDocument/2006/relationships/hyperlink" Target="https://login.consultant.ru/link/?req=doc&amp;demo=2&amp;base=LAW&amp;n=435192&amp;date=30.04.2023&amp;dst=100010&amp;field=134" TargetMode="External"/><Relationship Id="rId244" Type="http://schemas.openxmlformats.org/officeDocument/2006/relationships/hyperlink" Target="https://login.consultant.ru/link/?req=doc&amp;demo=2&amp;base=LAW&amp;n=435192&amp;date=30.04.2023&amp;dst=102249&amp;field=134" TargetMode="External"/><Relationship Id="rId18" Type="http://schemas.openxmlformats.org/officeDocument/2006/relationships/hyperlink" Target="https://login.consultant.ru/link/?req=doc&amp;demo=2&amp;base=LAW&amp;n=440020&amp;date=30.04.2023&amp;dst=772&amp;field=134" TargetMode="External"/><Relationship Id="rId39" Type="http://schemas.openxmlformats.org/officeDocument/2006/relationships/hyperlink" Target="https://login.consultant.ru/link/?req=doc&amp;demo=2&amp;base=LAW&amp;n=441707&amp;date=30.04.2023&amp;dst=100137&amp;field=134" TargetMode="External"/><Relationship Id="rId265" Type="http://schemas.openxmlformats.org/officeDocument/2006/relationships/hyperlink" Target="https://login.consultant.ru/link/?req=doc&amp;demo=2&amp;base=LAW&amp;n=2875&amp;date=30.04.2023" TargetMode="External"/><Relationship Id="rId286" Type="http://schemas.openxmlformats.org/officeDocument/2006/relationships/hyperlink" Target="https://login.consultant.ru/link/?req=doc&amp;demo=2&amp;base=LAW&amp;n=2875&amp;date=30.04.2023" TargetMode="External"/><Relationship Id="rId50" Type="http://schemas.openxmlformats.org/officeDocument/2006/relationships/hyperlink" Target="https://login.consultant.ru/link/?req=doc&amp;demo=2&amp;base=LAW&amp;n=435192&amp;date=30.04.2023&amp;dst=100010&amp;field=134" TargetMode="External"/><Relationship Id="rId104" Type="http://schemas.openxmlformats.org/officeDocument/2006/relationships/hyperlink" Target="https://login.consultant.ru/link/?req=doc&amp;demo=2&amp;base=LAW&amp;n=2875&amp;date=30.04.2023" TargetMode="External"/><Relationship Id="rId125" Type="http://schemas.openxmlformats.org/officeDocument/2006/relationships/hyperlink" Target="https://login.consultant.ru/link/?req=doc&amp;demo=2&amp;base=LAW&amp;n=2875&amp;date=30.04.2023" TargetMode="External"/><Relationship Id="rId146" Type="http://schemas.openxmlformats.org/officeDocument/2006/relationships/hyperlink" Target="https://login.consultant.ru/link/?req=doc&amp;demo=2&amp;base=LAW&amp;n=435192&amp;date=30.04.2023&amp;dst=101458&amp;field=134" TargetMode="External"/><Relationship Id="rId167" Type="http://schemas.openxmlformats.org/officeDocument/2006/relationships/hyperlink" Target="https://login.consultant.ru/link/?req=doc&amp;demo=2&amp;base=LAW&amp;n=444756&amp;date=30.04.2023" TargetMode="External"/><Relationship Id="rId188" Type="http://schemas.openxmlformats.org/officeDocument/2006/relationships/hyperlink" Target="https://login.consultant.ru/link/?req=doc&amp;demo=2&amp;base=LAW&amp;n=435192&amp;date=30.04.2023" TargetMode="External"/><Relationship Id="rId311" Type="http://schemas.openxmlformats.org/officeDocument/2006/relationships/hyperlink" Target="https://login.consultant.ru/link/?req=doc&amp;demo=2&amp;base=LAW&amp;n=2875&amp;date=30.04.2023" TargetMode="External"/><Relationship Id="rId332" Type="http://schemas.openxmlformats.org/officeDocument/2006/relationships/footer" Target="footer1.xml"/><Relationship Id="rId71" Type="http://schemas.openxmlformats.org/officeDocument/2006/relationships/hyperlink" Target="https://login.consultant.ru/link/?req=doc&amp;demo=2&amp;base=LAW&amp;n=2875&amp;date=30.04.2023" TargetMode="External"/><Relationship Id="rId92" Type="http://schemas.openxmlformats.org/officeDocument/2006/relationships/hyperlink" Target="https://login.consultant.ru/link/?req=doc&amp;demo=2&amp;base=LAW&amp;n=435192&amp;date=30.04.2023&amp;dst=100010&amp;field=134" TargetMode="External"/><Relationship Id="rId213" Type="http://schemas.openxmlformats.org/officeDocument/2006/relationships/hyperlink" Target="https://login.consultant.ru/link/?req=doc&amp;demo=2&amp;base=LAW&amp;n=435192&amp;date=30.04.2023&amp;dst=100010&amp;field=134" TargetMode="External"/><Relationship Id="rId234" Type="http://schemas.openxmlformats.org/officeDocument/2006/relationships/hyperlink" Target="https://login.consultant.ru/link/?req=doc&amp;demo=2&amp;base=LAW&amp;n=208191&amp;date=30.04.2023&amp;dst=100013&amp;field=134" TargetMode="External"/><Relationship Id="rId2" Type="http://schemas.openxmlformats.org/officeDocument/2006/relationships/settings" Target="settings.xml"/><Relationship Id="rId29" Type="http://schemas.openxmlformats.org/officeDocument/2006/relationships/hyperlink" Target="https://login.consultant.ru/link/?req=doc&amp;demo=2&amp;base=LAW&amp;n=430906&amp;date=30.04.2023" TargetMode="External"/><Relationship Id="rId255" Type="http://schemas.openxmlformats.org/officeDocument/2006/relationships/hyperlink" Target="https://login.consultant.ru/link/?req=doc&amp;demo=2&amp;base=LAW&amp;n=2875&amp;date=30.04.2023" TargetMode="External"/><Relationship Id="rId276" Type="http://schemas.openxmlformats.org/officeDocument/2006/relationships/hyperlink" Target="https://login.consultant.ru/link/?req=doc&amp;demo=2&amp;base=LAW&amp;n=435192&amp;date=30.04.2023&amp;dst=100010&amp;field=134" TargetMode="External"/><Relationship Id="rId297" Type="http://schemas.openxmlformats.org/officeDocument/2006/relationships/hyperlink" Target="https://login.consultant.ru/link/?req=doc&amp;demo=2&amp;base=LAW&amp;n=440020&amp;date=30.04.2023&amp;dst=100515&amp;field=134" TargetMode="External"/><Relationship Id="rId40" Type="http://schemas.openxmlformats.org/officeDocument/2006/relationships/hyperlink" Target="https://login.consultant.ru/link/?req=doc&amp;demo=2&amp;base=LAW&amp;n=371594&amp;date=30.04.2023&amp;dst=100047&amp;field=134" TargetMode="External"/><Relationship Id="rId115" Type="http://schemas.openxmlformats.org/officeDocument/2006/relationships/hyperlink" Target="https://login.consultant.ru/link/?req=doc&amp;demo=2&amp;base=LAW&amp;n=371594&amp;date=30.04.2023&amp;dst=100047&amp;field=134" TargetMode="External"/><Relationship Id="rId136" Type="http://schemas.openxmlformats.org/officeDocument/2006/relationships/hyperlink" Target="https://login.consultant.ru/link/?req=doc&amp;demo=2&amp;base=LAW&amp;n=389271&amp;date=30.04.2023&amp;dst=100013&amp;field=134" TargetMode="External"/><Relationship Id="rId157" Type="http://schemas.openxmlformats.org/officeDocument/2006/relationships/hyperlink" Target="https://login.consultant.ru/link/?req=doc&amp;demo=2&amp;base=LAW&amp;n=2875&amp;date=30.04.2023" TargetMode="External"/><Relationship Id="rId178" Type="http://schemas.openxmlformats.org/officeDocument/2006/relationships/hyperlink" Target="https://login.consultant.ru/link/?req=doc&amp;demo=2&amp;base=LAW&amp;n=441707&amp;date=30.04.2023&amp;dst=100137&amp;field=134" TargetMode="External"/><Relationship Id="rId301" Type="http://schemas.openxmlformats.org/officeDocument/2006/relationships/hyperlink" Target="https://login.consultant.ru/link/?req=doc&amp;demo=2&amp;base=LAW&amp;n=435192&amp;date=30.04.2023&amp;dst=101458&amp;field=134" TargetMode="External"/><Relationship Id="rId322" Type="http://schemas.openxmlformats.org/officeDocument/2006/relationships/hyperlink" Target="https://login.consultant.ru/link/?req=doc&amp;demo=2&amp;base=LAW&amp;n=2875&amp;date=30.04.2023" TargetMode="External"/><Relationship Id="rId61" Type="http://schemas.openxmlformats.org/officeDocument/2006/relationships/hyperlink" Target="https://login.consultant.ru/link/?req=doc&amp;demo=2&amp;base=LAW&amp;n=2875&amp;date=30.04.2023" TargetMode="External"/><Relationship Id="rId82" Type="http://schemas.openxmlformats.org/officeDocument/2006/relationships/hyperlink" Target="https://login.consultant.ru/link/?req=doc&amp;demo=2&amp;base=LAW&amp;n=435192&amp;date=30.04.2023&amp;dst=100010&amp;field=134" TargetMode="External"/><Relationship Id="rId199" Type="http://schemas.openxmlformats.org/officeDocument/2006/relationships/hyperlink" Target="https://login.consultant.ru/link/?req=doc&amp;demo=2&amp;base=LAW&amp;n=2875&amp;date=30.04.2023" TargetMode="External"/><Relationship Id="rId203"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LAW&amp;n=439309&amp;date=30.04.2023&amp;dst=100128&amp;field=134" TargetMode="External"/><Relationship Id="rId224" Type="http://schemas.openxmlformats.org/officeDocument/2006/relationships/hyperlink" Target="https://login.consultant.ru/link/?req=doc&amp;demo=2&amp;base=LAW&amp;n=371594&amp;date=30.04.2023&amp;dst=100471&amp;field=134" TargetMode="External"/><Relationship Id="rId245" Type="http://schemas.openxmlformats.org/officeDocument/2006/relationships/hyperlink" Target="https://login.consultant.ru/link/?req=doc&amp;demo=2&amp;base=LAW&amp;n=435192&amp;date=30.04.2023&amp;dst=102632&amp;field=134" TargetMode="External"/><Relationship Id="rId266" Type="http://schemas.openxmlformats.org/officeDocument/2006/relationships/hyperlink" Target="https://login.consultant.ru/link/?req=doc&amp;demo=2&amp;base=EXP&amp;n=333770&amp;date=30.04.2023" TargetMode="External"/><Relationship Id="rId287" Type="http://schemas.openxmlformats.org/officeDocument/2006/relationships/hyperlink" Target="https://login.consultant.ru/link/?req=doc&amp;demo=2&amp;base=LAW&amp;n=2875&amp;date=30.04.2023" TargetMode="External"/><Relationship Id="rId30" Type="http://schemas.openxmlformats.org/officeDocument/2006/relationships/hyperlink" Target="https://login.consultant.ru/link/?req=doc&amp;demo=2&amp;base=LAW&amp;n=439309&amp;date=30.04.2023&amp;dst=100180&amp;field=134" TargetMode="External"/><Relationship Id="rId105" Type="http://schemas.openxmlformats.org/officeDocument/2006/relationships/hyperlink" Target="https://login.consultant.ru/link/?req=doc&amp;demo=2&amp;base=LAW&amp;n=2875&amp;date=30.04.2023" TargetMode="External"/><Relationship Id="rId126" Type="http://schemas.openxmlformats.org/officeDocument/2006/relationships/hyperlink" Target="https://login.consultant.ru/link/?req=doc&amp;demo=2&amp;base=LAW&amp;n=2875&amp;date=30.04.2023" TargetMode="External"/><Relationship Id="rId147" Type="http://schemas.openxmlformats.org/officeDocument/2006/relationships/hyperlink" Target="https://login.consultant.ru/link/?req=doc&amp;demo=2&amp;base=LAW&amp;n=435192&amp;date=30.04.2023&amp;dst=102249&amp;field=134" TargetMode="External"/><Relationship Id="rId168" Type="http://schemas.openxmlformats.org/officeDocument/2006/relationships/hyperlink" Target="https://login.consultant.ru/link/?req=doc&amp;demo=2&amp;base=LAW&amp;n=2875&amp;date=30.04.2023" TargetMode="External"/><Relationship Id="rId312" Type="http://schemas.openxmlformats.org/officeDocument/2006/relationships/hyperlink" Target="https://login.consultant.ru/link/?req=doc&amp;demo=2&amp;base=LAW&amp;n=2875&amp;date=30.04.2023" TargetMode="External"/><Relationship Id="rId33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2247</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User</cp:lastModifiedBy>
  <cp:revision>3</cp:revision>
  <dcterms:created xsi:type="dcterms:W3CDTF">2023-05-01T18:44:00Z</dcterms:created>
  <dcterms:modified xsi:type="dcterms:W3CDTF">2023-06-20T18:36:00Z</dcterms:modified>
</cp:coreProperties>
</file>